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854"/>
      </w:tblGrid>
      <w:tr w:rsidR="005E464A" w:rsidRPr="00DA7710" w:rsidTr="004664C1">
        <w:trPr>
          <w:trHeight w:val="4989"/>
        </w:trPr>
        <w:tc>
          <w:tcPr>
            <w:tcW w:w="9854" w:type="dxa"/>
          </w:tcPr>
          <w:p w:rsidR="005E464A" w:rsidRPr="00DA7710" w:rsidRDefault="001A5F3A" w:rsidP="005E464A">
            <w:pPr>
              <w:rPr>
                <w:rFonts w:ascii="Corbel" w:hAnsi="Corbel"/>
                <w:color w:val="BFBFBF" w:themeColor="background1" w:themeShade="BF"/>
                <w:sz w:val="28"/>
                <w:szCs w:val="28"/>
              </w:rPr>
            </w:pPr>
            <w:r>
              <w:rPr>
                <w:rFonts w:ascii="Corbel" w:hAnsi="Corbel"/>
                <w:color w:val="BFBFBF" w:themeColor="background1" w:themeShade="BF"/>
                <w:sz w:val="28"/>
                <w:szCs w:val="28"/>
              </w:rPr>
              <w:t>Final</w:t>
            </w:r>
            <w:r w:rsidRPr="00DA7710">
              <w:rPr>
                <w:rFonts w:ascii="Corbel" w:hAnsi="Corbel"/>
                <w:color w:val="BFBFBF" w:themeColor="background1" w:themeShade="BF"/>
                <w:sz w:val="28"/>
                <w:szCs w:val="28"/>
              </w:rPr>
              <w:t xml:space="preserve"> </w:t>
            </w:r>
            <w:r w:rsidR="0054610E" w:rsidRPr="00DA7710">
              <w:rPr>
                <w:rFonts w:ascii="Corbel" w:hAnsi="Corbel"/>
                <w:color w:val="BFBFBF" w:themeColor="background1" w:themeShade="BF"/>
                <w:sz w:val="28"/>
                <w:szCs w:val="28"/>
              </w:rPr>
              <w:t>Report</w:t>
            </w:r>
          </w:p>
          <w:p w:rsidR="005E464A" w:rsidRPr="00DA7710" w:rsidRDefault="00DB6337" w:rsidP="005E464A">
            <w:pPr>
              <w:spacing w:line="560" w:lineRule="exact"/>
              <w:rPr>
                <w:rFonts w:ascii="Corbel" w:hAnsi="Corbel"/>
                <w:b/>
                <w:color w:val="FFFFFF" w:themeColor="background1"/>
                <w:sz w:val="40"/>
                <w:szCs w:val="40"/>
              </w:rPr>
            </w:pPr>
            <w:r w:rsidRPr="00DA7710">
              <w:rPr>
                <w:rFonts w:ascii="Corbel" w:hAnsi="Corbel"/>
                <w:b/>
                <w:color w:val="FFFFFF" w:themeColor="background1"/>
                <w:sz w:val="40"/>
                <w:szCs w:val="40"/>
              </w:rPr>
              <w:t>Offset Management Plan</w:t>
            </w:r>
            <w:r w:rsidR="00DA7710" w:rsidRPr="00DA7710">
              <w:rPr>
                <w:rFonts w:ascii="Corbel" w:hAnsi="Corbel"/>
                <w:b/>
                <w:color w:val="FFFFFF" w:themeColor="background1"/>
                <w:sz w:val="40"/>
                <w:szCs w:val="40"/>
              </w:rPr>
              <w:t xml:space="preserve">: </w:t>
            </w:r>
            <w:r w:rsidR="00501778">
              <w:rPr>
                <w:rFonts w:ascii="Corbel" w:hAnsi="Corbel"/>
                <w:b/>
                <w:color w:val="FFFFFF" w:themeColor="background1"/>
                <w:sz w:val="40"/>
                <w:szCs w:val="40"/>
              </w:rPr>
              <w:t>‘</w:t>
            </w:r>
            <w:r w:rsidR="009A1D0F">
              <w:rPr>
                <w:rFonts w:ascii="Corbel" w:hAnsi="Corbel"/>
                <w:b/>
                <w:color w:val="FFFFFF" w:themeColor="background1"/>
                <w:sz w:val="40"/>
                <w:szCs w:val="40"/>
              </w:rPr>
              <w:t>Terrinallum South</w:t>
            </w:r>
            <w:r w:rsidR="00501778">
              <w:rPr>
                <w:rFonts w:ascii="Corbel" w:hAnsi="Corbel"/>
                <w:b/>
                <w:color w:val="FFFFFF" w:themeColor="background1"/>
                <w:sz w:val="40"/>
                <w:szCs w:val="40"/>
              </w:rPr>
              <w:t>’</w:t>
            </w:r>
            <w:r w:rsidR="00DA7710" w:rsidRPr="00DA7710">
              <w:rPr>
                <w:rFonts w:ascii="Corbel" w:hAnsi="Corbel"/>
                <w:b/>
                <w:color w:val="FFFFFF" w:themeColor="background1"/>
                <w:sz w:val="40"/>
                <w:szCs w:val="40"/>
              </w:rPr>
              <w:t xml:space="preserve">, </w:t>
            </w:r>
            <w:r w:rsidR="00501778" w:rsidRPr="00501778">
              <w:rPr>
                <w:rFonts w:ascii="Corbel" w:hAnsi="Corbel"/>
                <w:b/>
                <w:color w:val="FFFFFF" w:themeColor="background1"/>
                <w:sz w:val="40"/>
                <w:szCs w:val="40"/>
              </w:rPr>
              <w:t xml:space="preserve">833 </w:t>
            </w:r>
            <w:r w:rsidR="009B6F09">
              <w:rPr>
                <w:rFonts w:ascii="Corbel" w:hAnsi="Corbel"/>
                <w:b/>
                <w:color w:val="FFFFFF" w:themeColor="background1"/>
                <w:sz w:val="40"/>
                <w:szCs w:val="40"/>
              </w:rPr>
              <w:t xml:space="preserve">Darlington-Carranballac </w:t>
            </w:r>
            <w:r w:rsidR="00501778" w:rsidRPr="00501778">
              <w:rPr>
                <w:rFonts w:ascii="Corbel" w:hAnsi="Corbel"/>
                <w:b/>
                <w:color w:val="FFFFFF" w:themeColor="background1"/>
                <w:sz w:val="40"/>
                <w:szCs w:val="40"/>
              </w:rPr>
              <w:t xml:space="preserve">Road, Darlington, Victoria </w:t>
            </w:r>
          </w:p>
          <w:p w:rsidR="005E464A" w:rsidRPr="00DA7710" w:rsidRDefault="0054610E" w:rsidP="005E464A">
            <w:pPr>
              <w:spacing w:before="480"/>
              <w:rPr>
                <w:rFonts w:ascii="Corbel" w:hAnsi="Corbel"/>
                <w:color w:val="BFBFBF" w:themeColor="background1" w:themeShade="BF"/>
                <w:sz w:val="28"/>
                <w:szCs w:val="28"/>
              </w:rPr>
            </w:pPr>
            <w:r w:rsidRPr="00DA7710">
              <w:rPr>
                <w:rFonts w:ascii="Corbel" w:hAnsi="Corbel"/>
                <w:color w:val="BFBFBF" w:themeColor="background1" w:themeShade="BF"/>
                <w:sz w:val="28"/>
                <w:szCs w:val="28"/>
              </w:rPr>
              <w:t>Prepared for</w:t>
            </w:r>
          </w:p>
          <w:p w:rsidR="005E464A" w:rsidRPr="00DA7710" w:rsidRDefault="00DA7710" w:rsidP="005E464A">
            <w:pPr>
              <w:spacing w:before="240"/>
              <w:rPr>
                <w:rFonts w:ascii="Corbel" w:hAnsi="Corbel"/>
                <w:b/>
                <w:color w:val="FFFFFF" w:themeColor="background1"/>
                <w:sz w:val="32"/>
                <w:szCs w:val="32"/>
              </w:rPr>
            </w:pPr>
            <w:r w:rsidRPr="00DA7710">
              <w:rPr>
                <w:rFonts w:ascii="Corbel" w:hAnsi="Corbel"/>
                <w:b/>
                <w:color w:val="FFFFFF" w:themeColor="background1"/>
                <w:sz w:val="32"/>
                <w:szCs w:val="32"/>
              </w:rPr>
              <w:t xml:space="preserve">VicRoads (Western Highway Project) </w:t>
            </w:r>
          </w:p>
          <w:p w:rsidR="005E464A" w:rsidRPr="00DA7710" w:rsidRDefault="005E464A" w:rsidP="005E464A">
            <w:pPr>
              <w:spacing w:before="240"/>
              <w:rPr>
                <w:rFonts w:ascii="Corbel" w:hAnsi="Corbel"/>
                <w:b/>
                <w:color w:val="FFFFFF" w:themeColor="background1"/>
                <w:sz w:val="28"/>
                <w:szCs w:val="32"/>
              </w:rPr>
            </w:pPr>
          </w:p>
          <w:p w:rsidR="005E464A" w:rsidRPr="00DA7710" w:rsidRDefault="001A5F3A" w:rsidP="00DA7710">
            <w:pPr>
              <w:spacing w:before="240"/>
              <w:rPr>
                <w:b/>
                <w:sz w:val="32"/>
                <w:szCs w:val="32"/>
              </w:rPr>
            </w:pPr>
            <w:r>
              <w:rPr>
                <w:rFonts w:ascii="Corbel" w:hAnsi="Corbel"/>
                <w:b/>
                <w:color w:val="FFFFFF" w:themeColor="background1"/>
                <w:sz w:val="28"/>
                <w:szCs w:val="32"/>
              </w:rPr>
              <w:t>March</w:t>
            </w:r>
            <w:r w:rsidRPr="00DA7710">
              <w:rPr>
                <w:rFonts w:ascii="Corbel" w:hAnsi="Corbel"/>
                <w:b/>
                <w:color w:val="FFFFFF" w:themeColor="background1"/>
                <w:sz w:val="28"/>
                <w:szCs w:val="32"/>
              </w:rPr>
              <w:t xml:space="preserve"> </w:t>
            </w:r>
            <w:r w:rsidR="00BE0615">
              <w:rPr>
                <w:rFonts w:ascii="Corbel" w:hAnsi="Corbel"/>
                <w:b/>
                <w:color w:val="FFFFFF" w:themeColor="background1"/>
                <w:sz w:val="28"/>
                <w:szCs w:val="32"/>
              </w:rPr>
              <w:t>2015</w:t>
            </w:r>
          </w:p>
        </w:tc>
      </w:tr>
      <w:tr w:rsidR="005E464A" w:rsidRPr="00DA7710" w:rsidTr="004664C1">
        <w:trPr>
          <w:trHeight w:val="6520"/>
        </w:trPr>
        <w:tc>
          <w:tcPr>
            <w:tcW w:w="9854" w:type="dxa"/>
          </w:tcPr>
          <w:p w:rsidR="005E464A" w:rsidRPr="00DA7710" w:rsidRDefault="005E464A" w:rsidP="005E464A">
            <w:pPr>
              <w:rPr>
                <w:rFonts w:ascii="Corbel" w:hAnsi="Corbel"/>
                <w:color w:val="BFBFBF" w:themeColor="background1" w:themeShade="BF"/>
                <w:sz w:val="28"/>
                <w:szCs w:val="28"/>
              </w:rPr>
            </w:pPr>
          </w:p>
        </w:tc>
      </w:tr>
      <w:tr w:rsidR="005E464A" w:rsidRPr="00DA7710" w:rsidTr="004664C1">
        <w:trPr>
          <w:trHeight w:val="1531"/>
        </w:trPr>
        <w:tc>
          <w:tcPr>
            <w:tcW w:w="9854" w:type="dxa"/>
          </w:tcPr>
          <w:p w:rsidR="005E464A" w:rsidRPr="00DA7710" w:rsidRDefault="005E464A" w:rsidP="005E464A">
            <w:pPr>
              <w:rPr>
                <w:rFonts w:ascii="Corbel" w:hAnsi="Corbel"/>
                <w:b/>
                <w:color w:val="FFFFFF" w:themeColor="background1"/>
                <w:sz w:val="32"/>
                <w:szCs w:val="32"/>
              </w:rPr>
            </w:pPr>
            <w:r w:rsidRPr="00DA7710">
              <w:rPr>
                <w:rFonts w:ascii="Corbel" w:hAnsi="Corbel"/>
                <w:b/>
                <w:color w:val="FFFFFF" w:themeColor="background1"/>
                <w:sz w:val="32"/>
                <w:szCs w:val="32"/>
              </w:rPr>
              <w:t>Ecology and Heritage Partners Pty Ltd</w:t>
            </w:r>
          </w:p>
        </w:tc>
      </w:tr>
    </w:tbl>
    <w:p w:rsidR="005E464A" w:rsidRPr="00DA7710" w:rsidRDefault="005E464A" w:rsidP="005E464A">
      <w:pPr>
        <w:rPr>
          <w:highlight w:val="yellow"/>
        </w:rPr>
      </w:pPr>
    </w:p>
    <w:p w:rsidR="005E464A" w:rsidRPr="00DA7710" w:rsidRDefault="005E464A" w:rsidP="005E464A">
      <w:pPr>
        <w:rPr>
          <w:highlight w:val="yellow"/>
        </w:rPr>
        <w:sectPr w:rsidR="005E464A" w:rsidRPr="00DA7710" w:rsidSect="00341B2B">
          <w:headerReference w:type="even" r:id="rId9"/>
          <w:headerReference w:type="default" r:id="rId10"/>
          <w:footerReference w:type="default" r:id="rId11"/>
          <w:headerReference w:type="first" r:id="rId12"/>
          <w:pgSz w:w="11906" w:h="16838" w:code="9"/>
          <w:pgMar w:top="2126" w:right="1134" w:bottom="1134" w:left="1134" w:header="709" w:footer="215" w:gutter="0"/>
          <w:cols w:space="708"/>
          <w:docGrid w:linePitch="360"/>
        </w:sectPr>
      </w:pPr>
    </w:p>
    <w:p w:rsidR="00774D3F" w:rsidRPr="00DA7710" w:rsidRDefault="00774D3F" w:rsidP="005E464A">
      <w:pPr>
        <w:pStyle w:val="FalseHeading1"/>
      </w:pPr>
      <w:r w:rsidRPr="00DA7710">
        <w:lastRenderedPageBreak/>
        <w:t>ACKNOWLEDGEMENTS</w:t>
      </w:r>
    </w:p>
    <w:p w:rsidR="00BA1656" w:rsidRPr="00DA7710" w:rsidRDefault="00BA1656" w:rsidP="00BA1656">
      <w:r w:rsidRPr="00DA7710">
        <w:t>We thank the following people for their contribution to the project:</w:t>
      </w:r>
    </w:p>
    <w:p w:rsidR="00DA7710" w:rsidRPr="00755C0C" w:rsidRDefault="00DA7710" w:rsidP="00DA7710">
      <w:pPr>
        <w:pStyle w:val="ListParagraph"/>
      </w:pPr>
      <w:r w:rsidRPr="00DA7710">
        <w:t xml:space="preserve">Michael Wickerson (VicRoads) for </w:t>
      </w:r>
      <w:r>
        <w:t>project information</w:t>
      </w:r>
      <w:r w:rsidRPr="00755C0C">
        <w:t>;</w:t>
      </w:r>
    </w:p>
    <w:p w:rsidR="00DA7710" w:rsidRPr="00755C0C" w:rsidRDefault="00DA7710" w:rsidP="00DA7710">
      <w:pPr>
        <w:pStyle w:val="ListParagraph"/>
      </w:pPr>
      <w:r w:rsidRPr="00755C0C">
        <w:t>The landowners who provided access to the study area.</w:t>
      </w:r>
    </w:p>
    <w:p w:rsidR="00BA1656" w:rsidRPr="00DA7710" w:rsidRDefault="00BA1656" w:rsidP="00BA1656">
      <w:pPr>
        <w:rPr>
          <w:highlight w:val="yellow"/>
        </w:rPr>
      </w:pPr>
    </w:p>
    <w:p w:rsidR="005E464A" w:rsidRPr="00DA7710" w:rsidRDefault="005E464A" w:rsidP="00774D3F">
      <w:pPr>
        <w:rPr>
          <w:highlight w:val="yellow"/>
        </w:rPr>
      </w:pPr>
    </w:p>
    <w:p w:rsidR="00774D3F" w:rsidRPr="00DA7710" w:rsidRDefault="00774D3F" w:rsidP="00774D3F">
      <w:pPr>
        <w:rPr>
          <w:highlight w:val="yellow"/>
        </w:rPr>
      </w:pPr>
      <w:r w:rsidRPr="00DA7710">
        <w:rPr>
          <w:highlight w:val="yellow"/>
        </w:rPr>
        <w:br w:type="page"/>
      </w:r>
    </w:p>
    <w:p w:rsidR="00774D3F" w:rsidRPr="00DA7710" w:rsidRDefault="00774D3F" w:rsidP="0054610E">
      <w:pPr>
        <w:pStyle w:val="FalseHeading1"/>
      </w:pPr>
      <w:r w:rsidRPr="00DA7710">
        <w:lastRenderedPageBreak/>
        <w:t>DOCUMENT CONTROL</w:t>
      </w:r>
    </w:p>
    <w:tbl>
      <w:tblPr>
        <w:tblStyle w:val="EHPTableStyleverticle"/>
        <w:tblW w:w="9639" w:type="dxa"/>
        <w:tblLook w:val="04A0" w:firstRow="1" w:lastRow="0" w:firstColumn="1" w:lastColumn="0" w:noHBand="0" w:noVBand="1"/>
      </w:tblPr>
      <w:tblGrid>
        <w:gridCol w:w="1701"/>
        <w:gridCol w:w="7938"/>
      </w:tblGrid>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Assessment</w:t>
            </w:r>
          </w:p>
        </w:tc>
        <w:tc>
          <w:tcPr>
            <w:tcW w:w="7938" w:type="dxa"/>
          </w:tcPr>
          <w:p w:rsidR="00BA1656" w:rsidRPr="00DA7710" w:rsidRDefault="00BA1656" w:rsidP="00BA1656">
            <w:pPr>
              <w:pStyle w:val="TableText"/>
              <w:cnfStyle w:val="000000000000" w:firstRow="0" w:lastRow="0" w:firstColumn="0" w:lastColumn="0" w:oddVBand="0" w:evenVBand="0" w:oddHBand="0" w:evenHBand="0" w:firstRowFirstColumn="0" w:firstRowLastColumn="0" w:lastRowFirstColumn="0" w:lastRowLastColumn="0"/>
            </w:pPr>
            <w:r w:rsidRPr="00DA7710">
              <w:t>Offset Management Plan</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Address</w:t>
            </w:r>
          </w:p>
        </w:tc>
        <w:tc>
          <w:tcPr>
            <w:tcW w:w="7938" w:type="dxa"/>
          </w:tcPr>
          <w:p w:rsidR="00BA1656" w:rsidRPr="00DA7710" w:rsidRDefault="00501778"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01778">
              <w:t xml:space="preserve">833 </w:t>
            </w:r>
            <w:r w:rsidR="009B6F09">
              <w:t xml:space="preserve">Darlington-Carranballac </w:t>
            </w:r>
            <w:r w:rsidRPr="00501778">
              <w:t>Road, Darlington, Victoria</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Project number</w:t>
            </w:r>
          </w:p>
        </w:tc>
        <w:tc>
          <w:tcPr>
            <w:tcW w:w="7938" w:type="dxa"/>
          </w:tcPr>
          <w:p w:rsidR="00BA1656" w:rsidRPr="00DA7710" w:rsidRDefault="00DA7710"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DA7710">
              <w:t>5682</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Project manager</w:t>
            </w:r>
          </w:p>
        </w:tc>
        <w:tc>
          <w:tcPr>
            <w:tcW w:w="7938" w:type="dxa"/>
          </w:tcPr>
          <w:p w:rsidR="00BA1656" w:rsidRPr="00DA7710" w:rsidRDefault="00DA7710" w:rsidP="00DA7710">
            <w:pPr>
              <w:pStyle w:val="TableText"/>
              <w:cnfStyle w:val="000000000000" w:firstRow="0" w:lastRow="0" w:firstColumn="0" w:lastColumn="0" w:oddVBand="0" w:evenVBand="0" w:oddHBand="0" w:evenHBand="0" w:firstRowFirstColumn="0" w:firstRowLastColumn="0" w:lastRowFirstColumn="0" w:lastRowLastColumn="0"/>
            </w:pPr>
            <w:r w:rsidRPr="00DA7710">
              <w:t xml:space="preserve">Clio Gates Foale </w:t>
            </w:r>
            <w:r w:rsidR="00BA1656" w:rsidRPr="00DA7710">
              <w:t>(</w:t>
            </w:r>
            <w:r w:rsidRPr="00DA7710">
              <w:t>Senior Ecologist</w:t>
            </w:r>
            <w:r w:rsidR="00BA1656" w:rsidRPr="00DA7710">
              <w:t>)</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Report author(s)</w:t>
            </w:r>
          </w:p>
        </w:tc>
        <w:tc>
          <w:tcPr>
            <w:tcW w:w="7938" w:type="dxa"/>
          </w:tcPr>
          <w:p w:rsidR="00BA1656" w:rsidRPr="00DA7710" w:rsidRDefault="00DA7710" w:rsidP="00DA7710">
            <w:pPr>
              <w:pStyle w:val="TableText"/>
              <w:cnfStyle w:val="000000000000" w:firstRow="0" w:lastRow="0" w:firstColumn="0" w:lastColumn="0" w:oddVBand="0" w:evenVBand="0" w:oddHBand="0" w:evenHBand="0" w:firstRowFirstColumn="0" w:firstRowLastColumn="0" w:lastRowFirstColumn="0" w:lastRowLastColumn="0"/>
            </w:pPr>
            <w:r w:rsidRPr="00DA7710">
              <w:t>Clio Gates Foale</w:t>
            </w:r>
            <w:r w:rsidR="00BA1656" w:rsidRPr="00DA7710">
              <w:t xml:space="preserve">, </w:t>
            </w:r>
            <w:r w:rsidRPr="00DA7710">
              <w:t xml:space="preserve">Robyn Giles </w:t>
            </w:r>
            <w:r w:rsidR="00BA1656" w:rsidRPr="00DA7710">
              <w:t>(</w:t>
            </w:r>
            <w:r w:rsidRPr="00DA7710">
              <w:t>Senior Botanist</w:t>
            </w:r>
            <w:r w:rsidR="00BA1656" w:rsidRPr="00DA7710">
              <w:t>)</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Report reviewer</w:t>
            </w:r>
          </w:p>
        </w:tc>
        <w:tc>
          <w:tcPr>
            <w:tcW w:w="7938" w:type="dxa"/>
          </w:tcPr>
          <w:p w:rsidR="00BA1656" w:rsidRPr="00DA7710" w:rsidRDefault="000D142E"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D142E">
              <w:t>Chad Browning</w:t>
            </w:r>
            <w:r w:rsidR="00052FEB">
              <w:t xml:space="preserve"> (Consultant Zoologist)</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Other EHP staff</w:t>
            </w:r>
          </w:p>
        </w:tc>
        <w:tc>
          <w:tcPr>
            <w:tcW w:w="7938" w:type="dxa"/>
          </w:tcPr>
          <w:p w:rsidR="00BA1656" w:rsidRPr="00DA7710" w:rsidRDefault="00DB6337" w:rsidP="00BA1656">
            <w:pPr>
              <w:pStyle w:val="TableText"/>
              <w:cnfStyle w:val="000000000000" w:firstRow="0" w:lastRow="0" w:firstColumn="0" w:lastColumn="0" w:oddVBand="0" w:evenVBand="0" w:oddHBand="0" w:evenHBand="0" w:firstRowFirstColumn="0" w:firstRowLastColumn="0" w:lastRowFirstColumn="0" w:lastRowLastColumn="0"/>
            </w:pPr>
            <w:r w:rsidRPr="00DA7710">
              <w:t>N/A</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Mapping</w:t>
            </w:r>
          </w:p>
        </w:tc>
        <w:tc>
          <w:tcPr>
            <w:tcW w:w="7938" w:type="dxa"/>
          </w:tcPr>
          <w:p w:rsidR="00BA1656" w:rsidRPr="00DA7710" w:rsidRDefault="00DA7710" w:rsidP="00DA7710">
            <w:pPr>
              <w:pStyle w:val="TableText"/>
              <w:cnfStyle w:val="000000000000" w:firstRow="0" w:lastRow="0" w:firstColumn="0" w:lastColumn="0" w:oddVBand="0" w:evenVBand="0" w:oddHBand="0" w:evenHBand="0" w:firstRowFirstColumn="0" w:firstRowLastColumn="0" w:lastRowFirstColumn="0" w:lastRowLastColumn="0"/>
            </w:pPr>
            <w:r w:rsidRPr="00DA7710">
              <w:t xml:space="preserve">Robyn Giles </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File name</w:t>
            </w:r>
          </w:p>
        </w:tc>
        <w:tc>
          <w:tcPr>
            <w:tcW w:w="7938" w:type="dxa"/>
          </w:tcPr>
          <w:p w:rsidR="00BA1656" w:rsidRPr="00DA7710" w:rsidRDefault="00BE0615" w:rsidP="001A5F3A">
            <w:pPr>
              <w:pStyle w:val="TableText"/>
              <w:cnfStyle w:val="000000000000" w:firstRow="0" w:lastRow="0" w:firstColumn="0" w:lastColumn="0" w:oddVBand="0" w:evenVBand="0" w:oddHBand="0" w:evenHBand="0" w:firstRowFirstColumn="0" w:firstRowLastColumn="0" w:lastRowFirstColumn="0" w:lastRowLastColumn="0"/>
              <w:rPr>
                <w:highlight w:val="yellow"/>
              </w:rPr>
            </w:pPr>
            <w:r>
              <w:t>5682_EHP_Darlington</w:t>
            </w:r>
            <w:r w:rsidR="00DA7710" w:rsidRPr="00DA7710">
              <w:t>_</w:t>
            </w:r>
            <w:r w:rsidR="001A5F3A">
              <w:t>Final</w:t>
            </w:r>
            <w:r w:rsidR="002F3E0B">
              <w:t>_O</w:t>
            </w:r>
            <w:r w:rsidR="00DA7710" w:rsidRPr="00DA7710">
              <w:t>MP_</w:t>
            </w:r>
            <w:r w:rsidR="00DC38A3">
              <w:t>23</w:t>
            </w:r>
            <w:r w:rsidR="001A5F3A">
              <w:t>03</w:t>
            </w:r>
            <w:r>
              <w:t>2015</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Client</w:t>
            </w:r>
          </w:p>
        </w:tc>
        <w:tc>
          <w:tcPr>
            <w:tcW w:w="7938" w:type="dxa"/>
          </w:tcPr>
          <w:p w:rsidR="00BA1656" w:rsidRPr="00DA7710" w:rsidRDefault="00DA7710"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DA7710">
              <w:t>VicRoads (Western Highway Project)</w:t>
            </w:r>
          </w:p>
        </w:tc>
      </w:tr>
    </w:tbl>
    <w:p w:rsidR="00774D3F" w:rsidRDefault="00774D3F" w:rsidP="00774D3F">
      <w:pPr>
        <w:rPr>
          <w:highlight w:val="yellow"/>
        </w:rPr>
      </w:pPr>
    </w:p>
    <w:p w:rsidR="000B2C55" w:rsidRPr="00DA7710" w:rsidRDefault="000B2C55" w:rsidP="00774D3F">
      <w:pPr>
        <w:rPr>
          <w:highlight w:val="yellow"/>
        </w:rPr>
      </w:pPr>
    </w:p>
    <w:tbl>
      <w:tblPr>
        <w:tblStyle w:val="EHPTablesytle"/>
        <w:tblW w:w="0" w:type="auto"/>
        <w:tblLook w:val="04A0" w:firstRow="1" w:lastRow="0" w:firstColumn="1" w:lastColumn="0" w:noHBand="0" w:noVBand="1"/>
      </w:tblPr>
      <w:tblGrid>
        <w:gridCol w:w="1843"/>
        <w:gridCol w:w="3969"/>
        <w:gridCol w:w="1985"/>
        <w:gridCol w:w="1842"/>
      </w:tblGrid>
      <w:tr w:rsidR="00774D3F" w:rsidRPr="00DA7710" w:rsidTr="00774D3F">
        <w:trPr>
          <w:cnfStyle w:val="100000000000" w:firstRow="1" w:lastRow="0" w:firstColumn="0" w:lastColumn="0" w:oddVBand="0" w:evenVBand="0" w:oddHBand="0" w:evenHBand="0" w:firstRowFirstColumn="0" w:firstRowLastColumn="0" w:lastRowFirstColumn="0" w:lastRowLastColumn="0"/>
        </w:trPr>
        <w:tc>
          <w:tcPr>
            <w:tcW w:w="1843" w:type="dxa"/>
          </w:tcPr>
          <w:p w:rsidR="00774D3F" w:rsidRPr="00DA7710" w:rsidRDefault="00774D3F" w:rsidP="00774D3F">
            <w:pPr>
              <w:pStyle w:val="TableHeader"/>
            </w:pPr>
            <w:r w:rsidRPr="00DA7710">
              <w:t>Report versions</w:t>
            </w:r>
          </w:p>
        </w:tc>
        <w:tc>
          <w:tcPr>
            <w:tcW w:w="3969" w:type="dxa"/>
          </w:tcPr>
          <w:p w:rsidR="00774D3F" w:rsidRPr="00DA7710" w:rsidRDefault="00774D3F" w:rsidP="00774D3F">
            <w:pPr>
              <w:pStyle w:val="TableHeader"/>
            </w:pPr>
            <w:r w:rsidRPr="00DA7710">
              <w:t>Comments</w:t>
            </w:r>
          </w:p>
        </w:tc>
        <w:tc>
          <w:tcPr>
            <w:tcW w:w="1985" w:type="dxa"/>
          </w:tcPr>
          <w:p w:rsidR="00774D3F" w:rsidRPr="00DA7710" w:rsidRDefault="00774D3F" w:rsidP="00774D3F">
            <w:pPr>
              <w:pStyle w:val="TableHeader"/>
            </w:pPr>
            <w:r w:rsidRPr="00DA7710">
              <w:t>Comments updated by</w:t>
            </w:r>
          </w:p>
        </w:tc>
        <w:tc>
          <w:tcPr>
            <w:tcW w:w="1842" w:type="dxa"/>
          </w:tcPr>
          <w:p w:rsidR="00774D3F" w:rsidRPr="00DA7710" w:rsidRDefault="00774D3F" w:rsidP="00774D3F">
            <w:pPr>
              <w:pStyle w:val="TableHeader"/>
            </w:pPr>
            <w:r w:rsidRPr="00DA7710">
              <w:t>Date submitted</w:t>
            </w:r>
          </w:p>
        </w:tc>
      </w:tr>
      <w:tr w:rsidR="00774D3F" w:rsidRPr="00DA7710" w:rsidTr="00774D3F">
        <w:tc>
          <w:tcPr>
            <w:tcW w:w="1843" w:type="dxa"/>
          </w:tcPr>
          <w:p w:rsidR="00774D3F" w:rsidRPr="00DA7710" w:rsidRDefault="00774D3F" w:rsidP="00774D3F">
            <w:pPr>
              <w:pStyle w:val="TableText"/>
            </w:pPr>
            <w:r w:rsidRPr="00DA7710">
              <w:t>Draft 1</w:t>
            </w:r>
          </w:p>
        </w:tc>
        <w:tc>
          <w:tcPr>
            <w:tcW w:w="3969" w:type="dxa"/>
          </w:tcPr>
          <w:p w:rsidR="00774D3F" w:rsidRPr="00DA7710" w:rsidRDefault="00774D3F" w:rsidP="00774D3F">
            <w:pPr>
              <w:pStyle w:val="TableText"/>
            </w:pPr>
            <w:r w:rsidRPr="00DA7710">
              <w:t>-</w:t>
            </w:r>
          </w:p>
        </w:tc>
        <w:tc>
          <w:tcPr>
            <w:tcW w:w="1985" w:type="dxa"/>
          </w:tcPr>
          <w:p w:rsidR="00774D3F" w:rsidRPr="00DA7710" w:rsidRDefault="00774D3F" w:rsidP="00774D3F">
            <w:pPr>
              <w:pStyle w:val="TableText"/>
            </w:pPr>
          </w:p>
        </w:tc>
        <w:tc>
          <w:tcPr>
            <w:tcW w:w="1842" w:type="dxa"/>
          </w:tcPr>
          <w:p w:rsidR="00774D3F" w:rsidRPr="00DA7710" w:rsidRDefault="000D142E" w:rsidP="00774D3F">
            <w:pPr>
              <w:pStyle w:val="TableText"/>
            </w:pPr>
            <w:r>
              <w:t>03/03/2014</w:t>
            </w:r>
          </w:p>
        </w:tc>
      </w:tr>
      <w:tr w:rsidR="005D4C8E" w:rsidRPr="00DA7710" w:rsidTr="005D4C8E">
        <w:tc>
          <w:tcPr>
            <w:tcW w:w="1843" w:type="dxa"/>
          </w:tcPr>
          <w:p w:rsidR="005D4C8E" w:rsidRPr="00DA7710" w:rsidRDefault="005D4C8E" w:rsidP="005D4C8E">
            <w:pPr>
              <w:pStyle w:val="TableText"/>
            </w:pPr>
            <w:r>
              <w:t>Draft 2</w:t>
            </w:r>
          </w:p>
        </w:tc>
        <w:tc>
          <w:tcPr>
            <w:tcW w:w="3969" w:type="dxa"/>
          </w:tcPr>
          <w:p w:rsidR="005D4C8E" w:rsidRPr="00DA7710" w:rsidRDefault="005D4C8E" w:rsidP="005D4C8E">
            <w:pPr>
              <w:pStyle w:val="TableText"/>
            </w:pPr>
            <w:r>
              <w:t>Comments from VicRoads and DoE</w:t>
            </w:r>
          </w:p>
        </w:tc>
        <w:tc>
          <w:tcPr>
            <w:tcW w:w="1985" w:type="dxa"/>
          </w:tcPr>
          <w:p w:rsidR="005D4C8E" w:rsidRPr="00DA7710" w:rsidRDefault="005D4C8E" w:rsidP="005D4C8E">
            <w:pPr>
              <w:pStyle w:val="TableText"/>
            </w:pPr>
            <w:r>
              <w:t>R. Giles</w:t>
            </w:r>
          </w:p>
        </w:tc>
        <w:tc>
          <w:tcPr>
            <w:tcW w:w="1842" w:type="dxa"/>
          </w:tcPr>
          <w:p w:rsidR="005D4C8E" w:rsidRDefault="005D4C8E" w:rsidP="005D4C8E">
            <w:pPr>
              <w:pStyle w:val="TableText"/>
            </w:pPr>
            <w:r>
              <w:t>14/04/2014</w:t>
            </w:r>
          </w:p>
        </w:tc>
      </w:tr>
      <w:tr w:rsidR="00BE0615" w:rsidRPr="00DA7710" w:rsidTr="005D4C8E">
        <w:tc>
          <w:tcPr>
            <w:tcW w:w="1843" w:type="dxa"/>
          </w:tcPr>
          <w:p w:rsidR="00BE0615" w:rsidRDefault="00BE0615" w:rsidP="005D4C8E">
            <w:pPr>
              <w:pStyle w:val="TableText"/>
            </w:pPr>
            <w:r>
              <w:t>Draft 3</w:t>
            </w:r>
          </w:p>
        </w:tc>
        <w:tc>
          <w:tcPr>
            <w:tcW w:w="3969" w:type="dxa"/>
          </w:tcPr>
          <w:p w:rsidR="00BE0615" w:rsidRDefault="00BE0615" w:rsidP="005D4C8E">
            <w:pPr>
              <w:pStyle w:val="TableText"/>
            </w:pPr>
            <w:r>
              <w:t>Comments from Landholder</w:t>
            </w:r>
          </w:p>
        </w:tc>
        <w:tc>
          <w:tcPr>
            <w:tcW w:w="1985" w:type="dxa"/>
          </w:tcPr>
          <w:p w:rsidR="00BE0615" w:rsidRDefault="00BE0615" w:rsidP="005D4C8E">
            <w:pPr>
              <w:pStyle w:val="TableText"/>
            </w:pPr>
            <w:r>
              <w:t>R. Giles</w:t>
            </w:r>
          </w:p>
        </w:tc>
        <w:tc>
          <w:tcPr>
            <w:tcW w:w="1842" w:type="dxa"/>
          </w:tcPr>
          <w:p w:rsidR="00BE0615" w:rsidRDefault="00E06712" w:rsidP="005D4C8E">
            <w:pPr>
              <w:pStyle w:val="TableText"/>
            </w:pPr>
            <w:r>
              <w:t>15</w:t>
            </w:r>
            <w:r w:rsidR="00BE0615">
              <w:t>/01/2015</w:t>
            </w:r>
          </w:p>
        </w:tc>
      </w:tr>
      <w:tr w:rsidR="001A5F3A" w:rsidRPr="00DA7710" w:rsidTr="005D4C8E">
        <w:tc>
          <w:tcPr>
            <w:tcW w:w="1843" w:type="dxa"/>
          </w:tcPr>
          <w:p w:rsidR="001A5F3A" w:rsidRDefault="001A5F3A" w:rsidP="005D4C8E">
            <w:pPr>
              <w:pStyle w:val="TableText"/>
            </w:pPr>
            <w:r>
              <w:t>Final v1</w:t>
            </w:r>
          </w:p>
        </w:tc>
        <w:tc>
          <w:tcPr>
            <w:tcW w:w="3969" w:type="dxa"/>
          </w:tcPr>
          <w:p w:rsidR="001A5F3A" w:rsidRDefault="001A5F3A" w:rsidP="005D4C8E">
            <w:pPr>
              <w:pStyle w:val="TableText"/>
            </w:pPr>
            <w:r>
              <w:t>Comments from DoE</w:t>
            </w:r>
          </w:p>
        </w:tc>
        <w:tc>
          <w:tcPr>
            <w:tcW w:w="1985" w:type="dxa"/>
          </w:tcPr>
          <w:p w:rsidR="001A5F3A" w:rsidRDefault="001A5F3A" w:rsidP="005D4C8E">
            <w:pPr>
              <w:pStyle w:val="TableText"/>
            </w:pPr>
            <w:r>
              <w:t>R.Giles</w:t>
            </w:r>
          </w:p>
        </w:tc>
        <w:tc>
          <w:tcPr>
            <w:tcW w:w="1842" w:type="dxa"/>
          </w:tcPr>
          <w:p w:rsidR="001A5F3A" w:rsidRDefault="00DC38A3" w:rsidP="005D4C8E">
            <w:pPr>
              <w:pStyle w:val="TableText"/>
            </w:pPr>
            <w:r>
              <w:t>23</w:t>
            </w:r>
            <w:r w:rsidR="001A5F3A">
              <w:t>/03/2015</w:t>
            </w:r>
          </w:p>
        </w:tc>
      </w:tr>
    </w:tbl>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Default="00774D3F" w:rsidP="00774D3F">
      <w:pPr>
        <w:rPr>
          <w:highlight w:val="yellow"/>
        </w:rPr>
      </w:pPr>
    </w:p>
    <w:p w:rsidR="000B2C55" w:rsidRDefault="000B2C55" w:rsidP="00774D3F">
      <w:pPr>
        <w:rPr>
          <w:highlight w:val="yellow"/>
        </w:rPr>
      </w:pPr>
    </w:p>
    <w:p w:rsidR="000B2C55" w:rsidRPr="00DA7710" w:rsidRDefault="000B2C55" w:rsidP="00774D3F">
      <w:pPr>
        <w:rPr>
          <w:highlight w:val="yellow"/>
        </w:rPr>
      </w:pPr>
    </w:p>
    <w:p w:rsidR="00774D3F" w:rsidRPr="00AF68E9" w:rsidRDefault="00774D3F" w:rsidP="00774D3F">
      <w:pPr>
        <w:pStyle w:val="TableText"/>
        <w:ind w:left="1701" w:right="1700"/>
        <w:jc w:val="center"/>
        <w:rPr>
          <w:b/>
        </w:rPr>
      </w:pPr>
      <w:r w:rsidRPr="00AF68E9">
        <w:rPr>
          <w:b/>
        </w:rPr>
        <w:t>Copyright © Ecology and Heritage Partners Pty Ltd</w:t>
      </w:r>
    </w:p>
    <w:p w:rsidR="00774D3F" w:rsidRPr="00AF68E9" w:rsidRDefault="00774D3F" w:rsidP="00774D3F">
      <w:pPr>
        <w:pStyle w:val="TableText"/>
        <w:ind w:left="1701" w:right="1700"/>
      </w:pPr>
      <w:r w:rsidRPr="00AF68E9">
        <w:t>This document is subject to copyright and may only be used for the purposes for which it was commissioned.  The use or copying of this document in whole or part without the permission of Ecology and Heritage Partners Pty Ltd is an infringement of copyright.</w:t>
      </w:r>
    </w:p>
    <w:p w:rsidR="00774D3F" w:rsidRPr="00AF68E9" w:rsidRDefault="00774D3F" w:rsidP="00774D3F">
      <w:pPr>
        <w:pStyle w:val="TableText"/>
        <w:ind w:left="1701" w:right="1700"/>
      </w:pPr>
    </w:p>
    <w:p w:rsidR="00774D3F" w:rsidRPr="00AF68E9" w:rsidRDefault="00774D3F" w:rsidP="00774D3F">
      <w:pPr>
        <w:pStyle w:val="TableText"/>
        <w:ind w:left="1701" w:right="1700"/>
        <w:jc w:val="center"/>
        <w:rPr>
          <w:b/>
        </w:rPr>
      </w:pPr>
      <w:r w:rsidRPr="00AF68E9">
        <w:rPr>
          <w:b/>
        </w:rPr>
        <w:t>Disclaimer</w:t>
      </w:r>
    </w:p>
    <w:p w:rsidR="00774D3F" w:rsidRPr="00AF68E9" w:rsidRDefault="00774D3F" w:rsidP="00774D3F">
      <w:pPr>
        <w:pStyle w:val="TableText"/>
        <w:ind w:left="1701" w:right="1700"/>
      </w:pPr>
      <w:r w:rsidRPr="00AF68E9">
        <w:t xml:space="preserve">Although Ecology and Heritage Partners Pty Ltd have taken all the necessary steps to ensure that an accurate document has been prepared, the company </w:t>
      </w:r>
      <w:r w:rsidRPr="00AF68E9">
        <w:lastRenderedPageBreak/>
        <w:t>accepts no liability for any damages or loss incurred as a result of reliance placed upon the report and its contents.</w:t>
      </w:r>
    </w:p>
    <w:p w:rsidR="00774D3F" w:rsidRPr="00AF68E9" w:rsidRDefault="00774D3F" w:rsidP="0054610E">
      <w:pPr>
        <w:pStyle w:val="FalseHeading1"/>
      </w:pPr>
      <w:r w:rsidRPr="00AF68E9">
        <w:t>Contents</w:t>
      </w:r>
    </w:p>
    <w:p w:rsidR="00E06712" w:rsidRDefault="00774D3F">
      <w:pPr>
        <w:pStyle w:val="TOC1"/>
        <w:tabs>
          <w:tab w:val="left" w:pos="440"/>
          <w:tab w:val="right" w:leader="dot" w:pos="9628"/>
        </w:tabs>
        <w:rPr>
          <w:rFonts w:asciiTheme="minorHAnsi" w:eastAsiaTheme="minorEastAsia" w:hAnsiTheme="minorHAnsi" w:cstheme="minorBidi"/>
          <w:b w:val="0"/>
          <w:caps w:val="0"/>
          <w:noProof/>
          <w:spacing w:val="0"/>
          <w:lang w:eastAsia="en-AU"/>
        </w:rPr>
      </w:pPr>
      <w:r w:rsidRPr="00AF68E9">
        <w:fldChar w:fldCharType="begin"/>
      </w:r>
      <w:r w:rsidRPr="00AF68E9">
        <w:instrText xml:space="preserve"> TOC \o "1-3" \h \z \u </w:instrText>
      </w:r>
      <w:r w:rsidRPr="00AF68E9">
        <w:fldChar w:fldCharType="separate"/>
      </w:r>
      <w:hyperlink w:anchor="_Toc408907184" w:history="1">
        <w:r w:rsidR="00E06712" w:rsidRPr="00230DD3">
          <w:rPr>
            <w:rStyle w:val="Hyperlink"/>
            <w:noProof/>
          </w:rPr>
          <w:t>1</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Title offset plan</w:t>
        </w:r>
        <w:r w:rsidR="00E06712">
          <w:rPr>
            <w:noProof/>
            <w:webHidden/>
          </w:rPr>
          <w:tab/>
        </w:r>
        <w:r w:rsidR="00E06712">
          <w:rPr>
            <w:noProof/>
            <w:webHidden/>
          </w:rPr>
          <w:fldChar w:fldCharType="begin"/>
        </w:r>
        <w:r w:rsidR="00E06712">
          <w:rPr>
            <w:noProof/>
            <w:webHidden/>
          </w:rPr>
          <w:instrText xml:space="preserve"> PAGEREF _Toc408907184 \h </w:instrText>
        </w:r>
        <w:r w:rsidR="00E06712">
          <w:rPr>
            <w:noProof/>
            <w:webHidden/>
          </w:rPr>
        </w:r>
        <w:r w:rsidR="00E06712">
          <w:rPr>
            <w:noProof/>
            <w:webHidden/>
          </w:rPr>
          <w:fldChar w:fldCharType="separate"/>
        </w:r>
        <w:r w:rsidR="00D902F2">
          <w:rPr>
            <w:noProof/>
            <w:webHidden/>
          </w:rPr>
          <w:t>6</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185" w:history="1">
        <w:r w:rsidR="00E06712" w:rsidRPr="00230DD3">
          <w:rPr>
            <w:rStyle w:val="Hyperlink"/>
            <w:noProof/>
          </w:rPr>
          <w:t>2</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INTRODUCTION</w:t>
        </w:r>
        <w:r w:rsidR="00E06712">
          <w:rPr>
            <w:noProof/>
            <w:webHidden/>
          </w:rPr>
          <w:tab/>
        </w:r>
        <w:r w:rsidR="00E06712">
          <w:rPr>
            <w:noProof/>
            <w:webHidden/>
          </w:rPr>
          <w:fldChar w:fldCharType="begin"/>
        </w:r>
        <w:r w:rsidR="00E06712">
          <w:rPr>
            <w:noProof/>
            <w:webHidden/>
          </w:rPr>
          <w:instrText xml:space="preserve"> PAGEREF _Toc408907185 \h </w:instrText>
        </w:r>
        <w:r w:rsidR="00E06712">
          <w:rPr>
            <w:noProof/>
            <w:webHidden/>
          </w:rPr>
        </w:r>
        <w:r w:rsidR="00E06712">
          <w:rPr>
            <w:noProof/>
            <w:webHidden/>
          </w:rPr>
          <w:fldChar w:fldCharType="separate"/>
        </w:r>
        <w:r>
          <w:rPr>
            <w:noProof/>
            <w:webHidden/>
          </w:rPr>
          <w:t>7</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86" w:history="1">
        <w:r w:rsidR="00E06712" w:rsidRPr="00230DD3">
          <w:rPr>
            <w:rStyle w:val="Hyperlink"/>
            <w:noProof/>
          </w:rPr>
          <w:t>2.1</w:t>
        </w:r>
        <w:r w:rsidR="00E06712">
          <w:rPr>
            <w:rFonts w:asciiTheme="minorHAnsi" w:eastAsiaTheme="minorEastAsia" w:hAnsiTheme="minorHAnsi" w:cstheme="minorBidi"/>
            <w:noProof/>
            <w:lang w:eastAsia="en-AU"/>
          </w:rPr>
          <w:tab/>
        </w:r>
        <w:r w:rsidR="00E06712" w:rsidRPr="00230DD3">
          <w:rPr>
            <w:rStyle w:val="Hyperlink"/>
            <w:noProof/>
          </w:rPr>
          <w:t>Background</w:t>
        </w:r>
        <w:r w:rsidR="00E06712">
          <w:rPr>
            <w:noProof/>
            <w:webHidden/>
          </w:rPr>
          <w:tab/>
        </w:r>
        <w:r w:rsidR="00E06712">
          <w:rPr>
            <w:noProof/>
            <w:webHidden/>
          </w:rPr>
          <w:fldChar w:fldCharType="begin"/>
        </w:r>
        <w:r w:rsidR="00E06712">
          <w:rPr>
            <w:noProof/>
            <w:webHidden/>
          </w:rPr>
          <w:instrText xml:space="preserve"> PAGEREF _Toc408907186 \h </w:instrText>
        </w:r>
        <w:r w:rsidR="00E06712">
          <w:rPr>
            <w:noProof/>
            <w:webHidden/>
          </w:rPr>
        </w:r>
        <w:r w:rsidR="00E06712">
          <w:rPr>
            <w:noProof/>
            <w:webHidden/>
          </w:rPr>
          <w:fldChar w:fldCharType="separate"/>
        </w:r>
        <w:r>
          <w:rPr>
            <w:noProof/>
            <w:webHidden/>
          </w:rPr>
          <w:t>7</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187" w:history="1">
        <w:r w:rsidR="00E06712" w:rsidRPr="00230DD3">
          <w:rPr>
            <w:rStyle w:val="Hyperlink"/>
            <w:noProof/>
          </w:rPr>
          <w:t>2.1.1</w:t>
        </w:r>
        <w:r w:rsidR="00E06712">
          <w:rPr>
            <w:rFonts w:asciiTheme="minorHAnsi" w:eastAsiaTheme="minorEastAsia" w:hAnsiTheme="minorHAnsi" w:cstheme="minorBidi"/>
            <w:noProof/>
            <w:lang w:eastAsia="en-AU"/>
          </w:rPr>
          <w:tab/>
        </w:r>
        <w:r w:rsidR="00E06712" w:rsidRPr="00230DD3">
          <w:rPr>
            <w:rStyle w:val="Hyperlink"/>
            <w:i/>
            <w:noProof/>
          </w:rPr>
          <w:t>Planning and Environment Act 1987</w:t>
        </w:r>
        <w:r w:rsidR="00E06712">
          <w:rPr>
            <w:noProof/>
            <w:webHidden/>
          </w:rPr>
          <w:tab/>
        </w:r>
        <w:r w:rsidR="00E06712">
          <w:rPr>
            <w:noProof/>
            <w:webHidden/>
          </w:rPr>
          <w:fldChar w:fldCharType="begin"/>
        </w:r>
        <w:r w:rsidR="00E06712">
          <w:rPr>
            <w:noProof/>
            <w:webHidden/>
          </w:rPr>
          <w:instrText xml:space="preserve"> PAGEREF _Toc408907187 \h </w:instrText>
        </w:r>
        <w:r w:rsidR="00E06712">
          <w:rPr>
            <w:noProof/>
            <w:webHidden/>
          </w:rPr>
        </w:r>
        <w:r w:rsidR="00E06712">
          <w:rPr>
            <w:noProof/>
            <w:webHidden/>
          </w:rPr>
          <w:fldChar w:fldCharType="separate"/>
        </w:r>
        <w:r>
          <w:rPr>
            <w:noProof/>
            <w:webHidden/>
          </w:rPr>
          <w:t>7</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188" w:history="1">
        <w:r w:rsidR="00E06712" w:rsidRPr="00230DD3">
          <w:rPr>
            <w:rStyle w:val="Hyperlink"/>
            <w:noProof/>
          </w:rPr>
          <w:t>2.1.2</w:t>
        </w:r>
        <w:r w:rsidR="00E06712">
          <w:rPr>
            <w:rFonts w:asciiTheme="minorHAnsi" w:eastAsiaTheme="minorEastAsia" w:hAnsiTheme="minorHAnsi" w:cstheme="minorBidi"/>
            <w:noProof/>
            <w:lang w:eastAsia="en-AU"/>
          </w:rPr>
          <w:tab/>
        </w:r>
        <w:r w:rsidR="00E06712" w:rsidRPr="00230DD3">
          <w:rPr>
            <w:rStyle w:val="Hyperlink"/>
            <w:i/>
            <w:noProof/>
          </w:rPr>
          <w:t>Environment Protection and Biodiversity Conservation Act 1999</w:t>
        </w:r>
        <w:r w:rsidR="00E06712">
          <w:rPr>
            <w:noProof/>
            <w:webHidden/>
          </w:rPr>
          <w:tab/>
        </w:r>
        <w:r w:rsidR="00E06712">
          <w:rPr>
            <w:noProof/>
            <w:webHidden/>
          </w:rPr>
          <w:fldChar w:fldCharType="begin"/>
        </w:r>
        <w:r w:rsidR="00E06712">
          <w:rPr>
            <w:noProof/>
            <w:webHidden/>
          </w:rPr>
          <w:instrText xml:space="preserve"> PAGEREF _Toc408907188 \h </w:instrText>
        </w:r>
        <w:r w:rsidR="00E06712">
          <w:rPr>
            <w:noProof/>
            <w:webHidden/>
          </w:rPr>
        </w:r>
        <w:r w:rsidR="00E06712">
          <w:rPr>
            <w:noProof/>
            <w:webHidden/>
          </w:rPr>
          <w:fldChar w:fldCharType="separate"/>
        </w:r>
        <w:r>
          <w:rPr>
            <w:noProof/>
            <w:webHidden/>
          </w:rPr>
          <w:t>7</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89" w:history="1">
        <w:r w:rsidR="00E06712" w:rsidRPr="00230DD3">
          <w:rPr>
            <w:rStyle w:val="Hyperlink"/>
            <w:noProof/>
          </w:rPr>
          <w:t>2.2</w:t>
        </w:r>
        <w:r w:rsidR="00E06712">
          <w:rPr>
            <w:rFonts w:asciiTheme="minorHAnsi" w:eastAsiaTheme="minorEastAsia" w:hAnsiTheme="minorHAnsi" w:cstheme="minorBidi"/>
            <w:noProof/>
            <w:lang w:eastAsia="en-AU"/>
          </w:rPr>
          <w:tab/>
        </w:r>
        <w:r w:rsidR="00E06712" w:rsidRPr="00230DD3">
          <w:rPr>
            <w:rStyle w:val="Hyperlink"/>
            <w:noProof/>
          </w:rPr>
          <w:t>Objectives</w:t>
        </w:r>
        <w:r w:rsidR="00E06712">
          <w:rPr>
            <w:noProof/>
            <w:webHidden/>
          </w:rPr>
          <w:tab/>
        </w:r>
        <w:r w:rsidR="00E06712">
          <w:rPr>
            <w:noProof/>
            <w:webHidden/>
          </w:rPr>
          <w:fldChar w:fldCharType="begin"/>
        </w:r>
        <w:r w:rsidR="00E06712">
          <w:rPr>
            <w:noProof/>
            <w:webHidden/>
          </w:rPr>
          <w:instrText xml:space="preserve"> PAGEREF _Toc408907189 \h </w:instrText>
        </w:r>
        <w:r w:rsidR="00E06712">
          <w:rPr>
            <w:noProof/>
            <w:webHidden/>
          </w:rPr>
        </w:r>
        <w:r w:rsidR="00E06712">
          <w:rPr>
            <w:noProof/>
            <w:webHidden/>
          </w:rPr>
          <w:fldChar w:fldCharType="separate"/>
        </w:r>
        <w:r>
          <w:rPr>
            <w:noProof/>
            <w:webHidden/>
          </w:rPr>
          <w:t>9</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90" w:history="1">
        <w:r w:rsidR="00E06712" w:rsidRPr="00230DD3">
          <w:rPr>
            <w:rStyle w:val="Hyperlink"/>
            <w:noProof/>
          </w:rPr>
          <w:t>2.3</w:t>
        </w:r>
        <w:r w:rsidR="00E06712">
          <w:rPr>
            <w:rFonts w:asciiTheme="minorHAnsi" w:eastAsiaTheme="minorEastAsia" w:hAnsiTheme="minorHAnsi" w:cstheme="minorBidi"/>
            <w:noProof/>
            <w:lang w:eastAsia="en-AU"/>
          </w:rPr>
          <w:tab/>
        </w:r>
        <w:r w:rsidR="00E06712" w:rsidRPr="00230DD3">
          <w:rPr>
            <w:rStyle w:val="Hyperlink"/>
            <w:noProof/>
          </w:rPr>
          <w:t>Report Structure</w:t>
        </w:r>
        <w:r w:rsidR="00E06712">
          <w:rPr>
            <w:noProof/>
            <w:webHidden/>
          </w:rPr>
          <w:tab/>
        </w:r>
        <w:r w:rsidR="00E06712">
          <w:rPr>
            <w:noProof/>
            <w:webHidden/>
          </w:rPr>
          <w:fldChar w:fldCharType="begin"/>
        </w:r>
        <w:r w:rsidR="00E06712">
          <w:rPr>
            <w:noProof/>
            <w:webHidden/>
          </w:rPr>
          <w:instrText xml:space="preserve"> PAGEREF _Toc408907190 \h </w:instrText>
        </w:r>
        <w:r w:rsidR="00E06712">
          <w:rPr>
            <w:noProof/>
            <w:webHidden/>
          </w:rPr>
        </w:r>
        <w:r w:rsidR="00E06712">
          <w:rPr>
            <w:noProof/>
            <w:webHidden/>
          </w:rPr>
          <w:fldChar w:fldCharType="separate"/>
        </w:r>
        <w:r>
          <w:rPr>
            <w:noProof/>
            <w:webHidden/>
          </w:rPr>
          <w:t>9</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191" w:history="1">
        <w:r w:rsidR="00E06712" w:rsidRPr="00230DD3">
          <w:rPr>
            <w:rStyle w:val="Hyperlink"/>
            <w:noProof/>
          </w:rPr>
          <w:t>3</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METHODS</w:t>
        </w:r>
        <w:r w:rsidR="00E06712">
          <w:rPr>
            <w:noProof/>
            <w:webHidden/>
          </w:rPr>
          <w:tab/>
        </w:r>
        <w:r w:rsidR="00E06712">
          <w:rPr>
            <w:noProof/>
            <w:webHidden/>
          </w:rPr>
          <w:fldChar w:fldCharType="begin"/>
        </w:r>
        <w:r w:rsidR="00E06712">
          <w:rPr>
            <w:noProof/>
            <w:webHidden/>
          </w:rPr>
          <w:instrText xml:space="preserve"> PAGEREF _Toc408907191 \h </w:instrText>
        </w:r>
        <w:r w:rsidR="00E06712">
          <w:rPr>
            <w:noProof/>
            <w:webHidden/>
          </w:rPr>
        </w:r>
        <w:r w:rsidR="00E06712">
          <w:rPr>
            <w:noProof/>
            <w:webHidden/>
          </w:rPr>
          <w:fldChar w:fldCharType="separate"/>
        </w:r>
        <w:r>
          <w:rPr>
            <w:noProof/>
            <w:webHidden/>
          </w:rPr>
          <w:t>11</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92" w:history="1">
        <w:r w:rsidR="00E06712" w:rsidRPr="00230DD3">
          <w:rPr>
            <w:rStyle w:val="Hyperlink"/>
            <w:noProof/>
          </w:rPr>
          <w:t>3.1</w:t>
        </w:r>
        <w:r w:rsidR="00E06712">
          <w:rPr>
            <w:rFonts w:asciiTheme="minorHAnsi" w:eastAsiaTheme="minorEastAsia" w:hAnsiTheme="minorHAnsi" w:cstheme="minorBidi"/>
            <w:noProof/>
            <w:lang w:eastAsia="en-AU"/>
          </w:rPr>
          <w:tab/>
        </w:r>
        <w:r w:rsidR="00E06712" w:rsidRPr="00230DD3">
          <w:rPr>
            <w:rStyle w:val="Hyperlink"/>
            <w:noProof/>
          </w:rPr>
          <w:t>Database and Literature Review</w:t>
        </w:r>
        <w:r w:rsidR="00E06712">
          <w:rPr>
            <w:noProof/>
            <w:webHidden/>
          </w:rPr>
          <w:tab/>
        </w:r>
        <w:r w:rsidR="00E06712">
          <w:rPr>
            <w:noProof/>
            <w:webHidden/>
          </w:rPr>
          <w:fldChar w:fldCharType="begin"/>
        </w:r>
        <w:r w:rsidR="00E06712">
          <w:rPr>
            <w:noProof/>
            <w:webHidden/>
          </w:rPr>
          <w:instrText xml:space="preserve"> PAGEREF _Toc408907192 \h </w:instrText>
        </w:r>
        <w:r w:rsidR="00E06712">
          <w:rPr>
            <w:noProof/>
            <w:webHidden/>
          </w:rPr>
        </w:r>
        <w:r w:rsidR="00E06712">
          <w:rPr>
            <w:noProof/>
            <w:webHidden/>
          </w:rPr>
          <w:fldChar w:fldCharType="separate"/>
        </w:r>
        <w:r>
          <w:rPr>
            <w:noProof/>
            <w:webHidden/>
          </w:rPr>
          <w:t>11</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93" w:history="1">
        <w:r w:rsidR="00E06712" w:rsidRPr="00230DD3">
          <w:rPr>
            <w:rStyle w:val="Hyperlink"/>
            <w:noProof/>
          </w:rPr>
          <w:t>3.2</w:t>
        </w:r>
        <w:r w:rsidR="00E06712">
          <w:rPr>
            <w:rFonts w:asciiTheme="minorHAnsi" w:eastAsiaTheme="minorEastAsia" w:hAnsiTheme="minorHAnsi" w:cstheme="minorBidi"/>
            <w:noProof/>
            <w:lang w:eastAsia="en-AU"/>
          </w:rPr>
          <w:tab/>
        </w:r>
        <w:r w:rsidR="00E06712" w:rsidRPr="00230DD3">
          <w:rPr>
            <w:rStyle w:val="Hyperlink"/>
            <w:noProof/>
          </w:rPr>
          <w:t>Gain Scoring Method</w:t>
        </w:r>
        <w:r w:rsidR="00E06712">
          <w:rPr>
            <w:noProof/>
            <w:webHidden/>
          </w:rPr>
          <w:tab/>
        </w:r>
        <w:r w:rsidR="00E06712">
          <w:rPr>
            <w:noProof/>
            <w:webHidden/>
          </w:rPr>
          <w:fldChar w:fldCharType="begin"/>
        </w:r>
        <w:r w:rsidR="00E06712">
          <w:rPr>
            <w:noProof/>
            <w:webHidden/>
          </w:rPr>
          <w:instrText xml:space="preserve"> PAGEREF _Toc408907193 \h </w:instrText>
        </w:r>
        <w:r w:rsidR="00E06712">
          <w:rPr>
            <w:noProof/>
            <w:webHidden/>
          </w:rPr>
        </w:r>
        <w:r w:rsidR="00E06712">
          <w:rPr>
            <w:noProof/>
            <w:webHidden/>
          </w:rPr>
          <w:fldChar w:fldCharType="separate"/>
        </w:r>
        <w:r>
          <w:rPr>
            <w:noProof/>
            <w:webHidden/>
          </w:rPr>
          <w:t>11</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194" w:history="1">
        <w:r w:rsidR="00E06712" w:rsidRPr="00230DD3">
          <w:rPr>
            <w:rStyle w:val="Hyperlink"/>
            <w:noProof/>
          </w:rPr>
          <w:t>3.2.1</w:t>
        </w:r>
        <w:r w:rsidR="00E06712">
          <w:rPr>
            <w:rFonts w:asciiTheme="minorHAnsi" w:eastAsiaTheme="minorEastAsia" w:hAnsiTheme="minorHAnsi" w:cstheme="minorBidi"/>
            <w:noProof/>
            <w:lang w:eastAsia="en-AU"/>
          </w:rPr>
          <w:tab/>
        </w:r>
        <w:r w:rsidR="00E06712" w:rsidRPr="00230DD3">
          <w:rPr>
            <w:rStyle w:val="Hyperlink"/>
            <w:noProof/>
          </w:rPr>
          <w:t>The Framework</w:t>
        </w:r>
        <w:r w:rsidR="00E06712">
          <w:rPr>
            <w:noProof/>
            <w:webHidden/>
          </w:rPr>
          <w:tab/>
        </w:r>
        <w:r w:rsidR="00E06712">
          <w:rPr>
            <w:noProof/>
            <w:webHidden/>
          </w:rPr>
          <w:fldChar w:fldCharType="begin"/>
        </w:r>
        <w:r w:rsidR="00E06712">
          <w:rPr>
            <w:noProof/>
            <w:webHidden/>
          </w:rPr>
          <w:instrText xml:space="preserve"> PAGEREF _Toc408907194 \h </w:instrText>
        </w:r>
        <w:r w:rsidR="00E06712">
          <w:rPr>
            <w:noProof/>
            <w:webHidden/>
          </w:rPr>
        </w:r>
        <w:r w:rsidR="00E06712">
          <w:rPr>
            <w:noProof/>
            <w:webHidden/>
          </w:rPr>
          <w:fldChar w:fldCharType="separate"/>
        </w:r>
        <w:r>
          <w:rPr>
            <w:noProof/>
            <w:webHidden/>
          </w:rPr>
          <w:t>11</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195" w:history="1">
        <w:r w:rsidR="00E06712" w:rsidRPr="00230DD3">
          <w:rPr>
            <w:rStyle w:val="Hyperlink"/>
            <w:noProof/>
          </w:rPr>
          <w:t>4</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PART A - OFFSET SUITABILITY</w:t>
        </w:r>
        <w:r w:rsidR="00E06712">
          <w:rPr>
            <w:noProof/>
            <w:webHidden/>
          </w:rPr>
          <w:tab/>
        </w:r>
        <w:r w:rsidR="00E06712">
          <w:rPr>
            <w:noProof/>
            <w:webHidden/>
          </w:rPr>
          <w:fldChar w:fldCharType="begin"/>
        </w:r>
        <w:r w:rsidR="00E06712">
          <w:rPr>
            <w:noProof/>
            <w:webHidden/>
          </w:rPr>
          <w:instrText xml:space="preserve"> PAGEREF _Toc408907195 \h </w:instrText>
        </w:r>
        <w:r w:rsidR="00E06712">
          <w:rPr>
            <w:noProof/>
            <w:webHidden/>
          </w:rPr>
        </w:r>
        <w:r w:rsidR="00E06712">
          <w:rPr>
            <w:noProof/>
            <w:webHidden/>
          </w:rPr>
          <w:fldChar w:fldCharType="separate"/>
        </w:r>
        <w:r>
          <w:rPr>
            <w:noProof/>
            <w:webHidden/>
          </w:rPr>
          <w:t>13</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96" w:history="1">
        <w:r w:rsidR="00E06712" w:rsidRPr="00230DD3">
          <w:rPr>
            <w:rStyle w:val="Hyperlink"/>
            <w:noProof/>
          </w:rPr>
          <w:t>4.1</w:t>
        </w:r>
        <w:r w:rsidR="00E06712">
          <w:rPr>
            <w:rFonts w:asciiTheme="minorHAnsi" w:eastAsiaTheme="minorEastAsia" w:hAnsiTheme="minorHAnsi" w:cstheme="minorBidi"/>
            <w:noProof/>
            <w:lang w:eastAsia="en-AU"/>
          </w:rPr>
          <w:tab/>
        </w:r>
        <w:r w:rsidR="00E06712" w:rsidRPr="00230DD3">
          <w:rPr>
            <w:rStyle w:val="Hyperlink"/>
            <w:noProof/>
          </w:rPr>
          <w:t>Clearing Site Details</w:t>
        </w:r>
        <w:r w:rsidR="00E06712">
          <w:rPr>
            <w:noProof/>
            <w:webHidden/>
          </w:rPr>
          <w:tab/>
        </w:r>
        <w:r w:rsidR="00E06712">
          <w:rPr>
            <w:noProof/>
            <w:webHidden/>
          </w:rPr>
          <w:fldChar w:fldCharType="begin"/>
        </w:r>
        <w:r w:rsidR="00E06712">
          <w:rPr>
            <w:noProof/>
            <w:webHidden/>
          </w:rPr>
          <w:instrText xml:space="preserve"> PAGEREF _Toc408907196 \h </w:instrText>
        </w:r>
        <w:r w:rsidR="00E06712">
          <w:rPr>
            <w:noProof/>
            <w:webHidden/>
          </w:rPr>
        </w:r>
        <w:r w:rsidR="00E06712">
          <w:rPr>
            <w:noProof/>
            <w:webHidden/>
          </w:rPr>
          <w:fldChar w:fldCharType="separate"/>
        </w:r>
        <w:r>
          <w:rPr>
            <w:noProof/>
            <w:webHidden/>
          </w:rPr>
          <w:t>13</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197" w:history="1">
        <w:r w:rsidR="00E06712" w:rsidRPr="00230DD3">
          <w:rPr>
            <w:rStyle w:val="Hyperlink"/>
            <w:noProof/>
          </w:rPr>
          <w:t>4.1.1</w:t>
        </w:r>
        <w:r w:rsidR="00E06712">
          <w:rPr>
            <w:rFonts w:asciiTheme="minorHAnsi" w:eastAsiaTheme="minorEastAsia" w:hAnsiTheme="minorHAnsi" w:cstheme="minorBidi"/>
            <w:noProof/>
            <w:lang w:eastAsia="en-AU"/>
          </w:rPr>
          <w:tab/>
        </w:r>
        <w:r w:rsidR="00E06712" w:rsidRPr="00230DD3">
          <w:rPr>
            <w:rStyle w:val="Hyperlink"/>
            <w:noProof/>
          </w:rPr>
          <w:t>Significant Species and Communities</w:t>
        </w:r>
        <w:r w:rsidR="00E06712">
          <w:rPr>
            <w:noProof/>
            <w:webHidden/>
          </w:rPr>
          <w:tab/>
        </w:r>
        <w:r w:rsidR="00E06712">
          <w:rPr>
            <w:noProof/>
            <w:webHidden/>
          </w:rPr>
          <w:fldChar w:fldCharType="begin"/>
        </w:r>
        <w:r w:rsidR="00E06712">
          <w:rPr>
            <w:noProof/>
            <w:webHidden/>
          </w:rPr>
          <w:instrText xml:space="preserve"> PAGEREF _Toc408907197 \h </w:instrText>
        </w:r>
        <w:r w:rsidR="00E06712">
          <w:rPr>
            <w:noProof/>
            <w:webHidden/>
          </w:rPr>
        </w:r>
        <w:r w:rsidR="00E06712">
          <w:rPr>
            <w:noProof/>
            <w:webHidden/>
          </w:rPr>
          <w:fldChar w:fldCharType="separate"/>
        </w:r>
        <w:r>
          <w:rPr>
            <w:noProof/>
            <w:webHidden/>
          </w:rPr>
          <w:t>13</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198" w:history="1">
        <w:r w:rsidR="00E06712" w:rsidRPr="00230DD3">
          <w:rPr>
            <w:rStyle w:val="Hyperlink"/>
            <w:noProof/>
          </w:rPr>
          <w:t>4.1.2</w:t>
        </w:r>
        <w:r w:rsidR="00E06712">
          <w:rPr>
            <w:rFonts w:asciiTheme="minorHAnsi" w:eastAsiaTheme="minorEastAsia" w:hAnsiTheme="minorHAnsi" w:cstheme="minorBidi"/>
            <w:noProof/>
            <w:lang w:eastAsia="en-AU"/>
          </w:rPr>
          <w:tab/>
        </w:r>
        <w:r w:rsidR="00E06712" w:rsidRPr="00230DD3">
          <w:rPr>
            <w:rStyle w:val="Hyperlink"/>
            <w:noProof/>
          </w:rPr>
          <w:t>Ecological Vegetation Classes</w:t>
        </w:r>
        <w:r w:rsidR="00E06712">
          <w:rPr>
            <w:noProof/>
            <w:webHidden/>
          </w:rPr>
          <w:tab/>
        </w:r>
        <w:r w:rsidR="00E06712">
          <w:rPr>
            <w:noProof/>
            <w:webHidden/>
          </w:rPr>
          <w:fldChar w:fldCharType="begin"/>
        </w:r>
        <w:r w:rsidR="00E06712">
          <w:rPr>
            <w:noProof/>
            <w:webHidden/>
          </w:rPr>
          <w:instrText xml:space="preserve"> PAGEREF _Toc408907198 \h </w:instrText>
        </w:r>
        <w:r w:rsidR="00E06712">
          <w:rPr>
            <w:noProof/>
            <w:webHidden/>
          </w:rPr>
        </w:r>
        <w:r w:rsidR="00E06712">
          <w:rPr>
            <w:noProof/>
            <w:webHidden/>
          </w:rPr>
          <w:fldChar w:fldCharType="separate"/>
        </w:r>
        <w:r>
          <w:rPr>
            <w:noProof/>
            <w:webHidden/>
          </w:rPr>
          <w:t>14</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199" w:history="1">
        <w:r w:rsidR="00E06712" w:rsidRPr="00230DD3">
          <w:rPr>
            <w:rStyle w:val="Hyperlink"/>
            <w:noProof/>
          </w:rPr>
          <w:t>4.2</w:t>
        </w:r>
        <w:r w:rsidR="00E06712">
          <w:rPr>
            <w:rFonts w:asciiTheme="minorHAnsi" w:eastAsiaTheme="minorEastAsia" w:hAnsiTheme="minorHAnsi" w:cstheme="minorBidi"/>
            <w:noProof/>
            <w:lang w:eastAsia="en-AU"/>
          </w:rPr>
          <w:tab/>
        </w:r>
        <w:r w:rsidR="00E06712" w:rsidRPr="00230DD3">
          <w:rPr>
            <w:rStyle w:val="Hyperlink"/>
            <w:noProof/>
          </w:rPr>
          <w:t>Summary of Losses and Net Gain targets</w:t>
        </w:r>
        <w:r w:rsidR="00E06712">
          <w:rPr>
            <w:noProof/>
            <w:webHidden/>
          </w:rPr>
          <w:tab/>
        </w:r>
        <w:r w:rsidR="00E06712">
          <w:rPr>
            <w:noProof/>
            <w:webHidden/>
          </w:rPr>
          <w:fldChar w:fldCharType="begin"/>
        </w:r>
        <w:r w:rsidR="00E06712">
          <w:rPr>
            <w:noProof/>
            <w:webHidden/>
          </w:rPr>
          <w:instrText xml:space="preserve"> PAGEREF _Toc408907199 \h </w:instrText>
        </w:r>
        <w:r w:rsidR="00E06712">
          <w:rPr>
            <w:noProof/>
            <w:webHidden/>
          </w:rPr>
        </w:r>
        <w:r w:rsidR="00E06712">
          <w:rPr>
            <w:noProof/>
            <w:webHidden/>
          </w:rPr>
          <w:fldChar w:fldCharType="separate"/>
        </w:r>
        <w:r>
          <w:rPr>
            <w:noProof/>
            <w:webHidden/>
          </w:rPr>
          <w:t>14</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00" w:history="1">
        <w:r w:rsidR="00E06712" w:rsidRPr="00230DD3">
          <w:rPr>
            <w:rStyle w:val="Hyperlink"/>
            <w:noProof/>
          </w:rPr>
          <w:t>4.2.1</w:t>
        </w:r>
        <w:r w:rsidR="00E06712">
          <w:rPr>
            <w:rFonts w:asciiTheme="minorHAnsi" w:eastAsiaTheme="minorEastAsia" w:hAnsiTheme="minorHAnsi" w:cstheme="minorBidi"/>
            <w:noProof/>
            <w:lang w:eastAsia="en-AU"/>
          </w:rPr>
          <w:tab/>
        </w:r>
        <w:r w:rsidR="00E06712" w:rsidRPr="00230DD3">
          <w:rPr>
            <w:rStyle w:val="Hyperlink"/>
            <w:noProof/>
          </w:rPr>
          <w:t>Federal</w:t>
        </w:r>
        <w:r w:rsidR="00E06712">
          <w:rPr>
            <w:noProof/>
            <w:webHidden/>
          </w:rPr>
          <w:tab/>
        </w:r>
        <w:r w:rsidR="00E06712">
          <w:rPr>
            <w:noProof/>
            <w:webHidden/>
          </w:rPr>
          <w:fldChar w:fldCharType="begin"/>
        </w:r>
        <w:r w:rsidR="00E06712">
          <w:rPr>
            <w:noProof/>
            <w:webHidden/>
          </w:rPr>
          <w:instrText xml:space="preserve"> PAGEREF _Toc408907200 \h </w:instrText>
        </w:r>
        <w:r w:rsidR="00E06712">
          <w:rPr>
            <w:noProof/>
            <w:webHidden/>
          </w:rPr>
        </w:r>
        <w:r w:rsidR="00E06712">
          <w:rPr>
            <w:noProof/>
            <w:webHidden/>
          </w:rPr>
          <w:fldChar w:fldCharType="separate"/>
        </w:r>
        <w:r>
          <w:rPr>
            <w:noProof/>
            <w:webHidden/>
          </w:rPr>
          <w:t>14</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01" w:history="1">
        <w:r w:rsidR="00E06712" w:rsidRPr="00230DD3">
          <w:rPr>
            <w:rStyle w:val="Hyperlink"/>
            <w:noProof/>
          </w:rPr>
          <w:t>4.2.2</w:t>
        </w:r>
        <w:r w:rsidR="00E06712">
          <w:rPr>
            <w:rFonts w:asciiTheme="minorHAnsi" w:eastAsiaTheme="minorEastAsia" w:hAnsiTheme="minorHAnsi" w:cstheme="minorBidi"/>
            <w:noProof/>
            <w:lang w:eastAsia="en-AU"/>
          </w:rPr>
          <w:tab/>
        </w:r>
        <w:r w:rsidR="00E06712" w:rsidRPr="00230DD3">
          <w:rPr>
            <w:rStyle w:val="Hyperlink"/>
            <w:noProof/>
          </w:rPr>
          <w:t>State (Victoria)</w:t>
        </w:r>
        <w:r w:rsidR="00E06712">
          <w:rPr>
            <w:noProof/>
            <w:webHidden/>
          </w:rPr>
          <w:tab/>
        </w:r>
        <w:r w:rsidR="00E06712">
          <w:rPr>
            <w:noProof/>
            <w:webHidden/>
          </w:rPr>
          <w:fldChar w:fldCharType="begin"/>
        </w:r>
        <w:r w:rsidR="00E06712">
          <w:rPr>
            <w:noProof/>
            <w:webHidden/>
          </w:rPr>
          <w:instrText xml:space="preserve"> PAGEREF _Toc408907201 \h </w:instrText>
        </w:r>
        <w:r w:rsidR="00E06712">
          <w:rPr>
            <w:noProof/>
            <w:webHidden/>
          </w:rPr>
        </w:r>
        <w:r w:rsidR="00E06712">
          <w:rPr>
            <w:noProof/>
            <w:webHidden/>
          </w:rPr>
          <w:fldChar w:fldCharType="separate"/>
        </w:r>
        <w:r>
          <w:rPr>
            <w:noProof/>
            <w:webHidden/>
          </w:rPr>
          <w:t>14</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02" w:history="1">
        <w:r w:rsidR="00E06712" w:rsidRPr="00230DD3">
          <w:rPr>
            <w:rStyle w:val="Hyperlink"/>
            <w:noProof/>
          </w:rPr>
          <w:t>4.3</w:t>
        </w:r>
        <w:r w:rsidR="00E06712">
          <w:rPr>
            <w:rFonts w:asciiTheme="minorHAnsi" w:eastAsiaTheme="minorEastAsia" w:hAnsiTheme="minorHAnsi" w:cstheme="minorBidi"/>
            <w:noProof/>
            <w:lang w:eastAsia="en-AU"/>
          </w:rPr>
          <w:tab/>
        </w:r>
        <w:r w:rsidR="00E06712" w:rsidRPr="00230DD3">
          <w:rPr>
            <w:rStyle w:val="Hyperlink"/>
            <w:noProof/>
          </w:rPr>
          <w:t>Offset Management Strategy</w:t>
        </w:r>
        <w:r w:rsidR="00E06712">
          <w:rPr>
            <w:noProof/>
            <w:webHidden/>
          </w:rPr>
          <w:tab/>
        </w:r>
        <w:r w:rsidR="00E06712">
          <w:rPr>
            <w:noProof/>
            <w:webHidden/>
          </w:rPr>
          <w:fldChar w:fldCharType="begin"/>
        </w:r>
        <w:r w:rsidR="00E06712">
          <w:rPr>
            <w:noProof/>
            <w:webHidden/>
          </w:rPr>
          <w:instrText xml:space="preserve"> PAGEREF _Toc408907202 \h </w:instrText>
        </w:r>
        <w:r w:rsidR="00E06712">
          <w:rPr>
            <w:noProof/>
            <w:webHidden/>
          </w:rPr>
        </w:r>
        <w:r w:rsidR="00E06712">
          <w:rPr>
            <w:noProof/>
            <w:webHidden/>
          </w:rPr>
          <w:fldChar w:fldCharType="separate"/>
        </w:r>
        <w:r>
          <w:rPr>
            <w:noProof/>
            <w:webHidden/>
          </w:rPr>
          <w:t>17</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03" w:history="1">
        <w:r w:rsidR="00E06712" w:rsidRPr="00230DD3">
          <w:rPr>
            <w:rStyle w:val="Hyperlink"/>
            <w:noProof/>
          </w:rPr>
          <w:t>4.3.1</w:t>
        </w:r>
        <w:r w:rsidR="00E06712">
          <w:rPr>
            <w:rFonts w:asciiTheme="minorHAnsi" w:eastAsiaTheme="minorEastAsia" w:hAnsiTheme="minorHAnsi" w:cstheme="minorBidi"/>
            <w:noProof/>
            <w:lang w:eastAsia="en-AU"/>
          </w:rPr>
          <w:tab/>
        </w:r>
        <w:r w:rsidR="00E06712" w:rsidRPr="00230DD3">
          <w:rPr>
            <w:rStyle w:val="Hyperlink"/>
            <w:noProof/>
          </w:rPr>
          <w:t>Federal</w:t>
        </w:r>
        <w:r w:rsidR="00E06712">
          <w:rPr>
            <w:noProof/>
            <w:webHidden/>
          </w:rPr>
          <w:tab/>
        </w:r>
        <w:r w:rsidR="00E06712">
          <w:rPr>
            <w:noProof/>
            <w:webHidden/>
          </w:rPr>
          <w:fldChar w:fldCharType="begin"/>
        </w:r>
        <w:r w:rsidR="00E06712">
          <w:rPr>
            <w:noProof/>
            <w:webHidden/>
          </w:rPr>
          <w:instrText xml:space="preserve"> PAGEREF _Toc408907203 \h </w:instrText>
        </w:r>
        <w:r w:rsidR="00E06712">
          <w:rPr>
            <w:noProof/>
            <w:webHidden/>
          </w:rPr>
        </w:r>
        <w:r w:rsidR="00E06712">
          <w:rPr>
            <w:noProof/>
            <w:webHidden/>
          </w:rPr>
          <w:fldChar w:fldCharType="separate"/>
        </w:r>
        <w:r>
          <w:rPr>
            <w:noProof/>
            <w:webHidden/>
          </w:rPr>
          <w:t>17</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04" w:history="1">
        <w:r w:rsidR="00E06712" w:rsidRPr="00230DD3">
          <w:rPr>
            <w:rStyle w:val="Hyperlink"/>
            <w:noProof/>
          </w:rPr>
          <w:t>4.3.2</w:t>
        </w:r>
        <w:r w:rsidR="00E06712">
          <w:rPr>
            <w:rFonts w:asciiTheme="minorHAnsi" w:eastAsiaTheme="minorEastAsia" w:hAnsiTheme="minorHAnsi" w:cstheme="minorBidi"/>
            <w:noProof/>
            <w:lang w:eastAsia="en-AU"/>
          </w:rPr>
          <w:tab/>
        </w:r>
        <w:r w:rsidR="00E06712" w:rsidRPr="00230DD3">
          <w:rPr>
            <w:rStyle w:val="Hyperlink"/>
            <w:noProof/>
          </w:rPr>
          <w:t>State (Victoria)</w:t>
        </w:r>
        <w:r w:rsidR="00E06712">
          <w:rPr>
            <w:noProof/>
            <w:webHidden/>
          </w:rPr>
          <w:tab/>
        </w:r>
        <w:r w:rsidR="00E06712">
          <w:rPr>
            <w:noProof/>
            <w:webHidden/>
          </w:rPr>
          <w:fldChar w:fldCharType="begin"/>
        </w:r>
        <w:r w:rsidR="00E06712">
          <w:rPr>
            <w:noProof/>
            <w:webHidden/>
          </w:rPr>
          <w:instrText xml:space="preserve"> PAGEREF _Toc408907204 \h </w:instrText>
        </w:r>
        <w:r w:rsidR="00E06712">
          <w:rPr>
            <w:noProof/>
            <w:webHidden/>
          </w:rPr>
        </w:r>
        <w:r w:rsidR="00E06712">
          <w:rPr>
            <w:noProof/>
            <w:webHidden/>
          </w:rPr>
          <w:fldChar w:fldCharType="separate"/>
        </w:r>
        <w:r>
          <w:rPr>
            <w:noProof/>
            <w:webHidden/>
          </w:rPr>
          <w:t>19</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205" w:history="1">
        <w:r w:rsidR="00E06712" w:rsidRPr="00230DD3">
          <w:rPr>
            <w:rStyle w:val="Hyperlink"/>
            <w:noProof/>
          </w:rPr>
          <w:t>5</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DESCRIPTION OF THE OFFSET SITE</w:t>
        </w:r>
        <w:r w:rsidR="00E06712">
          <w:rPr>
            <w:noProof/>
            <w:webHidden/>
          </w:rPr>
          <w:tab/>
        </w:r>
        <w:r w:rsidR="00E06712">
          <w:rPr>
            <w:noProof/>
            <w:webHidden/>
          </w:rPr>
          <w:fldChar w:fldCharType="begin"/>
        </w:r>
        <w:r w:rsidR="00E06712">
          <w:rPr>
            <w:noProof/>
            <w:webHidden/>
          </w:rPr>
          <w:instrText xml:space="preserve"> PAGEREF _Toc408907205 \h </w:instrText>
        </w:r>
        <w:r w:rsidR="00E06712">
          <w:rPr>
            <w:noProof/>
            <w:webHidden/>
          </w:rPr>
        </w:r>
        <w:r w:rsidR="00E06712">
          <w:rPr>
            <w:noProof/>
            <w:webHidden/>
          </w:rPr>
          <w:fldChar w:fldCharType="separate"/>
        </w:r>
        <w:r>
          <w:rPr>
            <w:noProof/>
            <w:webHidden/>
          </w:rPr>
          <w:t>21</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06" w:history="1">
        <w:r w:rsidR="00E06712" w:rsidRPr="00230DD3">
          <w:rPr>
            <w:rStyle w:val="Hyperlink"/>
            <w:noProof/>
          </w:rPr>
          <w:t>5.1</w:t>
        </w:r>
        <w:r w:rsidR="00E06712">
          <w:rPr>
            <w:rFonts w:asciiTheme="minorHAnsi" w:eastAsiaTheme="minorEastAsia" w:hAnsiTheme="minorHAnsi" w:cstheme="minorBidi"/>
            <w:noProof/>
            <w:lang w:eastAsia="en-AU"/>
          </w:rPr>
          <w:tab/>
        </w:r>
        <w:r w:rsidR="00E06712" w:rsidRPr="00230DD3">
          <w:rPr>
            <w:rStyle w:val="Hyperlink"/>
            <w:noProof/>
          </w:rPr>
          <w:t>Vegetation Condition</w:t>
        </w:r>
        <w:r w:rsidR="00E06712">
          <w:rPr>
            <w:noProof/>
            <w:webHidden/>
          </w:rPr>
          <w:tab/>
        </w:r>
        <w:r w:rsidR="00E06712">
          <w:rPr>
            <w:noProof/>
            <w:webHidden/>
          </w:rPr>
          <w:fldChar w:fldCharType="begin"/>
        </w:r>
        <w:r w:rsidR="00E06712">
          <w:rPr>
            <w:noProof/>
            <w:webHidden/>
          </w:rPr>
          <w:instrText xml:space="preserve"> PAGEREF _Toc408907206 \h </w:instrText>
        </w:r>
        <w:r w:rsidR="00E06712">
          <w:rPr>
            <w:noProof/>
            <w:webHidden/>
          </w:rPr>
        </w:r>
        <w:r w:rsidR="00E06712">
          <w:rPr>
            <w:noProof/>
            <w:webHidden/>
          </w:rPr>
          <w:fldChar w:fldCharType="separate"/>
        </w:r>
        <w:r>
          <w:rPr>
            <w:noProof/>
            <w:webHidden/>
          </w:rPr>
          <w:t>21</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07" w:history="1">
        <w:r w:rsidR="00E06712" w:rsidRPr="00230DD3">
          <w:rPr>
            <w:rStyle w:val="Hyperlink"/>
            <w:noProof/>
          </w:rPr>
          <w:t>5.1.1</w:t>
        </w:r>
        <w:r w:rsidR="00E06712">
          <w:rPr>
            <w:rFonts w:asciiTheme="minorHAnsi" w:eastAsiaTheme="minorEastAsia" w:hAnsiTheme="minorHAnsi" w:cstheme="minorBidi"/>
            <w:noProof/>
            <w:lang w:eastAsia="en-AU"/>
          </w:rPr>
          <w:tab/>
        </w:r>
        <w:r w:rsidR="00E06712" w:rsidRPr="00230DD3">
          <w:rPr>
            <w:rStyle w:val="Hyperlink"/>
            <w:noProof/>
          </w:rPr>
          <w:t>Natural Temperate Grassland of the Victorian Volcanic Plain</w:t>
        </w:r>
        <w:r w:rsidR="00E06712">
          <w:rPr>
            <w:noProof/>
            <w:webHidden/>
          </w:rPr>
          <w:tab/>
        </w:r>
        <w:r w:rsidR="00E06712">
          <w:rPr>
            <w:noProof/>
            <w:webHidden/>
          </w:rPr>
          <w:fldChar w:fldCharType="begin"/>
        </w:r>
        <w:r w:rsidR="00E06712">
          <w:rPr>
            <w:noProof/>
            <w:webHidden/>
          </w:rPr>
          <w:instrText xml:space="preserve"> PAGEREF _Toc408907207 \h </w:instrText>
        </w:r>
        <w:r w:rsidR="00E06712">
          <w:rPr>
            <w:noProof/>
            <w:webHidden/>
          </w:rPr>
        </w:r>
        <w:r w:rsidR="00E06712">
          <w:rPr>
            <w:noProof/>
            <w:webHidden/>
          </w:rPr>
          <w:fldChar w:fldCharType="separate"/>
        </w:r>
        <w:r>
          <w:rPr>
            <w:noProof/>
            <w:webHidden/>
          </w:rPr>
          <w:t>21</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08" w:history="1">
        <w:r w:rsidR="00E06712" w:rsidRPr="00230DD3">
          <w:rPr>
            <w:rStyle w:val="Hyperlink"/>
            <w:noProof/>
          </w:rPr>
          <w:t>5.2</w:t>
        </w:r>
        <w:r w:rsidR="00E06712">
          <w:rPr>
            <w:rFonts w:asciiTheme="minorHAnsi" w:eastAsiaTheme="minorEastAsia" w:hAnsiTheme="minorHAnsi" w:cstheme="minorBidi"/>
            <w:noProof/>
            <w:lang w:eastAsia="en-AU"/>
          </w:rPr>
          <w:tab/>
        </w:r>
        <w:r w:rsidR="00E06712" w:rsidRPr="00230DD3">
          <w:rPr>
            <w:rStyle w:val="Hyperlink"/>
            <w:noProof/>
          </w:rPr>
          <w:t>Fauna Habitat</w:t>
        </w:r>
        <w:r w:rsidR="00E06712">
          <w:rPr>
            <w:noProof/>
            <w:webHidden/>
          </w:rPr>
          <w:tab/>
        </w:r>
        <w:r w:rsidR="00E06712">
          <w:rPr>
            <w:noProof/>
            <w:webHidden/>
          </w:rPr>
          <w:fldChar w:fldCharType="begin"/>
        </w:r>
        <w:r w:rsidR="00E06712">
          <w:rPr>
            <w:noProof/>
            <w:webHidden/>
          </w:rPr>
          <w:instrText xml:space="preserve"> PAGEREF _Toc408907208 \h </w:instrText>
        </w:r>
        <w:r w:rsidR="00E06712">
          <w:rPr>
            <w:noProof/>
            <w:webHidden/>
          </w:rPr>
        </w:r>
        <w:r w:rsidR="00E06712">
          <w:rPr>
            <w:noProof/>
            <w:webHidden/>
          </w:rPr>
          <w:fldChar w:fldCharType="separate"/>
        </w:r>
        <w:r>
          <w:rPr>
            <w:noProof/>
            <w:webHidden/>
          </w:rPr>
          <w:t>22</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09" w:history="1">
        <w:r w:rsidR="00E06712" w:rsidRPr="00230DD3">
          <w:rPr>
            <w:rStyle w:val="Hyperlink"/>
            <w:noProof/>
          </w:rPr>
          <w:t>5.2.1</w:t>
        </w:r>
        <w:r w:rsidR="00E06712">
          <w:rPr>
            <w:rFonts w:asciiTheme="minorHAnsi" w:eastAsiaTheme="minorEastAsia" w:hAnsiTheme="minorHAnsi" w:cstheme="minorBidi"/>
            <w:noProof/>
            <w:lang w:eastAsia="en-AU"/>
          </w:rPr>
          <w:tab/>
        </w:r>
        <w:r w:rsidR="00E06712" w:rsidRPr="00230DD3">
          <w:rPr>
            <w:rStyle w:val="Hyperlink"/>
            <w:noProof/>
          </w:rPr>
          <w:t>Golden Sun Moth</w:t>
        </w:r>
        <w:r w:rsidR="00E06712">
          <w:rPr>
            <w:noProof/>
            <w:webHidden/>
          </w:rPr>
          <w:tab/>
        </w:r>
        <w:r w:rsidR="00E06712">
          <w:rPr>
            <w:noProof/>
            <w:webHidden/>
          </w:rPr>
          <w:fldChar w:fldCharType="begin"/>
        </w:r>
        <w:r w:rsidR="00E06712">
          <w:rPr>
            <w:noProof/>
            <w:webHidden/>
          </w:rPr>
          <w:instrText xml:space="preserve"> PAGEREF _Toc408907209 \h </w:instrText>
        </w:r>
        <w:r w:rsidR="00E06712">
          <w:rPr>
            <w:noProof/>
            <w:webHidden/>
          </w:rPr>
        </w:r>
        <w:r w:rsidR="00E06712">
          <w:rPr>
            <w:noProof/>
            <w:webHidden/>
          </w:rPr>
          <w:fldChar w:fldCharType="separate"/>
        </w:r>
        <w:r>
          <w:rPr>
            <w:noProof/>
            <w:webHidden/>
          </w:rPr>
          <w:t>23</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210" w:history="1">
        <w:r w:rsidR="00E06712" w:rsidRPr="00230DD3">
          <w:rPr>
            <w:rStyle w:val="Hyperlink"/>
            <w:noProof/>
          </w:rPr>
          <w:t>6</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LIKE-FOR-LIKE CRITERIA</w:t>
        </w:r>
        <w:r w:rsidR="00E06712">
          <w:rPr>
            <w:noProof/>
            <w:webHidden/>
          </w:rPr>
          <w:tab/>
        </w:r>
        <w:r w:rsidR="00E06712">
          <w:rPr>
            <w:noProof/>
            <w:webHidden/>
          </w:rPr>
          <w:fldChar w:fldCharType="begin"/>
        </w:r>
        <w:r w:rsidR="00E06712">
          <w:rPr>
            <w:noProof/>
            <w:webHidden/>
          </w:rPr>
          <w:instrText xml:space="preserve"> PAGEREF _Toc408907210 \h </w:instrText>
        </w:r>
        <w:r w:rsidR="00E06712">
          <w:rPr>
            <w:noProof/>
            <w:webHidden/>
          </w:rPr>
        </w:r>
        <w:r w:rsidR="00E06712">
          <w:rPr>
            <w:noProof/>
            <w:webHidden/>
          </w:rPr>
          <w:fldChar w:fldCharType="separate"/>
        </w:r>
        <w:r>
          <w:rPr>
            <w:noProof/>
            <w:webHidden/>
          </w:rPr>
          <w:t>24</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11" w:history="1">
        <w:r w:rsidR="00E06712" w:rsidRPr="00230DD3">
          <w:rPr>
            <w:rStyle w:val="Hyperlink"/>
            <w:noProof/>
          </w:rPr>
          <w:t>6.1</w:t>
        </w:r>
        <w:r w:rsidR="00E06712">
          <w:rPr>
            <w:rFonts w:asciiTheme="minorHAnsi" w:eastAsiaTheme="minorEastAsia" w:hAnsiTheme="minorHAnsi" w:cstheme="minorBidi"/>
            <w:noProof/>
            <w:lang w:eastAsia="en-AU"/>
          </w:rPr>
          <w:tab/>
        </w:r>
        <w:r w:rsidR="00E06712" w:rsidRPr="00230DD3">
          <w:rPr>
            <w:rStyle w:val="Hyperlink"/>
            <w:noProof/>
          </w:rPr>
          <w:t>Gains Available in Proposed Offset Site</w:t>
        </w:r>
        <w:r w:rsidR="00E06712">
          <w:rPr>
            <w:noProof/>
            <w:webHidden/>
          </w:rPr>
          <w:tab/>
        </w:r>
        <w:r w:rsidR="00E06712">
          <w:rPr>
            <w:noProof/>
            <w:webHidden/>
          </w:rPr>
          <w:fldChar w:fldCharType="begin"/>
        </w:r>
        <w:r w:rsidR="00E06712">
          <w:rPr>
            <w:noProof/>
            <w:webHidden/>
          </w:rPr>
          <w:instrText xml:space="preserve"> PAGEREF _Toc408907211 \h </w:instrText>
        </w:r>
        <w:r w:rsidR="00E06712">
          <w:rPr>
            <w:noProof/>
            <w:webHidden/>
          </w:rPr>
        </w:r>
        <w:r w:rsidR="00E06712">
          <w:rPr>
            <w:noProof/>
            <w:webHidden/>
          </w:rPr>
          <w:fldChar w:fldCharType="separate"/>
        </w:r>
        <w:r>
          <w:rPr>
            <w:noProof/>
            <w:webHidden/>
          </w:rPr>
          <w:t>24</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12" w:history="1">
        <w:r w:rsidR="00E06712" w:rsidRPr="00230DD3">
          <w:rPr>
            <w:rStyle w:val="Hyperlink"/>
            <w:noProof/>
          </w:rPr>
          <w:t>6.1.1</w:t>
        </w:r>
        <w:r w:rsidR="00E06712">
          <w:rPr>
            <w:rFonts w:asciiTheme="minorHAnsi" w:eastAsiaTheme="minorEastAsia" w:hAnsiTheme="minorHAnsi" w:cstheme="minorBidi"/>
            <w:noProof/>
            <w:lang w:eastAsia="en-AU"/>
          </w:rPr>
          <w:tab/>
        </w:r>
        <w:r w:rsidR="00E06712" w:rsidRPr="00230DD3">
          <w:rPr>
            <w:rStyle w:val="Hyperlink"/>
            <w:noProof/>
          </w:rPr>
          <w:t>Remnant vegetation gains available</w:t>
        </w:r>
        <w:r w:rsidR="00E06712">
          <w:rPr>
            <w:noProof/>
            <w:webHidden/>
          </w:rPr>
          <w:tab/>
        </w:r>
        <w:r w:rsidR="00E06712">
          <w:rPr>
            <w:noProof/>
            <w:webHidden/>
          </w:rPr>
          <w:fldChar w:fldCharType="begin"/>
        </w:r>
        <w:r w:rsidR="00E06712">
          <w:rPr>
            <w:noProof/>
            <w:webHidden/>
          </w:rPr>
          <w:instrText xml:space="preserve"> PAGEREF _Toc408907212 \h </w:instrText>
        </w:r>
        <w:r w:rsidR="00E06712">
          <w:rPr>
            <w:noProof/>
            <w:webHidden/>
          </w:rPr>
        </w:r>
        <w:r w:rsidR="00E06712">
          <w:rPr>
            <w:noProof/>
            <w:webHidden/>
          </w:rPr>
          <w:fldChar w:fldCharType="separate"/>
        </w:r>
        <w:r>
          <w:rPr>
            <w:noProof/>
            <w:webHidden/>
          </w:rPr>
          <w:t>24</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13" w:history="1">
        <w:r w:rsidR="00E06712" w:rsidRPr="00230DD3">
          <w:rPr>
            <w:rStyle w:val="Hyperlink"/>
            <w:noProof/>
          </w:rPr>
          <w:t>6.1.2</w:t>
        </w:r>
        <w:r w:rsidR="00E06712">
          <w:rPr>
            <w:rFonts w:asciiTheme="minorHAnsi" w:eastAsiaTheme="minorEastAsia" w:hAnsiTheme="minorHAnsi" w:cstheme="minorBidi"/>
            <w:noProof/>
            <w:lang w:eastAsia="en-AU"/>
          </w:rPr>
          <w:tab/>
        </w:r>
        <w:r w:rsidR="00E06712" w:rsidRPr="00230DD3">
          <w:rPr>
            <w:rStyle w:val="Hyperlink"/>
            <w:noProof/>
          </w:rPr>
          <w:t>Remnant trees gains available</w:t>
        </w:r>
        <w:r w:rsidR="00E06712">
          <w:rPr>
            <w:noProof/>
            <w:webHidden/>
          </w:rPr>
          <w:tab/>
        </w:r>
        <w:r w:rsidR="00E06712">
          <w:rPr>
            <w:noProof/>
            <w:webHidden/>
          </w:rPr>
          <w:fldChar w:fldCharType="begin"/>
        </w:r>
        <w:r w:rsidR="00E06712">
          <w:rPr>
            <w:noProof/>
            <w:webHidden/>
          </w:rPr>
          <w:instrText xml:space="preserve"> PAGEREF _Toc408907213 \h </w:instrText>
        </w:r>
        <w:r w:rsidR="00E06712">
          <w:rPr>
            <w:noProof/>
            <w:webHidden/>
          </w:rPr>
        </w:r>
        <w:r w:rsidR="00E06712">
          <w:rPr>
            <w:noProof/>
            <w:webHidden/>
          </w:rPr>
          <w:fldChar w:fldCharType="separate"/>
        </w:r>
        <w:r>
          <w:rPr>
            <w:noProof/>
            <w:webHidden/>
          </w:rPr>
          <w:t>25</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14" w:history="1">
        <w:r w:rsidR="00E06712" w:rsidRPr="00230DD3">
          <w:rPr>
            <w:rStyle w:val="Hyperlink"/>
            <w:noProof/>
          </w:rPr>
          <w:t>6.2</w:t>
        </w:r>
        <w:r w:rsidR="00E06712">
          <w:rPr>
            <w:rFonts w:asciiTheme="minorHAnsi" w:eastAsiaTheme="minorEastAsia" w:hAnsiTheme="minorHAnsi" w:cstheme="minorBidi"/>
            <w:noProof/>
            <w:lang w:eastAsia="en-AU"/>
          </w:rPr>
          <w:tab/>
        </w:r>
        <w:r w:rsidR="00E06712" w:rsidRPr="00230DD3">
          <w:rPr>
            <w:rStyle w:val="Hyperlink"/>
            <w:noProof/>
          </w:rPr>
          <w:t>Summary of Available Gains</w:t>
        </w:r>
        <w:r w:rsidR="00E06712">
          <w:rPr>
            <w:noProof/>
            <w:webHidden/>
          </w:rPr>
          <w:tab/>
        </w:r>
        <w:r w:rsidR="00E06712">
          <w:rPr>
            <w:noProof/>
            <w:webHidden/>
          </w:rPr>
          <w:fldChar w:fldCharType="begin"/>
        </w:r>
        <w:r w:rsidR="00E06712">
          <w:rPr>
            <w:noProof/>
            <w:webHidden/>
          </w:rPr>
          <w:instrText xml:space="preserve"> PAGEREF _Toc408907214 \h </w:instrText>
        </w:r>
        <w:r w:rsidR="00E06712">
          <w:rPr>
            <w:noProof/>
            <w:webHidden/>
          </w:rPr>
        </w:r>
        <w:r w:rsidR="00E06712">
          <w:rPr>
            <w:noProof/>
            <w:webHidden/>
          </w:rPr>
          <w:fldChar w:fldCharType="separate"/>
        </w:r>
        <w:r>
          <w:rPr>
            <w:noProof/>
            <w:webHidden/>
          </w:rPr>
          <w:t>28</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15" w:history="1">
        <w:r w:rsidR="00E06712" w:rsidRPr="00230DD3">
          <w:rPr>
            <w:rStyle w:val="Hyperlink"/>
            <w:noProof/>
          </w:rPr>
          <w:t>6.3</w:t>
        </w:r>
        <w:r w:rsidR="00E06712">
          <w:rPr>
            <w:rFonts w:asciiTheme="minorHAnsi" w:eastAsiaTheme="minorEastAsia" w:hAnsiTheme="minorHAnsi" w:cstheme="minorBidi"/>
            <w:noProof/>
            <w:lang w:eastAsia="en-AU"/>
          </w:rPr>
          <w:tab/>
        </w:r>
        <w:r w:rsidR="00E06712" w:rsidRPr="00230DD3">
          <w:rPr>
            <w:rStyle w:val="Hyperlink"/>
            <w:noProof/>
          </w:rPr>
          <w:t>Allocation of Native Vegetation Gains</w:t>
        </w:r>
        <w:r w:rsidR="00E06712">
          <w:rPr>
            <w:noProof/>
            <w:webHidden/>
          </w:rPr>
          <w:tab/>
        </w:r>
        <w:r w:rsidR="00E06712">
          <w:rPr>
            <w:noProof/>
            <w:webHidden/>
          </w:rPr>
          <w:fldChar w:fldCharType="begin"/>
        </w:r>
        <w:r w:rsidR="00E06712">
          <w:rPr>
            <w:noProof/>
            <w:webHidden/>
          </w:rPr>
          <w:instrText xml:space="preserve"> PAGEREF _Toc408907215 \h </w:instrText>
        </w:r>
        <w:r w:rsidR="00E06712">
          <w:rPr>
            <w:noProof/>
            <w:webHidden/>
          </w:rPr>
        </w:r>
        <w:r w:rsidR="00E06712">
          <w:rPr>
            <w:noProof/>
            <w:webHidden/>
          </w:rPr>
          <w:fldChar w:fldCharType="separate"/>
        </w:r>
        <w:r>
          <w:rPr>
            <w:noProof/>
            <w:webHidden/>
          </w:rPr>
          <w:t>28</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216" w:history="1">
        <w:r w:rsidR="00E06712" w:rsidRPr="00230DD3">
          <w:rPr>
            <w:rStyle w:val="Hyperlink"/>
            <w:noProof/>
          </w:rPr>
          <w:t>7</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Part B – Offset Implementation</w:t>
        </w:r>
        <w:r w:rsidR="00E06712">
          <w:rPr>
            <w:noProof/>
            <w:webHidden/>
          </w:rPr>
          <w:tab/>
        </w:r>
        <w:r w:rsidR="00E06712">
          <w:rPr>
            <w:noProof/>
            <w:webHidden/>
          </w:rPr>
          <w:fldChar w:fldCharType="begin"/>
        </w:r>
        <w:r w:rsidR="00E06712">
          <w:rPr>
            <w:noProof/>
            <w:webHidden/>
          </w:rPr>
          <w:instrText xml:space="preserve"> PAGEREF _Toc408907216 \h </w:instrText>
        </w:r>
        <w:r w:rsidR="00E06712">
          <w:rPr>
            <w:noProof/>
            <w:webHidden/>
          </w:rPr>
        </w:r>
        <w:r w:rsidR="00E06712">
          <w:rPr>
            <w:noProof/>
            <w:webHidden/>
          </w:rPr>
          <w:fldChar w:fldCharType="separate"/>
        </w:r>
        <w:r>
          <w:rPr>
            <w:noProof/>
            <w:webHidden/>
          </w:rPr>
          <w:t>29</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17" w:history="1">
        <w:r w:rsidR="00E06712" w:rsidRPr="00230DD3">
          <w:rPr>
            <w:rStyle w:val="Hyperlink"/>
            <w:noProof/>
          </w:rPr>
          <w:t>7.1</w:t>
        </w:r>
        <w:r w:rsidR="00E06712">
          <w:rPr>
            <w:rFonts w:asciiTheme="minorHAnsi" w:eastAsiaTheme="minorEastAsia" w:hAnsiTheme="minorHAnsi" w:cstheme="minorBidi"/>
            <w:noProof/>
            <w:lang w:eastAsia="en-AU"/>
          </w:rPr>
          <w:tab/>
        </w:r>
        <w:r w:rsidR="00E06712" w:rsidRPr="00230DD3">
          <w:rPr>
            <w:rStyle w:val="Hyperlink"/>
            <w:noProof/>
          </w:rPr>
          <w:t>Details of Offset Site</w:t>
        </w:r>
        <w:r w:rsidR="00E06712">
          <w:rPr>
            <w:noProof/>
            <w:webHidden/>
          </w:rPr>
          <w:tab/>
        </w:r>
        <w:r w:rsidR="00E06712">
          <w:rPr>
            <w:noProof/>
            <w:webHidden/>
          </w:rPr>
          <w:fldChar w:fldCharType="begin"/>
        </w:r>
        <w:r w:rsidR="00E06712">
          <w:rPr>
            <w:noProof/>
            <w:webHidden/>
          </w:rPr>
          <w:instrText xml:space="preserve"> PAGEREF _Toc408907217 \h </w:instrText>
        </w:r>
        <w:r w:rsidR="00E06712">
          <w:rPr>
            <w:noProof/>
            <w:webHidden/>
          </w:rPr>
        </w:r>
        <w:r w:rsidR="00E06712">
          <w:rPr>
            <w:noProof/>
            <w:webHidden/>
          </w:rPr>
          <w:fldChar w:fldCharType="separate"/>
        </w:r>
        <w:r>
          <w:rPr>
            <w:noProof/>
            <w:webHidden/>
          </w:rPr>
          <w:t>29</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18" w:history="1">
        <w:r w:rsidR="00E06712" w:rsidRPr="00230DD3">
          <w:rPr>
            <w:rStyle w:val="Hyperlink"/>
            <w:noProof/>
          </w:rPr>
          <w:t>7.2</w:t>
        </w:r>
        <w:r w:rsidR="00E06712">
          <w:rPr>
            <w:rFonts w:asciiTheme="minorHAnsi" w:eastAsiaTheme="minorEastAsia" w:hAnsiTheme="minorHAnsi" w:cstheme="minorBidi"/>
            <w:noProof/>
            <w:lang w:eastAsia="en-AU"/>
          </w:rPr>
          <w:tab/>
        </w:r>
        <w:r w:rsidR="00E06712" w:rsidRPr="00230DD3">
          <w:rPr>
            <w:rStyle w:val="Hyperlink"/>
            <w:noProof/>
          </w:rPr>
          <w:t>Strategy for Offset Site</w:t>
        </w:r>
        <w:r w:rsidR="00E06712">
          <w:rPr>
            <w:noProof/>
            <w:webHidden/>
          </w:rPr>
          <w:tab/>
        </w:r>
        <w:r w:rsidR="00E06712">
          <w:rPr>
            <w:noProof/>
            <w:webHidden/>
          </w:rPr>
          <w:fldChar w:fldCharType="begin"/>
        </w:r>
        <w:r w:rsidR="00E06712">
          <w:rPr>
            <w:noProof/>
            <w:webHidden/>
          </w:rPr>
          <w:instrText xml:space="preserve"> PAGEREF _Toc408907218 \h </w:instrText>
        </w:r>
        <w:r w:rsidR="00E06712">
          <w:rPr>
            <w:noProof/>
            <w:webHidden/>
          </w:rPr>
        </w:r>
        <w:r w:rsidR="00E06712">
          <w:rPr>
            <w:noProof/>
            <w:webHidden/>
          </w:rPr>
          <w:fldChar w:fldCharType="separate"/>
        </w:r>
        <w:r>
          <w:rPr>
            <w:noProof/>
            <w:webHidden/>
          </w:rPr>
          <w:t>29</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19" w:history="1">
        <w:r w:rsidR="00E06712" w:rsidRPr="00230DD3">
          <w:rPr>
            <w:rStyle w:val="Hyperlink"/>
            <w:noProof/>
          </w:rPr>
          <w:t>7.3</w:t>
        </w:r>
        <w:r w:rsidR="00E06712">
          <w:rPr>
            <w:rFonts w:asciiTheme="minorHAnsi" w:eastAsiaTheme="minorEastAsia" w:hAnsiTheme="minorHAnsi" w:cstheme="minorBidi"/>
            <w:noProof/>
            <w:lang w:eastAsia="en-AU"/>
          </w:rPr>
          <w:tab/>
        </w:r>
        <w:r w:rsidR="00E06712" w:rsidRPr="00230DD3">
          <w:rPr>
            <w:rStyle w:val="Hyperlink"/>
            <w:noProof/>
          </w:rPr>
          <w:t>Adaptive management</w:t>
        </w:r>
        <w:r w:rsidR="00E06712">
          <w:rPr>
            <w:noProof/>
            <w:webHidden/>
          </w:rPr>
          <w:tab/>
        </w:r>
        <w:r w:rsidR="00E06712">
          <w:rPr>
            <w:noProof/>
            <w:webHidden/>
          </w:rPr>
          <w:fldChar w:fldCharType="begin"/>
        </w:r>
        <w:r w:rsidR="00E06712">
          <w:rPr>
            <w:noProof/>
            <w:webHidden/>
          </w:rPr>
          <w:instrText xml:space="preserve"> PAGEREF _Toc408907219 \h </w:instrText>
        </w:r>
        <w:r w:rsidR="00E06712">
          <w:rPr>
            <w:noProof/>
            <w:webHidden/>
          </w:rPr>
        </w:r>
        <w:r w:rsidR="00E06712">
          <w:rPr>
            <w:noProof/>
            <w:webHidden/>
          </w:rPr>
          <w:fldChar w:fldCharType="separate"/>
        </w:r>
        <w:r>
          <w:rPr>
            <w:noProof/>
            <w:webHidden/>
          </w:rPr>
          <w:t>30</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20" w:history="1">
        <w:r w:rsidR="00E06712" w:rsidRPr="00230DD3">
          <w:rPr>
            <w:rStyle w:val="Hyperlink"/>
            <w:noProof/>
          </w:rPr>
          <w:t>7.4</w:t>
        </w:r>
        <w:r w:rsidR="00E06712">
          <w:rPr>
            <w:rFonts w:asciiTheme="minorHAnsi" w:eastAsiaTheme="minorEastAsia" w:hAnsiTheme="minorHAnsi" w:cstheme="minorBidi"/>
            <w:noProof/>
            <w:lang w:eastAsia="en-AU"/>
          </w:rPr>
          <w:tab/>
        </w:r>
        <w:r w:rsidR="00E06712" w:rsidRPr="00230DD3">
          <w:rPr>
            <w:rStyle w:val="Hyperlink"/>
            <w:noProof/>
          </w:rPr>
          <w:t>On-going Land Use Commitments</w:t>
        </w:r>
        <w:r w:rsidR="00E06712">
          <w:rPr>
            <w:noProof/>
            <w:webHidden/>
          </w:rPr>
          <w:tab/>
        </w:r>
        <w:r w:rsidR="00E06712">
          <w:rPr>
            <w:noProof/>
            <w:webHidden/>
          </w:rPr>
          <w:fldChar w:fldCharType="begin"/>
        </w:r>
        <w:r w:rsidR="00E06712">
          <w:rPr>
            <w:noProof/>
            <w:webHidden/>
          </w:rPr>
          <w:instrText xml:space="preserve"> PAGEREF _Toc408907220 \h </w:instrText>
        </w:r>
        <w:r w:rsidR="00E06712">
          <w:rPr>
            <w:noProof/>
            <w:webHidden/>
          </w:rPr>
        </w:r>
        <w:r w:rsidR="00E06712">
          <w:rPr>
            <w:noProof/>
            <w:webHidden/>
          </w:rPr>
          <w:fldChar w:fldCharType="separate"/>
        </w:r>
        <w:r>
          <w:rPr>
            <w:noProof/>
            <w:webHidden/>
          </w:rPr>
          <w:t>30</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21" w:history="1">
        <w:r w:rsidR="00E06712" w:rsidRPr="00230DD3">
          <w:rPr>
            <w:rStyle w:val="Hyperlink"/>
            <w:noProof/>
          </w:rPr>
          <w:t>7.5</w:t>
        </w:r>
        <w:r w:rsidR="00E06712">
          <w:rPr>
            <w:rFonts w:asciiTheme="minorHAnsi" w:eastAsiaTheme="minorEastAsia" w:hAnsiTheme="minorHAnsi" w:cstheme="minorBidi"/>
            <w:noProof/>
            <w:lang w:eastAsia="en-AU"/>
          </w:rPr>
          <w:tab/>
        </w:r>
        <w:r w:rsidR="00E06712" w:rsidRPr="00230DD3">
          <w:rPr>
            <w:rStyle w:val="Hyperlink"/>
            <w:noProof/>
          </w:rPr>
          <w:t>Management Objectives</w:t>
        </w:r>
        <w:r w:rsidR="00E06712">
          <w:rPr>
            <w:noProof/>
            <w:webHidden/>
          </w:rPr>
          <w:tab/>
        </w:r>
        <w:r w:rsidR="00E06712">
          <w:rPr>
            <w:noProof/>
            <w:webHidden/>
          </w:rPr>
          <w:fldChar w:fldCharType="begin"/>
        </w:r>
        <w:r w:rsidR="00E06712">
          <w:rPr>
            <w:noProof/>
            <w:webHidden/>
          </w:rPr>
          <w:instrText xml:space="preserve"> PAGEREF _Toc408907221 \h </w:instrText>
        </w:r>
        <w:r w:rsidR="00E06712">
          <w:rPr>
            <w:noProof/>
            <w:webHidden/>
          </w:rPr>
        </w:r>
        <w:r w:rsidR="00E06712">
          <w:rPr>
            <w:noProof/>
            <w:webHidden/>
          </w:rPr>
          <w:fldChar w:fldCharType="separate"/>
        </w:r>
        <w:r>
          <w:rPr>
            <w:noProof/>
            <w:webHidden/>
          </w:rPr>
          <w:t>31</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2" w:history="1">
        <w:r w:rsidR="00E06712" w:rsidRPr="00230DD3">
          <w:rPr>
            <w:rStyle w:val="Hyperlink"/>
            <w:noProof/>
          </w:rPr>
          <w:t>7.5.1</w:t>
        </w:r>
        <w:r w:rsidR="00E06712">
          <w:rPr>
            <w:rFonts w:asciiTheme="minorHAnsi" w:eastAsiaTheme="minorEastAsia" w:hAnsiTheme="minorHAnsi" w:cstheme="minorBidi"/>
            <w:noProof/>
            <w:lang w:eastAsia="en-AU"/>
          </w:rPr>
          <w:tab/>
        </w:r>
        <w:r w:rsidR="00E06712" w:rsidRPr="00230DD3">
          <w:rPr>
            <w:rStyle w:val="Hyperlink"/>
            <w:noProof/>
          </w:rPr>
          <w:t>Security Arrangements</w:t>
        </w:r>
        <w:r w:rsidR="00E06712">
          <w:rPr>
            <w:noProof/>
            <w:webHidden/>
          </w:rPr>
          <w:tab/>
        </w:r>
        <w:r w:rsidR="00E06712">
          <w:rPr>
            <w:noProof/>
            <w:webHidden/>
          </w:rPr>
          <w:fldChar w:fldCharType="begin"/>
        </w:r>
        <w:r w:rsidR="00E06712">
          <w:rPr>
            <w:noProof/>
            <w:webHidden/>
          </w:rPr>
          <w:instrText xml:space="preserve"> PAGEREF _Toc408907222 \h </w:instrText>
        </w:r>
        <w:r w:rsidR="00E06712">
          <w:rPr>
            <w:noProof/>
            <w:webHidden/>
          </w:rPr>
        </w:r>
        <w:r w:rsidR="00E06712">
          <w:rPr>
            <w:noProof/>
            <w:webHidden/>
          </w:rPr>
          <w:fldChar w:fldCharType="separate"/>
        </w:r>
        <w:r>
          <w:rPr>
            <w:noProof/>
            <w:webHidden/>
          </w:rPr>
          <w:t>31</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3" w:history="1">
        <w:r w:rsidR="00E06712" w:rsidRPr="00230DD3">
          <w:rPr>
            <w:rStyle w:val="Hyperlink"/>
            <w:noProof/>
          </w:rPr>
          <w:t>7.5.2</w:t>
        </w:r>
        <w:r w:rsidR="00E06712">
          <w:rPr>
            <w:rFonts w:asciiTheme="minorHAnsi" w:eastAsiaTheme="minorEastAsia" w:hAnsiTheme="minorHAnsi" w:cstheme="minorBidi"/>
            <w:noProof/>
            <w:lang w:eastAsia="en-AU"/>
          </w:rPr>
          <w:tab/>
        </w:r>
        <w:r w:rsidR="00E06712" w:rsidRPr="00230DD3">
          <w:rPr>
            <w:rStyle w:val="Hyperlink"/>
            <w:noProof/>
          </w:rPr>
          <w:t>Access Control</w:t>
        </w:r>
        <w:r w:rsidR="00E06712">
          <w:rPr>
            <w:noProof/>
            <w:webHidden/>
          </w:rPr>
          <w:tab/>
        </w:r>
        <w:r w:rsidR="00E06712">
          <w:rPr>
            <w:noProof/>
            <w:webHidden/>
          </w:rPr>
          <w:fldChar w:fldCharType="begin"/>
        </w:r>
        <w:r w:rsidR="00E06712">
          <w:rPr>
            <w:noProof/>
            <w:webHidden/>
          </w:rPr>
          <w:instrText xml:space="preserve"> PAGEREF _Toc408907223 \h </w:instrText>
        </w:r>
        <w:r w:rsidR="00E06712">
          <w:rPr>
            <w:noProof/>
            <w:webHidden/>
          </w:rPr>
        </w:r>
        <w:r w:rsidR="00E06712">
          <w:rPr>
            <w:noProof/>
            <w:webHidden/>
          </w:rPr>
          <w:fldChar w:fldCharType="separate"/>
        </w:r>
        <w:r>
          <w:rPr>
            <w:noProof/>
            <w:webHidden/>
          </w:rPr>
          <w:t>31</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4" w:history="1">
        <w:r w:rsidR="00E06712" w:rsidRPr="00230DD3">
          <w:rPr>
            <w:rStyle w:val="Hyperlink"/>
            <w:noProof/>
          </w:rPr>
          <w:t>7.5.3</w:t>
        </w:r>
        <w:r w:rsidR="00E06712">
          <w:rPr>
            <w:rFonts w:asciiTheme="minorHAnsi" w:eastAsiaTheme="minorEastAsia" w:hAnsiTheme="minorHAnsi" w:cstheme="minorBidi"/>
            <w:noProof/>
            <w:lang w:eastAsia="en-AU"/>
          </w:rPr>
          <w:tab/>
        </w:r>
        <w:r w:rsidR="00E06712" w:rsidRPr="00230DD3">
          <w:rPr>
            <w:rStyle w:val="Hyperlink"/>
            <w:noProof/>
          </w:rPr>
          <w:t>Pest Control</w:t>
        </w:r>
        <w:r w:rsidR="00E06712">
          <w:rPr>
            <w:noProof/>
            <w:webHidden/>
          </w:rPr>
          <w:tab/>
        </w:r>
        <w:r w:rsidR="00E06712">
          <w:rPr>
            <w:noProof/>
            <w:webHidden/>
          </w:rPr>
          <w:fldChar w:fldCharType="begin"/>
        </w:r>
        <w:r w:rsidR="00E06712">
          <w:rPr>
            <w:noProof/>
            <w:webHidden/>
          </w:rPr>
          <w:instrText xml:space="preserve"> PAGEREF _Toc408907224 \h </w:instrText>
        </w:r>
        <w:r w:rsidR="00E06712">
          <w:rPr>
            <w:noProof/>
            <w:webHidden/>
          </w:rPr>
        </w:r>
        <w:r w:rsidR="00E06712">
          <w:rPr>
            <w:noProof/>
            <w:webHidden/>
          </w:rPr>
          <w:fldChar w:fldCharType="separate"/>
        </w:r>
        <w:r>
          <w:rPr>
            <w:noProof/>
            <w:webHidden/>
          </w:rPr>
          <w:t>32</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5" w:history="1">
        <w:r w:rsidR="00E06712" w:rsidRPr="00230DD3">
          <w:rPr>
            <w:rStyle w:val="Hyperlink"/>
            <w:noProof/>
          </w:rPr>
          <w:t>7.5.4</w:t>
        </w:r>
        <w:r w:rsidR="00E06712">
          <w:rPr>
            <w:rFonts w:asciiTheme="minorHAnsi" w:eastAsiaTheme="minorEastAsia" w:hAnsiTheme="minorHAnsi" w:cstheme="minorBidi"/>
            <w:noProof/>
            <w:lang w:eastAsia="en-AU"/>
          </w:rPr>
          <w:tab/>
        </w:r>
        <w:r w:rsidR="00E06712" w:rsidRPr="00230DD3">
          <w:rPr>
            <w:rStyle w:val="Hyperlink"/>
            <w:noProof/>
          </w:rPr>
          <w:t>Biomass Control</w:t>
        </w:r>
        <w:r w:rsidR="00E06712">
          <w:rPr>
            <w:noProof/>
            <w:webHidden/>
          </w:rPr>
          <w:tab/>
        </w:r>
        <w:r w:rsidR="00E06712">
          <w:rPr>
            <w:noProof/>
            <w:webHidden/>
          </w:rPr>
          <w:fldChar w:fldCharType="begin"/>
        </w:r>
        <w:r w:rsidR="00E06712">
          <w:rPr>
            <w:noProof/>
            <w:webHidden/>
          </w:rPr>
          <w:instrText xml:space="preserve"> PAGEREF _Toc408907225 \h </w:instrText>
        </w:r>
        <w:r w:rsidR="00E06712">
          <w:rPr>
            <w:noProof/>
            <w:webHidden/>
          </w:rPr>
        </w:r>
        <w:r w:rsidR="00E06712">
          <w:rPr>
            <w:noProof/>
            <w:webHidden/>
          </w:rPr>
          <w:fldChar w:fldCharType="separate"/>
        </w:r>
        <w:r>
          <w:rPr>
            <w:noProof/>
            <w:webHidden/>
          </w:rPr>
          <w:t>34</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6" w:history="1">
        <w:r w:rsidR="00E06712" w:rsidRPr="00230DD3">
          <w:rPr>
            <w:rStyle w:val="Hyperlink"/>
            <w:noProof/>
          </w:rPr>
          <w:t>7.5.5</w:t>
        </w:r>
        <w:r w:rsidR="00E06712">
          <w:rPr>
            <w:rFonts w:asciiTheme="minorHAnsi" w:eastAsiaTheme="minorEastAsia" w:hAnsiTheme="minorHAnsi" w:cstheme="minorBidi"/>
            <w:noProof/>
            <w:lang w:eastAsia="en-AU"/>
          </w:rPr>
          <w:tab/>
        </w:r>
        <w:r w:rsidR="00E06712" w:rsidRPr="00230DD3">
          <w:rPr>
            <w:rStyle w:val="Hyperlink"/>
            <w:noProof/>
          </w:rPr>
          <w:t>Supplementary Planting</w:t>
        </w:r>
        <w:r w:rsidR="00E06712">
          <w:rPr>
            <w:noProof/>
            <w:webHidden/>
          </w:rPr>
          <w:tab/>
        </w:r>
        <w:r w:rsidR="00E06712">
          <w:rPr>
            <w:noProof/>
            <w:webHidden/>
          </w:rPr>
          <w:fldChar w:fldCharType="begin"/>
        </w:r>
        <w:r w:rsidR="00E06712">
          <w:rPr>
            <w:noProof/>
            <w:webHidden/>
          </w:rPr>
          <w:instrText xml:space="preserve"> PAGEREF _Toc408907226 \h </w:instrText>
        </w:r>
        <w:r w:rsidR="00E06712">
          <w:rPr>
            <w:noProof/>
            <w:webHidden/>
          </w:rPr>
        </w:r>
        <w:r w:rsidR="00E06712">
          <w:rPr>
            <w:noProof/>
            <w:webHidden/>
          </w:rPr>
          <w:fldChar w:fldCharType="separate"/>
        </w:r>
        <w:r>
          <w:rPr>
            <w:noProof/>
            <w:webHidden/>
          </w:rPr>
          <w:t>35</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7" w:history="1">
        <w:r w:rsidR="00E06712" w:rsidRPr="00230DD3">
          <w:rPr>
            <w:rStyle w:val="Hyperlink"/>
            <w:noProof/>
          </w:rPr>
          <w:t>7.5.6</w:t>
        </w:r>
        <w:r w:rsidR="00E06712">
          <w:rPr>
            <w:rFonts w:asciiTheme="minorHAnsi" w:eastAsiaTheme="minorEastAsia" w:hAnsiTheme="minorHAnsi" w:cstheme="minorBidi"/>
            <w:noProof/>
            <w:lang w:eastAsia="en-AU"/>
          </w:rPr>
          <w:tab/>
        </w:r>
        <w:r w:rsidR="00E06712" w:rsidRPr="00230DD3">
          <w:rPr>
            <w:rStyle w:val="Hyperlink"/>
            <w:noProof/>
          </w:rPr>
          <w:t>Threatened Species</w:t>
        </w:r>
        <w:r w:rsidR="00E06712">
          <w:rPr>
            <w:noProof/>
            <w:webHidden/>
          </w:rPr>
          <w:tab/>
        </w:r>
        <w:r w:rsidR="00E06712">
          <w:rPr>
            <w:noProof/>
            <w:webHidden/>
          </w:rPr>
          <w:fldChar w:fldCharType="begin"/>
        </w:r>
        <w:r w:rsidR="00E06712">
          <w:rPr>
            <w:noProof/>
            <w:webHidden/>
          </w:rPr>
          <w:instrText xml:space="preserve"> PAGEREF _Toc408907227 \h </w:instrText>
        </w:r>
        <w:r w:rsidR="00E06712">
          <w:rPr>
            <w:noProof/>
            <w:webHidden/>
          </w:rPr>
        </w:r>
        <w:r w:rsidR="00E06712">
          <w:rPr>
            <w:noProof/>
            <w:webHidden/>
          </w:rPr>
          <w:fldChar w:fldCharType="separate"/>
        </w:r>
        <w:r>
          <w:rPr>
            <w:noProof/>
            <w:webHidden/>
          </w:rPr>
          <w:t>35</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28" w:history="1">
        <w:r w:rsidR="00E06712" w:rsidRPr="00230DD3">
          <w:rPr>
            <w:rStyle w:val="Hyperlink"/>
            <w:noProof/>
          </w:rPr>
          <w:t>7.6</w:t>
        </w:r>
        <w:r w:rsidR="00E06712">
          <w:rPr>
            <w:rFonts w:asciiTheme="minorHAnsi" w:eastAsiaTheme="minorEastAsia" w:hAnsiTheme="minorHAnsi" w:cstheme="minorBidi"/>
            <w:noProof/>
            <w:lang w:eastAsia="en-AU"/>
          </w:rPr>
          <w:tab/>
        </w:r>
        <w:r w:rsidR="00E06712" w:rsidRPr="00230DD3">
          <w:rPr>
            <w:rStyle w:val="Hyperlink"/>
            <w:noProof/>
          </w:rPr>
          <w:t>Monitoring and Reporting</w:t>
        </w:r>
        <w:r w:rsidR="00E06712">
          <w:rPr>
            <w:noProof/>
            <w:webHidden/>
          </w:rPr>
          <w:tab/>
        </w:r>
        <w:r w:rsidR="00E06712">
          <w:rPr>
            <w:noProof/>
            <w:webHidden/>
          </w:rPr>
          <w:fldChar w:fldCharType="begin"/>
        </w:r>
        <w:r w:rsidR="00E06712">
          <w:rPr>
            <w:noProof/>
            <w:webHidden/>
          </w:rPr>
          <w:instrText xml:space="preserve"> PAGEREF _Toc408907228 \h </w:instrText>
        </w:r>
        <w:r w:rsidR="00E06712">
          <w:rPr>
            <w:noProof/>
            <w:webHidden/>
          </w:rPr>
        </w:r>
        <w:r w:rsidR="00E06712">
          <w:rPr>
            <w:noProof/>
            <w:webHidden/>
          </w:rPr>
          <w:fldChar w:fldCharType="separate"/>
        </w:r>
        <w:r>
          <w:rPr>
            <w:noProof/>
            <w:webHidden/>
          </w:rPr>
          <w:t>35</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29" w:history="1">
        <w:r w:rsidR="00E06712" w:rsidRPr="00230DD3">
          <w:rPr>
            <w:rStyle w:val="Hyperlink"/>
            <w:noProof/>
          </w:rPr>
          <w:t>7.6.1</w:t>
        </w:r>
        <w:r w:rsidR="00E06712">
          <w:rPr>
            <w:rFonts w:asciiTheme="minorHAnsi" w:eastAsiaTheme="minorEastAsia" w:hAnsiTheme="minorHAnsi" w:cstheme="minorBidi"/>
            <w:noProof/>
            <w:lang w:eastAsia="en-AU"/>
          </w:rPr>
          <w:tab/>
        </w:r>
        <w:r w:rsidR="00E06712" w:rsidRPr="00230DD3">
          <w:rPr>
            <w:rStyle w:val="Hyperlink"/>
            <w:noProof/>
          </w:rPr>
          <w:t>Monitoring</w:t>
        </w:r>
        <w:r w:rsidR="00E06712">
          <w:rPr>
            <w:noProof/>
            <w:webHidden/>
          </w:rPr>
          <w:tab/>
        </w:r>
        <w:r w:rsidR="00E06712">
          <w:rPr>
            <w:noProof/>
            <w:webHidden/>
          </w:rPr>
          <w:fldChar w:fldCharType="begin"/>
        </w:r>
        <w:r w:rsidR="00E06712">
          <w:rPr>
            <w:noProof/>
            <w:webHidden/>
          </w:rPr>
          <w:instrText xml:space="preserve"> PAGEREF _Toc408907229 \h </w:instrText>
        </w:r>
        <w:r w:rsidR="00E06712">
          <w:rPr>
            <w:noProof/>
            <w:webHidden/>
          </w:rPr>
        </w:r>
        <w:r w:rsidR="00E06712">
          <w:rPr>
            <w:noProof/>
            <w:webHidden/>
          </w:rPr>
          <w:fldChar w:fldCharType="separate"/>
        </w:r>
        <w:r>
          <w:rPr>
            <w:noProof/>
            <w:webHidden/>
          </w:rPr>
          <w:t>35</w:t>
        </w:r>
        <w:r w:rsidR="00E06712">
          <w:rPr>
            <w:noProof/>
            <w:webHidden/>
          </w:rPr>
          <w:fldChar w:fldCharType="end"/>
        </w:r>
      </w:hyperlink>
    </w:p>
    <w:p w:rsidR="00E06712" w:rsidRDefault="00D902F2">
      <w:pPr>
        <w:pStyle w:val="TOC3"/>
        <w:tabs>
          <w:tab w:val="left" w:pos="1320"/>
          <w:tab w:val="right" w:leader="dot" w:pos="9628"/>
        </w:tabs>
        <w:rPr>
          <w:rFonts w:asciiTheme="minorHAnsi" w:eastAsiaTheme="minorEastAsia" w:hAnsiTheme="minorHAnsi" w:cstheme="minorBidi"/>
          <w:noProof/>
          <w:lang w:eastAsia="en-AU"/>
        </w:rPr>
      </w:pPr>
      <w:hyperlink w:anchor="_Toc408907230" w:history="1">
        <w:r w:rsidR="00E06712" w:rsidRPr="00230DD3">
          <w:rPr>
            <w:rStyle w:val="Hyperlink"/>
            <w:noProof/>
          </w:rPr>
          <w:t>7.6.2</w:t>
        </w:r>
        <w:r w:rsidR="00E06712">
          <w:rPr>
            <w:rFonts w:asciiTheme="minorHAnsi" w:eastAsiaTheme="minorEastAsia" w:hAnsiTheme="minorHAnsi" w:cstheme="minorBidi"/>
            <w:noProof/>
            <w:lang w:eastAsia="en-AU"/>
          </w:rPr>
          <w:tab/>
        </w:r>
        <w:r w:rsidR="00E06712" w:rsidRPr="00230DD3">
          <w:rPr>
            <w:rStyle w:val="Hyperlink"/>
            <w:noProof/>
          </w:rPr>
          <w:t>Reporting</w:t>
        </w:r>
        <w:r w:rsidR="00E06712">
          <w:rPr>
            <w:noProof/>
            <w:webHidden/>
          </w:rPr>
          <w:tab/>
        </w:r>
        <w:r w:rsidR="00E06712">
          <w:rPr>
            <w:noProof/>
            <w:webHidden/>
          </w:rPr>
          <w:fldChar w:fldCharType="begin"/>
        </w:r>
        <w:r w:rsidR="00E06712">
          <w:rPr>
            <w:noProof/>
            <w:webHidden/>
          </w:rPr>
          <w:instrText xml:space="preserve"> PAGEREF _Toc408907230 \h </w:instrText>
        </w:r>
        <w:r w:rsidR="00E06712">
          <w:rPr>
            <w:noProof/>
            <w:webHidden/>
          </w:rPr>
        </w:r>
        <w:r w:rsidR="00E06712">
          <w:rPr>
            <w:noProof/>
            <w:webHidden/>
          </w:rPr>
          <w:fldChar w:fldCharType="separate"/>
        </w:r>
        <w:r>
          <w:rPr>
            <w:noProof/>
            <w:webHidden/>
          </w:rPr>
          <w:t>37</w:t>
        </w:r>
        <w:r w:rsidR="00E06712">
          <w:rPr>
            <w:noProof/>
            <w:webHidden/>
          </w:rPr>
          <w:fldChar w:fldCharType="end"/>
        </w:r>
      </w:hyperlink>
    </w:p>
    <w:p w:rsidR="00E06712" w:rsidRDefault="00D902F2">
      <w:pPr>
        <w:pStyle w:val="TOC2"/>
        <w:tabs>
          <w:tab w:val="left" w:pos="880"/>
          <w:tab w:val="right" w:leader="dot" w:pos="9628"/>
        </w:tabs>
        <w:rPr>
          <w:rFonts w:asciiTheme="minorHAnsi" w:eastAsiaTheme="minorEastAsia" w:hAnsiTheme="minorHAnsi" w:cstheme="minorBidi"/>
          <w:noProof/>
          <w:lang w:eastAsia="en-AU"/>
        </w:rPr>
      </w:pPr>
      <w:hyperlink w:anchor="_Toc408907231" w:history="1">
        <w:r w:rsidR="00E06712" w:rsidRPr="00230DD3">
          <w:rPr>
            <w:rStyle w:val="Hyperlink"/>
            <w:noProof/>
          </w:rPr>
          <w:t>7.7</w:t>
        </w:r>
        <w:r w:rsidR="00E06712">
          <w:rPr>
            <w:rFonts w:asciiTheme="minorHAnsi" w:eastAsiaTheme="minorEastAsia" w:hAnsiTheme="minorHAnsi" w:cstheme="minorBidi"/>
            <w:noProof/>
            <w:lang w:eastAsia="en-AU"/>
          </w:rPr>
          <w:tab/>
        </w:r>
        <w:r w:rsidR="00E06712" w:rsidRPr="00230DD3">
          <w:rPr>
            <w:rStyle w:val="Hyperlink"/>
            <w:noProof/>
          </w:rPr>
          <w:t>Management Actions Table</w:t>
        </w:r>
        <w:r w:rsidR="00E06712">
          <w:rPr>
            <w:noProof/>
            <w:webHidden/>
          </w:rPr>
          <w:tab/>
        </w:r>
        <w:r w:rsidR="00E06712">
          <w:rPr>
            <w:noProof/>
            <w:webHidden/>
          </w:rPr>
          <w:fldChar w:fldCharType="begin"/>
        </w:r>
        <w:r w:rsidR="00E06712">
          <w:rPr>
            <w:noProof/>
            <w:webHidden/>
          </w:rPr>
          <w:instrText xml:space="preserve"> PAGEREF _Toc408907231 \h </w:instrText>
        </w:r>
        <w:r w:rsidR="00E06712">
          <w:rPr>
            <w:noProof/>
            <w:webHidden/>
          </w:rPr>
        </w:r>
        <w:r w:rsidR="00E06712">
          <w:rPr>
            <w:noProof/>
            <w:webHidden/>
          </w:rPr>
          <w:fldChar w:fldCharType="separate"/>
        </w:r>
        <w:r>
          <w:rPr>
            <w:noProof/>
            <w:webHidden/>
          </w:rPr>
          <w:t>38</w:t>
        </w:r>
        <w:r w:rsidR="00E06712">
          <w:rPr>
            <w:noProof/>
            <w:webHidden/>
          </w:rPr>
          <w:fldChar w:fldCharType="end"/>
        </w:r>
      </w:hyperlink>
    </w:p>
    <w:p w:rsidR="00E06712" w:rsidRDefault="00D902F2">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8907232" w:history="1">
        <w:r w:rsidR="00E06712" w:rsidRPr="00230DD3">
          <w:rPr>
            <w:rStyle w:val="Hyperlink"/>
            <w:noProof/>
          </w:rPr>
          <w:t>8</w:t>
        </w:r>
        <w:r w:rsidR="00E06712">
          <w:rPr>
            <w:rFonts w:asciiTheme="minorHAnsi" w:eastAsiaTheme="minorEastAsia" w:hAnsiTheme="minorHAnsi" w:cstheme="minorBidi"/>
            <w:b w:val="0"/>
            <w:caps w:val="0"/>
            <w:noProof/>
            <w:spacing w:val="0"/>
            <w:lang w:eastAsia="en-AU"/>
          </w:rPr>
          <w:tab/>
        </w:r>
        <w:r w:rsidR="00E06712" w:rsidRPr="00230DD3">
          <w:rPr>
            <w:rStyle w:val="Hyperlink"/>
            <w:noProof/>
          </w:rPr>
          <w:t>References</w:t>
        </w:r>
        <w:r w:rsidR="00E06712">
          <w:rPr>
            <w:noProof/>
            <w:webHidden/>
          </w:rPr>
          <w:tab/>
        </w:r>
        <w:r w:rsidR="00E06712">
          <w:rPr>
            <w:noProof/>
            <w:webHidden/>
          </w:rPr>
          <w:fldChar w:fldCharType="begin"/>
        </w:r>
        <w:r w:rsidR="00E06712">
          <w:rPr>
            <w:noProof/>
            <w:webHidden/>
          </w:rPr>
          <w:instrText xml:space="preserve"> PAGEREF _Toc408907232 \h </w:instrText>
        </w:r>
        <w:r w:rsidR="00E06712">
          <w:rPr>
            <w:noProof/>
            <w:webHidden/>
          </w:rPr>
        </w:r>
        <w:r w:rsidR="00E06712">
          <w:rPr>
            <w:noProof/>
            <w:webHidden/>
          </w:rPr>
          <w:fldChar w:fldCharType="separate"/>
        </w:r>
        <w:r>
          <w:rPr>
            <w:noProof/>
            <w:webHidden/>
          </w:rPr>
          <w:t>44</w:t>
        </w:r>
        <w:r w:rsidR="00E06712">
          <w:rPr>
            <w:noProof/>
            <w:webHidden/>
          </w:rPr>
          <w:fldChar w:fldCharType="end"/>
        </w:r>
      </w:hyperlink>
    </w:p>
    <w:p w:rsidR="00E06712" w:rsidRDefault="00D902F2">
      <w:pPr>
        <w:pStyle w:val="TOC1"/>
        <w:tabs>
          <w:tab w:val="right" w:leader="dot" w:pos="9628"/>
        </w:tabs>
        <w:rPr>
          <w:rFonts w:asciiTheme="minorHAnsi" w:eastAsiaTheme="minorEastAsia" w:hAnsiTheme="minorHAnsi" w:cstheme="minorBidi"/>
          <w:b w:val="0"/>
          <w:caps w:val="0"/>
          <w:noProof/>
          <w:spacing w:val="0"/>
          <w:lang w:eastAsia="en-AU"/>
        </w:rPr>
      </w:pPr>
      <w:hyperlink w:anchor="_Toc408907233" w:history="1">
        <w:r w:rsidR="00E06712" w:rsidRPr="00230DD3">
          <w:rPr>
            <w:rStyle w:val="Hyperlink"/>
            <w:noProof/>
          </w:rPr>
          <w:t>Figures</w:t>
        </w:r>
        <w:r w:rsidR="00E06712">
          <w:rPr>
            <w:noProof/>
            <w:webHidden/>
          </w:rPr>
          <w:tab/>
        </w:r>
        <w:r w:rsidR="00E06712">
          <w:rPr>
            <w:noProof/>
            <w:webHidden/>
          </w:rPr>
          <w:fldChar w:fldCharType="begin"/>
        </w:r>
        <w:r w:rsidR="00E06712">
          <w:rPr>
            <w:noProof/>
            <w:webHidden/>
          </w:rPr>
          <w:instrText xml:space="preserve"> PAGEREF _Toc408907233 \h </w:instrText>
        </w:r>
        <w:r w:rsidR="00E06712">
          <w:rPr>
            <w:noProof/>
            <w:webHidden/>
          </w:rPr>
        </w:r>
        <w:r w:rsidR="00E06712">
          <w:rPr>
            <w:noProof/>
            <w:webHidden/>
          </w:rPr>
          <w:fldChar w:fldCharType="separate"/>
        </w:r>
        <w:r>
          <w:rPr>
            <w:noProof/>
            <w:webHidden/>
          </w:rPr>
          <w:t>46</w:t>
        </w:r>
        <w:r w:rsidR="00E06712">
          <w:rPr>
            <w:noProof/>
            <w:webHidden/>
          </w:rPr>
          <w:fldChar w:fldCharType="end"/>
        </w:r>
      </w:hyperlink>
    </w:p>
    <w:p w:rsidR="00E06712" w:rsidRDefault="00D902F2">
      <w:pPr>
        <w:pStyle w:val="TOC1"/>
        <w:tabs>
          <w:tab w:val="right" w:leader="dot" w:pos="9628"/>
        </w:tabs>
        <w:rPr>
          <w:rFonts w:asciiTheme="minorHAnsi" w:eastAsiaTheme="minorEastAsia" w:hAnsiTheme="minorHAnsi" w:cstheme="minorBidi"/>
          <w:b w:val="0"/>
          <w:caps w:val="0"/>
          <w:noProof/>
          <w:spacing w:val="0"/>
          <w:lang w:eastAsia="en-AU"/>
        </w:rPr>
      </w:pPr>
      <w:hyperlink w:anchor="_Toc408907234" w:history="1">
        <w:r w:rsidR="00E06712" w:rsidRPr="00230DD3">
          <w:rPr>
            <w:rStyle w:val="Hyperlink"/>
            <w:noProof/>
          </w:rPr>
          <w:t>APPENDIX 1 – EPBC ACT OFFSET CALCULATORS</w:t>
        </w:r>
        <w:r w:rsidR="00E06712">
          <w:rPr>
            <w:noProof/>
            <w:webHidden/>
          </w:rPr>
          <w:tab/>
        </w:r>
        <w:r w:rsidR="00E06712">
          <w:rPr>
            <w:noProof/>
            <w:webHidden/>
          </w:rPr>
          <w:fldChar w:fldCharType="begin"/>
        </w:r>
        <w:r w:rsidR="00E06712">
          <w:rPr>
            <w:noProof/>
            <w:webHidden/>
          </w:rPr>
          <w:instrText xml:space="preserve"> PAGEREF _Toc408907234 \h </w:instrText>
        </w:r>
        <w:r w:rsidR="00E06712">
          <w:rPr>
            <w:noProof/>
            <w:webHidden/>
          </w:rPr>
        </w:r>
        <w:r w:rsidR="00E06712">
          <w:rPr>
            <w:noProof/>
            <w:webHidden/>
          </w:rPr>
          <w:fldChar w:fldCharType="separate"/>
        </w:r>
        <w:r>
          <w:rPr>
            <w:noProof/>
            <w:webHidden/>
          </w:rPr>
          <w:t>47</w:t>
        </w:r>
        <w:r w:rsidR="00E06712">
          <w:rPr>
            <w:noProof/>
            <w:webHidden/>
          </w:rPr>
          <w:fldChar w:fldCharType="end"/>
        </w:r>
      </w:hyperlink>
    </w:p>
    <w:p w:rsidR="00774D3F" w:rsidRPr="00AF68E9" w:rsidRDefault="00774D3F" w:rsidP="00774D3F">
      <w:r w:rsidRPr="00AF68E9">
        <w:fldChar w:fldCharType="end"/>
      </w:r>
    </w:p>
    <w:p w:rsidR="00774D3F" w:rsidRPr="00DA7710" w:rsidRDefault="00774D3F" w:rsidP="00774D3F">
      <w:pPr>
        <w:rPr>
          <w:highlight w:val="yellow"/>
        </w:rPr>
      </w:pPr>
    </w:p>
    <w:p w:rsidR="00774D3F" w:rsidRPr="00DA7710" w:rsidRDefault="00774D3F">
      <w:pPr>
        <w:spacing w:before="0" w:after="200" w:line="24" w:lineRule="auto"/>
        <w:rPr>
          <w:highlight w:val="yellow"/>
        </w:rPr>
      </w:pPr>
      <w:r w:rsidRPr="00DA7710">
        <w:rPr>
          <w:highlight w:val="yellow"/>
        </w:rPr>
        <w:br w:type="page"/>
      </w:r>
    </w:p>
    <w:p w:rsidR="00774D3F" w:rsidRPr="00AF68E9" w:rsidRDefault="00BA1656" w:rsidP="0054610E">
      <w:pPr>
        <w:pStyle w:val="Heading1"/>
        <w:ind w:left="431" w:hanging="431"/>
      </w:pPr>
      <w:bookmarkStart w:id="0" w:name="_Toc408907184"/>
      <w:r w:rsidRPr="00AF68E9">
        <w:lastRenderedPageBreak/>
        <w:t>Title offset plan</w:t>
      </w:r>
      <w:bookmarkEnd w:id="0"/>
    </w:p>
    <w:p w:rsidR="00707B48" w:rsidRDefault="00BA1656" w:rsidP="00707B48">
      <w:r w:rsidRPr="00501778">
        <w:t xml:space="preserve">Title information for the </w:t>
      </w:r>
      <w:r w:rsidR="00265095" w:rsidRPr="00501778">
        <w:t>offset site</w:t>
      </w:r>
      <w:r w:rsidRPr="00501778">
        <w:t xml:space="preserve"> is documented in Table 1.</w:t>
      </w:r>
    </w:p>
    <w:p w:rsidR="00265095" w:rsidRPr="00AF68E9" w:rsidRDefault="00265095" w:rsidP="00265095">
      <w:pPr>
        <w:pStyle w:val="Caption"/>
      </w:pPr>
      <w:r w:rsidRPr="000500C0">
        <w:t xml:space="preserve">Table </w:t>
      </w:r>
      <w:fldSimple w:instr=" SEQ Table \* ARABIC ">
        <w:r w:rsidR="00D902F2">
          <w:rPr>
            <w:noProof/>
          </w:rPr>
          <w:t>1</w:t>
        </w:r>
      </w:fldSimple>
      <w:r w:rsidRPr="000500C0">
        <w:t xml:space="preserve">. </w:t>
      </w:r>
      <w:r w:rsidRPr="000500C0">
        <w:rPr>
          <w:b w:val="0"/>
        </w:rPr>
        <w:t>Title information for the offset site</w:t>
      </w:r>
      <w:r>
        <w:rPr>
          <w:b w:val="0"/>
        </w:rPr>
        <w:t xml:space="preserve"> </w:t>
      </w:r>
    </w:p>
    <w:tbl>
      <w:tblPr>
        <w:tblStyle w:val="EHPTablesytle"/>
        <w:tblW w:w="9781" w:type="dxa"/>
        <w:tblLook w:val="04A0" w:firstRow="1" w:lastRow="0" w:firstColumn="1" w:lastColumn="0" w:noHBand="0" w:noVBand="1"/>
      </w:tblPr>
      <w:tblGrid>
        <w:gridCol w:w="2977"/>
        <w:gridCol w:w="2809"/>
        <w:gridCol w:w="89"/>
        <w:gridCol w:w="3906"/>
      </w:tblGrid>
      <w:tr w:rsidR="00BA1656" w:rsidRPr="00DA7710" w:rsidTr="00265095">
        <w:trPr>
          <w:cnfStyle w:val="100000000000" w:firstRow="1" w:lastRow="0" w:firstColumn="0" w:lastColumn="0" w:oddVBand="0" w:evenVBand="0" w:oddHBand="0" w:evenHBand="0" w:firstRowFirstColumn="0" w:firstRowLastColumn="0" w:lastRowFirstColumn="0" w:lastRowLastColumn="0"/>
          <w:trHeight w:val="340"/>
        </w:trPr>
        <w:tc>
          <w:tcPr>
            <w:tcW w:w="9781" w:type="dxa"/>
            <w:gridSpan w:val="4"/>
            <w:hideMark/>
          </w:tcPr>
          <w:p w:rsidR="00BA1656" w:rsidRPr="00DA7710" w:rsidRDefault="00BA1656" w:rsidP="006957A7">
            <w:pPr>
              <w:pStyle w:val="TableHeader"/>
              <w:jc w:val="left"/>
              <w:rPr>
                <w:highlight w:val="yellow"/>
              </w:rPr>
            </w:pPr>
            <w:r w:rsidRPr="00AF68E9">
              <w:t>Title Offset Plan</w:t>
            </w:r>
          </w:p>
        </w:tc>
      </w:tr>
      <w:tr w:rsidR="00435DF8" w:rsidRPr="00DA7710" w:rsidTr="00265095">
        <w:trPr>
          <w:trHeight w:val="340"/>
        </w:trPr>
        <w:tc>
          <w:tcPr>
            <w:tcW w:w="2977" w:type="dxa"/>
            <w:hideMark/>
          </w:tcPr>
          <w:p w:rsidR="00435DF8" w:rsidRPr="00475057" w:rsidRDefault="00435DF8" w:rsidP="00265095">
            <w:pPr>
              <w:pStyle w:val="TableText"/>
            </w:pPr>
            <w:r w:rsidRPr="00475057">
              <w:t>Planning Permit Number (ID)</w:t>
            </w:r>
            <w:r w:rsidR="00265095" w:rsidRPr="00475057">
              <w:t xml:space="preserve"> </w:t>
            </w:r>
            <w:r w:rsidRPr="00475057">
              <w:t>/</w:t>
            </w:r>
            <w:r w:rsidR="00265095" w:rsidRPr="00475057">
              <w:t xml:space="preserve"> </w:t>
            </w:r>
            <w:r w:rsidRPr="00475057">
              <w:t>Work Authority No:</w:t>
            </w:r>
          </w:p>
        </w:tc>
        <w:tc>
          <w:tcPr>
            <w:tcW w:w="6804" w:type="dxa"/>
            <w:gridSpan w:val="3"/>
            <w:hideMark/>
          </w:tcPr>
          <w:p w:rsidR="00435DF8" w:rsidRPr="00475057" w:rsidRDefault="00052FEB" w:rsidP="00AF68E9">
            <w:pPr>
              <w:pStyle w:val="TableText"/>
            </w:pPr>
            <w:r w:rsidRPr="00475057">
              <w:t>TBC</w:t>
            </w:r>
          </w:p>
        </w:tc>
      </w:tr>
      <w:tr w:rsidR="00BA1656" w:rsidRPr="00DA7710" w:rsidTr="00265095">
        <w:trPr>
          <w:trHeight w:val="340"/>
        </w:trPr>
        <w:tc>
          <w:tcPr>
            <w:tcW w:w="2977" w:type="dxa"/>
            <w:hideMark/>
          </w:tcPr>
          <w:p w:rsidR="00BA1656" w:rsidRPr="00265095" w:rsidRDefault="00BA1656" w:rsidP="00AF68E9">
            <w:pPr>
              <w:pStyle w:val="TableText"/>
            </w:pPr>
            <w:r w:rsidRPr="00265095">
              <w:t>Proponent:</w:t>
            </w:r>
          </w:p>
        </w:tc>
        <w:tc>
          <w:tcPr>
            <w:tcW w:w="6804" w:type="dxa"/>
            <w:gridSpan w:val="3"/>
            <w:hideMark/>
          </w:tcPr>
          <w:p w:rsidR="00BA1656" w:rsidRPr="00DA7710" w:rsidRDefault="00265095" w:rsidP="00AF68E9">
            <w:pPr>
              <w:pStyle w:val="TableText"/>
              <w:rPr>
                <w:highlight w:val="yellow"/>
              </w:rPr>
            </w:pPr>
            <w:r w:rsidRPr="00265095">
              <w:t>VicRoads (Western Highway Project)</w:t>
            </w:r>
          </w:p>
        </w:tc>
      </w:tr>
      <w:tr w:rsidR="00BA1656" w:rsidRPr="00DA7710" w:rsidTr="00265095">
        <w:trPr>
          <w:trHeight w:val="340"/>
        </w:trPr>
        <w:tc>
          <w:tcPr>
            <w:tcW w:w="2977" w:type="dxa"/>
            <w:hideMark/>
          </w:tcPr>
          <w:p w:rsidR="00BA1656" w:rsidRPr="00265095" w:rsidRDefault="00BA1656" w:rsidP="00AF68E9">
            <w:pPr>
              <w:pStyle w:val="TableText"/>
            </w:pPr>
            <w:r w:rsidRPr="00265095">
              <w:t>Address:</w:t>
            </w:r>
          </w:p>
        </w:tc>
        <w:tc>
          <w:tcPr>
            <w:tcW w:w="6804" w:type="dxa"/>
            <w:gridSpan w:val="3"/>
            <w:hideMark/>
          </w:tcPr>
          <w:p w:rsidR="00BA1656" w:rsidRPr="00DA7710" w:rsidRDefault="00265095" w:rsidP="00AF68E9">
            <w:pPr>
              <w:pStyle w:val="TableText"/>
              <w:rPr>
                <w:highlight w:val="yellow"/>
              </w:rPr>
            </w:pPr>
            <w:r>
              <w:t xml:space="preserve">237 Ring Road, Wendouree, Victoria, </w:t>
            </w:r>
            <w:r w:rsidRPr="00265095">
              <w:t>3355</w:t>
            </w:r>
          </w:p>
        </w:tc>
      </w:tr>
      <w:tr w:rsidR="00BA1656" w:rsidRPr="00DA7710" w:rsidTr="00265095">
        <w:trPr>
          <w:trHeight w:val="340"/>
        </w:trPr>
        <w:tc>
          <w:tcPr>
            <w:tcW w:w="9781" w:type="dxa"/>
            <w:gridSpan w:val="4"/>
            <w:shd w:val="clear" w:color="auto" w:fill="00B5CC"/>
            <w:hideMark/>
          </w:tcPr>
          <w:p w:rsidR="00BA1656" w:rsidRPr="00265095" w:rsidRDefault="00BA1656" w:rsidP="00265095">
            <w:pPr>
              <w:pStyle w:val="TableHeader"/>
              <w:jc w:val="left"/>
            </w:pPr>
            <w:r w:rsidRPr="00265095">
              <w:t>Landowner and Permit (Work Authority) Holder Statement</w:t>
            </w:r>
          </w:p>
        </w:tc>
      </w:tr>
      <w:tr w:rsidR="00BA1656" w:rsidRPr="00DA7710" w:rsidTr="00265095">
        <w:trPr>
          <w:trHeight w:val="340"/>
        </w:trPr>
        <w:tc>
          <w:tcPr>
            <w:tcW w:w="9781" w:type="dxa"/>
            <w:gridSpan w:val="4"/>
            <w:shd w:val="clear" w:color="auto" w:fill="auto"/>
            <w:hideMark/>
          </w:tcPr>
          <w:p w:rsidR="00BA1656" w:rsidRPr="00265095" w:rsidRDefault="00BA1656" w:rsidP="00AF68E9">
            <w:pPr>
              <w:pStyle w:val="TableText"/>
              <w:rPr>
                <w:b/>
                <w:bCs/>
              </w:rPr>
            </w:pPr>
            <w:r w:rsidRPr="00265095">
              <w:rPr>
                <w:b/>
                <w:bCs/>
              </w:rPr>
              <w:t>Permit (Work Authority)</w:t>
            </w:r>
            <w:r w:rsidRPr="00265095">
              <w:rPr>
                <w:b/>
                <w:bCs/>
                <w:u w:val="single"/>
              </w:rPr>
              <w:t xml:space="preserve"> </w:t>
            </w:r>
            <w:r w:rsidRPr="00265095">
              <w:rPr>
                <w:b/>
                <w:bCs/>
              </w:rPr>
              <w:t>Holder</w:t>
            </w:r>
          </w:p>
        </w:tc>
      </w:tr>
      <w:tr w:rsidR="00BA1656" w:rsidRPr="00DA7710" w:rsidTr="00265095">
        <w:trPr>
          <w:trHeight w:val="340"/>
        </w:trPr>
        <w:tc>
          <w:tcPr>
            <w:tcW w:w="2977" w:type="dxa"/>
            <w:hideMark/>
          </w:tcPr>
          <w:p w:rsidR="00BA1656" w:rsidRPr="00265095" w:rsidRDefault="00BA1656" w:rsidP="00AF68E9">
            <w:pPr>
              <w:pStyle w:val="TableText"/>
            </w:pPr>
            <w:r w:rsidRPr="00265095">
              <w:t>Print Name:</w:t>
            </w:r>
          </w:p>
        </w:tc>
        <w:tc>
          <w:tcPr>
            <w:tcW w:w="6804" w:type="dxa"/>
            <w:gridSpan w:val="3"/>
            <w:hideMark/>
          </w:tcPr>
          <w:p w:rsidR="00BA1656" w:rsidRPr="00DA7710" w:rsidRDefault="00265095" w:rsidP="00AF68E9">
            <w:pPr>
              <w:pStyle w:val="TableText"/>
              <w:rPr>
                <w:highlight w:val="yellow"/>
              </w:rPr>
            </w:pPr>
            <w:r w:rsidRPr="00265095">
              <w:t>VicRoads (Western Highway Project)</w:t>
            </w:r>
          </w:p>
        </w:tc>
      </w:tr>
      <w:tr w:rsidR="00BA1656" w:rsidRPr="00DA7710" w:rsidTr="00265095">
        <w:trPr>
          <w:trHeight w:val="340"/>
        </w:trPr>
        <w:tc>
          <w:tcPr>
            <w:tcW w:w="2977" w:type="dxa"/>
            <w:hideMark/>
          </w:tcPr>
          <w:p w:rsidR="00435DF8" w:rsidRPr="00265095" w:rsidRDefault="00BA1656" w:rsidP="00AF68E9">
            <w:pPr>
              <w:pStyle w:val="TableText"/>
            </w:pPr>
            <w:r w:rsidRPr="00265095">
              <w:t>Signature:</w:t>
            </w:r>
          </w:p>
        </w:tc>
        <w:tc>
          <w:tcPr>
            <w:tcW w:w="6804" w:type="dxa"/>
            <w:gridSpan w:val="3"/>
            <w:hideMark/>
          </w:tcPr>
          <w:p w:rsidR="00BA1656" w:rsidRDefault="00BA1656" w:rsidP="00AF68E9">
            <w:pPr>
              <w:pStyle w:val="TableText"/>
            </w:pPr>
            <w:r w:rsidRPr="00265095">
              <w:t> </w:t>
            </w:r>
          </w:p>
          <w:p w:rsidR="00265095" w:rsidRPr="00265095" w:rsidRDefault="00265095" w:rsidP="00AF68E9">
            <w:pPr>
              <w:pStyle w:val="TableText"/>
            </w:pPr>
          </w:p>
        </w:tc>
      </w:tr>
      <w:tr w:rsidR="00BA1656" w:rsidRPr="00DA7710" w:rsidTr="00265095">
        <w:trPr>
          <w:trHeight w:val="340"/>
        </w:trPr>
        <w:tc>
          <w:tcPr>
            <w:tcW w:w="2977" w:type="dxa"/>
            <w:hideMark/>
          </w:tcPr>
          <w:p w:rsidR="00BA1656" w:rsidRPr="00265095" w:rsidRDefault="00BA1656" w:rsidP="00AF68E9">
            <w:pPr>
              <w:pStyle w:val="TableText"/>
            </w:pPr>
            <w:r w:rsidRPr="00265095">
              <w:t>Date:</w:t>
            </w:r>
          </w:p>
        </w:tc>
        <w:tc>
          <w:tcPr>
            <w:tcW w:w="6804" w:type="dxa"/>
            <w:gridSpan w:val="3"/>
            <w:hideMark/>
          </w:tcPr>
          <w:p w:rsidR="00BA1656" w:rsidRPr="00265095" w:rsidRDefault="00BA1656" w:rsidP="00AF68E9">
            <w:pPr>
              <w:pStyle w:val="TableText"/>
            </w:pPr>
            <w:r w:rsidRPr="00265095">
              <w:t> </w:t>
            </w:r>
          </w:p>
        </w:tc>
      </w:tr>
      <w:tr w:rsidR="00BA1656" w:rsidRPr="00DA7710" w:rsidTr="00265095">
        <w:trPr>
          <w:trHeight w:val="340"/>
        </w:trPr>
        <w:tc>
          <w:tcPr>
            <w:tcW w:w="9781" w:type="dxa"/>
            <w:gridSpan w:val="4"/>
            <w:hideMark/>
          </w:tcPr>
          <w:p w:rsidR="00BA1656" w:rsidRPr="00DA7710" w:rsidRDefault="00BA1656" w:rsidP="00AF68E9">
            <w:pPr>
              <w:pStyle w:val="TableText"/>
              <w:rPr>
                <w:bCs/>
                <w:highlight w:val="yellow"/>
              </w:rPr>
            </w:pPr>
            <w:r w:rsidRPr="00265095">
              <w:rPr>
                <w:b/>
                <w:bCs/>
              </w:rPr>
              <w:t>Landowner of Offset Site</w:t>
            </w:r>
            <w:r w:rsidRPr="00DA7710">
              <w:rPr>
                <w:bCs/>
                <w:highlight w:val="yellow"/>
              </w:rPr>
              <w:t xml:space="preserve"> </w:t>
            </w:r>
          </w:p>
        </w:tc>
      </w:tr>
      <w:tr w:rsidR="00BA1656" w:rsidRPr="00DA7710" w:rsidTr="00265095">
        <w:trPr>
          <w:trHeight w:val="340"/>
        </w:trPr>
        <w:tc>
          <w:tcPr>
            <w:tcW w:w="2977" w:type="dxa"/>
            <w:hideMark/>
          </w:tcPr>
          <w:p w:rsidR="00BA1656" w:rsidRPr="00265095" w:rsidRDefault="00BA1656" w:rsidP="00AF68E9">
            <w:pPr>
              <w:pStyle w:val="TableText"/>
            </w:pPr>
            <w:r w:rsidRPr="00265095">
              <w:t>Print Name:</w:t>
            </w:r>
          </w:p>
        </w:tc>
        <w:tc>
          <w:tcPr>
            <w:tcW w:w="6804" w:type="dxa"/>
            <w:gridSpan w:val="3"/>
            <w:hideMark/>
          </w:tcPr>
          <w:p w:rsidR="00BA1656" w:rsidRPr="00DA7710" w:rsidRDefault="00BE0615" w:rsidP="00AF68E9">
            <w:pPr>
              <w:pStyle w:val="TableText"/>
              <w:rPr>
                <w:highlight w:val="yellow"/>
              </w:rPr>
            </w:pPr>
            <w:r>
              <w:t>Tom and Kate Calvert</w:t>
            </w:r>
          </w:p>
        </w:tc>
      </w:tr>
      <w:tr w:rsidR="00BA1656" w:rsidRPr="00DA7710" w:rsidTr="00265095">
        <w:trPr>
          <w:trHeight w:val="340"/>
        </w:trPr>
        <w:tc>
          <w:tcPr>
            <w:tcW w:w="2977" w:type="dxa"/>
            <w:hideMark/>
          </w:tcPr>
          <w:p w:rsidR="00435DF8" w:rsidRPr="00265095" w:rsidRDefault="00265095" w:rsidP="00AF68E9">
            <w:pPr>
              <w:pStyle w:val="TableText"/>
            </w:pPr>
            <w:r>
              <w:t>Signature:</w:t>
            </w:r>
          </w:p>
        </w:tc>
        <w:tc>
          <w:tcPr>
            <w:tcW w:w="6804" w:type="dxa"/>
            <w:gridSpan w:val="3"/>
            <w:hideMark/>
          </w:tcPr>
          <w:p w:rsidR="00BA1656" w:rsidRDefault="00BA1656" w:rsidP="00AF68E9">
            <w:pPr>
              <w:pStyle w:val="TableText"/>
            </w:pPr>
          </w:p>
          <w:p w:rsidR="00265095" w:rsidRPr="00265095" w:rsidRDefault="00265095" w:rsidP="00AF68E9">
            <w:pPr>
              <w:pStyle w:val="TableText"/>
            </w:pPr>
          </w:p>
        </w:tc>
      </w:tr>
      <w:tr w:rsidR="00BA1656" w:rsidRPr="00DA7710" w:rsidTr="00265095">
        <w:trPr>
          <w:trHeight w:val="340"/>
        </w:trPr>
        <w:tc>
          <w:tcPr>
            <w:tcW w:w="2977" w:type="dxa"/>
            <w:hideMark/>
          </w:tcPr>
          <w:p w:rsidR="00BA1656" w:rsidRPr="00265095" w:rsidRDefault="00BA1656" w:rsidP="00AF68E9">
            <w:pPr>
              <w:pStyle w:val="TableText"/>
            </w:pPr>
            <w:r w:rsidRPr="00265095">
              <w:t>Date:</w:t>
            </w:r>
          </w:p>
        </w:tc>
        <w:tc>
          <w:tcPr>
            <w:tcW w:w="6804" w:type="dxa"/>
            <w:gridSpan w:val="3"/>
            <w:hideMark/>
          </w:tcPr>
          <w:p w:rsidR="00BA1656" w:rsidRPr="00DA7710" w:rsidRDefault="00BA1656" w:rsidP="00AF68E9">
            <w:pPr>
              <w:pStyle w:val="TableText"/>
              <w:rPr>
                <w:highlight w:val="yellow"/>
              </w:rPr>
            </w:pPr>
          </w:p>
        </w:tc>
      </w:tr>
      <w:tr w:rsidR="00BA1656" w:rsidRPr="00DA7710" w:rsidTr="00265095">
        <w:trPr>
          <w:trHeight w:val="340"/>
        </w:trPr>
        <w:tc>
          <w:tcPr>
            <w:tcW w:w="9781" w:type="dxa"/>
            <w:gridSpan w:val="4"/>
            <w:shd w:val="clear" w:color="auto" w:fill="00B5CC"/>
            <w:hideMark/>
          </w:tcPr>
          <w:p w:rsidR="00BA1656" w:rsidRPr="00DA7710" w:rsidRDefault="00D83262" w:rsidP="00265095">
            <w:pPr>
              <w:pStyle w:val="TableHeader"/>
              <w:jc w:val="left"/>
              <w:rPr>
                <w:highlight w:val="yellow"/>
              </w:rPr>
            </w:pPr>
            <w:r>
              <w:t>Responsible</w:t>
            </w:r>
            <w:r w:rsidR="00BA1656" w:rsidRPr="00265095">
              <w:t xml:space="preserve"> Authority Statement</w:t>
            </w:r>
          </w:p>
        </w:tc>
      </w:tr>
      <w:tr w:rsidR="00BA1656" w:rsidRPr="00DA7710" w:rsidTr="00265095">
        <w:trPr>
          <w:trHeight w:val="340"/>
        </w:trPr>
        <w:tc>
          <w:tcPr>
            <w:tcW w:w="9781" w:type="dxa"/>
            <w:gridSpan w:val="4"/>
            <w:hideMark/>
          </w:tcPr>
          <w:p w:rsidR="00BA1656" w:rsidRPr="00DA7710" w:rsidRDefault="00BA1656" w:rsidP="00AF68E9">
            <w:pPr>
              <w:pStyle w:val="TableText"/>
              <w:rPr>
                <w:highlight w:val="yellow"/>
              </w:rPr>
            </w:pPr>
            <w:r w:rsidRPr="00501778">
              <w:t xml:space="preserve">The native vegetation credits described in this plan provide an offset for the removal of native vegetation specified in this plan to the satisfaction of the </w:t>
            </w:r>
            <w:r w:rsidR="00D83262" w:rsidRPr="00265095">
              <w:t>Department of Environment</w:t>
            </w:r>
            <w:r w:rsidR="00D83262">
              <w:t>,</w:t>
            </w:r>
            <w:r w:rsidR="00D83262" w:rsidRPr="00265095">
              <w:t xml:space="preserve"> </w:t>
            </w:r>
            <w:r w:rsidR="00D83262">
              <w:t>Land, Water and Planning and the Department of Environment</w:t>
            </w:r>
            <w:r w:rsidR="00435DF8" w:rsidRPr="00501778">
              <w:t>.</w:t>
            </w:r>
          </w:p>
        </w:tc>
      </w:tr>
      <w:tr w:rsidR="00D83262" w:rsidRPr="00DA7710" w:rsidTr="00D83262">
        <w:trPr>
          <w:trHeight w:val="340"/>
        </w:trPr>
        <w:tc>
          <w:tcPr>
            <w:tcW w:w="2977" w:type="dxa"/>
            <w:hideMark/>
          </w:tcPr>
          <w:p w:rsidR="00D83262" w:rsidRPr="00265095" w:rsidRDefault="00D83262" w:rsidP="00AF68E9">
            <w:pPr>
              <w:pStyle w:val="TableText"/>
            </w:pPr>
            <w:r w:rsidRPr="00265095">
              <w:t>Print Name:</w:t>
            </w:r>
          </w:p>
        </w:tc>
        <w:tc>
          <w:tcPr>
            <w:tcW w:w="2898" w:type="dxa"/>
            <w:gridSpan w:val="2"/>
            <w:tcBorders>
              <w:right w:val="single" w:sz="4" w:space="0" w:color="92CDDC"/>
            </w:tcBorders>
            <w:hideMark/>
          </w:tcPr>
          <w:p w:rsidR="00D83262" w:rsidRPr="00265095" w:rsidRDefault="00D83262" w:rsidP="00D83262">
            <w:pPr>
              <w:pStyle w:val="TableText"/>
            </w:pPr>
            <w:r w:rsidRPr="00265095">
              <w:t> Department of Environment</w:t>
            </w:r>
            <w:r>
              <w:t>,</w:t>
            </w:r>
            <w:r w:rsidRPr="00265095">
              <w:t xml:space="preserve"> </w:t>
            </w:r>
            <w:r>
              <w:t xml:space="preserve">Land, Water and Planning </w:t>
            </w:r>
          </w:p>
        </w:tc>
        <w:tc>
          <w:tcPr>
            <w:tcW w:w="3906" w:type="dxa"/>
            <w:tcBorders>
              <w:left w:val="single" w:sz="4" w:space="0" w:color="92CDDC"/>
            </w:tcBorders>
          </w:tcPr>
          <w:p w:rsidR="00D83262" w:rsidRPr="00265095" w:rsidRDefault="00D83262" w:rsidP="00D83262">
            <w:pPr>
              <w:pStyle w:val="TableText"/>
            </w:pPr>
            <w:r w:rsidRPr="00265095">
              <w:t>Department of Environment</w:t>
            </w:r>
          </w:p>
        </w:tc>
      </w:tr>
      <w:tr w:rsidR="00D83262" w:rsidRPr="00DA7710" w:rsidTr="00D83262">
        <w:trPr>
          <w:trHeight w:val="340"/>
        </w:trPr>
        <w:tc>
          <w:tcPr>
            <w:tcW w:w="2977" w:type="dxa"/>
            <w:hideMark/>
          </w:tcPr>
          <w:p w:rsidR="00D83262" w:rsidRPr="00265095" w:rsidRDefault="00D83262" w:rsidP="00AF68E9">
            <w:pPr>
              <w:pStyle w:val="TableText"/>
            </w:pPr>
            <w:r w:rsidRPr="00265095">
              <w:t>Position:</w:t>
            </w:r>
          </w:p>
        </w:tc>
        <w:tc>
          <w:tcPr>
            <w:tcW w:w="2898" w:type="dxa"/>
            <w:gridSpan w:val="2"/>
            <w:tcBorders>
              <w:right w:val="single" w:sz="4" w:space="0" w:color="92CDDC"/>
            </w:tcBorders>
            <w:hideMark/>
          </w:tcPr>
          <w:p w:rsidR="00D83262" w:rsidRPr="00265095" w:rsidRDefault="00D83262" w:rsidP="00AF68E9">
            <w:pPr>
              <w:pStyle w:val="TableText"/>
            </w:pPr>
            <w:r w:rsidRPr="00265095">
              <w:t> </w:t>
            </w:r>
          </w:p>
        </w:tc>
        <w:tc>
          <w:tcPr>
            <w:tcW w:w="3906" w:type="dxa"/>
            <w:tcBorders>
              <w:left w:val="single" w:sz="4" w:space="0" w:color="92CDDC"/>
            </w:tcBorders>
          </w:tcPr>
          <w:p w:rsidR="00D83262" w:rsidRPr="00265095" w:rsidRDefault="00D83262" w:rsidP="00D83262">
            <w:pPr>
              <w:pStyle w:val="TableText"/>
            </w:pPr>
          </w:p>
        </w:tc>
      </w:tr>
      <w:tr w:rsidR="00D83262" w:rsidRPr="00DA7710" w:rsidTr="00D83262">
        <w:trPr>
          <w:trHeight w:val="340"/>
        </w:trPr>
        <w:tc>
          <w:tcPr>
            <w:tcW w:w="2977" w:type="dxa"/>
            <w:vMerge w:val="restart"/>
            <w:hideMark/>
          </w:tcPr>
          <w:p w:rsidR="00D83262" w:rsidRPr="00265095" w:rsidRDefault="00D83262" w:rsidP="00AF68E9">
            <w:pPr>
              <w:pStyle w:val="TableText"/>
            </w:pPr>
            <w:r w:rsidRPr="00265095">
              <w:t>Signature:</w:t>
            </w:r>
          </w:p>
        </w:tc>
        <w:tc>
          <w:tcPr>
            <w:tcW w:w="2898" w:type="dxa"/>
            <w:gridSpan w:val="2"/>
            <w:vMerge w:val="restart"/>
            <w:tcBorders>
              <w:right w:val="single" w:sz="4" w:space="0" w:color="92CDDC"/>
            </w:tcBorders>
            <w:hideMark/>
          </w:tcPr>
          <w:p w:rsidR="00D83262" w:rsidRPr="00265095" w:rsidRDefault="00D83262" w:rsidP="00AF68E9">
            <w:pPr>
              <w:pStyle w:val="TableText"/>
            </w:pPr>
          </w:p>
        </w:tc>
        <w:tc>
          <w:tcPr>
            <w:tcW w:w="3906" w:type="dxa"/>
            <w:vMerge w:val="restart"/>
            <w:tcBorders>
              <w:left w:val="single" w:sz="4" w:space="0" w:color="92CDDC"/>
            </w:tcBorders>
          </w:tcPr>
          <w:p w:rsidR="00D83262" w:rsidRPr="00265095" w:rsidRDefault="00D83262" w:rsidP="00AF68E9">
            <w:pPr>
              <w:pStyle w:val="TableText"/>
            </w:pPr>
          </w:p>
        </w:tc>
      </w:tr>
      <w:tr w:rsidR="00D83262" w:rsidRPr="00DA7710" w:rsidTr="00D83262">
        <w:trPr>
          <w:trHeight w:val="352"/>
        </w:trPr>
        <w:tc>
          <w:tcPr>
            <w:tcW w:w="2977" w:type="dxa"/>
            <w:vMerge/>
            <w:hideMark/>
          </w:tcPr>
          <w:p w:rsidR="00D83262" w:rsidRPr="00265095" w:rsidRDefault="00D83262" w:rsidP="00AF68E9">
            <w:pPr>
              <w:pStyle w:val="TableText"/>
            </w:pPr>
          </w:p>
        </w:tc>
        <w:tc>
          <w:tcPr>
            <w:tcW w:w="2898" w:type="dxa"/>
            <w:gridSpan w:val="2"/>
            <w:vMerge/>
            <w:tcBorders>
              <w:right w:val="single" w:sz="4" w:space="0" w:color="92CDDC"/>
            </w:tcBorders>
            <w:hideMark/>
          </w:tcPr>
          <w:p w:rsidR="00D83262" w:rsidRPr="00265095" w:rsidRDefault="00D83262" w:rsidP="00AF68E9">
            <w:pPr>
              <w:pStyle w:val="TableText"/>
            </w:pPr>
          </w:p>
        </w:tc>
        <w:tc>
          <w:tcPr>
            <w:tcW w:w="3906" w:type="dxa"/>
            <w:vMerge/>
            <w:tcBorders>
              <w:left w:val="single" w:sz="4" w:space="0" w:color="92CDDC"/>
            </w:tcBorders>
          </w:tcPr>
          <w:p w:rsidR="00D83262" w:rsidRPr="00265095" w:rsidRDefault="00D83262" w:rsidP="00AF68E9">
            <w:pPr>
              <w:pStyle w:val="TableText"/>
            </w:pPr>
          </w:p>
        </w:tc>
      </w:tr>
      <w:tr w:rsidR="00D83262" w:rsidRPr="00DA7710" w:rsidTr="00D83262">
        <w:trPr>
          <w:trHeight w:val="340"/>
        </w:trPr>
        <w:tc>
          <w:tcPr>
            <w:tcW w:w="2977" w:type="dxa"/>
            <w:hideMark/>
          </w:tcPr>
          <w:p w:rsidR="00D83262" w:rsidRPr="00265095" w:rsidRDefault="00D83262" w:rsidP="00AF68E9">
            <w:pPr>
              <w:pStyle w:val="TableText"/>
            </w:pPr>
            <w:r w:rsidRPr="00265095">
              <w:t>Date:</w:t>
            </w:r>
          </w:p>
        </w:tc>
        <w:tc>
          <w:tcPr>
            <w:tcW w:w="2898" w:type="dxa"/>
            <w:gridSpan w:val="2"/>
            <w:tcBorders>
              <w:right w:val="single" w:sz="4" w:space="0" w:color="92CDDC"/>
            </w:tcBorders>
            <w:hideMark/>
          </w:tcPr>
          <w:p w:rsidR="00D83262" w:rsidRPr="00265095" w:rsidRDefault="00D83262" w:rsidP="00AF68E9">
            <w:pPr>
              <w:pStyle w:val="TableText"/>
            </w:pPr>
            <w:r w:rsidRPr="00265095">
              <w:t> </w:t>
            </w:r>
          </w:p>
        </w:tc>
        <w:tc>
          <w:tcPr>
            <w:tcW w:w="3906" w:type="dxa"/>
            <w:tcBorders>
              <w:left w:val="single" w:sz="4" w:space="0" w:color="92CDDC"/>
            </w:tcBorders>
          </w:tcPr>
          <w:p w:rsidR="00D83262" w:rsidRPr="00265095" w:rsidRDefault="00D83262" w:rsidP="00D83262">
            <w:pPr>
              <w:pStyle w:val="TableText"/>
            </w:pPr>
          </w:p>
        </w:tc>
      </w:tr>
      <w:tr w:rsidR="00BA1656" w:rsidRPr="00DA7710" w:rsidTr="00265095">
        <w:trPr>
          <w:trHeight w:val="340"/>
        </w:trPr>
        <w:tc>
          <w:tcPr>
            <w:tcW w:w="9781" w:type="dxa"/>
            <w:gridSpan w:val="4"/>
            <w:shd w:val="clear" w:color="auto" w:fill="00B5CC"/>
            <w:hideMark/>
          </w:tcPr>
          <w:p w:rsidR="00BA1656" w:rsidRPr="00DA7710" w:rsidRDefault="00BA1656" w:rsidP="00265095">
            <w:pPr>
              <w:pStyle w:val="TableHeader"/>
              <w:jc w:val="left"/>
              <w:rPr>
                <w:highlight w:val="yellow"/>
              </w:rPr>
            </w:pPr>
            <w:r w:rsidRPr="00265095">
              <w:t>Responsible Authority Approval</w:t>
            </w:r>
          </w:p>
        </w:tc>
      </w:tr>
      <w:tr w:rsidR="00BA1656" w:rsidRPr="00DA7710" w:rsidTr="00265095">
        <w:trPr>
          <w:trHeight w:val="340"/>
        </w:trPr>
        <w:tc>
          <w:tcPr>
            <w:tcW w:w="9781" w:type="dxa"/>
            <w:gridSpan w:val="4"/>
            <w:hideMark/>
          </w:tcPr>
          <w:p w:rsidR="00BA1656" w:rsidRPr="00DA7710" w:rsidRDefault="00BA1656" w:rsidP="006957A7">
            <w:pPr>
              <w:pStyle w:val="TableText"/>
              <w:rPr>
                <w:highlight w:val="yellow"/>
              </w:rPr>
            </w:pPr>
            <w:r w:rsidRPr="00265095">
              <w:t xml:space="preserve">This Offset Plan </w:t>
            </w:r>
            <w:r w:rsidR="006957A7">
              <w:t>has been approved and is</w:t>
            </w:r>
            <w:r w:rsidR="00265095" w:rsidRPr="00265095">
              <w:t xml:space="preserve"> endorsed</w:t>
            </w:r>
            <w:r w:rsidR="006957A7">
              <w:t xml:space="preserve"> by the responsible authority</w:t>
            </w:r>
            <w:r w:rsidRPr="00265095">
              <w:t xml:space="preserve">.  </w:t>
            </w:r>
          </w:p>
        </w:tc>
      </w:tr>
      <w:tr w:rsidR="00D83262" w:rsidRPr="00DA7710" w:rsidTr="00D83262">
        <w:trPr>
          <w:trHeight w:val="340"/>
        </w:trPr>
        <w:tc>
          <w:tcPr>
            <w:tcW w:w="2977" w:type="dxa"/>
            <w:hideMark/>
          </w:tcPr>
          <w:p w:rsidR="00D83262" w:rsidRPr="006957A7" w:rsidRDefault="00D83262" w:rsidP="00AF68E9">
            <w:pPr>
              <w:pStyle w:val="TableText"/>
            </w:pPr>
            <w:r w:rsidRPr="006957A7">
              <w:t>Print Name:</w:t>
            </w:r>
          </w:p>
        </w:tc>
        <w:tc>
          <w:tcPr>
            <w:tcW w:w="2809" w:type="dxa"/>
            <w:tcBorders>
              <w:right w:val="single" w:sz="4" w:space="0" w:color="92CDDC"/>
            </w:tcBorders>
            <w:hideMark/>
          </w:tcPr>
          <w:p w:rsidR="00D83262" w:rsidRPr="006957A7" w:rsidRDefault="00D83262" w:rsidP="00D83262">
            <w:pPr>
              <w:pStyle w:val="TableText"/>
            </w:pPr>
            <w:r w:rsidRPr="006957A7">
              <w:t> </w:t>
            </w:r>
          </w:p>
        </w:tc>
        <w:tc>
          <w:tcPr>
            <w:tcW w:w="3995" w:type="dxa"/>
            <w:gridSpan w:val="2"/>
            <w:tcBorders>
              <w:left w:val="single" w:sz="4" w:space="0" w:color="92CDDC"/>
            </w:tcBorders>
          </w:tcPr>
          <w:p w:rsidR="00D83262" w:rsidRPr="006957A7" w:rsidRDefault="00D83262" w:rsidP="00D83262">
            <w:pPr>
              <w:pStyle w:val="TableText"/>
            </w:pPr>
          </w:p>
        </w:tc>
      </w:tr>
      <w:tr w:rsidR="00D83262" w:rsidRPr="00DA7710" w:rsidTr="00D83262">
        <w:trPr>
          <w:trHeight w:val="340"/>
        </w:trPr>
        <w:tc>
          <w:tcPr>
            <w:tcW w:w="2977" w:type="dxa"/>
            <w:hideMark/>
          </w:tcPr>
          <w:p w:rsidR="00D83262" w:rsidRPr="006957A7" w:rsidRDefault="00D83262" w:rsidP="00AF68E9">
            <w:pPr>
              <w:pStyle w:val="TableText"/>
            </w:pPr>
            <w:r w:rsidRPr="006957A7">
              <w:t>Position:</w:t>
            </w:r>
          </w:p>
        </w:tc>
        <w:tc>
          <w:tcPr>
            <w:tcW w:w="2809" w:type="dxa"/>
            <w:tcBorders>
              <w:right w:val="single" w:sz="4" w:space="0" w:color="92CDDC"/>
            </w:tcBorders>
            <w:hideMark/>
          </w:tcPr>
          <w:p w:rsidR="00D83262" w:rsidRPr="006957A7" w:rsidRDefault="00D83262" w:rsidP="00AF68E9">
            <w:pPr>
              <w:pStyle w:val="TableText"/>
            </w:pPr>
            <w:r w:rsidRPr="006957A7">
              <w:t> </w:t>
            </w:r>
          </w:p>
        </w:tc>
        <w:tc>
          <w:tcPr>
            <w:tcW w:w="3995" w:type="dxa"/>
            <w:gridSpan w:val="2"/>
            <w:tcBorders>
              <w:left w:val="single" w:sz="4" w:space="0" w:color="92CDDC"/>
            </w:tcBorders>
          </w:tcPr>
          <w:p w:rsidR="00D83262" w:rsidRPr="006957A7" w:rsidRDefault="00D83262" w:rsidP="00D83262">
            <w:pPr>
              <w:pStyle w:val="TableText"/>
            </w:pPr>
          </w:p>
        </w:tc>
      </w:tr>
      <w:tr w:rsidR="00D83262" w:rsidRPr="00DA7710" w:rsidTr="00D83262">
        <w:trPr>
          <w:trHeight w:val="340"/>
        </w:trPr>
        <w:tc>
          <w:tcPr>
            <w:tcW w:w="2977" w:type="dxa"/>
            <w:hideMark/>
          </w:tcPr>
          <w:p w:rsidR="00D83262" w:rsidRPr="006957A7" w:rsidRDefault="00D83262" w:rsidP="00AF68E9">
            <w:pPr>
              <w:pStyle w:val="TableText"/>
            </w:pPr>
            <w:r w:rsidRPr="006957A7">
              <w:t>Responsible Authority:</w:t>
            </w:r>
          </w:p>
        </w:tc>
        <w:tc>
          <w:tcPr>
            <w:tcW w:w="2809" w:type="dxa"/>
            <w:tcBorders>
              <w:right w:val="single" w:sz="4" w:space="0" w:color="92CDDC"/>
            </w:tcBorders>
          </w:tcPr>
          <w:p w:rsidR="00D83262" w:rsidRPr="006957A7" w:rsidRDefault="00D83262" w:rsidP="006957A7">
            <w:pPr>
              <w:pStyle w:val="TableText"/>
            </w:pPr>
            <w:r w:rsidRPr="00265095">
              <w:t>Department of Environment</w:t>
            </w:r>
            <w:r>
              <w:t>,</w:t>
            </w:r>
            <w:r w:rsidRPr="00265095">
              <w:t xml:space="preserve"> </w:t>
            </w:r>
            <w:r>
              <w:t>Land, Water and Planning</w:t>
            </w:r>
          </w:p>
        </w:tc>
        <w:tc>
          <w:tcPr>
            <w:tcW w:w="3995" w:type="dxa"/>
            <w:gridSpan w:val="2"/>
            <w:tcBorders>
              <w:left w:val="single" w:sz="4" w:space="0" w:color="92CDDC"/>
            </w:tcBorders>
          </w:tcPr>
          <w:p w:rsidR="00D83262" w:rsidRPr="006957A7" w:rsidRDefault="00D83262" w:rsidP="006957A7">
            <w:pPr>
              <w:pStyle w:val="TableText"/>
            </w:pPr>
            <w:r w:rsidRPr="00265095">
              <w:t>Department of Environment</w:t>
            </w:r>
          </w:p>
        </w:tc>
      </w:tr>
      <w:tr w:rsidR="00D83262" w:rsidRPr="00DA7710" w:rsidTr="00D83262">
        <w:trPr>
          <w:trHeight w:val="340"/>
        </w:trPr>
        <w:tc>
          <w:tcPr>
            <w:tcW w:w="2977" w:type="dxa"/>
            <w:vMerge w:val="restart"/>
            <w:hideMark/>
          </w:tcPr>
          <w:p w:rsidR="00D83262" w:rsidRPr="006957A7" w:rsidRDefault="00D83262" w:rsidP="00AF68E9">
            <w:pPr>
              <w:pStyle w:val="TableText"/>
            </w:pPr>
            <w:r w:rsidRPr="006957A7">
              <w:t>Signature:</w:t>
            </w:r>
          </w:p>
        </w:tc>
        <w:tc>
          <w:tcPr>
            <w:tcW w:w="2809" w:type="dxa"/>
            <w:vMerge w:val="restart"/>
            <w:tcBorders>
              <w:right w:val="single" w:sz="4" w:space="0" w:color="92CDDC"/>
            </w:tcBorders>
            <w:hideMark/>
          </w:tcPr>
          <w:p w:rsidR="00D83262" w:rsidRPr="006957A7" w:rsidRDefault="00D83262" w:rsidP="00AF68E9">
            <w:pPr>
              <w:pStyle w:val="TableText"/>
            </w:pPr>
            <w:r w:rsidRPr="006957A7">
              <w:t> </w:t>
            </w:r>
          </w:p>
        </w:tc>
        <w:tc>
          <w:tcPr>
            <w:tcW w:w="3995" w:type="dxa"/>
            <w:gridSpan w:val="2"/>
            <w:vMerge w:val="restart"/>
            <w:tcBorders>
              <w:left w:val="single" w:sz="4" w:space="0" w:color="92CDDC"/>
            </w:tcBorders>
          </w:tcPr>
          <w:p w:rsidR="00D83262" w:rsidRPr="006957A7" w:rsidRDefault="00D83262" w:rsidP="00D83262">
            <w:pPr>
              <w:pStyle w:val="TableText"/>
            </w:pPr>
          </w:p>
        </w:tc>
      </w:tr>
      <w:tr w:rsidR="00D83262" w:rsidRPr="00DA7710" w:rsidTr="00D83262">
        <w:trPr>
          <w:trHeight w:val="352"/>
        </w:trPr>
        <w:tc>
          <w:tcPr>
            <w:tcW w:w="2977" w:type="dxa"/>
            <w:vMerge/>
            <w:hideMark/>
          </w:tcPr>
          <w:p w:rsidR="00D83262" w:rsidRPr="00DA7710" w:rsidRDefault="00D83262" w:rsidP="00AF68E9">
            <w:pPr>
              <w:pStyle w:val="TableText"/>
              <w:rPr>
                <w:highlight w:val="yellow"/>
              </w:rPr>
            </w:pPr>
          </w:p>
        </w:tc>
        <w:tc>
          <w:tcPr>
            <w:tcW w:w="2809" w:type="dxa"/>
            <w:vMerge/>
            <w:tcBorders>
              <w:right w:val="single" w:sz="4" w:space="0" w:color="92CDDC"/>
            </w:tcBorders>
            <w:hideMark/>
          </w:tcPr>
          <w:p w:rsidR="00D83262" w:rsidRPr="006957A7" w:rsidRDefault="00D83262" w:rsidP="00AF68E9">
            <w:pPr>
              <w:pStyle w:val="TableText"/>
            </w:pPr>
          </w:p>
        </w:tc>
        <w:tc>
          <w:tcPr>
            <w:tcW w:w="3995" w:type="dxa"/>
            <w:gridSpan w:val="2"/>
            <w:vMerge/>
            <w:tcBorders>
              <w:left w:val="single" w:sz="4" w:space="0" w:color="92CDDC"/>
            </w:tcBorders>
          </w:tcPr>
          <w:p w:rsidR="00D83262" w:rsidRPr="006957A7" w:rsidRDefault="00D83262" w:rsidP="00AF68E9">
            <w:pPr>
              <w:pStyle w:val="TableText"/>
            </w:pPr>
          </w:p>
        </w:tc>
      </w:tr>
      <w:tr w:rsidR="00D83262" w:rsidRPr="00DA7710" w:rsidTr="00D83262">
        <w:trPr>
          <w:trHeight w:val="340"/>
        </w:trPr>
        <w:tc>
          <w:tcPr>
            <w:tcW w:w="2977" w:type="dxa"/>
          </w:tcPr>
          <w:p w:rsidR="00D83262" w:rsidRPr="00DA7710" w:rsidRDefault="00D83262" w:rsidP="00AF68E9">
            <w:pPr>
              <w:pStyle w:val="TableText"/>
              <w:rPr>
                <w:highlight w:val="yellow"/>
              </w:rPr>
            </w:pPr>
            <w:r w:rsidRPr="006957A7">
              <w:t>Date:</w:t>
            </w:r>
          </w:p>
        </w:tc>
        <w:tc>
          <w:tcPr>
            <w:tcW w:w="2809" w:type="dxa"/>
            <w:tcBorders>
              <w:right w:val="single" w:sz="4" w:space="0" w:color="92CDDC"/>
            </w:tcBorders>
          </w:tcPr>
          <w:p w:rsidR="00D83262" w:rsidRPr="006957A7" w:rsidRDefault="00D83262" w:rsidP="00AF68E9">
            <w:pPr>
              <w:pStyle w:val="TableText"/>
            </w:pPr>
          </w:p>
        </w:tc>
        <w:tc>
          <w:tcPr>
            <w:tcW w:w="3995" w:type="dxa"/>
            <w:gridSpan w:val="2"/>
            <w:tcBorders>
              <w:left w:val="single" w:sz="4" w:space="0" w:color="92CDDC"/>
            </w:tcBorders>
          </w:tcPr>
          <w:p w:rsidR="00D83262" w:rsidRPr="006957A7" w:rsidRDefault="00D83262" w:rsidP="00AF68E9">
            <w:pPr>
              <w:pStyle w:val="TableText"/>
            </w:pPr>
          </w:p>
        </w:tc>
      </w:tr>
      <w:tr w:rsidR="00D83262" w:rsidRPr="00DA7710" w:rsidTr="00D83262">
        <w:trPr>
          <w:trHeight w:val="340"/>
        </w:trPr>
        <w:tc>
          <w:tcPr>
            <w:tcW w:w="2977" w:type="dxa"/>
            <w:hideMark/>
          </w:tcPr>
          <w:p w:rsidR="00D83262" w:rsidRPr="00DA7710" w:rsidRDefault="00D83262" w:rsidP="00AF68E9">
            <w:pPr>
              <w:pStyle w:val="TableText"/>
              <w:rPr>
                <w:highlight w:val="yellow"/>
              </w:rPr>
            </w:pPr>
            <w:r w:rsidRPr="006957A7">
              <w:t>Date of Commencement:</w:t>
            </w:r>
          </w:p>
        </w:tc>
        <w:tc>
          <w:tcPr>
            <w:tcW w:w="2809" w:type="dxa"/>
            <w:tcBorders>
              <w:right w:val="single" w:sz="4" w:space="0" w:color="92CDDC"/>
            </w:tcBorders>
            <w:hideMark/>
          </w:tcPr>
          <w:p w:rsidR="00D83262" w:rsidRPr="006957A7" w:rsidRDefault="00D83262" w:rsidP="00AF68E9">
            <w:pPr>
              <w:pStyle w:val="TableText"/>
            </w:pPr>
            <w:r w:rsidRPr="006957A7">
              <w:t> </w:t>
            </w:r>
          </w:p>
        </w:tc>
        <w:tc>
          <w:tcPr>
            <w:tcW w:w="3995" w:type="dxa"/>
            <w:gridSpan w:val="2"/>
            <w:tcBorders>
              <w:left w:val="single" w:sz="4" w:space="0" w:color="92CDDC"/>
            </w:tcBorders>
          </w:tcPr>
          <w:p w:rsidR="00D83262" w:rsidRPr="006957A7" w:rsidRDefault="00D83262" w:rsidP="00D83262">
            <w:pPr>
              <w:pStyle w:val="TableText"/>
            </w:pPr>
          </w:p>
        </w:tc>
      </w:tr>
    </w:tbl>
    <w:p w:rsidR="004B0A0F" w:rsidRPr="00DA7710" w:rsidRDefault="004B0A0F" w:rsidP="004B0A0F">
      <w:pPr>
        <w:rPr>
          <w:highlight w:val="yellow"/>
        </w:rPr>
      </w:pPr>
    </w:p>
    <w:p w:rsidR="004B0A0F" w:rsidRPr="003D4719" w:rsidRDefault="004B0A0F" w:rsidP="004B0A0F">
      <w:pPr>
        <w:pStyle w:val="Heading1"/>
      </w:pPr>
      <w:bookmarkStart w:id="1" w:name="_Toc408907185"/>
      <w:r w:rsidRPr="003D4719">
        <w:t>INTRODUCTION</w:t>
      </w:r>
      <w:bookmarkEnd w:id="1"/>
    </w:p>
    <w:p w:rsidR="004B0A0F" w:rsidRPr="003D4719" w:rsidRDefault="004B0A0F" w:rsidP="004B0A0F">
      <w:pPr>
        <w:pStyle w:val="Heading2"/>
      </w:pPr>
      <w:bookmarkStart w:id="2" w:name="_Toc408907186"/>
      <w:r w:rsidRPr="003D4719">
        <w:t>Background</w:t>
      </w:r>
      <w:bookmarkEnd w:id="2"/>
    </w:p>
    <w:p w:rsidR="005D489A" w:rsidRDefault="004B0A0F" w:rsidP="005D489A">
      <w:r w:rsidRPr="003D4719">
        <w:t xml:space="preserve">Ecology and Heritage Partners Pty Ltd was commissioned by </w:t>
      </w:r>
      <w:r w:rsidR="003D4719" w:rsidRPr="003D4719">
        <w:t>VicRoads (Western Highway Project)</w:t>
      </w:r>
      <w:r w:rsidRPr="003D4719">
        <w:t xml:space="preserve"> to develop a</w:t>
      </w:r>
      <w:r w:rsidR="003D4719">
        <w:t>n</w:t>
      </w:r>
      <w:r w:rsidRPr="003D4719">
        <w:t xml:space="preserve"> Offset </w:t>
      </w:r>
      <w:r w:rsidRPr="00F109B7">
        <w:t xml:space="preserve">Management Plan (OMP) for the </w:t>
      </w:r>
      <w:r w:rsidR="00F109B7" w:rsidRPr="00F109B7">
        <w:t>Western Highway Project,</w:t>
      </w:r>
      <w:r w:rsidR="005D489A">
        <w:t xml:space="preserve"> Beaufort to</w:t>
      </w:r>
      <w:r w:rsidR="00F109B7" w:rsidRPr="00F109B7">
        <w:t xml:space="preserve"> Ararat (Section </w:t>
      </w:r>
      <w:r w:rsidR="005D489A">
        <w:t>2</w:t>
      </w:r>
      <w:r w:rsidR="00F109B7" w:rsidRPr="00F109B7">
        <w:t>)</w:t>
      </w:r>
      <w:r w:rsidRPr="00F109B7">
        <w:t xml:space="preserve">, Victoria (Figure 1). </w:t>
      </w:r>
      <w:r w:rsidR="005D489A">
        <w:t xml:space="preserve"> </w:t>
      </w:r>
    </w:p>
    <w:p w:rsidR="005D489A" w:rsidRDefault="005D489A" w:rsidP="005D489A">
      <w:r>
        <w:t xml:space="preserve">The Western Highway (A8) is being progressively upgraded as a four-lane divided highway for approximately 110 kilometres (km) between Ballarat and Stawell, and this is referred to as the Western Highway Project.  As the principal road link between Melbourne and Adelaide, the Western Highway serves interstate trade between Victoria and South Australia and is the key corridor through Victoria’s west, supporting farming, grain production, tourism and a range of manufacturing and service activities.  The Western Highway Project consists of three stages: </w:t>
      </w:r>
    </w:p>
    <w:p w:rsidR="005D489A" w:rsidRDefault="005D489A" w:rsidP="005D489A">
      <w:pPr>
        <w:pStyle w:val="ListParagraph"/>
      </w:pPr>
      <w:r>
        <w:t xml:space="preserve">Section 1: Ballarat to Beaufort </w:t>
      </w:r>
    </w:p>
    <w:p w:rsidR="005D489A" w:rsidRDefault="005D489A" w:rsidP="005D489A">
      <w:pPr>
        <w:pStyle w:val="ListParagraph"/>
      </w:pPr>
      <w:r>
        <w:t xml:space="preserve">Section 2: Beaufort to Ararat </w:t>
      </w:r>
    </w:p>
    <w:p w:rsidR="005D489A" w:rsidRDefault="005D489A" w:rsidP="005D489A">
      <w:pPr>
        <w:pStyle w:val="ListParagraph"/>
      </w:pPr>
      <w:r>
        <w:t xml:space="preserve">Section 3: Ararat to Stawell. </w:t>
      </w:r>
    </w:p>
    <w:p w:rsidR="005D489A" w:rsidRDefault="004B0A0F" w:rsidP="004B0A0F">
      <w:r w:rsidRPr="00000309">
        <w:t>A flora, fauna and Net Gain assessment</w:t>
      </w:r>
      <w:r w:rsidR="00000309" w:rsidRPr="00000309">
        <w:t xml:space="preserve"> as well as targeted flora, fauna and aquatic surveys </w:t>
      </w:r>
      <w:r w:rsidR="006D58E2">
        <w:t>were</w:t>
      </w:r>
      <w:r w:rsidRPr="00000309">
        <w:t xml:space="preserve"> conducted by Ecology and Heritage Partners Pty Ltd </w:t>
      </w:r>
      <w:r w:rsidR="005D489A" w:rsidRPr="00000309">
        <w:t>between</w:t>
      </w:r>
      <w:r w:rsidR="00000309">
        <w:t xml:space="preserve"> October</w:t>
      </w:r>
      <w:r w:rsidR="005D489A" w:rsidRPr="00000309">
        <w:t xml:space="preserve"> 2010 and </w:t>
      </w:r>
      <w:r w:rsidR="00000309">
        <w:t xml:space="preserve">January </w:t>
      </w:r>
      <w:r w:rsidR="005D489A" w:rsidRPr="00000309">
        <w:t>2012</w:t>
      </w:r>
      <w:r w:rsidR="00000309" w:rsidRPr="00000309">
        <w:t xml:space="preserve"> </w:t>
      </w:r>
      <w:r w:rsidRPr="00000309">
        <w:t xml:space="preserve">in order to document flora and fauna values and legislative </w:t>
      </w:r>
      <w:r w:rsidRPr="006D58E2">
        <w:t>implications of the proposed development</w:t>
      </w:r>
      <w:r w:rsidR="00CE298E">
        <w:t xml:space="preserve"> between </w:t>
      </w:r>
      <w:r w:rsidR="00CE298E" w:rsidRPr="00CE298E">
        <w:t>Beaufort to Ararat (Section 2</w:t>
      </w:r>
      <w:r w:rsidR="00CE298E">
        <w:t>)</w:t>
      </w:r>
      <w:r w:rsidRPr="006D58E2">
        <w:t xml:space="preserve"> (</w:t>
      </w:r>
      <w:r w:rsidR="006D58E2" w:rsidRPr="006D58E2">
        <w:t>Ecology and Heritage Partners Pty Ltd 2012</w:t>
      </w:r>
      <w:r w:rsidRPr="006D58E2">
        <w:t xml:space="preserve">).  </w:t>
      </w:r>
    </w:p>
    <w:p w:rsidR="004953B0" w:rsidRPr="003710C2" w:rsidRDefault="004953B0" w:rsidP="004953B0">
      <w:pPr>
        <w:pStyle w:val="Heading3"/>
        <w:rPr>
          <w:i/>
        </w:rPr>
      </w:pPr>
      <w:bookmarkStart w:id="3" w:name="_Toc408907187"/>
      <w:r w:rsidRPr="003710C2">
        <w:rPr>
          <w:i/>
        </w:rPr>
        <w:t>Planning and Environment Act 1987</w:t>
      </w:r>
      <w:bookmarkEnd w:id="3"/>
    </w:p>
    <w:p w:rsidR="004953B0" w:rsidRPr="004953B0" w:rsidRDefault="00501778" w:rsidP="004953B0">
      <w:r w:rsidRPr="00501778">
        <w:t xml:space="preserve">A planning permit for the project is required from local Council.  The project is subject to the </w:t>
      </w:r>
      <w:r w:rsidR="004953B0" w:rsidRPr="004953B0">
        <w:t xml:space="preserve">provisions of the </w:t>
      </w:r>
      <w:r w:rsidR="004953B0" w:rsidRPr="004953B0">
        <w:rPr>
          <w:i/>
        </w:rPr>
        <w:t>Native Vegetation Framework</w:t>
      </w:r>
      <w:r w:rsidR="004953B0" w:rsidRPr="004953B0">
        <w:t>:</w:t>
      </w:r>
      <w:r w:rsidR="004953B0" w:rsidRPr="004953B0">
        <w:rPr>
          <w:i/>
        </w:rPr>
        <w:t xml:space="preserve"> A Framework for Action </w:t>
      </w:r>
      <w:r w:rsidR="004953B0">
        <w:t xml:space="preserve">(the Framework) </w:t>
      </w:r>
      <w:r w:rsidR="004953B0" w:rsidRPr="004953B0">
        <w:t>(NRE 2002)</w:t>
      </w:r>
      <w:r w:rsidR="004953B0" w:rsidRPr="004953B0">
        <w:rPr>
          <w:i/>
        </w:rPr>
        <w:t>.</w:t>
      </w:r>
      <w:r w:rsidR="004953B0" w:rsidRPr="004953B0">
        <w:t xml:space="preserve">The </w:t>
      </w:r>
      <w:r w:rsidR="004953B0" w:rsidRPr="004953B0">
        <w:rPr>
          <w:i/>
        </w:rPr>
        <w:t xml:space="preserve">Permitted Clearance Regulations </w:t>
      </w:r>
      <w:r w:rsidR="004953B0" w:rsidRPr="004953B0">
        <w:t xml:space="preserve">and </w:t>
      </w:r>
      <w:r w:rsidR="004953B0" w:rsidRPr="004953B0">
        <w:rPr>
          <w:i/>
        </w:rPr>
        <w:t>Biodiversity Assessment Guidelines</w:t>
      </w:r>
      <w:r w:rsidR="004953B0" w:rsidRPr="004953B0">
        <w:t xml:space="preserve"> (DEPI 2013), which supersede the Framework </w:t>
      </w:r>
      <w:r w:rsidR="004953B0">
        <w:t xml:space="preserve">for projects granted approval prior to 30 December 2013, </w:t>
      </w:r>
      <w:r w:rsidR="004953B0" w:rsidRPr="004953B0">
        <w:t xml:space="preserve">are not relevant as the planning permit was granted prior to the changes being implemented.  </w:t>
      </w:r>
    </w:p>
    <w:p w:rsidR="004953B0" w:rsidRPr="003710C2" w:rsidRDefault="004953B0" w:rsidP="004953B0">
      <w:pPr>
        <w:pStyle w:val="Heading3"/>
        <w:rPr>
          <w:i/>
        </w:rPr>
      </w:pPr>
      <w:bookmarkStart w:id="4" w:name="_Toc408907188"/>
      <w:r w:rsidRPr="003710C2">
        <w:rPr>
          <w:i/>
        </w:rPr>
        <w:t>Environment Protection and Biodiversity Conservation Act 1999</w:t>
      </w:r>
      <w:bookmarkEnd w:id="4"/>
    </w:p>
    <w:p w:rsidR="004953B0" w:rsidRDefault="004953B0" w:rsidP="004953B0">
      <w:r>
        <w:t xml:space="preserve">One flora species, two </w:t>
      </w:r>
      <w:r w:rsidR="00052FEB">
        <w:t xml:space="preserve">ecological </w:t>
      </w:r>
      <w:r>
        <w:t xml:space="preserve">communities and two fauna species listed under the Commonwealth’s </w:t>
      </w:r>
      <w:r w:rsidRPr="004953B0">
        <w:rPr>
          <w:i/>
        </w:rPr>
        <w:t>Environment Protection and Biodiversity Conservation Act 1999</w:t>
      </w:r>
      <w:r>
        <w:t xml:space="preserve"> (EPBC Act) were recorded within the proposed alignment</w:t>
      </w:r>
      <w:r w:rsidR="006F3A36">
        <w:t xml:space="preserve"> (</w:t>
      </w:r>
      <w:r w:rsidR="006F3A36" w:rsidRPr="006F3A36">
        <w:t>Ecology and Heritage Partners Pty Ltd 2012</w:t>
      </w:r>
      <w:r w:rsidR="006F3A36">
        <w:t>)</w:t>
      </w:r>
      <w:r>
        <w:t>.  Based on the EPBC Act Significant Impact Guidelines (DEWHA 1999; 2009), the Project will have a significant impact on Golden Sun Moth</w:t>
      </w:r>
      <w:r w:rsidR="006F3A36">
        <w:t xml:space="preserve"> </w:t>
      </w:r>
      <w:r w:rsidR="006F3A36">
        <w:rPr>
          <w:i/>
        </w:rPr>
        <w:t xml:space="preserve">Synemon plana </w:t>
      </w:r>
      <w:r w:rsidR="006F3A36" w:rsidRPr="006F3A36">
        <w:t>and</w:t>
      </w:r>
      <w:r w:rsidR="006F3A36">
        <w:rPr>
          <w:i/>
        </w:rPr>
        <w:t xml:space="preserve"> </w:t>
      </w:r>
      <w:r w:rsidR="006F3A36">
        <w:t xml:space="preserve">the </w:t>
      </w:r>
      <w:r w:rsidR="006F3A36" w:rsidRPr="006F3A36">
        <w:t>Grassy Eucalypt Woodland of the Victorian Volcanic Plain</w:t>
      </w:r>
      <w:r w:rsidR="006F3A36">
        <w:t xml:space="preserve"> and</w:t>
      </w:r>
      <w:r w:rsidR="006F3A36" w:rsidRPr="006F3A36">
        <w:t xml:space="preserve"> Natural Temperate Grassland of the Victorian Volcanic Plain</w:t>
      </w:r>
      <w:r w:rsidR="006F3A36">
        <w:t xml:space="preserve"> </w:t>
      </w:r>
      <w:r w:rsidR="00052FEB">
        <w:t xml:space="preserve">ecological </w:t>
      </w:r>
      <w:r w:rsidR="006F3A36">
        <w:t>communities</w:t>
      </w:r>
      <w:r>
        <w:t xml:space="preserve">.  </w:t>
      </w:r>
    </w:p>
    <w:p w:rsidR="001A5F3A" w:rsidRDefault="004953B0" w:rsidP="001A5F3A">
      <w:r>
        <w:t xml:space="preserve">An </w:t>
      </w:r>
      <w:r w:rsidR="00052FEB" w:rsidRPr="00052FEB">
        <w:t>EPBC Act</w:t>
      </w:r>
      <w:r w:rsidRPr="001A5586">
        <w:rPr>
          <w:i/>
        </w:rPr>
        <w:t xml:space="preserve"> </w:t>
      </w:r>
      <w:r>
        <w:t>referral has been submitted for the proposed construction works.  VicRoads were advised by the Department of the Sustainability, Environment, Water Population and Communities on 17 December 2010 that the proposed project is a controlled action requiring assessment and approval in accordance with the EPBC Act.</w:t>
      </w:r>
      <w:r w:rsidR="001A5F3A" w:rsidRPr="001A5F3A">
        <w:t xml:space="preserve"> </w:t>
      </w:r>
      <w:r w:rsidR="001A5F3A">
        <w:t>Specifically, Condition 12 and 1</w:t>
      </w:r>
      <w:r w:rsidR="00626EE8">
        <w:t>6</w:t>
      </w:r>
      <w:r w:rsidR="001A5F3A">
        <w:t xml:space="preserve"> of the approval conditions outlines the requirements that must be addressed as part of this Offset Management Plan.</w:t>
      </w:r>
    </w:p>
    <w:p w:rsidR="001A5F3A" w:rsidRPr="00690134" w:rsidRDefault="001A5F3A" w:rsidP="001A5F3A">
      <w:pPr>
        <w:pStyle w:val="Heading4"/>
        <w:numPr>
          <w:ilvl w:val="3"/>
          <w:numId w:val="11"/>
        </w:numPr>
      </w:pPr>
      <w:r w:rsidRPr="00690134">
        <w:t xml:space="preserve">Condition </w:t>
      </w:r>
      <w:r>
        <w:t>12</w:t>
      </w:r>
    </w:p>
    <w:p w:rsidR="001A5F3A" w:rsidRPr="00690134" w:rsidRDefault="001A5F3A" w:rsidP="001A5F3A">
      <w:r w:rsidRPr="00690134">
        <w:t xml:space="preserve">Within 9 months of the date of this approval, the person taking the action must submit a draft </w:t>
      </w:r>
      <w:r>
        <w:t>NTGVVP</w:t>
      </w:r>
      <w:r w:rsidRPr="00690134">
        <w:t xml:space="preserve"> Offset Management Plan to the Department for the Minister’s approval. The </w:t>
      </w:r>
      <w:r>
        <w:t>NTGVVP</w:t>
      </w:r>
      <w:r w:rsidRPr="00690134">
        <w:t xml:space="preserve"> Management Plan must be prepared in consultation with a suitably qualified ecologist and provide for the conservation and enhancement of </w:t>
      </w:r>
      <w:r>
        <w:t>NTGVVP</w:t>
      </w:r>
      <w:r w:rsidRPr="00690134">
        <w:t xml:space="preserve"> within the </w:t>
      </w:r>
      <w:r>
        <w:t>NTGVVP</w:t>
      </w:r>
      <w:r w:rsidRPr="00690134">
        <w:t xml:space="preserve"> Offset (s), and must include details of:</w:t>
      </w:r>
    </w:p>
    <w:p w:rsidR="001A5F3A" w:rsidRPr="002E24FC" w:rsidRDefault="001A5F3A" w:rsidP="001A5F3A">
      <w:pPr>
        <w:pStyle w:val="ListParagraph"/>
        <w:numPr>
          <w:ilvl w:val="0"/>
          <w:numId w:val="42"/>
        </w:numPr>
      </w:pPr>
      <w:r w:rsidRPr="007F176C">
        <w:t xml:space="preserve">baseline data and other supporting evidence that documents the baseline condition of </w:t>
      </w:r>
      <w:r>
        <w:t>NTGVVP</w:t>
      </w:r>
      <w:r w:rsidRPr="00690134">
        <w:t xml:space="preserve"> </w:t>
      </w:r>
      <w:r w:rsidRPr="007F176C">
        <w:t xml:space="preserve">on the </w:t>
      </w:r>
      <w:r>
        <w:t>NTGVVP</w:t>
      </w:r>
      <w:r w:rsidRPr="00690134">
        <w:t xml:space="preserve"> </w:t>
      </w:r>
      <w:r w:rsidRPr="007F176C">
        <w:t>Offset(s);</w:t>
      </w:r>
    </w:p>
    <w:p w:rsidR="001A5F3A" w:rsidRPr="00690134" w:rsidRDefault="001A5F3A" w:rsidP="001A5F3A">
      <w:pPr>
        <w:pStyle w:val="ListParagraph"/>
        <w:numPr>
          <w:ilvl w:val="0"/>
          <w:numId w:val="42"/>
        </w:numPr>
      </w:pPr>
      <w:r w:rsidRPr="00690134">
        <w:t xml:space="preserve">description, key performance indicator, and timeframe for implementing specific management actions to improve the condition of </w:t>
      </w:r>
      <w:r>
        <w:t>NTGVVP</w:t>
      </w:r>
      <w:r w:rsidRPr="00690134">
        <w:t xml:space="preserve"> within the </w:t>
      </w:r>
      <w:r>
        <w:t>NTGVVP</w:t>
      </w:r>
      <w:r w:rsidRPr="00690134">
        <w:t xml:space="preserve"> Offset(s), including but not limited to control of weed and pest species, control of access to the protected land, strategic fire and grazing management (acknowledging that such impacts may be positive or negative depending on circumstances); </w:t>
      </w:r>
    </w:p>
    <w:p w:rsidR="001A5F3A" w:rsidRPr="00690134" w:rsidRDefault="001A5F3A" w:rsidP="001A5F3A">
      <w:pPr>
        <w:pStyle w:val="ListParagraph"/>
        <w:numPr>
          <w:ilvl w:val="0"/>
          <w:numId w:val="42"/>
        </w:numPr>
      </w:pPr>
      <w:r w:rsidRPr="00690134">
        <w:t xml:space="preserve">measures to ensure that actions taken have no detrimental impact on the populations or habitat of other listed threatened species and communities that are likely to occur or utilise the </w:t>
      </w:r>
      <w:r>
        <w:t>NTGVVP</w:t>
      </w:r>
      <w:r w:rsidRPr="00690134">
        <w:t xml:space="preserve"> Offset(s);</w:t>
      </w:r>
    </w:p>
    <w:p w:rsidR="001A5F3A" w:rsidRPr="00690134" w:rsidRDefault="001A5F3A" w:rsidP="001A5F3A">
      <w:pPr>
        <w:pStyle w:val="ListParagraph"/>
        <w:numPr>
          <w:ilvl w:val="0"/>
          <w:numId w:val="42"/>
        </w:numPr>
      </w:pPr>
      <w:r w:rsidRPr="00690134">
        <w:t>information and commitments about monitoring and reporting on the improvements in condition of the offset site; and</w:t>
      </w:r>
    </w:p>
    <w:p w:rsidR="001A5F3A" w:rsidRPr="003E3BDF" w:rsidRDefault="001A5F3A" w:rsidP="001A5F3A">
      <w:pPr>
        <w:pStyle w:val="ListParagraph"/>
        <w:numPr>
          <w:ilvl w:val="0"/>
          <w:numId w:val="42"/>
        </w:numPr>
      </w:pPr>
      <w:r w:rsidRPr="00690134">
        <w:t xml:space="preserve">corrective actions and contingency measures to be implemented where monitoring under the </w:t>
      </w:r>
      <w:r>
        <w:t>NTGVVP</w:t>
      </w:r>
      <w:r w:rsidRPr="00690134">
        <w:t xml:space="preserve"> Offset Management Plan indicates a degradation of the </w:t>
      </w:r>
      <w:r>
        <w:t>NTGVVP</w:t>
      </w:r>
      <w:r w:rsidRPr="00690134">
        <w:t>.</w:t>
      </w:r>
      <w:r w:rsidRPr="007F176C">
        <w:t xml:space="preserve"> </w:t>
      </w:r>
    </w:p>
    <w:p w:rsidR="001A5F3A" w:rsidRPr="00690134" w:rsidRDefault="001A5F3A" w:rsidP="001A5F3A">
      <w:pPr>
        <w:pStyle w:val="Heading4"/>
        <w:numPr>
          <w:ilvl w:val="3"/>
          <w:numId w:val="11"/>
        </w:numPr>
      </w:pPr>
      <w:r w:rsidRPr="00690134">
        <w:t xml:space="preserve">Condition </w:t>
      </w:r>
      <w:r>
        <w:t>1</w:t>
      </w:r>
      <w:r w:rsidR="00626EE8">
        <w:t>6</w:t>
      </w:r>
    </w:p>
    <w:p w:rsidR="001A5F3A" w:rsidRPr="00690134" w:rsidRDefault="001A5F3A" w:rsidP="001A5F3A">
      <w:r w:rsidRPr="00690134">
        <w:t xml:space="preserve">Within 9 months of the date of this approval, the person taking the action must submit a draft </w:t>
      </w:r>
      <w:r>
        <w:t>Golden Sun Moth</w:t>
      </w:r>
      <w:r w:rsidRPr="00690134">
        <w:t xml:space="preserve"> Offset Management Plan to the Department for the Minister’s approval. The </w:t>
      </w:r>
      <w:r>
        <w:t>Golden Sun Moth</w:t>
      </w:r>
      <w:r w:rsidRPr="00690134">
        <w:t xml:space="preserve"> Management Plan must be prepared in consultation with a suitably qualified ecologist and provide for the conservation and enhancement of </w:t>
      </w:r>
      <w:r>
        <w:t>Golden Sun Moth</w:t>
      </w:r>
      <w:r w:rsidRPr="00690134">
        <w:t xml:space="preserve"> within the </w:t>
      </w:r>
      <w:r>
        <w:t>Golden Sun Moth</w:t>
      </w:r>
      <w:r w:rsidRPr="00690134">
        <w:t xml:space="preserve"> Offset (s), and must include details of:</w:t>
      </w:r>
    </w:p>
    <w:p w:rsidR="001A5F3A" w:rsidRPr="002E24FC" w:rsidRDefault="001A5F3A" w:rsidP="001A5F3A">
      <w:pPr>
        <w:pStyle w:val="ListParagraph"/>
        <w:numPr>
          <w:ilvl w:val="0"/>
          <w:numId w:val="42"/>
        </w:numPr>
      </w:pPr>
      <w:r w:rsidRPr="007F176C">
        <w:t xml:space="preserve">baseline data and other supporting evidence that documents the baseline condition of </w:t>
      </w:r>
      <w:r>
        <w:t>Golden Sun Moth</w:t>
      </w:r>
      <w:r w:rsidRPr="007F176C">
        <w:t xml:space="preserve"> on the </w:t>
      </w:r>
      <w:r>
        <w:t>Golden Sun Moth</w:t>
      </w:r>
      <w:r w:rsidRPr="007F176C">
        <w:t xml:space="preserve"> Offset(s);</w:t>
      </w:r>
    </w:p>
    <w:p w:rsidR="001A5F3A" w:rsidRPr="00690134" w:rsidRDefault="001A5F3A" w:rsidP="001A5F3A">
      <w:pPr>
        <w:pStyle w:val="ListParagraph"/>
        <w:numPr>
          <w:ilvl w:val="0"/>
          <w:numId w:val="42"/>
        </w:numPr>
      </w:pPr>
      <w:r w:rsidRPr="00690134">
        <w:t xml:space="preserve">description, key performance indicator, and timeframe for implementing specific management actions to improve the condition of </w:t>
      </w:r>
      <w:r>
        <w:t>Golden Sun Moth</w:t>
      </w:r>
      <w:r w:rsidRPr="00690134">
        <w:t xml:space="preserve"> within the </w:t>
      </w:r>
      <w:r>
        <w:t>Golden Sun Moth</w:t>
      </w:r>
      <w:r w:rsidRPr="00690134">
        <w:t xml:space="preserve"> Offset(s), including but not limited to control of weed and pest species, control of access to the protected land, strategic fire and grazing management (acknowledging that such impacts may be positive or negative depending on circumstances); </w:t>
      </w:r>
    </w:p>
    <w:p w:rsidR="001A5F3A" w:rsidRPr="00690134" w:rsidRDefault="001A5F3A" w:rsidP="001A5F3A">
      <w:pPr>
        <w:pStyle w:val="ListParagraph"/>
        <w:numPr>
          <w:ilvl w:val="0"/>
          <w:numId w:val="42"/>
        </w:numPr>
      </w:pPr>
      <w:r w:rsidRPr="00690134">
        <w:t xml:space="preserve">measures to ensure that actions taken have no detrimental impact on the populations or habitat of other listed threatened species and communities that are likely to occur or utilise the </w:t>
      </w:r>
      <w:r>
        <w:t>Golden Sun Moth</w:t>
      </w:r>
      <w:r w:rsidRPr="00690134">
        <w:t xml:space="preserve"> Offset(s);</w:t>
      </w:r>
    </w:p>
    <w:p w:rsidR="001A5F3A" w:rsidRPr="00690134" w:rsidRDefault="001A5F3A" w:rsidP="001A5F3A">
      <w:pPr>
        <w:pStyle w:val="ListParagraph"/>
        <w:numPr>
          <w:ilvl w:val="0"/>
          <w:numId w:val="42"/>
        </w:numPr>
      </w:pPr>
      <w:r w:rsidRPr="00690134">
        <w:t>information and commitments about monitoring and reporting on the improvements in condition of the offset site; and</w:t>
      </w:r>
    </w:p>
    <w:p w:rsidR="001A5F3A" w:rsidRPr="003E3BDF" w:rsidRDefault="001A5F3A" w:rsidP="001A5F3A">
      <w:pPr>
        <w:pStyle w:val="ListParagraph"/>
        <w:numPr>
          <w:ilvl w:val="0"/>
          <w:numId w:val="42"/>
        </w:numPr>
      </w:pPr>
      <w:r w:rsidRPr="00690134">
        <w:t xml:space="preserve">corrective actions and contingency measures to be implemented where monitoring under the </w:t>
      </w:r>
      <w:r>
        <w:t>Golden Sun Moth</w:t>
      </w:r>
      <w:r w:rsidRPr="00690134">
        <w:t xml:space="preserve"> Offset Management Plan indicates a degradation of the </w:t>
      </w:r>
      <w:r>
        <w:t>Golden Sun Moth</w:t>
      </w:r>
      <w:r w:rsidRPr="00690134">
        <w:t>.</w:t>
      </w:r>
      <w:r w:rsidRPr="007F176C">
        <w:t xml:space="preserve"> </w:t>
      </w:r>
    </w:p>
    <w:p w:rsidR="004B0A0F" w:rsidRPr="003E3BDF" w:rsidRDefault="004B0A0F" w:rsidP="004B0A0F">
      <w:pPr>
        <w:pStyle w:val="Heading2"/>
      </w:pPr>
      <w:bookmarkStart w:id="5" w:name="_Toc408907189"/>
      <w:r w:rsidRPr="003E3BDF">
        <w:t>Objectives</w:t>
      </w:r>
      <w:bookmarkEnd w:id="5"/>
    </w:p>
    <w:p w:rsidR="004B0A0F" w:rsidRPr="003E3BDF" w:rsidRDefault="004B0A0F" w:rsidP="004B0A0F">
      <w:r w:rsidRPr="003E3BDF">
        <w:t xml:space="preserve">The objective of the OMP is to document the clearing site and offset site details to meet </w:t>
      </w:r>
      <w:r w:rsidR="00463E19">
        <w:t xml:space="preserve">EPBC Act and </w:t>
      </w:r>
      <w:r w:rsidRPr="003E3BDF">
        <w:t xml:space="preserve">Net Gain requirements by securing, maintaining and improving remnant vegetation within the designated offset site.  </w:t>
      </w:r>
    </w:p>
    <w:p w:rsidR="004B0A0F" w:rsidRPr="003E3BDF" w:rsidRDefault="004B0A0F" w:rsidP="004B0A0F">
      <w:r w:rsidRPr="003E3BDF">
        <w:t xml:space="preserve">Specifically, the objectives of the </w:t>
      </w:r>
      <w:r w:rsidR="00052FEB">
        <w:t>OMP</w:t>
      </w:r>
      <w:r w:rsidRPr="003E3BDF">
        <w:t xml:space="preserve"> are to: </w:t>
      </w:r>
    </w:p>
    <w:p w:rsidR="004B0A0F" w:rsidRPr="003E3BDF" w:rsidRDefault="004B0A0F" w:rsidP="004B0A0F">
      <w:pPr>
        <w:pStyle w:val="ListParagraph"/>
      </w:pPr>
      <w:r w:rsidRPr="003E3BDF">
        <w:t>Review offset requirements based on vegetation clearance and the outcomes of the</w:t>
      </w:r>
      <w:r w:rsidR="001A5F3A">
        <w:t xml:space="preserve"> EPBC Act Offsets Policy</w:t>
      </w:r>
      <w:r w:rsidR="001A5F3A" w:rsidRPr="003E3BDF">
        <w:t xml:space="preserve"> </w:t>
      </w:r>
      <w:r w:rsidR="001A5F3A">
        <w:t>and</w:t>
      </w:r>
      <w:r w:rsidRPr="003E3BDF">
        <w:t xml:space="preserve"> Planning Permit conditions;</w:t>
      </w:r>
    </w:p>
    <w:p w:rsidR="001A5F3A" w:rsidRPr="003E3BDF" w:rsidRDefault="001A5F3A" w:rsidP="001A5F3A">
      <w:pPr>
        <w:pStyle w:val="ListParagraph"/>
      </w:pPr>
      <w:r>
        <w:t>Address the requirements of condition 12 and 1</w:t>
      </w:r>
      <w:r w:rsidR="00626EE8">
        <w:t>6</w:t>
      </w:r>
      <w:r>
        <w:t xml:space="preserve"> of the EPBC Act approval conditions; and</w:t>
      </w:r>
    </w:p>
    <w:p w:rsidR="004B0A0F" w:rsidRPr="003E3BDF" w:rsidRDefault="004B0A0F" w:rsidP="004B0A0F">
      <w:pPr>
        <w:pStyle w:val="ListParagraph"/>
      </w:pPr>
      <w:r w:rsidRPr="003E3BDF">
        <w:t xml:space="preserve">Develop an </w:t>
      </w:r>
      <w:r w:rsidR="00052FEB">
        <w:t>OMP</w:t>
      </w:r>
      <w:r w:rsidRPr="003E3BDF">
        <w:t xml:space="preserve"> to compensate for the permitted loss of vegetation as part of the proposed development.  This will include but not be limited to the following: </w:t>
      </w:r>
    </w:p>
    <w:p w:rsidR="004B0A0F" w:rsidRPr="003E3BDF" w:rsidRDefault="004B0A0F" w:rsidP="002B232B">
      <w:pPr>
        <w:pStyle w:val="ListParagraph"/>
        <w:numPr>
          <w:ilvl w:val="1"/>
          <w:numId w:val="25"/>
        </w:numPr>
        <w:spacing w:before="60" w:after="60"/>
      </w:pPr>
      <w:r w:rsidRPr="003E3BDF">
        <w:t>Means of calculating the offsets;</w:t>
      </w:r>
    </w:p>
    <w:p w:rsidR="004B0A0F" w:rsidRPr="003E3BDF" w:rsidRDefault="004B0A0F" w:rsidP="002B232B">
      <w:pPr>
        <w:pStyle w:val="ListParagraph"/>
        <w:numPr>
          <w:ilvl w:val="1"/>
          <w:numId w:val="25"/>
        </w:numPr>
        <w:spacing w:before="60" w:after="60"/>
      </w:pPr>
      <w:r w:rsidRPr="003E3BDF">
        <w:t>Location of the offset sites;</w:t>
      </w:r>
    </w:p>
    <w:p w:rsidR="004B0A0F" w:rsidRPr="003E3BDF" w:rsidRDefault="004B0A0F" w:rsidP="002B232B">
      <w:pPr>
        <w:pStyle w:val="ListParagraph"/>
        <w:numPr>
          <w:ilvl w:val="1"/>
          <w:numId w:val="25"/>
        </w:numPr>
        <w:spacing w:before="60" w:after="60"/>
      </w:pPr>
      <w:r w:rsidRPr="003E3BDF">
        <w:t>Type of offsets to be provided;</w:t>
      </w:r>
    </w:p>
    <w:p w:rsidR="004B0A0F" w:rsidRPr="003E3BDF" w:rsidRDefault="004B0A0F" w:rsidP="002B232B">
      <w:pPr>
        <w:pStyle w:val="ListParagraph"/>
        <w:numPr>
          <w:ilvl w:val="1"/>
          <w:numId w:val="25"/>
        </w:numPr>
        <w:spacing w:before="60" w:after="60"/>
      </w:pPr>
      <w:r w:rsidRPr="003E3BDF">
        <w:t>Details of management</w:t>
      </w:r>
      <w:r w:rsidR="003E3BDF" w:rsidRPr="003E3BDF">
        <w:t xml:space="preserve"> actions for remnant vegetation</w:t>
      </w:r>
      <w:r w:rsidRPr="003E3BDF">
        <w:t>;</w:t>
      </w:r>
    </w:p>
    <w:p w:rsidR="004B0A0F" w:rsidRPr="003E3BDF" w:rsidRDefault="004B0A0F" w:rsidP="002B232B">
      <w:pPr>
        <w:pStyle w:val="ListParagraph"/>
        <w:numPr>
          <w:ilvl w:val="1"/>
          <w:numId w:val="25"/>
        </w:numPr>
        <w:spacing w:before="60" w:after="60"/>
      </w:pPr>
      <w:r w:rsidRPr="003E3BDF">
        <w:t>Investigate an appropriate 'security' arrangement, if applicable;</w:t>
      </w:r>
    </w:p>
    <w:p w:rsidR="004B0A0F" w:rsidRPr="003E3BDF" w:rsidRDefault="004B0A0F" w:rsidP="002B232B">
      <w:pPr>
        <w:pStyle w:val="ListParagraph"/>
        <w:numPr>
          <w:ilvl w:val="1"/>
          <w:numId w:val="25"/>
        </w:numPr>
        <w:spacing w:before="60" w:after="60"/>
      </w:pPr>
      <w:r w:rsidRPr="003E3BDF">
        <w:t>Based on available information from the client, prepare a map of the offset sites;</w:t>
      </w:r>
    </w:p>
    <w:p w:rsidR="004B0A0F" w:rsidRPr="003E3BDF" w:rsidRDefault="004B0A0F" w:rsidP="002B232B">
      <w:pPr>
        <w:pStyle w:val="ListParagraph"/>
        <w:numPr>
          <w:ilvl w:val="1"/>
          <w:numId w:val="25"/>
        </w:numPr>
        <w:spacing w:before="60" w:after="60"/>
      </w:pPr>
      <w:r w:rsidRPr="003E3BDF">
        <w:t>Develop a timetable of management actions, outcomes and progress reviews; and,</w:t>
      </w:r>
    </w:p>
    <w:p w:rsidR="004B0A0F" w:rsidRPr="003E3BDF" w:rsidRDefault="004B0A0F" w:rsidP="002B232B">
      <w:pPr>
        <w:pStyle w:val="ListParagraph"/>
        <w:numPr>
          <w:ilvl w:val="1"/>
          <w:numId w:val="25"/>
        </w:numPr>
        <w:spacing w:before="60" w:after="60"/>
      </w:pPr>
      <w:r w:rsidRPr="003E3BDF">
        <w:t xml:space="preserve">Suggest appropriate monitoring and evaluation of management actions.  </w:t>
      </w:r>
    </w:p>
    <w:p w:rsidR="004B0A0F" w:rsidRPr="00067EEA" w:rsidRDefault="004B0A0F" w:rsidP="004B0A0F">
      <w:pPr>
        <w:pStyle w:val="Heading2"/>
      </w:pPr>
      <w:bookmarkStart w:id="6" w:name="_Toc408907190"/>
      <w:r w:rsidRPr="00067EEA">
        <w:t>Report Structure</w:t>
      </w:r>
      <w:bookmarkEnd w:id="6"/>
    </w:p>
    <w:p w:rsidR="004B0A0F" w:rsidRPr="00067EEA" w:rsidRDefault="004B0A0F" w:rsidP="004B0A0F">
      <w:r w:rsidRPr="00067EEA">
        <w:t>T</w:t>
      </w:r>
      <w:r w:rsidR="0022567B" w:rsidRPr="00067EEA">
        <w:t>he structure and content of the</w:t>
      </w:r>
      <w:r w:rsidRPr="00067EEA">
        <w:t xml:space="preserve"> </w:t>
      </w:r>
      <w:r w:rsidR="00052FEB">
        <w:t>OMP</w:t>
      </w:r>
      <w:r w:rsidRPr="00067EEA">
        <w:t xml:space="preserve"> is consistent with the requirements of the ‘Standard Offset Plan’ template provided by the Department of </w:t>
      </w:r>
      <w:r w:rsidR="009D60B2">
        <w:t>Environment, Land, Water and Planning (DELWP) (for</w:t>
      </w:r>
      <w:r w:rsidR="00D83262">
        <w:t>mer</w:t>
      </w:r>
      <w:r w:rsidR="009D60B2">
        <w:t xml:space="preserve">ly known as the Department of </w:t>
      </w:r>
      <w:r w:rsidRPr="00067EEA">
        <w:t xml:space="preserve">Environment </w:t>
      </w:r>
      <w:r w:rsidR="009D60B2">
        <w:t>and Primary Industries</w:t>
      </w:r>
      <w:r w:rsidRPr="00067EEA">
        <w:t xml:space="preserve">) and is organised in several parts:  </w:t>
      </w:r>
    </w:p>
    <w:p w:rsidR="004B0A0F" w:rsidRPr="00067EEA" w:rsidRDefault="004B0A0F" w:rsidP="004B0A0F">
      <w:pPr>
        <w:pStyle w:val="ListParagraph"/>
      </w:pPr>
      <w:r w:rsidRPr="00067EEA">
        <w:rPr>
          <w:i/>
        </w:rPr>
        <w:t>Introduction</w:t>
      </w:r>
      <w:r w:rsidR="00821B92" w:rsidRPr="00067EEA">
        <w:rPr>
          <w:i/>
        </w:rPr>
        <w:t xml:space="preserve"> - </w:t>
      </w:r>
      <w:r w:rsidRPr="00067EEA">
        <w:t xml:space="preserve">This section summarises the background information relevant to the </w:t>
      </w:r>
      <w:r w:rsidR="00052FEB">
        <w:t>P</w:t>
      </w:r>
      <w:r w:rsidRPr="00067EEA">
        <w:t xml:space="preserve">roject, including the purpose and scope of the work and the assessment methodology.  </w:t>
      </w:r>
    </w:p>
    <w:p w:rsidR="004B0A0F" w:rsidRPr="00067EEA" w:rsidRDefault="004B0A0F" w:rsidP="004B0A0F">
      <w:pPr>
        <w:pStyle w:val="ListParagraph"/>
      </w:pPr>
      <w:r w:rsidRPr="00067EEA">
        <w:rPr>
          <w:i/>
        </w:rPr>
        <w:t>Part A: Offset Suitability</w:t>
      </w:r>
      <w:r w:rsidR="00821B92" w:rsidRPr="00067EEA">
        <w:rPr>
          <w:i/>
        </w:rPr>
        <w:t xml:space="preserve"> - </w:t>
      </w:r>
      <w:r w:rsidRPr="00067EEA">
        <w:t xml:space="preserve">This section assesses the suitability of the proposed offset sites, and includes details </w:t>
      </w:r>
      <w:r w:rsidR="00052FEB">
        <w:t>regarding</w:t>
      </w:r>
      <w:r w:rsidR="00052FEB" w:rsidRPr="00067EEA">
        <w:t xml:space="preserve"> </w:t>
      </w:r>
      <w:r w:rsidRPr="00067EEA">
        <w:t xml:space="preserve">approved clearing, Like-for-Like criteria and gain calculations.  Part A should be read in conjunction with Part B, but due to its technical nature, the information it contains is not intended to be placed on title (e.g. covenant or Section 173 Agreement pursuant to the </w:t>
      </w:r>
      <w:r w:rsidRPr="003710C2">
        <w:rPr>
          <w:i/>
        </w:rPr>
        <w:t>Planning and Environment Act 1987</w:t>
      </w:r>
      <w:r w:rsidRPr="00067EEA">
        <w:t>).</w:t>
      </w:r>
    </w:p>
    <w:p w:rsidR="004B0A0F" w:rsidRPr="002B232B" w:rsidRDefault="004B0A0F" w:rsidP="00821B92">
      <w:pPr>
        <w:pStyle w:val="ListParagraph"/>
      </w:pPr>
      <w:r w:rsidRPr="00067EEA">
        <w:rPr>
          <w:i/>
        </w:rPr>
        <w:t>Part B: Offset Implementation</w:t>
      </w:r>
      <w:r w:rsidR="00821B92" w:rsidRPr="00067EEA">
        <w:rPr>
          <w:i/>
        </w:rPr>
        <w:t xml:space="preserve"> - </w:t>
      </w:r>
      <w:r w:rsidRPr="00067EEA">
        <w:t xml:space="preserve">This section describes how the offset is to be implemented.  Part B includes details </w:t>
      </w:r>
      <w:r w:rsidR="00052FEB">
        <w:t>regarding</w:t>
      </w:r>
      <w:r w:rsidRPr="00067EEA">
        <w:t xml:space="preserve"> landowner commitments, management activities monitoring and reporting.  This section is intended for those responsible for implementing the plan, including future landowners.  Information in this section is intended to be placed</w:t>
      </w:r>
      <w:r w:rsidR="008A4DAC" w:rsidRPr="00067EEA">
        <w:t xml:space="preserve"> on title.  </w:t>
      </w:r>
      <w:r w:rsidRPr="002B232B">
        <w:rPr>
          <w:highlight w:val="yellow"/>
        </w:rPr>
        <w:br w:type="page"/>
      </w:r>
    </w:p>
    <w:p w:rsidR="004B0A0F" w:rsidRPr="008C21CB" w:rsidRDefault="004B0A0F" w:rsidP="004B0A0F">
      <w:pPr>
        <w:pStyle w:val="Heading1"/>
      </w:pPr>
      <w:bookmarkStart w:id="7" w:name="_Toc408907191"/>
      <w:r w:rsidRPr="008C21CB">
        <w:t>METHODS</w:t>
      </w:r>
      <w:bookmarkEnd w:id="7"/>
    </w:p>
    <w:p w:rsidR="004B0A0F" w:rsidRPr="008C21CB" w:rsidRDefault="004B0A0F" w:rsidP="004B0A0F">
      <w:pPr>
        <w:pStyle w:val="Heading2"/>
      </w:pPr>
      <w:bookmarkStart w:id="8" w:name="_Toc408907192"/>
      <w:r w:rsidRPr="008C21CB">
        <w:t>Database and Literature Review</w:t>
      </w:r>
      <w:bookmarkEnd w:id="8"/>
    </w:p>
    <w:p w:rsidR="004B0A0F" w:rsidRPr="001A5586" w:rsidRDefault="004B0A0F" w:rsidP="004B0A0F">
      <w:r w:rsidRPr="008C21CB">
        <w:t xml:space="preserve">The Victorian Biodiversity </w:t>
      </w:r>
      <w:r w:rsidRPr="001A5586">
        <w:t xml:space="preserve">Atlas (DSE 2011a; 2011b), the Flora Information System (Viridans 2012a) and the Victorian Fauna Database (Viridans 2012b) were reviewed to identify previous records of native and exotic flora and fauna species within the local area, as well as threatened flora and fauna species that have the potential to occur within 10 kilometres of the proposed offset site.  </w:t>
      </w:r>
    </w:p>
    <w:p w:rsidR="004B0A0F" w:rsidRPr="008C21CB" w:rsidRDefault="004B0A0F" w:rsidP="004B0A0F">
      <w:r w:rsidRPr="001A5586">
        <w:t>Information pertaining to matters protected under</w:t>
      </w:r>
      <w:r w:rsidRPr="008C21CB">
        <w:t xml:space="preserve"> the EPBC Act including listed taxa, ecological communities and Ramsar wetlands, was obtained from the Department of Environment (</w:t>
      </w:r>
      <w:r w:rsidR="00052FEB">
        <w:t>DoE</w:t>
      </w:r>
      <w:r w:rsidRPr="008C21CB">
        <w:t>) Protected Matters Search Tool (</w:t>
      </w:r>
      <w:r w:rsidR="008C21CB" w:rsidRPr="008C21CB">
        <w:t>DoE</w:t>
      </w:r>
      <w:r w:rsidRPr="008C21CB">
        <w:t xml:space="preserve"> 201</w:t>
      </w:r>
      <w:r w:rsidR="008C21CB" w:rsidRPr="008C21CB">
        <w:t>4</w:t>
      </w:r>
      <w:r w:rsidRPr="008C21CB">
        <w:t>).</w:t>
      </w:r>
    </w:p>
    <w:p w:rsidR="004B0A0F" w:rsidRPr="00BC1F37" w:rsidRDefault="004B0A0F" w:rsidP="004B0A0F">
      <w:r w:rsidRPr="00BC1F37">
        <w:t>Reports and documents detailing the ecological features of the study area as relevant to the OM</w:t>
      </w:r>
      <w:r w:rsidR="008C21CB" w:rsidRPr="00BC1F37">
        <w:t>P were reviewed, in particular:</w:t>
      </w:r>
    </w:p>
    <w:p w:rsidR="00BC1F37" w:rsidRPr="00BC1F37" w:rsidRDefault="00BC1F37" w:rsidP="00BC1F37">
      <w:pPr>
        <w:pStyle w:val="ListParagraph"/>
      </w:pPr>
      <w:r w:rsidRPr="00BC1F37">
        <w:t xml:space="preserve">Ecology and Heritage Partners Pty Ltd 2012.  </w:t>
      </w:r>
      <w:r w:rsidRPr="003710C2">
        <w:rPr>
          <w:i/>
        </w:rPr>
        <w:t>Western Highway Project: Section 2, Beaufort to Ararat, Victoria.  Impact Assessment Report – Flora, Fauna and Ecological Communitie</w:t>
      </w:r>
      <w:r w:rsidRPr="00BC1F37">
        <w:t>s.  Report prepared for VicRoads.</w:t>
      </w:r>
    </w:p>
    <w:p w:rsidR="00A10834" w:rsidRDefault="00A10834" w:rsidP="00A10834">
      <w:pPr>
        <w:pStyle w:val="ListParagraph"/>
      </w:pPr>
      <w:r>
        <w:t>Brett Lane and Associates 2013.  ‘Terrinallum South’, 833 Pura Road, Darlington, Vic, 3271 Native Vegetation and Threatened Species Assessment.  Report prepared for Tom and Kate Calvert.</w:t>
      </w:r>
    </w:p>
    <w:p w:rsidR="00844E13" w:rsidRDefault="00844E13" w:rsidP="00844E13">
      <w:pPr>
        <w:pStyle w:val="ListParagraph"/>
      </w:pPr>
      <w:r>
        <w:t xml:space="preserve">Enics Solutions 2012.  Terrinallum South Golden Sun Moth Survey, December 2012.  Report prepared for </w:t>
      </w:r>
      <w:r w:rsidRPr="00844E13">
        <w:t>Tom and Kate Calvert</w:t>
      </w:r>
      <w:r>
        <w:t>.</w:t>
      </w:r>
    </w:p>
    <w:p w:rsidR="004B0A0F" w:rsidRPr="009F16C0" w:rsidRDefault="004B0A0F" w:rsidP="004B0A0F">
      <w:r w:rsidRPr="009F16C0">
        <w:t xml:space="preserve">This OMP has been developed based on </w:t>
      </w:r>
      <w:r w:rsidRPr="009F16C0">
        <w:rPr>
          <w:i/>
        </w:rPr>
        <w:t>Victoria's Native Vegetation Management: A Framework for Action</w:t>
      </w:r>
      <w:r w:rsidRPr="009F16C0">
        <w:t xml:space="preserve"> (The Framework) (DNRE 2002), as well as relevant vegetation management guidelines and other relevant templates published by </w:t>
      </w:r>
      <w:r w:rsidR="009D60B2">
        <w:t>DELWP</w:t>
      </w:r>
      <w:r w:rsidRPr="009F16C0">
        <w:t xml:space="preserve">.  </w:t>
      </w:r>
    </w:p>
    <w:p w:rsidR="004B0A0F" w:rsidRDefault="004B0A0F" w:rsidP="004B0A0F">
      <w:pPr>
        <w:pStyle w:val="Heading2"/>
      </w:pPr>
      <w:bookmarkStart w:id="9" w:name="_Toc408907193"/>
      <w:r w:rsidRPr="000500C0">
        <w:t>Gain Scoring Method</w:t>
      </w:r>
      <w:bookmarkEnd w:id="9"/>
    </w:p>
    <w:p w:rsidR="000500C0" w:rsidRPr="000500C0" w:rsidRDefault="000500C0" w:rsidP="000500C0">
      <w:pPr>
        <w:pStyle w:val="Heading3"/>
      </w:pPr>
      <w:bookmarkStart w:id="10" w:name="_Toc408907194"/>
      <w:r>
        <w:t>The Framework</w:t>
      </w:r>
      <w:bookmarkEnd w:id="10"/>
    </w:p>
    <w:p w:rsidR="004B0A0F" w:rsidRPr="000500C0" w:rsidRDefault="004B0A0F" w:rsidP="004B0A0F">
      <w:r w:rsidRPr="000500C0">
        <w:t xml:space="preserve">Gains in habitat score can be achieved via a number of means, where a commitment is made to designate an area as a permanent offset site to compensate for vegetation loss elsewhere.  Gains can also be achieved through revegetation of formerly modified land where such offset types are permitted.  </w:t>
      </w:r>
    </w:p>
    <w:p w:rsidR="004B0A0F" w:rsidRPr="000500C0" w:rsidRDefault="004B0A0F" w:rsidP="004B0A0F">
      <w:r w:rsidRPr="000500C0">
        <w:t xml:space="preserve">Four types of gains are recognised by </w:t>
      </w:r>
      <w:r w:rsidR="009D60B2">
        <w:t>DELWP</w:t>
      </w:r>
      <w:r w:rsidR="009D60B2" w:rsidRPr="000500C0">
        <w:t xml:space="preserve"> </w:t>
      </w:r>
      <w:r w:rsidRPr="000500C0">
        <w:t>for existing vegetation offset sites</w:t>
      </w:r>
      <w:r w:rsidR="00052FEB">
        <w:t xml:space="preserve"> </w:t>
      </w:r>
      <w:r w:rsidR="00052FEB" w:rsidRPr="000500C0">
        <w:t>(</w:t>
      </w:r>
      <w:r w:rsidR="00052FEB">
        <w:t xml:space="preserve">DSE </w:t>
      </w:r>
      <w:r w:rsidR="00052FEB" w:rsidRPr="000500C0">
        <w:t>2006a)</w:t>
      </w:r>
      <w:r w:rsidRPr="000500C0">
        <w:t>, including:</w:t>
      </w:r>
    </w:p>
    <w:p w:rsidR="004B0A0F" w:rsidRPr="000500C0" w:rsidRDefault="004B0A0F" w:rsidP="00821B92">
      <w:pPr>
        <w:pStyle w:val="ListParagraph"/>
      </w:pPr>
      <w:r w:rsidRPr="000500C0">
        <w:rPr>
          <w:i/>
        </w:rPr>
        <w:t>Prior Management Gain</w:t>
      </w:r>
      <w:r w:rsidRPr="000500C0">
        <w:t xml:space="preserve"> – This gain acknowledges actions to manage a freehold site and usually attracts a score of 10% of the current habitat score of the offset site; </w:t>
      </w:r>
    </w:p>
    <w:p w:rsidR="004B0A0F" w:rsidRPr="000500C0" w:rsidRDefault="004B0A0F" w:rsidP="00821B92">
      <w:pPr>
        <w:pStyle w:val="ListParagraph"/>
      </w:pPr>
      <w:r w:rsidRPr="000500C0">
        <w:rPr>
          <w:i/>
        </w:rPr>
        <w:t>Security Gain</w:t>
      </w:r>
      <w:r w:rsidRPr="000500C0">
        <w:t xml:space="preserve"> – This is gain resulting from actions to enhance the security of the on-going management and protection of native vegetation.  This gain usually attracts between 10 and 40% of the current habitat score of the offset site, depending on the security agreement reached and land tenure of the offset site;  </w:t>
      </w:r>
    </w:p>
    <w:p w:rsidR="004B0A0F" w:rsidRPr="000500C0" w:rsidRDefault="004B0A0F" w:rsidP="00821B92">
      <w:pPr>
        <w:pStyle w:val="ListParagraph"/>
      </w:pPr>
      <w:r w:rsidRPr="000500C0">
        <w:rPr>
          <w:i/>
        </w:rPr>
        <w:t>Maintenance Gain –</w:t>
      </w:r>
      <w:r w:rsidRPr="000500C0">
        <w:t xml:space="preserve"> This is gain from commitments that contribute to the maintenance of current vegetation quality over time (i.e. avoiding any decline); and,</w:t>
      </w:r>
    </w:p>
    <w:p w:rsidR="004B0A0F" w:rsidRPr="000500C0" w:rsidRDefault="004B0A0F" w:rsidP="00821B92">
      <w:pPr>
        <w:pStyle w:val="ListParagraph"/>
      </w:pPr>
      <w:r w:rsidRPr="000500C0">
        <w:rPr>
          <w:i/>
        </w:rPr>
        <w:t>Improvement Gain</w:t>
      </w:r>
      <w:r w:rsidRPr="000500C0">
        <w:t xml:space="preserve"> – This is gain resulting from management commitments beyond existing obligations under legislation to improve the current vegetation quality.</w:t>
      </w:r>
    </w:p>
    <w:p w:rsidR="004B0A0F" w:rsidRPr="000500C0" w:rsidRDefault="004B0A0F" w:rsidP="004B0A0F">
      <w:r w:rsidRPr="000500C0">
        <w:t xml:space="preserve">The amount of gain achieved also depends on the land tenure of the offset site.  Gain scores must be consistent with the Vegetation Gain Approach – Technical basis for calculating gains through improved native vegetation management and revegetation (DSE 2006a) and the Native Vegetation: Scoring Gain from an offset – DSE Gain Calculator user instructions (DSE 2006b).  </w:t>
      </w:r>
    </w:p>
    <w:p w:rsidR="004B0A0F" w:rsidRPr="000500C0" w:rsidRDefault="004B0A0F" w:rsidP="004B0A0F">
      <w:r w:rsidRPr="000500C0">
        <w:t xml:space="preserve">Gain scores for managing existing vegetation and revegetation works are to be achieved over a ten year management period.  The vegetation quality achieved from these activities at year ten of management must be protected and maintained in similar condition in perpetuity (DNRE 2002). </w:t>
      </w:r>
    </w:p>
    <w:p w:rsidR="004B0A0F" w:rsidRPr="000500C0" w:rsidRDefault="004B0A0F" w:rsidP="004B0A0F">
      <w:r w:rsidRPr="000500C0">
        <w:t>Gain scoring was assessed using the</w:t>
      </w:r>
      <w:r w:rsidR="00052FEB">
        <w:t xml:space="preserve"> (former) Department of Sustainability and Environment</w:t>
      </w:r>
      <w:r w:rsidRPr="000500C0">
        <w:t xml:space="preserve"> </w:t>
      </w:r>
      <w:r w:rsidR="00052FEB">
        <w:t>(</w:t>
      </w:r>
      <w:r w:rsidRPr="000500C0">
        <w:t>DSE</w:t>
      </w:r>
      <w:r w:rsidR="00052FEB">
        <w:t>)</w:t>
      </w:r>
      <w:r w:rsidRPr="000500C0">
        <w:t xml:space="preserve"> Gain Calculator (DSE 2010).  The calculator allocates maintenance and improvement gain, prior management gain and security gain scores based on the habitat hectare measures and vegetation management actions used to maintain or improve vegetation quality over the mandatory 10 year management period (DSE 2006b). </w:t>
      </w:r>
    </w:p>
    <w:p w:rsidR="006E67DC" w:rsidRPr="00DA7710" w:rsidRDefault="006E67DC" w:rsidP="004B0A0F">
      <w:pPr>
        <w:rPr>
          <w:highlight w:val="yellow"/>
        </w:rPr>
      </w:pPr>
    </w:p>
    <w:p w:rsidR="006E67DC" w:rsidRPr="00DA7710" w:rsidRDefault="006E67DC" w:rsidP="001A267A">
      <w:pPr>
        <w:rPr>
          <w:highlight w:val="yellow"/>
        </w:rPr>
      </w:pPr>
      <w:r w:rsidRPr="00DA7710">
        <w:rPr>
          <w:highlight w:val="yellow"/>
        </w:rPr>
        <w:br w:type="page"/>
      </w:r>
    </w:p>
    <w:p w:rsidR="004B0A0F" w:rsidRPr="005D489A" w:rsidRDefault="004B0A0F" w:rsidP="006E67DC">
      <w:pPr>
        <w:pStyle w:val="Heading1"/>
      </w:pPr>
      <w:bookmarkStart w:id="11" w:name="_Toc408907195"/>
      <w:r w:rsidRPr="005D489A">
        <w:t>PART A - OFFSET SUITABILITY</w:t>
      </w:r>
      <w:bookmarkEnd w:id="11"/>
    </w:p>
    <w:p w:rsidR="004B0A0F" w:rsidRPr="005D489A" w:rsidRDefault="004B0A0F" w:rsidP="006E67DC">
      <w:pPr>
        <w:pStyle w:val="Heading2"/>
      </w:pPr>
      <w:bookmarkStart w:id="12" w:name="_Toc408907196"/>
      <w:r w:rsidRPr="005D489A">
        <w:t>Clearing Site Details</w:t>
      </w:r>
      <w:bookmarkEnd w:id="12"/>
    </w:p>
    <w:p w:rsidR="00D76BB2" w:rsidRPr="00361265" w:rsidRDefault="00D44926" w:rsidP="00D76BB2">
      <w:r w:rsidRPr="00D44926">
        <w:t xml:space="preserve">The clearing site </w:t>
      </w:r>
      <w:r>
        <w:t>d</w:t>
      </w:r>
      <w:r w:rsidR="004B0A0F" w:rsidRPr="005D489A">
        <w:t>etails</w:t>
      </w:r>
      <w:r w:rsidR="00052FEB">
        <w:t xml:space="preserve"> are</w:t>
      </w:r>
      <w:r w:rsidR="004B0A0F" w:rsidRPr="005D489A">
        <w:t xml:space="preserve"> </w:t>
      </w:r>
      <w:r w:rsidR="004B0A0F" w:rsidRPr="00D44926">
        <w:t xml:space="preserve">provided in </w:t>
      </w:r>
      <w:r w:rsidR="005D489A" w:rsidRPr="00D44926">
        <w:fldChar w:fldCharType="begin"/>
      </w:r>
      <w:r w:rsidR="005D489A" w:rsidRPr="00D44926">
        <w:instrText xml:space="preserve"> REF _Ref380494510 \h  \* MERGEFORMAT </w:instrText>
      </w:r>
      <w:r w:rsidR="005D489A" w:rsidRPr="00D44926">
        <w:fldChar w:fldCharType="separate"/>
      </w:r>
      <w:r w:rsidR="00D902F2">
        <w:t xml:space="preserve">Table </w:t>
      </w:r>
      <w:r w:rsidR="00D902F2">
        <w:rPr>
          <w:noProof/>
        </w:rPr>
        <w:t>2</w:t>
      </w:r>
      <w:r w:rsidR="005D489A" w:rsidRPr="00D44926">
        <w:fldChar w:fldCharType="end"/>
      </w:r>
      <w:r w:rsidR="00694AF7">
        <w:t xml:space="preserve">. </w:t>
      </w:r>
      <w:r w:rsidR="00694AF7" w:rsidRPr="00D44926">
        <w:t xml:space="preserve"> </w:t>
      </w:r>
      <w:r w:rsidR="00D76BB2" w:rsidRPr="00361265">
        <w:t xml:space="preserve">A detailed description of </w:t>
      </w:r>
      <w:r w:rsidR="00D76BB2">
        <w:t>ecological</w:t>
      </w:r>
      <w:r w:rsidR="00D76BB2" w:rsidRPr="00361265">
        <w:t xml:space="preserve"> values </w:t>
      </w:r>
      <w:r w:rsidR="00D76BB2">
        <w:t>with</w:t>
      </w:r>
      <w:r w:rsidR="00D76BB2" w:rsidRPr="00361265">
        <w:t xml:space="preserve">in the study area is provided in the Impact Assessment Report (Ecology and Heritage Partners Pty Ltd 2012).  </w:t>
      </w:r>
    </w:p>
    <w:p w:rsidR="00E0490A" w:rsidRPr="00DA7710" w:rsidRDefault="00E0490A" w:rsidP="00E0490A">
      <w:pPr>
        <w:pStyle w:val="Caption"/>
        <w:rPr>
          <w:highlight w:val="yellow"/>
        </w:rPr>
      </w:pPr>
      <w:bookmarkStart w:id="13" w:name="_Ref380494510"/>
      <w:r>
        <w:t xml:space="preserve">Table </w:t>
      </w:r>
      <w:fldSimple w:instr=" SEQ Table \* ARABIC ">
        <w:r w:rsidR="00D902F2">
          <w:rPr>
            <w:noProof/>
          </w:rPr>
          <w:t>2</w:t>
        </w:r>
      </w:fldSimple>
      <w:bookmarkEnd w:id="13"/>
      <w:r>
        <w:t xml:space="preserve">. </w:t>
      </w:r>
      <w:r w:rsidRPr="005D489A">
        <w:rPr>
          <w:b w:val="0"/>
        </w:rPr>
        <w:t>Clearing Site Details</w:t>
      </w:r>
    </w:p>
    <w:tbl>
      <w:tblPr>
        <w:tblStyle w:val="EHPTablesytle"/>
        <w:tblW w:w="0" w:type="auto"/>
        <w:tblLook w:val="04A0" w:firstRow="1" w:lastRow="0" w:firstColumn="1" w:lastColumn="0" w:noHBand="0" w:noVBand="1"/>
      </w:tblPr>
      <w:tblGrid>
        <w:gridCol w:w="4873"/>
        <w:gridCol w:w="4873"/>
      </w:tblGrid>
      <w:tr w:rsidR="00E0490A" w:rsidRPr="00DA7710" w:rsidTr="00FC56D8">
        <w:trPr>
          <w:cnfStyle w:val="100000000000" w:firstRow="1" w:lastRow="0" w:firstColumn="0" w:lastColumn="0" w:oddVBand="0" w:evenVBand="0" w:oddHBand="0" w:evenHBand="0" w:firstRowFirstColumn="0" w:firstRowLastColumn="0" w:lastRowFirstColumn="0" w:lastRowLastColumn="0"/>
        </w:trPr>
        <w:tc>
          <w:tcPr>
            <w:tcW w:w="9746" w:type="dxa"/>
            <w:gridSpan w:val="2"/>
            <w:vAlign w:val="top"/>
          </w:tcPr>
          <w:p w:rsidR="00E0490A" w:rsidRPr="005D489A" w:rsidRDefault="00E0490A" w:rsidP="00FC56D8">
            <w:pPr>
              <w:pStyle w:val="TableHeader"/>
            </w:pPr>
            <w:r w:rsidRPr="005D489A">
              <w:t>Clearing Site Details</w:t>
            </w:r>
          </w:p>
        </w:tc>
      </w:tr>
      <w:tr w:rsidR="00E0490A" w:rsidRPr="00DA7710" w:rsidTr="00FC56D8">
        <w:tc>
          <w:tcPr>
            <w:tcW w:w="4873" w:type="dxa"/>
            <w:vAlign w:val="top"/>
          </w:tcPr>
          <w:p w:rsidR="00E0490A" w:rsidRPr="005D489A" w:rsidRDefault="00E0490A" w:rsidP="00FC56D8">
            <w:pPr>
              <w:pStyle w:val="TableText"/>
            </w:pPr>
            <w:r w:rsidRPr="005D489A">
              <w:t>Landowner of clearing site</w:t>
            </w:r>
          </w:p>
        </w:tc>
        <w:tc>
          <w:tcPr>
            <w:tcW w:w="4873" w:type="dxa"/>
            <w:vAlign w:val="top"/>
          </w:tcPr>
          <w:p w:rsidR="00E0490A" w:rsidRPr="005D489A" w:rsidRDefault="00E0490A" w:rsidP="00FC56D8">
            <w:pPr>
              <w:pStyle w:val="TableText"/>
            </w:pPr>
            <w:r w:rsidRPr="005D489A">
              <w:t>VicRoads</w:t>
            </w:r>
            <w:r>
              <w:t xml:space="preserve"> </w:t>
            </w:r>
          </w:p>
        </w:tc>
      </w:tr>
      <w:tr w:rsidR="00E0490A" w:rsidRPr="00DA7710" w:rsidTr="00FC56D8">
        <w:tc>
          <w:tcPr>
            <w:tcW w:w="4873" w:type="dxa"/>
            <w:vAlign w:val="top"/>
          </w:tcPr>
          <w:p w:rsidR="00E0490A" w:rsidRPr="005D489A" w:rsidRDefault="00E0490A" w:rsidP="00FC56D8">
            <w:pPr>
              <w:pStyle w:val="TableText"/>
            </w:pPr>
            <w:r w:rsidRPr="005D489A">
              <w:t>Location and address of clearing site</w:t>
            </w:r>
          </w:p>
        </w:tc>
        <w:tc>
          <w:tcPr>
            <w:tcW w:w="4873" w:type="dxa"/>
            <w:vAlign w:val="top"/>
          </w:tcPr>
          <w:p w:rsidR="00E0490A" w:rsidRPr="00DA7710" w:rsidRDefault="00E0490A" w:rsidP="00FC56D8">
            <w:pPr>
              <w:pStyle w:val="TableText"/>
              <w:rPr>
                <w:highlight w:val="yellow"/>
              </w:rPr>
            </w:pPr>
            <w:r w:rsidRPr="005D489A">
              <w:t>Western Highway, Section 2 (Beaufort to Ararat)</w:t>
            </w:r>
          </w:p>
        </w:tc>
      </w:tr>
      <w:tr w:rsidR="00E0490A" w:rsidRPr="00DA7710" w:rsidTr="00FC56D8">
        <w:tc>
          <w:tcPr>
            <w:tcW w:w="4873" w:type="dxa"/>
            <w:vAlign w:val="top"/>
          </w:tcPr>
          <w:p w:rsidR="00E0490A" w:rsidRPr="005D489A" w:rsidRDefault="00E0490A" w:rsidP="00FC56D8">
            <w:pPr>
              <w:pStyle w:val="TableText"/>
            </w:pPr>
            <w:r w:rsidRPr="005D489A">
              <w:t>Local Government Area</w:t>
            </w:r>
          </w:p>
        </w:tc>
        <w:tc>
          <w:tcPr>
            <w:tcW w:w="4873" w:type="dxa"/>
            <w:vAlign w:val="top"/>
          </w:tcPr>
          <w:p w:rsidR="00E0490A" w:rsidRDefault="00E0490A" w:rsidP="00FC56D8">
            <w:pPr>
              <w:pStyle w:val="TableText"/>
            </w:pPr>
            <w:r>
              <w:t xml:space="preserve">Western section: </w:t>
            </w:r>
            <w:r w:rsidRPr="005D489A">
              <w:t xml:space="preserve">City of Ararat </w:t>
            </w:r>
          </w:p>
          <w:p w:rsidR="00E0490A" w:rsidRPr="00DA7710" w:rsidRDefault="00E0490A" w:rsidP="00FC56D8">
            <w:pPr>
              <w:pStyle w:val="TableText"/>
              <w:rPr>
                <w:highlight w:val="yellow"/>
              </w:rPr>
            </w:pPr>
            <w:r>
              <w:t>E</w:t>
            </w:r>
            <w:r w:rsidRPr="005D489A">
              <w:t>astern section</w:t>
            </w:r>
            <w:r>
              <w:t>:</w:t>
            </w:r>
            <w:r w:rsidRPr="005D489A">
              <w:t xml:space="preserve"> Shire of Pyrenees</w:t>
            </w:r>
          </w:p>
        </w:tc>
      </w:tr>
      <w:tr w:rsidR="00E0490A" w:rsidRPr="00DA7710" w:rsidTr="00FC56D8">
        <w:tc>
          <w:tcPr>
            <w:tcW w:w="4873" w:type="dxa"/>
            <w:vAlign w:val="top"/>
          </w:tcPr>
          <w:p w:rsidR="00E0490A" w:rsidRPr="005D489A" w:rsidRDefault="00E0490A" w:rsidP="00FC56D8">
            <w:pPr>
              <w:pStyle w:val="TableText"/>
            </w:pPr>
            <w:r w:rsidRPr="005D489A">
              <w:t>Catchment Management Authority</w:t>
            </w:r>
          </w:p>
        </w:tc>
        <w:tc>
          <w:tcPr>
            <w:tcW w:w="4873" w:type="dxa"/>
            <w:vAlign w:val="top"/>
          </w:tcPr>
          <w:p w:rsidR="00E0490A" w:rsidRPr="00DA7710" w:rsidRDefault="00E0490A" w:rsidP="00FC56D8">
            <w:pPr>
              <w:pStyle w:val="TableText"/>
              <w:rPr>
                <w:highlight w:val="yellow"/>
              </w:rPr>
            </w:pPr>
            <w:r>
              <w:t>Glenelg-</w:t>
            </w:r>
            <w:r w:rsidRPr="005D489A">
              <w:t>Hopkins Catchment Management Authority</w:t>
            </w:r>
          </w:p>
        </w:tc>
      </w:tr>
      <w:tr w:rsidR="00E0490A" w:rsidRPr="00DA7710" w:rsidTr="00FC56D8">
        <w:tc>
          <w:tcPr>
            <w:tcW w:w="4873" w:type="dxa"/>
            <w:vAlign w:val="top"/>
          </w:tcPr>
          <w:p w:rsidR="00E0490A" w:rsidRPr="005D489A" w:rsidRDefault="00E0490A" w:rsidP="00FC56D8">
            <w:pPr>
              <w:pStyle w:val="TableText"/>
            </w:pPr>
            <w:r w:rsidRPr="005D489A">
              <w:t>Responsible Authority</w:t>
            </w:r>
          </w:p>
        </w:tc>
        <w:tc>
          <w:tcPr>
            <w:tcW w:w="4873" w:type="dxa"/>
            <w:vAlign w:val="top"/>
          </w:tcPr>
          <w:p w:rsidR="00E0490A" w:rsidRPr="00DA7710" w:rsidRDefault="009D60B2" w:rsidP="00FC56D8">
            <w:pPr>
              <w:pStyle w:val="TableText"/>
              <w:rPr>
                <w:highlight w:val="yellow"/>
              </w:rPr>
            </w:pPr>
            <w:r>
              <w:t>DELWP and DoE</w:t>
            </w:r>
          </w:p>
        </w:tc>
      </w:tr>
      <w:tr w:rsidR="00E0490A" w:rsidRPr="00DA7710" w:rsidTr="00FC56D8">
        <w:tc>
          <w:tcPr>
            <w:tcW w:w="4873" w:type="dxa"/>
            <w:vAlign w:val="top"/>
          </w:tcPr>
          <w:p w:rsidR="00E0490A" w:rsidRPr="005D489A" w:rsidRDefault="00E0490A" w:rsidP="00FC56D8">
            <w:pPr>
              <w:pStyle w:val="TableText"/>
            </w:pPr>
            <w:r w:rsidRPr="005D489A">
              <w:t>Applicant</w:t>
            </w:r>
          </w:p>
        </w:tc>
        <w:tc>
          <w:tcPr>
            <w:tcW w:w="4873" w:type="dxa"/>
            <w:vAlign w:val="top"/>
          </w:tcPr>
          <w:p w:rsidR="00E0490A" w:rsidRPr="00DA7710" w:rsidRDefault="00E0490A" w:rsidP="00FC56D8">
            <w:pPr>
              <w:pStyle w:val="TableText"/>
              <w:rPr>
                <w:highlight w:val="yellow"/>
              </w:rPr>
            </w:pPr>
            <w:r w:rsidRPr="005D489A">
              <w:t>VicRoads</w:t>
            </w:r>
          </w:p>
        </w:tc>
      </w:tr>
      <w:tr w:rsidR="00E0490A" w:rsidRPr="00DA7710" w:rsidTr="00FC56D8">
        <w:tc>
          <w:tcPr>
            <w:tcW w:w="4873" w:type="dxa"/>
            <w:vAlign w:val="top"/>
          </w:tcPr>
          <w:p w:rsidR="00E0490A" w:rsidRPr="005D489A" w:rsidRDefault="00E0490A" w:rsidP="00FC56D8">
            <w:pPr>
              <w:pStyle w:val="TableText"/>
            </w:pPr>
            <w:r w:rsidRPr="005D489A">
              <w:t xml:space="preserve">Planning Permit Number (ID) </w:t>
            </w:r>
          </w:p>
        </w:tc>
        <w:tc>
          <w:tcPr>
            <w:tcW w:w="4873" w:type="dxa"/>
            <w:vAlign w:val="top"/>
          </w:tcPr>
          <w:p w:rsidR="00E0490A" w:rsidRPr="00475057" w:rsidRDefault="00475057" w:rsidP="00FC56D8">
            <w:pPr>
              <w:pStyle w:val="TableText"/>
            </w:pPr>
            <w:r w:rsidRPr="00475057">
              <w:t>TBC</w:t>
            </w:r>
          </w:p>
        </w:tc>
      </w:tr>
      <w:tr w:rsidR="00E0490A" w:rsidRPr="00DA7710" w:rsidTr="00FC56D8">
        <w:tc>
          <w:tcPr>
            <w:tcW w:w="4873" w:type="dxa"/>
            <w:vAlign w:val="top"/>
          </w:tcPr>
          <w:p w:rsidR="00E0490A" w:rsidRPr="005D489A" w:rsidRDefault="00E0490A" w:rsidP="00FC56D8">
            <w:pPr>
              <w:pStyle w:val="TableText"/>
            </w:pPr>
            <w:r w:rsidRPr="005D489A">
              <w:t>Date approved</w:t>
            </w:r>
          </w:p>
        </w:tc>
        <w:tc>
          <w:tcPr>
            <w:tcW w:w="4873" w:type="dxa"/>
            <w:vAlign w:val="top"/>
          </w:tcPr>
          <w:p w:rsidR="00E0490A" w:rsidRPr="00475057" w:rsidRDefault="00475057" w:rsidP="00FC56D8">
            <w:pPr>
              <w:pStyle w:val="TableText"/>
            </w:pPr>
            <w:r w:rsidRPr="00475057">
              <w:t>TBC</w:t>
            </w:r>
          </w:p>
        </w:tc>
      </w:tr>
    </w:tbl>
    <w:p w:rsidR="00E0490A" w:rsidRDefault="00E0490A" w:rsidP="00E0490A">
      <w:pPr>
        <w:pStyle w:val="Heading3"/>
      </w:pPr>
      <w:bookmarkStart w:id="14" w:name="_Toc408907197"/>
      <w:r>
        <w:t>Significant Species and Communities</w:t>
      </w:r>
      <w:bookmarkEnd w:id="14"/>
    </w:p>
    <w:p w:rsidR="00903C4D" w:rsidRDefault="00903C4D" w:rsidP="00903C4D">
      <w:r>
        <w:t>A total of 227 plant taxa (151 indigenous, 76 exotic) were recorded within the study area</w:t>
      </w:r>
      <w:r w:rsidR="00884319">
        <w:t xml:space="preserve"> </w:t>
      </w:r>
      <w:r w:rsidR="00884319" w:rsidRPr="00884319">
        <w:t>(Ecology and Heritage Partners Pty Ltd 2012)</w:t>
      </w:r>
      <w:r>
        <w:t>.  One nationally significant flora species (Spiny Rice-flower</w:t>
      </w:r>
      <w:r w:rsidR="00052FEB" w:rsidRPr="00052FEB">
        <w:rPr>
          <w:i/>
        </w:rPr>
        <w:t xml:space="preserve"> </w:t>
      </w:r>
      <w:r w:rsidR="00052FEB" w:rsidRPr="00FF1EBF">
        <w:rPr>
          <w:i/>
        </w:rPr>
        <w:t xml:space="preserve">Pimelea spinescens </w:t>
      </w:r>
      <w:r w:rsidR="00052FEB" w:rsidRPr="00523CD4">
        <w:t xml:space="preserve">subsp. </w:t>
      </w:r>
      <w:r w:rsidR="00052FEB" w:rsidRPr="00FF1EBF">
        <w:rPr>
          <w:i/>
        </w:rPr>
        <w:t>spinescens</w:t>
      </w:r>
      <w:r>
        <w:t xml:space="preserve">), two nationally significant flora communities (Natural Temperate Grassland of the Victorian Volcanic Plain and Grassy Eucalypt Woodland of the Victorian Volcanic Plain), three State significant </w:t>
      </w:r>
      <w:r w:rsidR="00052FEB">
        <w:t xml:space="preserve">flora </w:t>
      </w:r>
      <w:r>
        <w:t>species (Yarra Gum</w:t>
      </w:r>
      <w:r w:rsidR="00052FEB">
        <w:t xml:space="preserve"> </w:t>
      </w:r>
      <w:r w:rsidR="00052FEB" w:rsidRPr="00FF1EBF">
        <w:rPr>
          <w:i/>
        </w:rPr>
        <w:t>Eucalyptus yarraensis</w:t>
      </w:r>
      <w:r>
        <w:t>, Emerald-lip Greenhood</w:t>
      </w:r>
      <w:r w:rsidR="00052FEB" w:rsidRPr="00052FEB">
        <w:rPr>
          <w:i/>
        </w:rPr>
        <w:t xml:space="preserve"> </w:t>
      </w:r>
      <w:r w:rsidR="00052FEB" w:rsidRPr="00FF1EBF">
        <w:rPr>
          <w:i/>
        </w:rPr>
        <w:t>Pterostylis smaragdyna</w:t>
      </w:r>
      <w:r>
        <w:t xml:space="preserve"> and Golden Cowslips</w:t>
      </w:r>
      <w:r w:rsidR="00052FEB" w:rsidRPr="00052FEB">
        <w:rPr>
          <w:i/>
        </w:rPr>
        <w:t xml:space="preserve"> </w:t>
      </w:r>
      <w:r w:rsidR="00052FEB" w:rsidRPr="00FF1EBF">
        <w:rPr>
          <w:i/>
        </w:rPr>
        <w:t>Diuris behrii</w:t>
      </w:r>
      <w:r>
        <w:t>), two State significant ecological communities (Western (Basalt) Plains Grassland and Victorian Temperate Woodland Bird Community) and numerous species of regional significance were identified.</w:t>
      </w:r>
    </w:p>
    <w:p w:rsidR="00903C4D" w:rsidRDefault="00903C4D" w:rsidP="00903C4D">
      <w:r>
        <w:t>A total of 76 fauna species (67 indigenous, 9 exotic) were recorded within the study area</w:t>
      </w:r>
      <w:r w:rsidR="00884319">
        <w:t xml:space="preserve"> </w:t>
      </w:r>
      <w:r w:rsidR="00884319" w:rsidRPr="00884319">
        <w:t>(Ecology and Heritage Partners Pty Ltd 2012)</w:t>
      </w:r>
      <w:r>
        <w:t>.  Two nationally significant fauna species (Dwarf Galaxias</w:t>
      </w:r>
      <w:r w:rsidR="00052FEB" w:rsidRPr="00052FEB">
        <w:rPr>
          <w:i/>
        </w:rPr>
        <w:t xml:space="preserve"> </w:t>
      </w:r>
      <w:r w:rsidR="00052FEB" w:rsidRPr="00FF1EBF">
        <w:rPr>
          <w:i/>
        </w:rPr>
        <w:t>Galaxiella pusilla</w:t>
      </w:r>
      <w:r>
        <w:t xml:space="preserve"> and Golden Sun Moth</w:t>
      </w:r>
      <w:r w:rsidR="00052FEB" w:rsidRPr="00052FEB">
        <w:rPr>
          <w:i/>
        </w:rPr>
        <w:t xml:space="preserve"> </w:t>
      </w:r>
      <w:r w:rsidR="00052FEB" w:rsidRPr="00FF1EBF">
        <w:rPr>
          <w:i/>
        </w:rPr>
        <w:t>Synemon plana</w:t>
      </w:r>
      <w:r>
        <w:t>), two State significant species (Brown Toadlet</w:t>
      </w:r>
      <w:r w:rsidR="00052FEB" w:rsidRPr="00052FEB">
        <w:rPr>
          <w:i/>
        </w:rPr>
        <w:t xml:space="preserve"> </w:t>
      </w:r>
      <w:r w:rsidR="00052FEB" w:rsidRPr="00FF1EBF">
        <w:rPr>
          <w:i/>
        </w:rPr>
        <w:t>Pseudophryne bibronii</w:t>
      </w:r>
      <w:r>
        <w:t xml:space="preserve"> and Brown Treecreeper</w:t>
      </w:r>
      <w:r w:rsidR="00052FEB" w:rsidRPr="00052FEB">
        <w:rPr>
          <w:i/>
        </w:rPr>
        <w:t xml:space="preserve"> </w:t>
      </w:r>
      <w:r w:rsidR="00052FEB" w:rsidRPr="00FF1EBF">
        <w:rPr>
          <w:i/>
        </w:rPr>
        <w:t>Climacteris picumnus</w:t>
      </w:r>
      <w:r>
        <w:t>) and one regionally significant species (Baillon’s Crake</w:t>
      </w:r>
      <w:r w:rsidR="00052FEB">
        <w:t xml:space="preserve"> </w:t>
      </w:r>
      <w:r w:rsidR="00052FEB" w:rsidRPr="00FF1EBF">
        <w:rPr>
          <w:i/>
        </w:rPr>
        <w:t>Porzana pusill</w:t>
      </w:r>
      <w:r>
        <w:t>) were identified.  In addition, the State significant Powerful Owl</w:t>
      </w:r>
      <w:r w:rsidR="00052FEB" w:rsidRPr="00052FEB">
        <w:rPr>
          <w:i/>
        </w:rPr>
        <w:t xml:space="preserve"> </w:t>
      </w:r>
      <w:r w:rsidR="00052FEB" w:rsidRPr="00FF1EBF">
        <w:rPr>
          <w:i/>
        </w:rPr>
        <w:t>Ninox strenua</w:t>
      </w:r>
      <w:r>
        <w:t xml:space="preserve"> and Brush-tailed Phascogale</w:t>
      </w:r>
      <w:r w:rsidR="00052FEB" w:rsidRPr="00052FEB">
        <w:rPr>
          <w:i/>
        </w:rPr>
        <w:t xml:space="preserve"> </w:t>
      </w:r>
      <w:r w:rsidR="00052FEB" w:rsidRPr="00FF1EBF">
        <w:rPr>
          <w:i/>
        </w:rPr>
        <w:t>Phascogale tapoatafa</w:t>
      </w:r>
      <w:r>
        <w:t xml:space="preserve"> were reported to be present within the study area by a local landholder whose property lies south of the intersection of Martins Lane and Western Highway</w:t>
      </w:r>
      <w:r w:rsidR="00D76BB2">
        <w:t xml:space="preserve">.  </w:t>
      </w:r>
      <w:r w:rsidR="00E0490A" w:rsidRPr="00E0490A">
        <w:t>Based on the EPBC Act Significant Impact Guidelines (DEWHA 1999; 2009), the Project will have a significant impact on Gol</w:t>
      </w:r>
      <w:r w:rsidR="00E0490A">
        <w:t>den Sun Moth</w:t>
      </w:r>
      <w:r w:rsidR="00052FEB">
        <w:t xml:space="preserve"> and the</w:t>
      </w:r>
      <w:r w:rsidR="00E0490A">
        <w:t xml:space="preserve"> NTGVVP and GEWVVP</w:t>
      </w:r>
      <w:r w:rsidR="00052FEB">
        <w:t xml:space="preserve"> ecological communities</w:t>
      </w:r>
      <w:r>
        <w:t xml:space="preserve">. </w:t>
      </w:r>
    </w:p>
    <w:p w:rsidR="00E0490A" w:rsidRDefault="00E0490A" w:rsidP="00E0490A">
      <w:pPr>
        <w:pStyle w:val="Heading3"/>
      </w:pPr>
      <w:bookmarkStart w:id="15" w:name="_Toc408907198"/>
      <w:r>
        <w:t>Ecological Vegetation Classes</w:t>
      </w:r>
      <w:bookmarkEnd w:id="15"/>
    </w:p>
    <w:p w:rsidR="00E0490A" w:rsidRDefault="00E0490A" w:rsidP="00E0490A">
      <w:r>
        <w:t xml:space="preserve">The alignment footprint intersects ten </w:t>
      </w:r>
      <w:r w:rsidR="002310C3">
        <w:t>Ecological Vegetation Classes (</w:t>
      </w:r>
      <w:r>
        <w:t>EVCs</w:t>
      </w:r>
      <w:r w:rsidR="002310C3">
        <w:t>)</w:t>
      </w:r>
      <w:r>
        <w:t xml:space="preserve"> with varying quality and extent including </w:t>
      </w:r>
      <w:r w:rsidR="00D10CBC">
        <w:t>Alluvial Terraces Herb-rich Woodland, Creekline Grassy Woodland, Grassy Dry Forest, Grassy Woodland, Heathy Dry Forest,</w:t>
      </w:r>
      <w:r w:rsidR="00D10CBC" w:rsidRPr="00D10CBC">
        <w:t xml:space="preserve"> </w:t>
      </w:r>
      <w:r w:rsidR="00D10CBC">
        <w:t>Hills Herb-rich Woodland,</w:t>
      </w:r>
      <w:r w:rsidR="00D10CBC" w:rsidRPr="00D10CBC">
        <w:t xml:space="preserve"> </w:t>
      </w:r>
      <w:r w:rsidR="00D10CBC">
        <w:t>Heathy Woodland,</w:t>
      </w:r>
      <w:r w:rsidR="00D10CBC" w:rsidRPr="00D10CBC">
        <w:t xml:space="preserve"> </w:t>
      </w:r>
      <w:r w:rsidR="00D10CBC">
        <w:t xml:space="preserve">Plains Grassland, </w:t>
      </w:r>
      <w:r>
        <w:t>Plains Grassy Woodlan</w:t>
      </w:r>
      <w:r w:rsidR="00D10CBC">
        <w:t>d and Plains Grassy Wetland</w:t>
      </w:r>
      <w:r>
        <w:t xml:space="preserve">.  </w:t>
      </w:r>
    </w:p>
    <w:p w:rsidR="00E0490A" w:rsidRDefault="00E0490A" w:rsidP="00E0490A">
      <w:r>
        <w:t xml:space="preserve">The Plains Grassland, Plains Grassy Woodland, Alluvial Terraces Herb-rich Woodland, Creekline Grassy Woodland and Plains Grassy Wetland EVCs are considered endangered within the Victorian Volcanic Plain bioregion.  </w:t>
      </w:r>
      <w:r w:rsidR="002310C3">
        <w:t>Within the</w:t>
      </w:r>
      <w:r w:rsidR="002310C3" w:rsidRPr="00DA5226">
        <w:t xml:space="preserve"> </w:t>
      </w:r>
      <w:r w:rsidR="002310C3">
        <w:t>Central Victorian Uplands bioregion, t</w:t>
      </w:r>
      <w:r>
        <w:t xml:space="preserve">he Grassy Woodland, Creekline Grassy Woodland and Alluvial Terraces Herb-rich Woodland EVCs are listed as endangered, </w:t>
      </w:r>
      <w:r w:rsidR="002310C3">
        <w:t xml:space="preserve">the </w:t>
      </w:r>
      <w:r>
        <w:t>Hills Herb-rich Woodland EVC</w:t>
      </w:r>
      <w:r w:rsidR="002310C3">
        <w:t xml:space="preserve"> is</w:t>
      </w:r>
      <w:r>
        <w:t xml:space="preserve"> listed as vulnerable, </w:t>
      </w:r>
      <w:r w:rsidR="002310C3">
        <w:t xml:space="preserve">the </w:t>
      </w:r>
      <w:r>
        <w:t>Grassy Dry Forest and Heathy Woodland EVCs</w:t>
      </w:r>
      <w:r w:rsidR="002310C3">
        <w:t xml:space="preserve"> area</w:t>
      </w:r>
      <w:r>
        <w:t xml:space="preserve"> listed as depleted and Heathy Dry Forest EVC</w:t>
      </w:r>
      <w:r w:rsidR="002310C3">
        <w:t xml:space="preserve"> is</w:t>
      </w:r>
      <w:r>
        <w:t xml:space="preserve"> listed as least concern.  </w:t>
      </w:r>
    </w:p>
    <w:p w:rsidR="00C17AA5" w:rsidRPr="00C7481C" w:rsidRDefault="00C17AA5" w:rsidP="00C17AA5">
      <w:pPr>
        <w:pStyle w:val="Heading2"/>
      </w:pPr>
      <w:bookmarkStart w:id="16" w:name="_Toc408907199"/>
      <w:r w:rsidRPr="00C7481C">
        <w:t xml:space="preserve">Summary of Losses </w:t>
      </w:r>
      <w:r w:rsidR="00264F61">
        <w:t>and Net Gain targets</w:t>
      </w:r>
      <w:bookmarkEnd w:id="16"/>
    </w:p>
    <w:p w:rsidR="007A76CA" w:rsidRDefault="007A76CA" w:rsidP="007A76CA">
      <w:pPr>
        <w:pStyle w:val="Heading3"/>
      </w:pPr>
      <w:bookmarkStart w:id="17" w:name="_Toc408907200"/>
      <w:bookmarkStart w:id="18" w:name="_Toc331144419"/>
      <w:r>
        <w:t>Federal</w:t>
      </w:r>
      <w:bookmarkEnd w:id="17"/>
    </w:p>
    <w:p w:rsidR="007A76CA" w:rsidRPr="00C7481C" w:rsidRDefault="007A76CA" w:rsidP="007A76CA">
      <w:bookmarkStart w:id="19" w:name="_Ref380504447"/>
      <w:r>
        <w:t>L</w:t>
      </w:r>
      <w:r w:rsidRPr="00101994">
        <w:t>osses associated with Matters of National Environmental Significance (NES)</w:t>
      </w:r>
      <w:r>
        <w:t xml:space="preserve"> are summarised in</w:t>
      </w:r>
      <w:r w:rsidRPr="00CF683A">
        <w:t xml:space="preserve"> </w:t>
      </w:r>
      <w:r>
        <w:fldChar w:fldCharType="begin"/>
      </w:r>
      <w:r>
        <w:instrText xml:space="preserve"> REF _Ref380569541 \h </w:instrText>
      </w:r>
      <w:r>
        <w:fldChar w:fldCharType="separate"/>
      </w:r>
      <w:r w:rsidR="00D902F2">
        <w:t xml:space="preserve">Table </w:t>
      </w:r>
      <w:r w:rsidR="00D902F2">
        <w:rPr>
          <w:noProof/>
        </w:rPr>
        <w:t>3</w:t>
      </w:r>
      <w:r>
        <w:fldChar w:fldCharType="end"/>
      </w:r>
      <w:r>
        <w:t xml:space="preserve">.  Offset targets were determined through discussions with the DoE and </w:t>
      </w:r>
      <w:r w:rsidRPr="00DB7BA8">
        <w:t>in accordance with the EPBC Act Offsets Policy (October 2012)</w:t>
      </w:r>
      <w:r>
        <w:t>.</w:t>
      </w:r>
    </w:p>
    <w:p w:rsidR="007A76CA" w:rsidRPr="00101994" w:rsidRDefault="007A76CA" w:rsidP="007A76CA">
      <w:pPr>
        <w:pStyle w:val="Caption"/>
      </w:pPr>
      <w:bookmarkStart w:id="20" w:name="_Ref380569541"/>
      <w:r>
        <w:t xml:space="preserve">Table </w:t>
      </w:r>
      <w:fldSimple w:instr=" SEQ Table \* ARABIC ">
        <w:r w:rsidR="00D902F2">
          <w:rPr>
            <w:noProof/>
          </w:rPr>
          <w:t>3</w:t>
        </w:r>
      </w:fldSimple>
      <w:bookmarkEnd w:id="19"/>
      <w:bookmarkEnd w:id="20"/>
      <w:r>
        <w:t xml:space="preserve">. </w:t>
      </w:r>
      <w:r w:rsidRPr="00920218">
        <w:rPr>
          <w:b w:val="0"/>
        </w:rPr>
        <w:t>Losses</w:t>
      </w:r>
      <w:r w:rsidRPr="00101994">
        <w:rPr>
          <w:b w:val="0"/>
        </w:rPr>
        <w:t xml:space="preserve"> associated with Matters of NES</w:t>
      </w:r>
    </w:p>
    <w:tbl>
      <w:tblPr>
        <w:tblStyle w:val="EHPTablesytle"/>
        <w:tblW w:w="9648" w:type="dxa"/>
        <w:jc w:val="center"/>
        <w:tblLook w:val="04A0" w:firstRow="1" w:lastRow="0" w:firstColumn="1" w:lastColumn="0" w:noHBand="0" w:noVBand="1"/>
      </w:tblPr>
      <w:tblGrid>
        <w:gridCol w:w="4826"/>
        <w:gridCol w:w="2289"/>
        <w:gridCol w:w="2533"/>
      </w:tblGrid>
      <w:tr w:rsidR="007A76CA" w:rsidRPr="00E929BD" w:rsidTr="0034464F">
        <w:trPr>
          <w:cnfStyle w:val="100000000000" w:firstRow="1" w:lastRow="0" w:firstColumn="0" w:lastColumn="0" w:oddVBand="0" w:evenVBand="0" w:oddHBand="0" w:evenHBand="0" w:firstRowFirstColumn="0" w:firstRowLastColumn="0" w:lastRowFirstColumn="0" w:lastRowLastColumn="0"/>
          <w:trHeight w:val="300"/>
          <w:jc w:val="center"/>
        </w:trPr>
        <w:tc>
          <w:tcPr>
            <w:tcW w:w="4826" w:type="dxa"/>
          </w:tcPr>
          <w:p w:rsidR="007A76CA" w:rsidRPr="00743411" w:rsidRDefault="007A76CA" w:rsidP="0034464F">
            <w:pPr>
              <w:pStyle w:val="TableHeader"/>
              <w:spacing w:before="20" w:after="20"/>
              <w:jc w:val="left"/>
            </w:pPr>
            <w:r>
              <w:t>Matter of NES</w:t>
            </w:r>
          </w:p>
        </w:tc>
        <w:tc>
          <w:tcPr>
            <w:tcW w:w="2289" w:type="dxa"/>
          </w:tcPr>
          <w:p w:rsidR="007A76CA" w:rsidRPr="00743411" w:rsidRDefault="007A76CA" w:rsidP="0034464F">
            <w:pPr>
              <w:pStyle w:val="TableHeader"/>
              <w:spacing w:before="20" w:after="20"/>
            </w:pPr>
            <w:r>
              <w:t>Losses</w:t>
            </w:r>
          </w:p>
        </w:tc>
        <w:tc>
          <w:tcPr>
            <w:tcW w:w="2533" w:type="dxa"/>
          </w:tcPr>
          <w:p w:rsidR="007A76CA" w:rsidRDefault="007A76CA" w:rsidP="0034464F">
            <w:pPr>
              <w:pStyle w:val="TableHeader"/>
              <w:spacing w:before="20" w:after="20"/>
            </w:pPr>
            <w:r>
              <w:t>Offset Target</w:t>
            </w:r>
          </w:p>
        </w:tc>
      </w:tr>
      <w:tr w:rsidR="007A76CA" w:rsidRPr="00E929BD" w:rsidTr="0034464F">
        <w:trPr>
          <w:trHeight w:val="300"/>
          <w:jc w:val="center"/>
        </w:trPr>
        <w:tc>
          <w:tcPr>
            <w:tcW w:w="4826" w:type="dxa"/>
          </w:tcPr>
          <w:p w:rsidR="007A76CA" w:rsidRPr="006F3A36" w:rsidRDefault="007A76CA" w:rsidP="0034464F">
            <w:pPr>
              <w:pStyle w:val="TableText"/>
              <w:spacing w:before="20" w:after="20"/>
              <w:jc w:val="left"/>
            </w:pPr>
            <w:r w:rsidRPr="006F3A36">
              <w:t>Spiny Rice-flower</w:t>
            </w:r>
          </w:p>
        </w:tc>
        <w:tc>
          <w:tcPr>
            <w:tcW w:w="2289" w:type="dxa"/>
          </w:tcPr>
          <w:p w:rsidR="007A76CA" w:rsidRPr="006F3A36" w:rsidRDefault="007A76CA" w:rsidP="0034464F">
            <w:pPr>
              <w:pStyle w:val="TableText"/>
              <w:spacing w:before="20" w:after="20"/>
              <w:jc w:val="center"/>
            </w:pPr>
            <w:r w:rsidRPr="006F3A36">
              <w:t>1 plant</w:t>
            </w:r>
          </w:p>
        </w:tc>
        <w:tc>
          <w:tcPr>
            <w:tcW w:w="2533" w:type="dxa"/>
          </w:tcPr>
          <w:p w:rsidR="007A76CA" w:rsidRPr="006F3A36" w:rsidRDefault="007A76CA" w:rsidP="0034464F">
            <w:pPr>
              <w:pStyle w:val="TableText"/>
              <w:spacing w:before="20" w:after="20"/>
              <w:jc w:val="center"/>
            </w:pPr>
            <w:r>
              <w:t>N/A (Plant to be translocated)</w:t>
            </w:r>
          </w:p>
        </w:tc>
      </w:tr>
      <w:tr w:rsidR="007A76CA" w:rsidRPr="00E929BD" w:rsidTr="0034464F">
        <w:trPr>
          <w:trHeight w:val="300"/>
          <w:jc w:val="center"/>
        </w:trPr>
        <w:tc>
          <w:tcPr>
            <w:tcW w:w="4826" w:type="dxa"/>
          </w:tcPr>
          <w:p w:rsidR="007A76CA" w:rsidRPr="006F3A36" w:rsidRDefault="007A76CA" w:rsidP="0034464F">
            <w:pPr>
              <w:pStyle w:val="TableText"/>
              <w:spacing w:before="20" w:after="20"/>
              <w:jc w:val="left"/>
            </w:pPr>
            <w:r w:rsidRPr="006F3A36">
              <w:t>Golden Sun Moth</w:t>
            </w:r>
          </w:p>
        </w:tc>
        <w:tc>
          <w:tcPr>
            <w:tcW w:w="2289" w:type="dxa"/>
          </w:tcPr>
          <w:p w:rsidR="007A76CA" w:rsidRPr="006F3A36" w:rsidRDefault="007A76CA" w:rsidP="0034464F">
            <w:pPr>
              <w:pStyle w:val="TableText"/>
              <w:spacing w:before="20" w:after="20"/>
              <w:jc w:val="center"/>
            </w:pPr>
            <w:r>
              <w:t>31.56 hectares</w:t>
            </w:r>
          </w:p>
        </w:tc>
        <w:tc>
          <w:tcPr>
            <w:tcW w:w="2533" w:type="dxa"/>
          </w:tcPr>
          <w:p w:rsidR="007A76CA" w:rsidRPr="006F3A36" w:rsidRDefault="007A76CA" w:rsidP="0034464F">
            <w:pPr>
              <w:pStyle w:val="TableText"/>
              <w:spacing w:before="20" w:after="20"/>
              <w:jc w:val="center"/>
            </w:pPr>
            <w:r>
              <w:t xml:space="preserve">100 </w:t>
            </w:r>
            <w:r w:rsidRPr="001C73FB">
              <w:t>hectares</w:t>
            </w:r>
          </w:p>
        </w:tc>
      </w:tr>
      <w:tr w:rsidR="007A76CA" w:rsidRPr="00E929BD" w:rsidTr="0034464F">
        <w:trPr>
          <w:trHeight w:val="300"/>
          <w:jc w:val="center"/>
        </w:trPr>
        <w:tc>
          <w:tcPr>
            <w:tcW w:w="4826" w:type="dxa"/>
          </w:tcPr>
          <w:p w:rsidR="007A76CA" w:rsidRPr="006F3A36" w:rsidRDefault="007A76CA" w:rsidP="0034464F">
            <w:pPr>
              <w:pStyle w:val="TableText"/>
              <w:spacing w:before="20" w:after="20"/>
              <w:jc w:val="left"/>
            </w:pPr>
            <w:r>
              <w:t>Dwarf Galaxias</w:t>
            </w:r>
          </w:p>
        </w:tc>
        <w:tc>
          <w:tcPr>
            <w:tcW w:w="2289" w:type="dxa"/>
          </w:tcPr>
          <w:p w:rsidR="007A76CA" w:rsidRPr="006F3A36" w:rsidRDefault="007A76CA" w:rsidP="0034464F">
            <w:pPr>
              <w:pStyle w:val="TableText"/>
              <w:spacing w:before="20" w:after="20"/>
              <w:jc w:val="center"/>
            </w:pPr>
            <w:r>
              <w:t>None proposed</w:t>
            </w:r>
          </w:p>
        </w:tc>
        <w:tc>
          <w:tcPr>
            <w:tcW w:w="2533" w:type="dxa"/>
          </w:tcPr>
          <w:p w:rsidR="007A76CA" w:rsidRPr="006F3A36" w:rsidRDefault="007A76CA" w:rsidP="0034464F">
            <w:pPr>
              <w:pStyle w:val="TableText"/>
              <w:spacing w:before="20" w:after="20"/>
              <w:jc w:val="center"/>
            </w:pPr>
            <w:r>
              <w:t xml:space="preserve">N/A </w:t>
            </w:r>
          </w:p>
        </w:tc>
      </w:tr>
      <w:tr w:rsidR="007A76CA" w:rsidRPr="00E929BD" w:rsidTr="0034464F">
        <w:trPr>
          <w:trHeight w:val="300"/>
          <w:jc w:val="center"/>
        </w:trPr>
        <w:tc>
          <w:tcPr>
            <w:tcW w:w="4826" w:type="dxa"/>
          </w:tcPr>
          <w:p w:rsidR="007A76CA" w:rsidRPr="006F3A36" w:rsidRDefault="007A76CA" w:rsidP="0034464F">
            <w:pPr>
              <w:pStyle w:val="TableText"/>
              <w:spacing w:before="20" w:after="20"/>
              <w:jc w:val="left"/>
            </w:pPr>
            <w:r w:rsidRPr="00774E7E">
              <w:t>Grassy Eucalypt Woodland of the Victorian Volcanic Plain</w:t>
            </w:r>
          </w:p>
        </w:tc>
        <w:tc>
          <w:tcPr>
            <w:tcW w:w="2289" w:type="dxa"/>
          </w:tcPr>
          <w:p w:rsidR="007A76CA" w:rsidRPr="006F3A36" w:rsidRDefault="007A76CA" w:rsidP="0034464F">
            <w:pPr>
              <w:pStyle w:val="TableText"/>
              <w:spacing w:before="20" w:after="20"/>
              <w:jc w:val="center"/>
            </w:pPr>
            <w:r w:rsidRPr="006F3A36">
              <w:t xml:space="preserve">11.14 </w:t>
            </w:r>
            <w:r w:rsidRPr="001C73FB">
              <w:t>hectares</w:t>
            </w:r>
          </w:p>
        </w:tc>
        <w:tc>
          <w:tcPr>
            <w:tcW w:w="2533" w:type="dxa"/>
          </w:tcPr>
          <w:p w:rsidR="007A76CA" w:rsidRPr="006F3A36" w:rsidRDefault="007A76CA" w:rsidP="0034464F">
            <w:pPr>
              <w:pStyle w:val="TableText"/>
              <w:spacing w:before="20" w:after="20"/>
              <w:jc w:val="center"/>
            </w:pPr>
            <w:r>
              <w:t>33.5 hectares</w:t>
            </w:r>
          </w:p>
        </w:tc>
      </w:tr>
      <w:tr w:rsidR="007A76CA" w:rsidRPr="00E929BD" w:rsidTr="0034464F">
        <w:trPr>
          <w:trHeight w:val="300"/>
          <w:jc w:val="center"/>
        </w:trPr>
        <w:tc>
          <w:tcPr>
            <w:tcW w:w="4826" w:type="dxa"/>
          </w:tcPr>
          <w:p w:rsidR="007A76CA" w:rsidRPr="006F3A36" w:rsidRDefault="007A76CA" w:rsidP="0034464F">
            <w:pPr>
              <w:pStyle w:val="TableText"/>
              <w:spacing w:before="20" w:after="20"/>
              <w:jc w:val="left"/>
            </w:pPr>
            <w:r w:rsidRPr="00774E7E">
              <w:t>Natural Temperate Grassland of the Victorian Volcanic Plain</w:t>
            </w:r>
          </w:p>
        </w:tc>
        <w:tc>
          <w:tcPr>
            <w:tcW w:w="2289" w:type="dxa"/>
          </w:tcPr>
          <w:p w:rsidR="007A76CA" w:rsidRPr="006F3A36" w:rsidRDefault="007A76CA" w:rsidP="0034464F">
            <w:pPr>
              <w:pStyle w:val="TableText"/>
              <w:spacing w:before="20" w:after="20"/>
              <w:jc w:val="center"/>
            </w:pPr>
            <w:r w:rsidRPr="006F3A36">
              <w:t xml:space="preserve">5.25 </w:t>
            </w:r>
            <w:r w:rsidRPr="001C73FB">
              <w:t>hectares</w:t>
            </w:r>
          </w:p>
        </w:tc>
        <w:tc>
          <w:tcPr>
            <w:tcW w:w="2533" w:type="dxa"/>
          </w:tcPr>
          <w:p w:rsidR="007A76CA" w:rsidRPr="006F3A36" w:rsidRDefault="007A76CA" w:rsidP="0034464F">
            <w:pPr>
              <w:pStyle w:val="TableText"/>
              <w:spacing w:before="20" w:after="20"/>
              <w:jc w:val="center"/>
            </w:pPr>
            <w:r>
              <w:t>20.3 hectares</w:t>
            </w:r>
          </w:p>
        </w:tc>
      </w:tr>
    </w:tbl>
    <w:p w:rsidR="007A76CA" w:rsidRDefault="007A76CA" w:rsidP="007A76CA">
      <w:pPr>
        <w:pStyle w:val="Heading3"/>
      </w:pPr>
      <w:bookmarkStart w:id="21" w:name="_Toc408907201"/>
      <w:bookmarkEnd w:id="18"/>
      <w:r>
        <w:t>State (Victoria)</w:t>
      </w:r>
      <w:bookmarkEnd w:id="21"/>
      <w:r>
        <w:t xml:space="preserve"> </w:t>
      </w:r>
    </w:p>
    <w:p w:rsidR="007A76CA" w:rsidRPr="00D76BB2" w:rsidRDefault="007A76CA" w:rsidP="007A76CA">
      <w:r w:rsidRPr="0027611A">
        <w:t xml:space="preserve">Offset requirements and multipliers are specified in accordance with Appendix 4, Table 6, pp. 54-55 of the Framework (DNRE 2002) </w:t>
      </w:r>
      <w:r w:rsidRPr="00D17ABC">
        <w:t>and Table 5 of the Glenelg Hopkins Native Vegetation Plan (GHCMA 2006</w:t>
      </w:r>
      <w:r>
        <w:t xml:space="preserve">).  A detailed description of vegetation losses is provided in </w:t>
      </w:r>
      <w:r w:rsidRPr="009F16C0">
        <w:t>the</w:t>
      </w:r>
      <w:r>
        <w:t xml:space="preserve"> Flora and Fauna</w:t>
      </w:r>
      <w:r w:rsidRPr="009F16C0">
        <w:t xml:space="preserve"> Impact Assessment Report </w:t>
      </w:r>
      <w:r>
        <w:t>(</w:t>
      </w:r>
      <w:r w:rsidRPr="009F16C0">
        <w:t>Ecology and Heritage Partners Pty Ltd 2012).</w:t>
      </w:r>
    </w:p>
    <w:p w:rsidR="007A76CA" w:rsidRDefault="007A76CA" w:rsidP="007A76CA">
      <w:pPr>
        <w:pStyle w:val="Heading4"/>
      </w:pPr>
      <w:r>
        <w:t>Vegetation Patches and Large Old Trees</w:t>
      </w:r>
    </w:p>
    <w:p w:rsidR="007A76CA" w:rsidRDefault="007A76CA" w:rsidP="007A76CA">
      <w:r>
        <w:t xml:space="preserve">Total losses and Net Gain targets for </w:t>
      </w:r>
      <w:r w:rsidRPr="00C7481C">
        <w:t xml:space="preserve">remnant native vegetation </w:t>
      </w:r>
      <w:r>
        <w:t xml:space="preserve">and Large Old Trees </w:t>
      </w:r>
      <w:r w:rsidRPr="00C7481C">
        <w:t>associated with the clearing site</w:t>
      </w:r>
      <w:r>
        <w:t xml:space="preserve"> are outlined in </w:t>
      </w:r>
      <w:r>
        <w:fldChar w:fldCharType="begin"/>
      </w:r>
      <w:r>
        <w:instrText xml:space="preserve"> REF _Ref380572710 \h </w:instrText>
      </w:r>
      <w:r>
        <w:fldChar w:fldCharType="separate"/>
      </w:r>
      <w:r w:rsidR="00D902F2">
        <w:t xml:space="preserve">Table </w:t>
      </w:r>
      <w:r w:rsidR="00D902F2">
        <w:rPr>
          <w:noProof/>
        </w:rPr>
        <w:t>4</w:t>
      </w:r>
      <w:r>
        <w:fldChar w:fldCharType="end"/>
      </w:r>
      <w:r w:rsidRPr="00C7481C">
        <w:t xml:space="preserve">.  </w:t>
      </w:r>
      <w:bookmarkStart w:id="22" w:name="_Ref380504303"/>
      <w:r>
        <w:t xml:space="preserve"> </w:t>
      </w:r>
      <w:r w:rsidRPr="00A97DC4">
        <w:t xml:space="preserve"> </w:t>
      </w:r>
      <w:r>
        <w:t xml:space="preserve"> </w:t>
      </w:r>
      <w:r w:rsidRPr="00034100">
        <w:t xml:space="preserve">  </w:t>
      </w:r>
    </w:p>
    <w:bookmarkEnd w:id="22"/>
    <w:p w:rsidR="007A76CA" w:rsidRPr="002262E0" w:rsidRDefault="007A76CA" w:rsidP="007A76CA">
      <w:pPr>
        <w:pStyle w:val="Heading4"/>
      </w:pPr>
      <w:r w:rsidRPr="002262E0">
        <w:t xml:space="preserve">Scattered Trees </w:t>
      </w:r>
    </w:p>
    <w:p w:rsidR="007A76CA" w:rsidRDefault="007A76CA" w:rsidP="007A76CA">
      <w:r w:rsidRPr="00264F61">
        <w:t xml:space="preserve">Total losses and Net Gain targets for </w:t>
      </w:r>
      <w:r>
        <w:t>scattered trees</w:t>
      </w:r>
      <w:r w:rsidRPr="00034100">
        <w:t xml:space="preserve"> associated with the clearing site </w:t>
      </w:r>
      <w:r>
        <w:t xml:space="preserve">are outlined </w:t>
      </w:r>
      <w:r w:rsidRPr="00034100">
        <w:t xml:space="preserve">in </w:t>
      </w:r>
      <w:r w:rsidRPr="00034100">
        <w:fldChar w:fldCharType="begin"/>
      </w:r>
      <w:r w:rsidRPr="00034100">
        <w:instrText xml:space="preserve"> REF _Ref380572856 \h </w:instrText>
      </w:r>
      <w:r>
        <w:instrText xml:space="preserve"> \* MERGEFORMAT </w:instrText>
      </w:r>
      <w:r w:rsidRPr="00034100">
        <w:fldChar w:fldCharType="separate"/>
      </w:r>
      <w:r w:rsidR="00D902F2" w:rsidRPr="00E3582E">
        <w:t xml:space="preserve">Table </w:t>
      </w:r>
      <w:r w:rsidR="00D902F2">
        <w:rPr>
          <w:noProof/>
        </w:rPr>
        <w:t>5</w:t>
      </w:r>
      <w:r w:rsidRPr="00034100">
        <w:fldChar w:fldCharType="end"/>
      </w:r>
      <w:r w:rsidRPr="00034100">
        <w:t xml:space="preserve">.   </w:t>
      </w:r>
    </w:p>
    <w:p w:rsidR="007A76CA" w:rsidRPr="00DA7710" w:rsidRDefault="007A76CA" w:rsidP="007A76CA">
      <w:pPr>
        <w:spacing w:before="40" w:after="40" w:line="240" w:lineRule="auto"/>
        <w:rPr>
          <w:highlight w:val="yellow"/>
        </w:rPr>
        <w:sectPr w:rsidR="007A76CA" w:rsidRPr="00DA7710" w:rsidSect="005D4C8E">
          <w:headerReference w:type="even" r:id="rId13"/>
          <w:headerReference w:type="default" r:id="rId14"/>
          <w:footerReference w:type="default" r:id="rId15"/>
          <w:headerReference w:type="first" r:id="rId16"/>
          <w:pgSz w:w="11906" w:h="16838" w:code="9"/>
          <w:pgMar w:top="1531" w:right="1134" w:bottom="1134" w:left="1134" w:header="709" w:footer="287" w:gutter="0"/>
          <w:cols w:space="708"/>
          <w:docGrid w:linePitch="360"/>
        </w:sectPr>
      </w:pPr>
    </w:p>
    <w:p w:rsidR="007A76CA" w:rsidRPr="0067393F" w:rsidRDefault="007A76CA" w:rsidP="007A76CA">
      <w:pPr>
        <w:pStyle w:val="Caption"/>
        <w:spacing w:before="120"/>
        <w:rPr>
          <w:b w:val="0"/>
        </w:rPr>
      </w:pPr>
      <w:bookmarkStart w:id="23" w:name="_Ref380572710"/>
      <w:r>
        <w:t xml:space="preserve">Table </w:t>
      </w:r>
      <w:fldSimple w:instr=" SEQ Table \* ARABIC ">
        <w:r w:rsidR="00D902F2">
          <w:rPr>
            <w:noProof/>
          </w:rPr>
          <w:t>4</w:t>
        </w:r>
      </w:fldSimple>
      <w:bookmarkEnd w:id="23"/>
      <w:r>
        <w:t xml:space="preserve">. </w:t>
      </w:r>
      <w:r w:rsidRPr="0067393F">
        <w:rPr>
          <w:b w:val="0"/>
        </w:rPr>
        <w:t xml:space="preserve">Vegetation losses and </w:t>
      </w:r>
      <w:r>
        <w:rPr>
          <w:b w:val="0"/>
        </w:rPr>
        <w:t xml:space="preserve">Net </w:t>
      </w:r>
      <w:r w:rsidRPr="0067393F">
        <w:rPr>
          <w:b w:val="0"/>
        </w:rPr>
        <w:t xml:space="preserve">Gain targets </w:t>
      </w:r>
    </w:p>
    <w:tbl>
      <w:tblPr>
        <w:tblStyle w:val="EHPTablesytle"/>
        <w:tblW w:w="14269" w:type="dxa"/>
        <w:jc w:val="center"/>
        <w:tblLook w:val="04A0" w:firstRow="1" w:lastRow="0" w:firstColumn="1" w:lastColumn="0" w:noHBand="0" w:noVBand="1"/>
      </w:tblPr>
      <w:tblGrid>
        <w:gridCol w:w="1134"/>
        <w:gridCol w:w="1134"/>
        <w:gridCol w:w="1246"/>
        <w:gridCol w:w="1260"/>
        <w:gridCol w:w="1306"/>
        <w:gridCol w:w="1141"/>
        <w:gridCol w:w="1483"/>
        <w:gridCol w:w="848"/>
        <w:gridCol w:w="1163"/>
        <w:gridCol w:w="1163"/>
        <w:gridCol w:w="1228"/>
        <w:gridCol w:w="1163"/>
      </w:tblGrid>
      <w:tr w:rsidR="007A76CA" w:rsidRPr="0067393F" w:rsidTr="0034464F">
        <w:trPr>
          <w:cnfStyle w:val="100000000000" w:firstRow="1" w:lastRow="0" w:firstColumn="0" w:lastColumn="0" w:oddVBand="0" w:evenVBand="0" w:oddHBand="0" w:evenHBand="0" w:firstRowFirstColumn="0" w:firstRowLastColumn="0" w:lastRowFirstColumn="0" w:lastRowLastColumn="0"/>
          <w:trHeight w:val="372"/>
          <w:tblHeader/>
          <w:jc w:val="center"/>
        </w:trPr>
        <w:tc>
          <w:tcPr>
            <w:tcW w:w="1134" w:type="dxa"/>
            <w:vMerge w:val="restart"/>
          </w:tcPr>
          <w:p w:rsidR="007A76CA" w:rsidRPr="0067393F" w:rsidRDefault="007A76CA" w:rsidP="0034464F">
            <w:pPr>
              <w:pStyle w:val="TableHeader"/>
              <w:spacing w:before="0" w:after="0"/>
            </w:pPr>
            <w:r w:rsidRPr="0067393F">
              <w:t>Bioregion</w:t>
            </w:r>
          </w:p>
        </w:tc>
        <w:tc>
          <w:tcPr>
            <w:tcW w:w="1134" w:type="dxa"/>
            <w:vMerge w:val="restart"/>
          </w:tcPr>
          <w:p w:rsidR="007A76CA" w:rsidRPr="0067393F" w:rsidRDefault="007A76CA" w:rsidP="0034464F">
            <w:pPr>
              <w:pStyle w:val="TableHeader"/>
              <w:spacing w:before="0" w:after="0"/>
            </w:pPr>
            <w:r w:rsidRPr="0067393F">
              <w:t>Target EVC</w:t>
            </w:r>
          </w:p>
        </w:tc>
        <w:tc>
          <w:tcPr>
            <w:tcW w:w="1246" w:type="dxa"/>
            <w:vMerge w:val="restart"/>
          </w:tcPr>
          <w:p w:rsidR="007A76CA" w:rsidRDefault="007A76CA" w:rsidP="0034464F">
            <w:pPr>
              <w:pStyle w:val="TableHeader"/>
              <w:spacing w:before="0" w:after="0"/>
            </w:pPr>
            <w:r>
              <w:t>Conservation significance</w:t>
            </w:r>
          </w:p>
        </w:tc>
        <w:tc>
          <w:tcPr>
            <w:tcW w:w="5190" w:type="dxa"/>
            <w:gridSpan w:val="4"/>
            <w:tcBorders>
              <w:bottom w:val="nil"/>
            </w:tcBorders>
            <w:noWrap/>
          </w:tcPr>
          <w:p w:rsidR="007A76CA" w:rsidRPr="0067393F" w:rsidRDefault="007A76CA" w:rsidP="0034464F">
            <w:pPr>
              <w:pStyle w:val="TableHeader"/>
              <w:spacing w:before="0" w:after="0"/>
            </w:pPr>
            <w:r>
              <w:t>Vegetation</w:t>
            </w:r>
          </w:p>
        </w:tc>
        <w:tc>
          <w:tcPr>
            <w:tcW w:w="5565" w:type="dxa"/>
            <w:gridSpan w:val="5"/>
            <w:tcBorders>
              <w:bottom w:val="nil"/>
            </w:tcBorders>
            <w:noWrap/>
          </w:tcPr>
          <w:p w:rsidR="007A76CA" w:rsidRPr="0067393F" w:rsidRDefault="007A76CA" w:rsidP="0034464F">
            <w:pPr>
              <w:pStyle w:val="TableHeader"/>
              <w:spacing w:before="0" w:after="0"/>
            </w:pPr>
            <w:r>
              <w:t>Large Old Trees</w:t>
            </w:r>
          </w:p>
        </w:tc>
      </w:tr>
      <w:tr w:rsidR="007A76CA" w:rsidRPr="0067393F" w:rsidTr="0034464F">
        <w:trPr>
          <w:cnfStyle w:val="100000000000" w:firstRow="1" w:lastRow="0" w:firstColumn="0" w:lastColumn="0" w:oddVBand="0" w:evenVBand="0" w:oddHBand="0" w:evenHBand="0" w:firstRowFirstColumn="0" w:firstRowLastColumn="0" w:lastRowFirstColumn="0" w:lastRowLastColumn="0"/>
          <w:trHeight w:val="585"/>
          <w:tblHeader/>
          <w:jc w:val="center"/>
        </w:trPr>
        <w:tc>
          <w:tcPr>
            <w:tcW w:w="1134" w:type="dxa"/>
            <w:vMerge/>
            <w:tcBorders>
              <w:bottom w:val="single" w:sz="4" w:space="0" w:color="92CDDC" w:themeColor="accent5" w:themeTint="99"/>
            </w:tcBorders>
            <w:hideMark/>
          </w:tcPr>
          <w:p w:rsidR="007A76CA" w:rsidRPr="0067393F" w:rsidRDefault="007A76CA" w:rsidP="0034464F">
            <w:pPr>
              <w:pStyle w:val="TableHeader"/>
              <w:spacing w:before="0" w:after="0"/>
            </w:pPr>
          </w:p>
        </w:tc>
        <w:tc>
          <w:tcPr>
            <w:tcW w:w="1134" w:type="dxa"/>
            <w:vMerge/>
            <w:hideMark/>
          </w:tcPr>
          <w:p w:rsidR="007A76CA" w:rsidRPr="0067393F" w:rsidRDefault="007A76CA" w:rsidP="0034464F">
            <w:pPr>
              <w:pStyle w:val="TableHeader"/>
              <w:spacing w:before="0" w:after="0"/>
            </w:pPr>
          </w:p>
        </w:tc>
        <w:tc>
          <w:tcPr>
            <w:tcW w:w="1246" w:type="dxa"/>
            <w:vMerge/>
            <w:hideMark/>
          </w:tcPr>
          <w:p w:rsidR="007A76CA" w:rsidRPr="0067393F" w:rsidRDefault="007A76CA" w:rsidP="0034464F">
            <w:pPr>
              <w:pStyle w:val="TableHeader"/>
              <w:spacing w:before="0" w:after="0"/>
            </w:pPr>
          </w:p>
        </w:tc>
        <w:tc>
          <w:tcPr>
            <w:tcW w:w="1260" w:type="dxa"/>
            <w:tcBorders>
              <w:top w:val="nil"/>
            </w:tcBorders>
            <w:noWrap/>
            <w:hideMark/>
          </w:tcPr>
          <w:p w:rsidR="007A76CA" w:rsidRPr="0067393F" w:rsidRDefault="007A76CA" w:rsidP="0034464F">
            <w:pPr>
              <w:pStyle w:val="TableHeader"/>
              <w:spacing w:before="0" w:after="0"/>
            </w:pPr>
            <w:r>
              <w:t>Total Losses (</w:t>
            </w:r>
            <w:r w:rsidRPr="0067393F">
              <w:t>Ha)</w:t>
            </w:r>
          </w:p>
        </w:tc>
        <w:tc>
          <w:tcPr>
            <w:tcW w:w="1306" w:type="dxa"/>
            <w:tcBorders>
              <w:top w:val="nil"/>
            </w:tcBorders>
            <w:noWrap/>
            <w:hideMark/>
          </w:tcPr>
          <w:p w:rsidR="007A76CA" w:rsidRPr="0067393F" w:rsidRDefault="007A76CA" w:rsidP="0034464F">
            <w:pPr>
              <w:pStyle w:val="TableHeader"/>
              <w:spacing w:before="0" w:after="0"/>
            </w:pPr>
            <w:r w:rsidRPr="0067393F">
              <w:t>Total Losses (HabHa)</w:t>
            </w:r>
          </w:p>
        </w:tc>
        <w:tc>
          <w:tcPr>
            <w:tcW w:w="1141" w:type="dxa"/>
            <w:tcBorders>
              <w:top w:val="nil"/>
            </w:tcBorders>
            <w:noWrap/>
            <w:hideMark/>
          </w:tcPr>
          <w:p w:rsidR="007A76CA" w:rsidRPr="0067393F" w:rsidRDefault="007A76CA" w:rsidP="0034464F">
            <w:pPr>
              <w:pStyle w:val="TableHeader"/>
              <w:spacing w:before="0" w:after="0"/>
            </w:pPr>
            <w:r w:rsidRPr="0067393F">
              <w:t>Net Gain Multiplier*</w:t>
            </w:r>
          </w:p>
        </w:tc>
        <w:tc>
          <w:tcPr>
            <w:tcW w:w="1483" w:type="dxa"/>
            <w:tcBorders>
              <w:top w:val="nil"/>
            </w:tcBorders>
            <w:noWrap/>
            <w:hideMark/>
          </w:tcPr>
          <w:p w:rsidR="007A76CA" w:rsidRPr="0067393F" w:rsidRDefault="007A76CA" w:rsidP="0034464F">
            <w:pPr>
              <w:pStyle w:val="TableHeader"/>
              <w:spacing w:before="0" w:after="0"/>
            </w:pPr>
            <w:r w:rsidRPr="0067393F">
              <w:t>Net Gain Target (HabHa)</w:t>
            </w:r>
          </w:p>
        </w:tc>
        <w:tc>
          <w:tcPr>
            <w:tcW w:w="848" w:type="dxa"/>
            <w:tcBorders>
              <w:top w:val="nil"/>
            </w:tcBorders>
            <w:noWrap/>
            <w:hideMark/>
          </w:tcPr>
          <w:p w:rsidR="007A76CA" w:rsidRPr="0067393F" w:rsidRDefault="007A76CA" w:rsidP="0034464F">
            <w:pPr>
              <w:pStyle w:val="TableHeader"/>
              <w:spacing w:before="0" w:after="0"/>
            </w:pPr>
            <w:r w:rsidRPr="0067393F">
              <w:t>Total Losses</w:t>
            </w:r>
          </w:p>
        </w:tc>
        <w:tc>
          <w:tcPr>
            <w:tcW w:w="1163" w:type="dxa"/>
            <w:tcBorders>
              <w:top w:val="nil"/>
            </w:tcBorders>
            <w:noWrap/>
            <w:hideMark/>
          </w:tcPr>
          <w:p w:rsidR="007A76CA" w:rsidRPr="0067393F" w:rsidRDefault="007A76CA" w:rsidP="0034464F">
            <w:pPr>
              <w:pStyle w:val="TableHeader"/>
              <w:spacing w:before="0" w:after="0"/>
            </w:pPr>
            <w:r w:rsidRPr="0067393F">
              <w:t>Protection Multiplier</w:t>
            </w:r>
          </w:p>
        </w:tc>
        <w:tc>
          <w:tcPr>
            <w:tcW w:w="1163" w:type="dxa"/>
            <w:tcBorders>
              <w:top w:val="nil"/>
            </w:tcBorders>
            <w:noWrap/>
            <w:hideMark/>
          </w:tcPr>
          <w:p w:rsidR="007A76CA" w:rsidRPr="0067393F" w:rsidRDefault="007A76CA" w:rsidP="0034464F">
            <w:pPr>
              <w:pStyle w:val="TableHeader"/>
              <w:spacing w:before="0" w:after="0"/>
            </w:pPr>
            <w:r w:rsidRPr="0067393F">
              <w:t>Total to be Protected</w:t>
            </w:r>
          </w:p>
        </w:tc>
        <w:tc>
          <w:tcPr>
            <w:tcW w:w="1228" w:type="dxa"/>
            <w:tcBorders>
              <w:top w:val="nil"/>
            </w:tcBorders>
            <w:noWrap/>
            <w:hideMark/>
          </w:tcPr>
          <w:p w:rsidR="007A76CA" w:rsidRPr="0067393F" w:rsidRDefault="007A76CA" w:rsidP="0034464F">
            <w:pPr>
              <w:pStyle w:val="TableHeader"/>
              <w:spacing w:before="0" w:after="0"/>
            </w:pPr>
            <w:r w:rsidRPr="0067393F">
              <w:t>Recruitment Multiplier</w:t>
            </w:r>
          </w:p>
        </w:tc>
        <w:tc>
          <w:tcPr>
            <w:tcW w:w="1163" w:type="dxa"/>
            <w:tcBorders>
              <w:top w:val="nil"/>
            </w:tcBorders>
            <w:noWrap/>
            <w:hideMark/>
          </w:tcPr>
          <w:p w:rsidR="007A76CA" w:rsidRPr="0067393F" w:rsidRDefault="007A76CA" w:rsidP="0034464F">
            <w:pPr>
              <w:pStyle w:val="TableHeader"/>
              <w:spacing w:before="0" w:after="0"/>
            </w:pPr>
            <w:r w:rsidRPr="0067393F">
              <w:t>Total to be Recruited</w:t>
            </w:r>
          </w:p>
        </w:tc>
      </w:tr>
      <w:tr w:rsidR="007A76CA" w:rsidRPr="0067393F" w:rsidTr="0034464F">
        <w:trPr>
          <w:trHeight w:val="300"/>
          <w:jc w:val="center"/>
        </w:trPr>
        <w:tc>
          <w:tcPr>
            <w:tcW w:w="1134" w:type="dxa"/>
            <w:tcBorders>
              <w:bottom w:val="nil"/>
            </w:tcBorders>
            <w:noWrap/>
            <w:hideMark/>
          </w:tcPr>
          <w:p w:rsidR="007A76CA" w:rsidRPr="0067393F" w:rsidRDefault="007A76CA" w:rsidP="0034464F">
            <w:pPr>
              <w:pStyle w:val="TableText"/>
              <w:spacing w:before="0" w:after="0"/>
              <w:jc w:val="center"/>
            </w:pPr>
            <w:r w:rsidRPr="0067393F">
              <w:t>CVU</w:t>
            </w:r>
          </w:p>
        </w:tc>
        <w:tc>
          <w:tcPr>
            <w:tcW w:w="1134" w:type="dxa"/>
            <w:noWrap/>
            <w:hideMark/>
          </w:tcPr>
          <w:p w:rsidR="007A76CA" w:rsidRPr="0067393F" w:rsidRDefault="007A76CA" w:rsidP="0034464F">
            <w:pPr>
              <w:pStyle w:val="TableText"/>
              <w:spacing w:before="0" w:after="0"/>
              <w:jc w:val="center"/>
            </w:pPr>
            <w:r w:rsidRPr="0067393F">
              <w:t>ATHrW</w:t>
            </w: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7.36</w:t>
            </w:r>
          </w:p>
        </w:tc>
        <w:tc>
          <w:tcPr>
            <w:tcW w:w="1306" w:type="dxa"/>
            <w:noWrap/>
            <w:hideMark/>
          </w:tcPr>
          <w:p w:rsidR="007A76CA" w:rsidRPr="0067393F" w:rsidRDefault="007A76CA" w:rsidP="0034464F">
            <w:pPr>
              <w:pStyle w:val="TableText"/>
              <w:spacing w:before="0" w:after="0"/>
              <w:jc w:val="center"/>
            </w:pPr>
            <w:r w:rsidRPr="0067393F">
              <w:t>3.48</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6.96</w:t>
            </w:r>
          </w:p>
        </w:tc>
        <w:tc>
          <w:tcPr>
            <w:tcW w:w="84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320</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1</w:t>
            </w:r>
            <w:r>
              <w:t>,</w:t>
            </w:r>
            <w:r w:rsidRPr="0067393F">
              <w:t>600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single" w:sz="4" w:space="0" w:color="92CDDC" w:themeColor="accent5" w:themeTint="99"/>
            </w:tcBorders>
            <w:noWrap/>
            <w:hideMark/>
          </w:tcPr>
          <w:p w:rsidR="007A76CA" w:rsidRPr="0067393F" w:rsidRDefault="007A76CA" w:rsidP="0034464F">
            <w:pPr>
              <w:pStyle w:val="TableText"/>
              <w:spacing w:before="0" w:after="0"/>
              <w:jc w:val="center"/>
            </w:pPr>
            <w:r w:rsidRPr="0067393F">
              <w:t>CGW</w:t>
            </w: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0.01</w:t>
            </w:r>
          </w:p>
        </w:tc>
        <w:tc>
          <w:tcPr>
            <w:tcW w:w="1306" w:type="dxa"/>
            <w:noWrap/>
            <w:hideMark/>
          </w:tcPr>
          <w:p w:rsidR="007A76CA" w:rsidRPr="0067393F" w:rsidRDefault="007A76CA" w:rsidP="0034464F">
            <w:pPr>
              <w:pStyle w:val="TableText"/>
              <w:spacing w:before="0" w:after="0"/>
              <w:jc w:val="center"/>
            </w:pPr>
            <w:r w:rsidRPr="0067393F">
              <w:t>0</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0</w:t>
            </w:r>
          </w:p>
        </w:tc>
        <w:tc>
          <w:tcPr>
            <w:tcW w:w="848"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64</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320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GDF</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9.69</w:t>
            </w:r>
          </w:p>
        </w:tc>
        <w:tc>
          <w:tcPr>
            <w:tcW w:w="1306" w:type="dxa"/>
            <w:noWrap/>
            <w:hideMark/>
          </w:tcPr>
          <w:p w:rsidR="007A76CA" w:rsidRPr="0067393F" w:rsidRDefault="007A76CA" w:rsidP="0034464F">
            <w:pPr>
              <w:pStyle w:val="TableText"/>
              <w:spacing w:before="0" w:after="0"/>
              <w:jc w:val="center"/>
            </w:pPr>
            <w:r w:rsidRPr="0067393F">
              <w:t>5.1</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7.65</w:t>
            </w:r>
          </w:p>
        </w:tc>
        <w:tc>
          <w:tcPr>
            <w:tcW w:w="848" w:type="dxa"/>
            <w:noWrap/>
            <w:hideMark/>
          </w:tcPr>
          <w:p w:rsidR="007A76CA" w:rsidRPr="0067393F" w:rsidRDefault="007A76CA" w:rsidP="0034464F">
            <w:pPr>
              <w:pStyle w:val="TableText"/>
              <w:spacing w:before="0" w:after="0"/>
              <w:jc w:val="center"/>
            </w:pPr>
            <w:r w:rsidRPr="0067393F">
              <w:t>6</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24</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120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bottom w:val="nil"/>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Low</w:t>
            </w:r>
          </w:p>
        </w:tc>
        <w:tc>
          <w:tcPr>
            <w:tcW w:w="1260" w:type="dxa"/>
            <w:noWrap/>
            <w:hideMark/>
          </w:tcPr>
          <w:p w:rsidR="007A76CA" w:rsidRPr="0067393F" w:rsidRDefault="007A76CA" w:rsidP="0034464F">
            <w:pPr>
              <w:pStyle w:val="TableText"/>
              <w:spacing w:before="0" w:after="0"/>
              <w:jc w:val="center"/>
            </w:pPr>
            <w:r w:rsidRPr="0067393F">
              <w:t>3.2</w:t>
            </w:r>
          </w:p>
        </w:tc>
        <w:tc>
          <w:tcPr>
            <w:tcW w:w="1306" w:type="dxa"/>
            <w:noWrap/>
            <w:hideMark/>
          </w:tcPr>
          <w:p w:rsidR="007A76CA" w:rsidRPr="0067393F" w:rsidRDefault="007A76CA" w:rsidP="0034464F">
            <w:pPr>
              <w:pStyle w:val="TableText"/>
              <w:spacing w:before="0" w:after="0"/>
              <w:jc w:val="center"/>
            </w:pPr>
            <w:r w:rsidRPr="0067393F">
              <w:t>0.7</w:t>
            </w:r>
          </w:p>
        </w:tc>
        <w:tc>
          <w:tcPr>
            <w:tcW w:w="1141" w:type="dxa"/>
            <w:noWrap/>
            <w:hideMark/>
          </w:tcPr>
          <w:p w:rsidR="007A76CA" w:rsidRPr="0067393F" w:rsidRDefault="007A76CA" w:rsidP="0034464F">
            <w:pPr>
              <w:pStyle w:val="TableText"/>
              <w:spacing w:before="0" w:after="0"/>
              <w:jc w:val="center"/>
            </w:pPr>
            <w:r w:rsidRPr="0067393F">
              <w:t>1</w:t>
            </w:r>
          </w:p>
        </w:tc>
        <w:tc>
          <w:tcPr>
            <w:tcW w:w="1483" w:type="dxa"/>
            <w:noWrap/>
            <w:hideMark/>
          </w:tcPr>
          <w:p w:rsidR="007A76CA" w:rsidRPr="0067393F" w:rsidRDefault="007A76CA" w:rsidP="0034464F">
            <w:pPr>
              <w:pStyle w:val="TableText"/>
              <w:spacing w:before="0" w:after="0"/>
              <w:jc w:val="center"/>
            </w:pPr>
            <w:r w:rsidRPr="0067393F">
              <w:t>0.7</w:t>
            </w:r>
          </w:p>
        </w:tc>
        <w:tc>
          <w:tcPr>
            <w:tcW w:w="848"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0</w:t>
            </w:r>
          </w:p>
        </w:tc>
        <w:tc>
          <w:tcPr>
            <w:tcW w:w="1228"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Medium</w:t>
            </w:r>
          </w:p>
        </w:tc>
        <w:tc>
          <w:tcPr>
            <w:tcW w:w="1260" w:type="dxa"/>
            <w:noWrap/>
            <w:hideMark/>
          </w:tcPr>
          <w:p w:rsidR="007A76CA" w:rsidRPr="0067393F" w:rsidRDefault="007A76CA" w:rsidP="0034464F">
            <w:pPr>
              <w:pStyle w:val="TableText"/>
              <w:spacing w:before="0" w:after="0"/>
              <w:jc w:val="center"/>
            </w:pPr>
            <w:r w:rsidRPr="0067393F">
              <w:t>4.09</w:t>
            </w:r>
          </w:p>
        </w:tc>
        <w:tc>
          <w:tcPr>
            <w:tcW w:w="1306" w:type="dxa"/>
            <w:noWrap/>
            <w:hideMark/>
          </w:tcPr>
          <w:p w:rsidR="007A76CA" w:rsidRPr="0067393F" w:rsidRDefault="007A76CA" w:rsidP="0034464F">
            <w:pPr>
              <w:pStyle w:val="TableText"/>
              <w:spacing w:before="0" w:after="0"/>
              <w:jc w:val="center"/>
            </w:pPr>
            <w:r w:rsidRPr="0067393F">
              <w:t>1.57</w:t>
            </w:r>
          </w:p>
        </w:tc>
        <w:tc>
          <w:tcPr>
            <w:tcW w:w="1141" w:type="dxa"/>
            <w:noWrap/>
            <w:hideMark/>
          </w:tcPr>
          <w:p w:rsidR="007A76CA" w:rsidRPr="0067393F" w:rsidRDefault="007A76CA" w:rsidP="0034464F">
            <w:pPr>
              <w:pStyle w:val="TableText"/>
              <w:spacing w:before="0" w:after="0"/>
              <w:jc w:val="center"/>
            </w:pPr>
            <w:r w:rsidRPr="0067393F">
              <w:t>1</w:t>
            </w:r>
          </w:p>
        </w:tc>
        <w:tc>
          <w:tcPr>
            <w:tcW w:w="1483" w:type="dxa"/>
            <w:noWrap/>
            <w:hideMark/>
          </w:tcPr>
          <w:p w:rsidR="007A76CA" w:rsidRPr="0067393F" w:rsidRDefault="007A76CA" w:rsidP="0034464F">
            <w:pPr>
              <w:pStyle w:val="TableText"/>
              <w:spacing w:before="0" w:after="0"/>
              <w:jc w:val="center"/>
            </w:pPr>
            <w:r w:rsidRPr="0067393F">
              <w:t>1.57</w:t>
            </w:r>
          </w:p>
        </w:tc>
        <w:tc>
          <w:tcPr>
            <w:tcW w:w="848" w:type="dxa"/>
            <w:noWrap/>
            <w:hideMark/>
          </w:tcPr>
          <w:p w:rsidR="007A76CA" w:rsidRPr="0067393F" w:rsidRDefault="007A76CA" w:rsidP="0034464F">
            <w:pPr>
              <w:pStyle w:val="TableText"/>
              <w:spacing w:before="0" w:after="0"/>
              <w:jc w:val="center"/>
            </w:pPr>
            <w:r w:rsidRPr="0067393F">
              <w:t>5</w:t>
            </w:r>
          </w:p>
        </w:tc>
        <w:tc>
          <w:tcPr>
            <w:tcW w:w="1163" w:type="dxa"/>
            <w:noWrap/>
            <w:hideMark/>
          </w:tcPr>
          <w:p w:rsidR="007A76CA" w:rsidRPr="0067393F" w:rsidRDefault="007A76CA" w:rsidP="0034464F">
            <w:pPr>
              <w:pStyle w:val="TableText"/>
              <w:spacing w:before="0" w:after="0"/>
              <w:jc w:val="center"/>
            </w:pPr>
            <w:r w:rsidRPr="0067393F">
              <w:t>2</w:t>
            </w:r>
          </w:p>
        </w:tc>
        <w:tc>
          <w:tcPr>
            <w:tcW w:w="1163" w:type="dxa"/>
            <w:noWrap/>
            <w:hideMark/>
          </w:tcPr>
          <w:p w:rsidR="007A76CA" w:rsidRPr="0067393F" w:rsidRDefault="007A76CA" w:rsidP="0034464F">
            <w:pPr>
              <w:pStyle w:val="TableText"/>
              <w:spacing w:before="0" w:after="0"/>
              <w:jc w:val="center"/>
            </w:pPr>
            <w:r w:rsidRPr="0067393F">
              <w:t>10</w:t>
            </w:r>
          </w:p>
        </w:tc>
        <w:tc>
          <w:tcPr>
            <w:tcW w:w="1228" w:type="dxa"/>
            <w:noWrap/>
            <w:hideMark/>
          </w:tcPr>
          <w:p w:rsidR="007A76CA" w:rsidRPr="0067393F" w:rsidRDefault="007A76CA" w:rsidP="0034464F">
            <w:pPr>
              <w:pStyle w:val="TableText"/>
              <w:spacing w:before="0" w:after="0"/>
              <w:jc w:val="center"/>
            </w:pPr>
            <w:r w:rsidRPr="0067393F">
              <w:t>10</w:t>
            </w:r>
          </w:p>
        </w:tc>
        <w:tc>
          <w:tcPr>
            <w:tcW w:w="1163" w:type="dxa"/>
            <w:noWrap/>
            <w:hideMark/>
          </w:tcPr>
          <w:p w:rsidR="007A76CA" w:rsidRPr="0067393F" w:rsidRDefault="007A76CA" w:rsidP="0034464F">
            <w:pPr>
              <w:pStyle w:val="TableText"/>
              <w:spacing w:before="0" w:after="0"/>
              <w:jc w:val="center"/>
            </w:pPr>
            <w:r w:rsidRPr="0067393F">
              <w:t>50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single" w:sz="4" w:space="0" w:color="92CDDC" w:themeColor="accent5" w:themeTint="99"/>
            </w:tcBorders>
            <w:noWrap/>
            <w:hideMark/>
          </w:tcPr>
          <w:p w:rsidR="007A76CA" w:rsidRPr="0067393F" w:rsidRDefault="007A76CA" w:rsidP="0034464F">
            <w:pPr>
              <w:pStyle w:val="TableText"/>
              <w:spacing w:before="0" w:after="0"/>
              <w:jc w:val="center"/>
            </w:pPr>
            <w:r w:rsidRPr="0067393F">
              <w:t>GW</w:t>
            </w: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1.38</w:t>
            </w:r>
          </w:p>
        </w:tc>
        <w:tc>
          <w:tcPr>
            <w:tcW w:w="1306" w:type="dxa"/>
            <w:noWrap/>
            <w:hideMark/>
          </w:tcPr>
          <w:p w:rsidR="007A76CA" w:rsidRPr="0067393F" w:rsidRDefault="007A76CA" w:rsidP="0034464F">
            <w:pPr>
              <w:pStyle w:val="TableText"/>
              <w:spacing w:before="0" w:after="0"/>
              <w:jc w:val="center"/>
            </w:pPr>
            <w:r w:rsidRPr="0067393F">
              <w:t>0.8</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1.6</w:t>
            </w:r>
          </w:p>
        </w:tc>
        <w:tc>
          <w:tcPr>
            <w:tcW w:w="848" w:type="dxa"/>
            <w:noWrap/>
            <w:hideMark/>
          </w:tcPr>
          <w:p w:rsidR="007A76CA" w:rsidRPr="0067393F" w:rsidRDefault="007A76CA" w:rsidP="0034464F">
            <w:pPr>
              <w:pStyle w:val="TableText"/>
              <w:spacing w:before="0" w:after="0"/>
              <w:jc w:val="center"/>
            </w:pPr>
            <w:r w:rsidRPr="0067393F">
              <w:t>2</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16</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80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HDF</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2.99</w:t>
            </w:r>
          </w:p>
        </w:tc>
        <w:tc>
          <w:tcPr>
            <w:tcW w:w="1306" w:type="dxa"/>
            <w:noWrap/>
            <w:hideMark/>
          </w:tcPr>
          <w:p w:rsidR="007A76CA" w:rsidRPr="0067393F" w:rsidRDefault="007A76CA" w:rsidP="0034464F">
            <w:pPr>
              <w:pStyle w:val="TableText"/>
              <w:spacing w:before="0" w:after="0"/>
              <w:jc w:val="center"/>
            </w:pPr>
            <w:r w:rsidRPr="0067393F">
              <w:t>1.76</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2.64</w:t>
            </w:r>
          </w:p>
        </w:tc>
        <w:tc>
          <w:tcPr>
            <w:tcW w:w="848" w:type="dxa"/>
            <w:noWrap/>
            <w:hideMark/>
          </w:tcPr>
          <w:p w:rsidR="007A76CA" w:rsidRPr="0067393F" w:rsidRDefault="007A76CA" w:rsidP="0034464F">
            <w:pPr>
              <w:pStyle w:val="TableText"/>
              <w:spacing w:before="0" w:after="0"/>
              <w:jc w:val="center"/>
            </w:pPr>
            <w:r w:rsidRPr="0067393F">
              <w:t>6</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24</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120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bottom w:val="single" w:sz="4" w:space="0" w:color="92CDDC" w:themeColor="accent5" w:themeTint="99"/>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Low</w:t>
            </w:r>
          </w:p>
        </w:tc>
        <w:tc>
          <w:tcPr>
            <w:tcW w:w="1260" w:type="dxa"/>
            <w:noWrap/>
            <w:hideMark/>
          </w:tcPr>
          <w:p w:rsidR="007A76CA" w:rsidRPr="0067393F" w:rsidRDefault="007A76CA" w:rsidP="0034464F">
            <w:pPr>
              <w:pStyle w:val="TableText"/>
              <w:spacing w:before="0" w:after="0"/>
              <w:jc w:val="center"/>
            </w:pPr>
            <w:r w:rsidRPr="0067393F">
              <w:t>0.35</w:t>
            </w:r>
          </w:p>
        </w:tc>
        <w:tc>
          <w:tcPr>
            <w:tcW w:w="1306" w:type="dxa"/>
            <w:noWrap/>
            <w:hideMark/>
          </w:tcPr>
          <w:p w:rsidR="007A76CA" w:rsidRPr="0067393F" w:rsidRDefault="007A76CA" w:rsidP="0034464F">
            <w:pPr>
              <w:pStyle w:val="TableText"/>
              <w:spacing w:before="0" w:after="0"/>
              <w:jc w:val="center"/>
            </w:pPr>
            <w:r w:rsidRPr="0067393F">
              <w:t>0.2</w:t>
            </w:r>
          </w:p>
        </w:tc>
        <w:tc>
          <w:tcPr>
            <w:tcW w:w="1141" w:type="dxa"/>
            <w:noWrap/>
            <w:hideMark/>
          </w:tcPr>
          <w:p w:rsidR="007A76CA" w:rsidRPr="0067393F" w:rsidRDefault="007A76CA" w:rsidP="0034464F">
            <w:pPr>
              <w:pStyle w:val="TableText"/>
              <w:spacing w:before="0" w:after="0"/>
              <w:jc w:val="center"/>
            </w:pPr>
            <w:r w:rsidRPr="0067393F">
              <w:t>1</w:t>
            </w:r>
          </w:p>
        </w:tc>
        <w:tc>
          <w:tcPr>
            <w:tcW w:w="1483" w:type="dxa"/>
            <w:noWrap/>
            <w:hideMark/>
          </w:tcPr>
          <w:p w:rsidR="007A76CA" w:rsidRPr="0067393F" w:rsidRDefault="007A76CA" w:rsidP="0034464F">
            <w:pPr>
              <w:pStyle w:val="TableText"/>
              <w:spacing w:before="0" w:after="0"/>
              <w:jc w:val="center"/>
            </w:pPr>
            <w:r w:rsidRPr="0067393F">
              <w:t>0.2</w:t>
            </w:r>
          </w:p>
        </w:tc>
        <w:tc>
          <w:tcPr>
            <w:tcW w:w="848" w:type="dxa"/>
            <w:noWrap/>
            <w:hideMark/>
          </w:tcPr>
          <w:p w:rsidR="007A76CA" w:rsidRPr="0067393F" w:rsidRDefault="007A76CA" w:rsidP="0034464F">
            <w:pPr>
              <w:pStyle w:val="TableText"/>
              <w:spacing w:before="0" w:after="0"/>
              <w:jc w:val="center"/>
            </w:pPr>
            <w:r w:rsidRPr="0067393F">
              <w:t>5</w:t>
            </w:r>
          </w:p>
        </w:tc>
        <w:tc>
          <w:tcPr>
            <w:tcW w:w="1163"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0</w:t>
            </w:r>
          </w:p>
        </w:tc>
        <w:tc>
          <w:tcPr>
            <w:tcW w:w="1228"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HHrW</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7.44</w:t>
            </w:r>
          </w:p>
        </w:tc>
        <w:tc>
          <w:tcPr>
            <w:tcW w:w="1306" w:type="dxa"/>
            <w:noWrap/>
            <w:hideMark/>
          </w:tcPr>
          <w:p w:rsidR="007A76CA" w:rsidRPr="0067393F" w:rsidRDefault="007A76CA" w:rsidP="0034464F">
            <w:pPr>
              <w:pStyle w:val="TableText"/>
              <w:spacing w:before="0" w:after="0"/>
              <w:jc w:val="center"/>
            </w:pPr>
            <w:r w:rsidRPr="0067393F">
              <w:t>3.13</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4.7</w:t>
            </w:r>
          </w:p>
        </w:tc>
        <w:tc>
          <w:tcPr>
            <w:tcW w:w="848" w:type="dxa"/>
            <w:noWrap/>
            <w:hideMark/>
          </w:tcPr>
          <w:p w:rsidR="007A76CA" w:rsidRPr="0067393F" w:rsidRDefault="007A76CA" w:rsidP="0034464F">
            <w:pPr>
              <w:pStyle w:val="TableText"/>
              <w:spacing w:before="0" w:after="0"/>
              <w:jc w:val="center"/>
            </w:pPr>
            <w:r w:rsidRPr="0067393F">
              <w:t>5</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20</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100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4.88</w:t>
            </w:r>
          </w:p>
        </w:tc>
        <w:tc>
          <w:tcPr>
            <w:tcW w:w="1306" w:type="dxa"/>
            <w:noWrap/>
            <w:hideMark/>
          </w:tcPr>
          <w:p w:rsidR="007A76CA" w:rsidRPr="0067393F" w:rsidRDefault="007A76CA" w:rsidP="0034464F">
            <w:pPr>
              <w:pStyle w:val="TableText"/>
              <w:spacing w:before="0" w:after="0"/>
              <w:jc w:val="center"/>
            </w:pPr>
            <w:r w:rsidRPr="0067393F">
              <w:t>2.93</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5.86</w:t>
            </w:r>
          </w:p>
        </w:tc>
        <w:tc>
          <w:tcPr>
            <w:tcW w:w="848" w:type="dxa"/>
            <w:noWrap/>
            <w:hideMark/>
          </w:tcPr>
          <w:p w:rsidR="007A76CA" w:rsidRPr="0067393F" w:rsidRDefault="007A76CA" w:rsidP="0034464F">
            <w:pPr>
              <w:pStyle w:val="TableText"/>
              <w:spacing w:before="0" w:after="0"/>
              <w:jc w:val="center"/>
            </w:pPr>
            <w:r w:rsidRPr="0067393F">
              <w:t>29</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232</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1</w:t>
            </w:r>
            <w:r>
              <w:t>,</w:t>
            </w:r>
            <w:r w:rsidRPr="0067393F">
              <w:t>160</w:t>
            </w:r>
          </w:p>
        </w:tc>
      </w:tr>
      <w:tr w:rsidR="007A76CA" w:rsidRPr="0067393F" w:rsidTr="0034464F">
        <w:trPr>
          <w:trHeight w:val="300"/>
          <w:jc w:val="center"/>
        </w:trPr>
        <w:tc>
          <w:tcPr>
            <w:tcW w:w="1134" w:type="dxa"/>
            <w:tcBorders>
              <w:top w:val="nil"/>
              <w:bottom w:val="single" w:sz="4" w:space="0" w:color="92CDDC" w:themeColor="accent5" w:themeTint="99"/>
            </w:tcBorders>
            <w:noWrap/>
            <w:hideMark/>
          </w:tcPr>
          <w:p w:rsidR="007A76CA" w:rsidRPr="0067393F" w:rsidRDefault="007A76CA" w:rsidP="0034464F">
            <w:pPr>
              <w:pStyle w:val="TableText"/>
              <w:spacing w:before="0" w:after="0"/>
              <w:jc w:val="center"/>
            </w:pPr>
          </w:p>
        </w:tc>
        <w:tc>
          <w:tcPr>
            <w:tcW w:w="1134" w:type="dxa"/>
            <w:noWrap/>
            <w:hideMark/>
          </w:tcPr>
          <w:p w:rsidR="007A76CA" w:rsidRPr="0067393F" w:rsidRDefault="007A76CA" w:rsidP="0034464F">
            <w:pPr>
              <w:pStyle w:val="TableText"/>
              <w:spacing w:before="0" w:after="0"/>
              <w:jc w:val="center"/>
            </w:pPr>
            <w:r w:rsidRPr="0067393F">
              <w:t>HW</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1.58</w:t>
            </w:r>
          </w:p>
        </w:tc>
        <w:tc>
          <w:tcPr>
            <w:tcW w:w="1306" w:type="dxa"/>
            <w:noWrap/>
            <w:hideMark/>
          </w:tcPr>
          <w:p w:rsidR="007A76CA" w:rsidRPr="0067393F" w:rsidRDefault="007A76CA" w:rsidP="0034464F">
            <w:pPr>
              <w:pStyle w:val="TableText"/>
              <w:spacing w:before="0" w:after="0"/>
              <w:jc w:val="center"/>
            </w:pPr>
            <w:r w:rsidRPr="0067393F">
              <w:t>0.94</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1.41</w:t>
            </w:r>
          </w:p>
        </w:tc>
        <w:tc>
          <w:tcPr>
            <w:tcW w:w="848" w:type="dxa"/>
            <w:noWrap/>
            <w:hideMark/>
          </w:tcPr>
          <w:p w:rsidR="007A76CA" w:rsidRPr="0067393F" w:rsidRDefault="007A76CA" w:rsidP="0034464F">
            <w:pPr>
              <w:pStyle w:val="TableText"/>
              <w:spacing w:before="0" w:after="0"/>
              <w:jc w:val="center"/>
            </w:pPr>
            <w:r w:rsidRPr="0067393F">
              <w:t>10</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40</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200</w:t>
            </w:r>
          </w:p>
        </w:tc>
      </w:tr>
      <w:tr w:rsidR="007A76CA" w:rsidRPr="0067393F" w:rsidTr="0034464F">
        <w:trPr>
          <w:trHeight w:val="300"/>
          <w:jc w:val="center"/>
        </w:trPr>
        <w:tc>
          <w:tcPr>
            <w:tcW w:w="1134" w:type="dxa"/>
            <w:tcBorders>
              <w:bottom w:val="nil"/>
            </w:tcBorders>
            <w:noWrap/>
            <w:hideMark/>
          </w:tcPr>
          <w:p w:rsidR="007A76CA" w:rsidRPr="0067393F" w:rsidRDefault="007A76CA" w:rsidP="0034464F">
            <w:pPr>
              <w:pStyle w:val="TableText"/>
              <w:spacing w:before="0" w:after="0"/>
              <w:jc w:val="center"/>
            </w:pPr>
            <w:r w:rsidRPr="0067393F">
              <w:t>VVP</w:t>
            </w:r>
          </w:p>
        </w:tc>
        <w:tc>
          <w:tcPr>
            <w:tcW w:w="1134" w:type="dxa"/>
            <w:tcBorders>
              <w:bottom w:val="single" w:sz="4" w:space="0" w:color="92CDDC" w:themeColor="accent5" w:themeTint="99"/>
            </w:tcBorders>
            <w:noWrap/>
            <w:hideMark/>
          </w:tcPr>
          <w:p w:rsidR="007A76CA" w:rsidRPr="0067393F" w:rsidRDefault="007A76CA" w:rsidP="0034464F">
            <w:pPr>
              <w:pStyle w:val="TableText"/>
              <w:spacing w:before="0" w:after="0"/>
              <w:jc w:val="center"/>
            </w:pPr>
            <w:r w:rsidRPr="0067393F">
              <w:t>ATHrW</w:t>
            </w: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4.14</w:t>
            </w:r>
          </w:p>
        </w:tc>
        <w:tc>
          <w:tcPr>
            <w:tcW w:w="1306" w:type="dxa"/>
            <w:noWrap/>
            <w:hideMark/>
          </w:tcPr>
          <w:p w:rsidR="007A76CA" w:rsidRPr="0067393F" w:rsidRDefault="007A76CA" w:rsidP="0034464F">
            <w:pPr>
              <w:pStyle w:val="TableText"/>
              <w:spacing w:before="0" w:after="0"/>
              <w:jc w:val="center"/>
            </w:pPr>
            <w:r w:rsidRPr="0067393F">
              <w:t>1.82</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3.64</w:t>
            </w:r>
          </w:p>
        </w:tc>
        <w:tc>
          <w:tcPr>
            <w:tcW w:w="848" w:type="dxa"/>
            <w:noWrap/>
            <w:hideMark/>
          </w:tcPr>
          <w:p w:rsidR="007A76CA" w:rsidRPr="0067393F" w:rsidRDefault="007A76CA" w:rsidP="0034464F">
            <w:pPr>
              <w:pStyle w:val="TableText"/>
              <w:spacing w:before="0" w:after="0"/>
              <w:jc w:val="center"/>
            </w:pPr>
            <w:r w:rsidRPr="0067393F">
              <w:t>36</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288</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1</w:t>
            </w:r>
            <w:r>
              <w:t>,</w:t>
            </w:r>
            <w:r w:rsidRPr="0067393F">
              <w:t>440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CGW</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0.87</w:t>
            </w:r>
          </w:p>
        </w:tc>
        <w:tc>
          <w:tcPr>
            <w:tcW w:w="1306" w:type="dxa"/>
            <w:noWrap/>
            <w:hideMark/>
          </w:tcPr>
          <w:p w:rsidR="007A76CA" w:rsidRPr="0067393F" w:rsidRDefault="007A76CA" w:rsidP="0034464F">
            <w:pPr>
              <w:pStyle w:val="TableText"/>
              <w:spacing w:before="0" w:after="0"/>
              <w:jc w:val="center"/>
            </w:pPr>
            <w:r w:rsidRPr="0067393F">
              <w:t>0.25</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0.38</w:t>
            </w:r>
          </w:p>
        </w:tc>
        <w:tc>
          <w:tcPr>
            <w:tcW w:w="848" w:type="dxa"/>
            <w:noWrap/>
            <w:hideMark/>
          </w:tcPr>
          <w:p w:rsidR="007A76CA" w:rsidRPr="0067393F" w:rsidRDefault="007A76CA" w:rsidP="0034464F">
            <w:pPr>
              <w:pStyle w:val="TableText"/>
              <w:spacing w:before="0" w:after="0"/>
              <w:jc w:val="center"/>
            </w:pPr>
            <w:r w:rsidRPr="0067393F">
              <w:t>10</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40</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200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5.71</w:t>
            </w:r>
          </w:p>
        </w:tc>
        <w:tc>
          <w:tcPr>
            <w:tcW w:w="1306" w:type="dxa"/>
            <w:noWrap/>
            <w:hideMark/>
          </w:tcPr>
          <w:p w:rsidR="007A76CA" w:rsidRPr="0067393F" w:rsidRDefault="007A76CA" w:rsidP="0034464F">
            <w:pPr>
              <w:pStyle w:val="TableText"/>
              <w:spacing w:before="0" w:after="0"/>
              <w:jc w:val="center"/>
            </w:pPr>
            <w:r w:rsidRPr="0067393F">
              <w:t>1.82</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3.64</w:t>
            </w:r>
          </w:p>
        </w:tc>
        <w:tc>
          <w:tcPr>
            <w:tcW w:w="848" w:type="dxa"/>
            <w:noWrap/>
            <w:hideMark/>
          </w:tcPr>
          <w:p w:rsidR="007A76CA" w:rsidRPr="0067393F" w:rsidRDefault="007A76CA" w:rsidP="0034464F">
            <w:pPr>
              <w:pStyle w:val="TableText"/>
              <w:spacing w:before="0" w:after="0"/>
              <w:jc w:val="center"/>
            </w:pPr>
            <w:r w:rsidRPr="0067393F">
              <w:t>16</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128</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640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single" w:sz="4" w:space="0" w:color="92CDDC" w:themeColor="accent5" w:themeTint="99"/>
            </w:tcBorders>
            <w:noWrap/>
            <w:hideMark/>
          </w:tcPr>
          <w:p w:rsidR="007A76CA" w:rsidRPr="0067393F" w:rsidRDefault="007A76CA" w:rsidP="0034464F">
            <w:pPr>
              <w:pStyle w:val="TableText"/>
              <w:spacing w:before="0" w:after="0"/>
              <w:jc w:val="center"/>
            </w:pPr>
            <w:r w:rsidRPr="0067393F">
              <w:t>GW</w:t>
            </w: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0.96</w:t>
            </w:r>
          </w:p>
        </w:tc>
        <w:tc>
          <w:tcPr>
            <w:tcW w:w="1306" w:type="dxa"/>
            <w:noWrap/>
            <w:hideMark/>
          </w:tcPr>
          <w:p w:rsidR="007A76CA" w:rsidRPr="0067393F" w:rsidRDefault="007A76CA" w:rsidP="0034464F">
            <w:pPr>
              <w:pStyle w:val="TableText"/>
              <w:spacing w:before="0" w:after="0"/>
              <w:jc w:val="center"/>
            </w:pPr>
            <w:r w:rsidRPr="0067393F">
              <w:t>0.54</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1.08</w:t>
            </w:r>
          </w:p>
        </w:tc>
        <w:tc>
          <w:tcPr>
            <w:tcW w:w="848" w:type="dxa"/>
            <w:noWrap/>
            <w:hideMark/>
          </w:tcPr>
          <w:p w:rsidR="007A76CA" w:rsidRPr="0067393F" w:rsidRDefault="007A76CA" w:rsidP="0034464F">
            <w:pPr>
              <w:pStyle w:val="TableText"/>
              <w:spacing w:before="0" w:after="0"/>
              <w:jc w:val="center"/>
            </w:pPr>
            <w:r w:rsidRPr="0067393F">
              <w:t>1</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8</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40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PG(HS)</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6.93</w:t>
            </w:r>
          </w:p>
        </w:tc>
        <w:tc>
          <w:tcPr>
            <w:tcW w:w="1306" w:type="dxa"/>
            <w:noWrap/>
            <w:hideMark/>
          </w:tcPr>
          <w:p w:rsidR="007A76CA" w:rsidRPr="0067393F" w:rsidRDefault="007A76CA" w:rsidP="0034464F">
            <w:pPr>
              <w:pStyle w:val="TableText"/>
              <w:spacing w:before="0" w:after="0"/>
              <w:jc w:val="center"/>
            </w:pPr>
            <w:r w:rsidRPr="0067393F">
              <w:t>2.08</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3.12</w:t>
            </w:r>
          </w:p>
        </w:tc>
        <w:tc>
          <w:tcPr>
            <w:tcW w:w="848"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0</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bottom w:val="single" w:sz="4" w:space="0" w:color="92CDDC" w:themeColor="accent5" w:themeTint="99"/>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3.93</w:t>
            </w:r>
          </w:p>
        </w:tc>
        <w:tc>
          <w:tcPr>
            <w:tcW w:w="1306" w:type="dxa"/>
            <w:noWrap/>
            <w:hideMark/>
          </w:tcPr>
          <w:p w:rsidR="007A76CA" w:rsidRPr="0067393F" w:rsidRDefault="007A76CA" w:rsidP="0034464F">
            <w:pPr>
              <w:pStyle w:val="TableText"/>
              <w:spacing w:before="0" w:after="0"/>
              <w:jc w:val="center"/>
            </w:pPr>
            <w:r w:rsidRPr="0067393F">
              <w:t>1.16</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2.32</w:t>
            </w:r>
          </w:p>
        </w:tc>
        <w:tc>
          <w:tcPr>
            <w:tcW w:w="848"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0</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PGW</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26.36</w:t>
            </w:r>
          </w:p>
        </w:tc>
        <w:tc>
          <w:tcPr>
            <w:tcW w:w="1306" w:type="dxa"/>
            <w:noWrap/>
            <w:hideMark/>
          </w:tcPr>
          <w:p w:rsidR="007A76CA" w:rsidRPr="0067393F" w:rsidRDefault="007A76CA" w:rsidP="0034464F">
            <w:pPr>
              <w:pStyle w:val="TableText"/>
              <w:spacing w:before="0" w:after="0"/>
              <w:jc w:val="center"/>
            </w:pPr>
            <w:r w:rsidRPr="0067393F">
              <w:t>8.21</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12.32</w:t>
            </w:r>
          </w:p>
        </w:tc>
        <w:tc>
          <w:tcPr>
            <w:tcW w:w="848" w:type="dxa"/>
            <w:noWrap/>
            <w:hideMark/>
          </w:tcPr>
          <w:p w:rsidR="007A76CA" w:rsidRPr="0067393F" w:rsidRDefault="007A76CA" w:rsidP="0034464F">
            <w:pPr>
              <w:pStyle w:val="TableText"/>
              <w:spacing w:before="0" w:after="0"/>
              <w:jc w:val="center"/>
            </w:pPr>
            <w:r w:rsidRPr="0067393F">
              <w:t>34</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136</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680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top w:val="nil"/>
              <w:bottom w:val="single" w:sz="4" w:space="0" w:color="92CDDC" w:themeColor="accent5" w:themeTint="99"/>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5.77</w:t>
            </w:r>
          </w:p>
        </w:tc>
        <w:tc>
          <w:tcPr>
            <w:tcW w:w="1306" w:type="dxa"/>
            <w:noWrap/>
            <w:hideMark/>
          </w:tcPr>
          <w:p w:rsidR="007A76CA" w:rsidRPr="0067393F" w:rsidRDefault="007A76CA" w:rsidP="0034464F">
            <w:pPr>
              <w:pStyle w:val="TableText"/>
              <w:spacing w:before="0" w:after="0"/>
              <w:jc w:val="center"/>
            </w:pPr>
            <w:r w:rsidRPr="0067393F">
              <w:t>2.82</w:t>
            </w:r>
          </w:p>
        </w:tc>
        <w:tc>
          <w:tcPr>
            <w:tcW w:w="1141" w:type="dxa"/>
            <w:noWrap/>
            <w:hideMark/>
          </w:tcPr>
          <w:p w:rsidR="007A76CA" w:rsidRPr="0067393F" w:rsidRDefault="007A76CA" w:rsidP="0034464F">
            <w:pPr>
              <w:pStyle w:val="TableText"/>
              <w:spacing w:before="0" w:after="0"/>
              <w:jc w:val="center"/>
            </w:pPr>
            <w:r w:rsidRPr="0067393F">
              <w:t>2</w:t>
            </w:r>
          </w:p>
        </w:tc>
        <w:tc>
          <w:tcPr>
            <w:tcW w:w="1483" w:type="dxa"/>
            <w:noWrap/>
            <w:hideMark/>
          </w:tcPr>
          <w:p w:rsidR="007A76CA" w:rsidRPr="0067393F" w:rsidRDefault="007A76CA" w:rsidP="0034464F">
            <w:pPr>
              <w:pStyle w:val="TableText"/>
              <w:spacing w:before="0" w:after="0"/>
              <w:jc w:val="center"/>
            </w:pPr>
            <w:r w:rsidRPr="0067393F">
              <w:t>5.64</w:t>
            </w:r>
          </w:p>
        </w:tc>
        <w:tc>
          <w:tcPr>
            <w:tcW w:w="848"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8</w:t>
            </w:r>
          </w:p>
        </w:tc>
        <w:tc>
          <w:tcPr>
            <w:tcW w:w="1163" w:type="dxa"/>
            <w:noWrap/>
            <w:hideMark/>
          </w:tcPr>
          <w:p w:rsidR="007A76CA" w:rsidRPr="0067393F" w:rsidRDefault="007A76CA" w:rsidP="0034464F">
            <w:pPr>
              <w:pStyle w:val="TableText"/>
              <w:spacing w:before="0" w:after="0"/>
              <w:jc w:val="center"/>
            </w:pPr>
            <w:r w:rsidRPr="0067393F">
              <w:t>64</w:t>
            </w:r>
          </w:p>
        </w:tc>
        <w:tc>
          <w:tcPr>
            <w:tcW w:w="1228" w:type="dxa"/>
            <w:noWrap/>
            <w:hideMark/>
          </w:tcPr>
          <w:p w:rsidR="007A76CA" w:rsidRPr="0067393F" w:rsidRDefault="007A76CA" w:rsidP="0034464F">
            <w:pPr>
              <w:pStyle w:val="TableText"/>
              <w:spacing w:before="0" w:after="0"/>
              <w:jc w:val="center"/>
            </w:pPr>
            <w:r w:rsidRPr="0067393F">
              <w:t>40</w:t>
            </w:r>
          </w:p>
        </w:tc>
        <w:tc>
          <w:tcPr>
            <w:tcW w:w="1163" w:type="dxa"/>
            <w:noWrap/>
            <w:hideMark/>
          </w:tcPr>
          <w:p w:rsidR="007A76CA" w:rsidRPr="0067393F" w:rsidRDefault="007A76CA" w:rsidP="0034464F">
            <w:pPr>
              <w:pStyle w:val="TableText"/>
              <w:spacing w:before="0" w:after="0"/>
              <w:jc w:val="center"/>
            </w:pPr>
            <w:r w:rsidRPr="0067393F">
              <w:t>320</w:t>
            </w:r>
          </w:p>
        </w:tc>
      </w:tr>
      <w:tr w:rsidR="007A76CA" w:rsidRPr="0067393F" w:rsidTr="0034464F">
        <w:trPr>
          <w:trHeight w:val="300"/>
          <w:jc w:val="center"/>
        </w:trPr>
        <w:tc>
          <w:tcPr>
            <w:tcW w:w="1134" w:type="dxa"/>
            <w:tcBorders>
              <w:top w:val="nil"/>
              <w:bottom w:val="nil"/>
            </w:tcBorders>
            <w:noWrap/>
            <w:hideMark/>
          </w:tcPr>
          <w:p w:rsidR="007A76CA" w:rsidRPr="0067393F" w:rsidRDefault="007A76CA" w:rsidP="0034464F">
            <w:pPr>
              <w:pStyle w:val="TableText"/>
              <w:spacing w:before="0" w:after="0"/>
              <w:jc w:val="center"/>
            </w:pPr>
          </w:p>
        </w:tc>
        <w:tc>
          <w:tcPr>
            <w:tcW w:w="1134" w:type="dxa"/>
            <w:tcBorders>
              <w:bottom w:val="nil"/>
            </w:tcBorders>
            <w:noWrap/>
            <w:hideMark/>
          </w:tcPr>
          <w:p w:rsidR="007A76CA" w:rsidRPr="0067393F" w:rsidRDefault="007A76CA" w:rsidP="0034464F">
            <w:pPr>
              <w:pStyle w:val="TableText"/>
              <w:spacing w:before="0" w:after="0"/>
              <w:jc w:val="center"/>
            </w:pPr>
            <w:r w:rsidRPr="0067393F">
              <w:t>PGWe</w:t>
            </w:r>
          </w:p>
        </w:tc>
        <w:tc>
          <w:tcPr>
            <w:tcW w:w="1246" w:type="dxa"/>
            <w:noWrap/>
            <w:hideMark/>
          </w:tcPr>
          <w:p w:rsidR="007A76CA" w:rsidRPr="0067393F" w:rsidRDefault="007A76CA" w:rsidP="0034464F">
            <w:pPr>
              <w:pStyle w:val="TableText"/>
              <w:spacing w:before="0" w:after="0"/>
              <w:jc w:val="center"/>
            </w:pPr>
            <w:r w:rsidRPr="0067393F">
              <w:t>High</w:t>
            </w:r>
          </w:p>
        </w:tc>
        <w:tc>
          <w:tcPr>
            <w:tcW w:w="1260" w:type="dxa"/>
            <w:noWrap/>
            <w:hideMark/>
          </w:tcPr>
          <w:p w:rsidR="007A76CA" w:rsidRPr="0067393F" w:rsidRDefault="007A76CA" w:rsidP="0034464F">
            <w:pPr>
              <w:pStyle w:val="TableText"/>
              <w:spacing w:before="0" w:after="0"/>
              <w:jc w:val="center"/>
            </w:pPr>
            <w:r w:rsidRPr="0067393F">
              <w:t>0.21</w:t>
            </w:r>
          </w:p>
        </w:tc>
        <w:tc>
          <w:tcPr>
            <w:tcW w:w="1306" w:type="dxa"/>
            <w:noWrap/>
            <w:hideMark/>
          </w:tcPr>
          <w:p w:rsidR="007A76CA" w:rsidRPr="0067393F" w:rsidRDefault="007A76CA" w:rsidP="0034464F">
            <w:pPr>
              <w:pStyle w:val="TableText"/>
              <w:spacing w:before="0" w:after="0"/>
              <w:jc w:val="center"/>
            </w:pPr>
            <w:r w:rsidRPr="0067393F">
              <w:t>0.06</w:t>
            </w:r>
          </w:p>
        </w:tc>
        <w:tc>
          <w:tcPr>
            <w:tcW w:w="1141" w:type="dxa"/>
            <w:noWrap/>
            <w:hideMark/>
          </w:tcPr>
          <w:p w:rsidR="007A76CA" w:rsidRPr="0067393F" w:rsidRDefault="007A76CA" w:rsidP="0034464F">
            <w:pPr>
              <w:pStyle w:val="TableText"/>
              <w:spacing w:before="0" w:after="0"/>
              <w:jc w:val="center"/>
            </w:pPr>
            <w:r w:rsidRPr="0067393F">
              <w:t>1.5</w:t>
            </w:r>
          </w:p>
        </w:tc>
        <w:tc>
          <w:tcPr>
            <w:tcW w:w="1483" w:type="dxa"/>
            <w:noWrap/>
            <w:hideMark/>
          </w:tcPr>
          <w:p w:rsidR="007A76CA" w:rsidRPr="0067393F" w:rsidRDefault="007A76CA" w:rsidP="0034464F">
            <w:pPr>
              <w:pStyle w:val="TableText"/>
              <w:spacing w:before="0" w:after="0"/>
              <w:jc w:val="center"/>
            </w:pPr>
            <w:r w:rsidRPr="0067393F">
              <w:t>0.09</w:t>
            </w:r>
          </w:p>
        </w:tc>
        <w:tc>
          <w:tcPr>
            <w:tcW w:w="848" w:type="dxa"/>
            <w:noWrap/>
            <w:hideMark/>
          </w:tcPr>
          <w:p w:rsidR="007A76CA" w:rsidRPr="0067393F" w:rsidRDefault="007A76CA" w:rsidP="0034464F">
            <w:pPr>
              <w:pStyle w:val="TableText"/>
              <w:spacing w:before="0" w:after="0"/>
              <w:jc w:val="center"/>
            </w:pPr>
            <w:r w:rsidRPr="0067393F">
              <w:t>0</w:t>
            </w:r>
          </w:p>
        </w:tc>
        <w:tc>
          <w:tcPr>
            <w:tcW w:w="1163" w:type="dxa"/>
            <w:noWrap/>
            <w:hideMark/>
          </w:tcPr>
          <w:p w:rsidR="007A76CA" w:rsidRPr="0067393F" w:rsidRDefault="007A76CA" w:rsidP="0034464F">
            <w:pPr>
              <w:pStyle w:val="TableText"/>
              <w:spacing w:before="0" w:after="0"/>
              <w:jc w:val="center"/>
            </w:pPr>
            <w:r w:rsidRPr="0067393F">
              <w:t>4</w:t>
            </w:r>
          </w:p>
        </w:tc>
        <w:tc>
          <w:tcPr>
            <w:tcW w:w="1163" w:type="dxa"/>
            <w:noWrap/>
            <w:hideMark/>
          </w:tcPr>
          <w:p w:rsidR="007A76CA" w:rsidRPr="0067393F" w:rsidRDefault="007A76CA" w:rsidP="0034464F">
            <w:pPr>
              <w:pStyle w:val="TableText"/>
              <w:spacing w:before="0" w:after="0"/>
              <w:jc w:val="center"/>
            </w:pPr>
            <w:r w:rsidRPr="0067393F">
              <w:t>0</w:t>
            </w:r>
          </w:p>
        </w:tc>
        <w:tc>
          <w:tcPr>
            <w:tcW w:w="1228" w:type="dxa"/>
            <w:noWrap/>
            <w:hideMark/>
          </w:tcPr>
          <w:p w:rsidR="007A76CA" w:rsidRPr="0067393F" w:rsidRDefault="007A76CA" w:rsidP="0034464F">
            <w:pPr>
              <w:pStyle w:val="TableText"/>
              <w:spacing w:before="0" w:after="0"/>
              <w:jc w:val="center"/>
            </w:pPr>
            <w:r w:rsidRPr="0067393F">
              <w:t>20</w:t>
            </w:r>
          </w:p>
        </w:tc>
        <w:tc>
          <w:tcPr>
            <w:tcW w:w="1163" w:type="dxa"/>
            <w:noWrap/>
            <w:hideMark/>
          </w:tcPr>
          <w:p w:rsidR="007A76CA" w:rsidRPr="0067393F" w:rsidRDefault="007A76CA" w:rsidP="0034464F">
            <w:pPr>
              <w:pStyle w:val="TableText"/>
              <w:spacing w:before="0" w:after="0"/>
              <w:jc w:val="center"/>
            </w:pPr>
            <w:r w:rsidRPr="0067393F">
              <w:t>0</w:t>
            </w:r>
          </w:p>
        </w:tc>
      </w:tr>
      <w:tr w:rsidR="007A76CA" w:rsidRPr="0067393F" w:rsidTr="0034464F">
        <w:trPr>
          <w:trHeight w:val="300"/>
          <w:jc w:val="center"/>
        </w:trPr>
        <w:tc>
          <w:tcPr>
            <w:tcW w:w="1134" w:type="dxa"/>
            <w:tcBorders>
              <w:top w:val="nil"/>
            </w:tcBorders>
            <w:noWrap/>
            <w:hideMark/>
          </w:tcPr>
          <w:p w:rsidR="007A76CA" w:rsidRPr="0067393F" w:rsidRDefault="007A76CA" w:rsidP="0034464F">
            <w:pPr>
              <w:pStyle w:val="TableText"/>
              <w:spacing w:before="0" w:after="0"/>
              <w:jc w:val="center"/>
            </w:pPr>
          </w:p>
        </w:tc>
        <w:tc>
          <w:tcPr>
            <w:tcW w:w="1134" w:type="dxa"/>
            <w:tcBorders>
              <w:top w:val="nil"/>
            </w:tcBorders>
            <w:noWrap/>
            <w:hideMark/>
          </w:tcPr>
          <w:p w:rsidR="007A76CA" w:rsidRPr="0067393F" w:rsidRDefault="007A76CA" w:rsidP="0034464F">
            <w:pPr>
              <w:pStyle w:val="TableText"/>
              <w:spacing w:before="0" w:after="0"/>
              <w:jc w:val="center"/>
            </w:pPr>
          </w:p>
        </w:tc>
        <w:tc>
          <w:tcPr>
            <w:tcW w:w="1246" w:type="dxa"/>
            <w:noWrap/>
            <w:hideMark/>
          </w:tcPr>
          <w:p w:rsidR="007A76CA" w:rsidRPr="0067393F" w:rsidRDefault="007A76CA" w:rsidP="0034464F">
            <w:pPr>
              <w:pStyle w:val="TableText"/>
              <w:spacing w:before="0" w:after="0"/>
              <w:jc w:val="center"/>
            </w:pPr>
            <w:r w:rsidRPr="0067393F">
              <w:t>V. High</w:t>
            </w:r>
          </w:p>
        </w:tc>
        <w:tc>
          <w:tcPr>
            <w:tcW w:w="1260" w:type="dxa"/>
            <w:noWrap/>
            <w:hideMark/>
          </w:tcPr>
          <w:p w:rsidR="007A76CA" w:rsidRPr="0067393F" w:rsidRDefault="007A76CA" w:rsidP="0034464F">
            <w:pPr>
              <w:pStyle w:val="TableText"/>
              <w:spacing w:before="0" w:after="0"/>
              <w:jc w:val="center"/>
            </w:pPr>
            <w:r w:rsidRPr="0067393F">
              <w:t>0.05</w:t>
            </w:r>
          </w:p>
        </w:tc>
        <w:tc>
          <w:tcPr>
            <w:tcW w:w="1306" w:type="dxa"/>
            <w:noWrap/>
            <w:hideMark/>
          </w:tcPr>
          <w:p w:rsidR="007A76CA" w:rsidRPr="0067393F" w:rsidRDefault="007A76CA" w:rsidP="0034464F">
            <w:pPr>
              <w:pStyle w:val="TableText"/>
              <w:spacing w:before="0" w:after="0"/>
              <w:jc w:val="center"/>
            </w:pPr>
            <w:r w:rsidRPr="0067393F">
              <w:t>0.01</w:t>
            </w:r>
          </w:p>
        </w:tc>
        <w:tc>
          <w:tcPr>
            <w:tcW w:w="1141" w:type="dxa"/>
            <w:noWrap/>
          </w:tcPr>
          <w:p w:rsidR="007A76CA" w:rsidRPr="0067393F" w:rsidRDefault="007A76CA" w:rsidP="0034464F">
            <w:pPr>
              <w:pStyle w:val="TableText"/>
              <w:spacing w:before="0" w:after="0"/>
              <w:jc w:val="center"/>
            </w:pPr>
            <w:r>
              <w:t>2</w:t>
            </w:r>
          </w:p>
        </w:tc>
        <w:tc>
          <w:tcPr>
            <w:tcW w:w="1483" w:type="dxa"/>
            <w:noWrap/>
            <w:hideMark/>
          </w:tcPr>
          <w:p w:rsidR="007A76CA" w:rsidRPr="0067393F" w:rsidRDefault="007A76CA" w:rsidP="0034464F">
            <w:pPr>
              <w:pStyle w:val="TableText"/>
              <w:spacing w:before="0" w:after="0"/>
              <w:jc w:val="center"/>
            </w:pPr>
            <w:r w:rsidRPr="0067393F">
              <w:t>0.02</w:t>
            </w:r>
          </w:p>
        </w:tc>
        <w:tc>
          <w:tcPr>
            <w:tcW w:w="848" w:type="dxa"/>
            <w:noWrap/>
            <w:hideMark/>
          </w:tcPr>
          <w:p w:rsidR="007A76CA" w:rsidRPr="0067393F" w:rsidRDefault="007A76CA" w:rsidP="0034464F">
            <w:pPr>
              <w:pStyle w:val="TableText"/>
              <w:spacing w:before="0" w:after="0"/>
              <w:jc w:val="center"/>
            </w:pPr>
            <w:r w:rsidRPr="0067393F">
              <w:t>0</w:t>
            </w:r>
          </w:p>
        </w:tc>
        <w:tc>
          <w:tcPr>
            <w:tcW w:w="1163" w:type="dxa"/>
            <w:noWrap/>
          </w:tcPr>
          <w:p w:rsidR="007A76CA" w:rsidRPr="0067393F" w:rsidRDefault="007A76CA" w:rsidP="0034464F">
            <w:pPr>
              <w:pStyle w:val="TableText"/>
              <w:spacing w:before="0" w:after="0"/>
              <w:jc w:val="center"/>
            </w:pPr>
            <w:r>
              <w:t>8</w:t>
            </w:r>
          </w:p>
        </w:tc>
        <w:tc>
          <w:tcPr>
            <w:tcW w:w="1163" w:type="dxa"/>
            <w:noWrap/>
            <w:hideMark/>
          </w:tcPr>
          <w:p w:rsidR="007A76CA" w:rsidRPr="0067393F" w:rsidRDefault="007A76CA" w:rsidP="0034464F">
            <w:pPr>
              <w:pStyle w:val="TableText"/>
              <w:spacing w:before="0" w:after="0"/>
              <w:jc w:val="center"/>
            </w:pPr>
            <w:r w:rsidRPr="0067393F">
              <w:t>0</w:t>
            </w:r>
          </w:p>
        </w:tc>
        <w:tc>
          <w:tcPr>
            <w:tcW w:w="1228" w:type="dxa"/>
            <w:noWrap/>
          </w:tcPr>
          <w:p w:rsidR="007A76CA" w:rsidRPr="0067393F" w:rsidRDefault="007A76CA" w:rsidP="0034464F">
            <w:pPr>
              <w:pStyle w:val="TableText"/>
              <w:spacing w:before="0" w:after="0"/>
              <w:jc w:val="center"/>
            </w:pPr>
            <w:r>
              <w:t>40</w:t>
            </w:r>
          </w:p>
        </w:tc>
        <w:tc>
          <w:tcPr>
            <w:tcW w:w="1163" w:type="dxa"/>
            <w:noWrap/>
            <w:hideMark/>
          </w:tcPr>
          <w:p w:rsidR="007A76CA" w:rsidRPr="0067393F" w:rsidRDefault="007A76CA" w:rsidP="0034464F">
            <w:pPr>
              <w:pStyle w:val="TableText"/>
              <w:spacing w:before="0" w:after="0"/>
              <w:jc w:val="center"/>
            </w:pPr>
            <w:r w:rsidRPr="0067393F">
              <w:t>0</w:t>
            </w:r>
          </w:p>
        </w:tc>
      </w:tr>
      <w:tr w:rsidR="007A76CA" w:rsidRPr="0067393F" w:rsidTr="0034464F">
        <w:trPr>
          <w:trHeight w:val="300"/>
          <w:jc w:val="center"/>
        </w:trPr>
        <w:tc>
          <w:tcPr>
            <w:tcW w:w="1134" w:type="dxa"/>
            <w:noWrap/>
            <w:hideMark/>
          </w:tcPr>
          <w:p w:rsidR="007A76CA" w:rsidRPr="0067393F" w:rsidRDefault="007A76CA" w:rsidP="0034464F">
            <w:pPr>
              <w:pStyle w:val="TableText"/>
              <w:spacing w:before="0" w:after="0"/>
              <w:jc w:val="center"/>
              <w:rPr>
                <w:b/>
              </w:rPr>
            </w:pPr>
            <w:r w:rsidRPr="0067393F">
              <w:rPr>
                <w:b/>
              </w:rPr>
              <w:t>Total</w:t>
            </w:r>
          </w:p>
        </w:tc>
        <w:tc>
          <w:tcPr>
            <w:tcW w:w="1134" w:type="dxa"/>
            <w:noWrap/>
            <w:hideMark/>
          </w:tcPr>
          <w:p w:rsidR="007A76CA" w:rsidRPr="0067393F" w:rsidRDefault="007A76CA" w:rsidP="0034464F">
            <w:pPr>
              <w:pStyle w:val="TableText"/>
              <w:spacing w:before="0" w:after="0"/>
              <w:jc w:val="center"/>
              <w:rPr>
                <w:b/>
              </w:rPr>
            </w:pPr>
          </w:p>
        </w:tc>
        <w:tc>
          <w:tcPr>
            <w:tcW w:w="1246" w:type="dxa"/>
            <w:noWrap/>
            <w:hideMark/>
          </w:tcPr>
          <w:p w:rsidR="007A76CA" w:rsidRPr="0067393F" w:rsidRDefault="007A76CA" w:rsidP="0034464F">
            <w:pPr>
              <w:pStyle w:val="TableText"/>
              <w:spacing w:before="0" w:after="0"/>
              <w:jc w:val="center"/>
              <w:rPr>
                <w:b/>
              </w:rPr>
            </w:pPr>
          </w:p>
        </w:tc>
        <w:tc>
          <w:tcPr>
            <w:tcW w:w="1260" w:type="dxa"/>
            <w:noWrap/>
            <w:hideMark/>
          </w:tcPr>
          <w:p w:rsidR="007A76CA" w:rsidRPr="0067393F" w:rsidRDefault="007A76CA" w:rsidP="0034464F">
            <w:pPr>
              <w:pStyle w:val="TableText"/>
              <w:spacing w:before="0" w:after="0"/>
              <w:jc w:val="center"/>
              <w:rPr>
                <w:b/>
              </w:rPr>
            </w:pPr>
            <w:r w:rsidRPr="0067393F">
              <w:rPr>
                <w:b/>
              </w:rPr>
              <w:t>97.9</w:t>
            </w:r>
          </w:p>
        </w:tc>
        <w:tc>
          <w:tcPr>
            <w:tcW w:w="1306" w:type="dxa"/>
            <w:noWrap/>
            <w:hideMark/>
          </w:tcPr>
          <w:p w:rsidR="007A76CA" w:rsidRPr="0067393F" w:rsidRDefault="007A76CA" w:rsidP="0034464F">
            <w:pPr>
              <w:pStyle w:val="TableText"/>
              <w:spacing w:before="0" w:after="0"/>
              <w:jc w:val="center"/>
              <w:rPr>
                <w:b/>
              </w:rPr>
            </w:pPr>
            <w:r w:rsidRPr="0067393F">
              <w:rPr>
                <w:b/>
              </w:rPr>
              <w:t>39.38</w:t>
            </w:r>
          </w:p>
        </w:tc>
        <w:tc>
          <w:tcPr>
            <w:tcW w:w="1141" w:type="dxa"/>
            <w:noWrap/>
          </w:tcPr>
          <w:p w:rsidR="007A76CA" w:rsidRPr="0067393F" w:rsidRDefault="007A76CA" w:rsidP="0034464F">
            <w:pPr>
              <w:pStyle w:val="TableText"/>
              <w:spacing w:before="0" w:after="0"/>
              <w:jc w:val="center"/>
              <w:rPr>
                <w:b/>
              </w:rPr>
            </w:pPr>
          </w:p>
        </w:tc>
        <w:tc>
          <w:tcPr>
            <w:tcW w:w="1483" w:type="dxa"/>
            <w:noWrap/>
            <w:hideMark/>
          </w:tcPr>
          <w:p w:rsidR="007A76CA" w:rsidRPr="0067393F" w:rsidRDefault="007A76CA" w:rsidP="0034464F">
            <w:pPr>
              <w:pStyle w:val="TableText"/>
              <w:spacing w:before="0" w:after="0"/>
              <w:jc w:val="center"/>
              <w:rPr>
                <w:b/>
              </w:rPr>
            </w:pPr>
            <w:r w:rsidRPr="0067393F">
              <w:rPr>
                <w:b/>
              </w:rPr>
              <w:t>65.54</w:t>
            </w:r>
          </w:p>
        </w:tc>
        <w:tc>
          <w:tcPr>
            <w:tcW w:w="848" w:type="dxa"/>
            <w:noWrap/>
            <w:hideMark/>
          </w:tcPr>
          <w:p w:rsidR="007A76CA" w:rsidRPr="0067393F" w:rsidRDefault="007A76CA" w:rsidP="0034464F">
            <w:pPr>
              <w:pStyle w:val="TableText"/>
              <w:spacing w:before="0" w:after="0"/>
              <w:jc w:val="center"/>
              <w:rPr>
                <w:b/>
              </w:rPr>
            </w:pPr>
            <w:r w:rsidRPr="0067393F">
              <w:rPr>
                <w:b/>
              </w:rPr>
              <w:t>221</w:t>
            </w:r>
          </w:p>
        </w:tc>
        <w:tc>
          <w:tcPr>
            <w:tcW w:w="1163" w:type="dxa"/>
            <w:noWrap/>
          </w:tcPr>
          <w:p w:rsidR="007A76CA" w:rsidRPr="0067393F" w:rsidRDefault="007A76CA" w:rsidP="0034464F">
            <w:pPr>
              <w:pStyle w:val="TableText"/>
              <w:spacing w:before="0" w:after="0"/>
              <w:jc w:val="center"/>
              <w:rPr>
                <w:b/>
              </w:rPr>
            </w:pPr>
          </w:p>
        </w:tc>
        <w:tc>
          <w:tcPr>
            <w:tcW w:w="1163" w:type="dxa"/>
            <w:noWrap/>
            <w:hideMark/>
          </w:tcPr>
          <w:p w:rsidR="007A76CA" w:rsidRPr="0067393F" w:rsidRDefault="007A76CA" w:rsidP="0034464F">
            <w:pPr>
              <w:pStyle w:val="TableText"/>
              <w:spacing w:before="0" w:after="0"/>
              <w:jc w:val="center"/>
              <w:rPr>
                <w:b/>
              </w:rPr>
            </w:pPr>
            <w:r w:rsidRPr="0067393F">
              <w:rPr>
                <w:b/>
              </w:rPr>
              <w:t>1</w:t>
            </w:r>
            <w:r>
              <w:rPr>
                <w:b/>
              </w:rPr>
              <w:t>,</w:t>
            </w:r>
            <w:r w:rsidRPr="0067393F">
              <w:rPr>
                <w:b/>
              </w:rPr>
              <w:t>414</w:t>
            </w:r>
          </w:p>
        </w:tc>
        <w:tc>
          <w:tcPr>
            <w:tcW w:w="1228" w:type="dxa"/>
            <w:noWrap/>
          </w:tcPr>
          <w:p w:rsidR="007A76CA" w:rsidRPr="0067393F" w:rsidRDefault="007A76CA" w:rsidP="0034464F">
            <w:pPr>
              <w:pStyle w:val="TableText"/>
              <w:spacing w:before="0" w:after="0"/>
              <w:jc w:val="center"/>
              <w:rPr>
                <w:b/>
              </w:rPr>
            </w:pPr>
          </w:p>
        </w:tc>
        <w:tc>
          <w:tcPr>
            <w:tcW w:w="1163" w:type="dxa"/>
            <w:noWrap/>
            <w:hideMark/>
          </w:tcPr>
          <w:p w:rsidR="007A76CA" w:rsidRPr="0067393F" w:rsidRDefault="007A76CA" w:rsidP="0034464F">
            <w:pPr>
              <w:pStyle w:val="TableText"/>
              <w:spacing w:before="0" w:after="0"/>
              <w:jc w:val="center"/>
              <w:rPr>
                <w:b/>
              </w:rPr>
            </w:pPr>
            <w:r w:rsidRPr="0067393F">
              <w:rPr>
                <w:b/>
              </w:rPr>
              <w:t>7</w:t>
            </w:r>
            <w:r>
              <w:rPr>
                <w:b/>
              </w:rPr>
              <w:t>,</w:t>
            </w:r>
            <w:r w:rsidRPr="0067393F">
              <w:rPr>
                <w:b/>
              </w:rPr>
              <w:t>070</w:t>
            </w:r>
          </w:p>
        </w:tc>
      </w:tr>
    </w:tbl>
    <w:p w:rsidR="007A76CA" w:rsidRPr="00DA7710" w:rsidRDefault="007A76CA" w:rsidP="007A76CA">
      <w:pPr>
        <w:pStyle w:val="TableFootnote"/>
        <w:spacing w:before="120" w:after="0" w:line="240" w:lineRule="auto"/>
        <w:rPr>
          <w:highlight w:val="yellow"/>
        </w:rPr>
      </w:pPr>
      <w:r w:rsidRPr="0027611A">
        <w:rPr>
          <w:b/>
        </w:rPr>
        <w:t>Notes:</w:t>
      </w:r>
      <w:r>
        <w:t xml:space="preserve"> CVU = Central Victorian Uplands, VVP = Victorian Volcanic Plain, GDF = Grassy Dry Forest, PG (HS) = Heavier-soils Plains Grassland, HHrW = Hills Herb-rich Woodland, PGWe = Plains Grassy Wetland, CGW = Creekline Grassy Woodland, GW = Grassy Woodland, ATHrW = Alluvial Terraces Herb-rich Woodland, PGW = Plains Grassy Woodland, HDF = Heathy Dry Forest, HW = Heathy Woodland.  Alignment area has not been fully assessed for Net Gain (i.e. indicative Due Diligence assessment undertaken in some areas).  As such Net Gain targets may vary marginally following detailed assessment.  Large Old Tree targets are based on estimates of trees present and potential losses within each patch, further assessment is required to determine the number of Large Old Trees within all patches within the study area.</w:t>
      </w:r>
    </w:p>
    <w:p w:rsidR="007A76CA" w:rsidRPr="00034100" w:rsidRDefault="007A76CA" w:rsidP="007A76CA">
      <w:pPr>
        <w:pStyle w:val="Caption"/>
        <w:rPr>
          <w:b w:val="0"/>
        </w:rPr>
      </w:pPr>
      <w:bookmarkStart w:id="24" w:name="_Ref380572856"/>
      <w:r w:rsidRPr="00E3582E">
        <w:t xml:space="preserve">Table </w:t>
      </w:r>
      <w:fldSimple w:instr=" SEQ Table \* ARABIC ">
        <w:r w:rsidR="00D902F2">
          <w:rPr>
            <w:noProof/>
          </w:rPr>
          <w:t>5</w:t>
        </w:r>
      </w:fldSimple>
      <w:bookmarkEnd w:id="24"/>
      <w:r w:rsidRPr="00E3582E">
        <w:t xml:space="preserve">. </w:t>
      </w:r>
      <w:r w:rsidRPr="00E3582E">
        <w:rPr>
          <w:b w:val="0"/>
        </w:rPr>
        <w:t>Scattered Tree losses and Net Gain targets</w:t>
      </w:r>
    </w:p>
    <w:tbl>
      <w:tblPr>
        <w:tblStyle w:val="EHPTablesytle"/>
        <w:tblW w:w="0" w:type="auto"/>
        <w:jc w:val="center"/>
        <w:tblLook w:val="04A0" w:firstRow="1" w:lastRow="0" w:firstColumn="1" w:lastColumn="0" w:noHBand="0" w:noVBand="1"/>
      </w:tblPr>
      <w:tblGrid>
        <w:gridCol w:w="1388"/>
        <w:gridCol w:w="1306"/>
        <w:gridCol w:w="1148"/>
        <w:gridCol w:w="968"/>
        <w:gridCol w:w="1240"/>
        <w:gridCol w:w="1276"/>
        <w:gridCol w:w="1276"/>
        <w:gridCol w:w="1275"/>
        <w:gridCol w:w="1333"/>
        <w:gridCol w:w="1219"/>
      </w:tblGrid>
      <w:tr w:rsidR="007A76CA" w:rsidRPr="00E3582E" w:rsidTr="0034464F">
        <w:trPr>
          <w:cnfStyle w:val="100000000000" w:firstRow="1" w:lastRow="0" w:firstColumn="0" w:lastColumn="0" w:oddVBand="0" w:evenVBand="0" w:oddHBand="0" w:evenHBand="0" w:firstRowFirstColumn="0" w:firstRowLastColumn="0" w:lastRowFirstColumn="0" w:lastRowLastColumn="0"/>
          <w:trHeight w:val="285"/>
          <w:jc w:val="center"/>
        </w:trPr>
        <w:tc>
          <w:tcPr>
            <w:tcW w:w="1388" w:type="dxa"/>
            <w:vMerge w:val="restart"/>
            <w:noWrap/>
            <w:hideMark/>
          </w:tcPr>
          <w:p w:rsidR="007A76CA" w:rsidRPr="00E3582E" w:rsidRDefault="007A76CA" w:rsidP="0034464F">
            <w:pPr>
              <w:pStyle w:val="TableHeader"/>
            </w:pPr>
            <w:r w:rsidRPr="00E3582E">
              <w:t>Study Area</w:t>
            </w:r>
          </w:p>
        </w:tc>
        <w:tc>
          <w:tcPr>
            <w:tcW w:w="1306" w:type="dxa"/>
            <w:vMerge w:val="restart"/>
            <w:noWrap/>
            <w:hideMark/>
          </w:tcPr>
          <w:p w:rsidR="007A76CA" w:rsidRPr="00E3582E" w:rsidRDefault="007A76CA" w:rsidP="0034464F">
            <w:pPr>
              <w:pStyle w:val="TableHeader"/>
            </w:pPr>
            <w:r>
              <w:t>Conservation Significance</w:t>
            </w:r>
          </w:p>
        </w:tc>
        <w:tc>
          <w:tcPr>
            <w:tcW w:w="1148" w:type="dxa"/>
            <w:vMerge w:val="restart"/>
            <w:noWrap/>
            <w:hideMark/>
          </w:tcPr>
          <w:p w:rsidR="007A76CA" w:rsidRPr="00E3582E" w:rsidRDefault="007A76CA" w:rsidP="0034464F">
            <w:pPr>
              <w:pStyle w:val="TableHeader"/>
            </w:pPr>
            <w:r w:rsidRPr="00E3582E">
              <w:t>Size</w:t>
            </w:r>
          </w:p>
        </w:tc>
        <w:tc>
          <w:tcPr>
            <w:tcW w:w="968" w:type="dxa"/>
            <w:vMerge w:val="restart"/>
            <w:noWrap/>
            <w:hideMark/>
          </w:tcPr>
          <w:p w:rsidR="007A76CA" w:rsidRPr="00E3582E" w:rsidRDefault="007A76CA" w:rsidP="0034464F">
            <w:pPr>
              <w:pStyle w:val="TableHeader"/>
            </w:pPr>
            <w:r w:rsidRPr="00E3582E">
              <w:t>Losses</w:t>
            </w:r>
          </w:p>
        </w:tc>
        <w:tc>
          <w:tcPr>
            <w:tcW w:w="2516" w:type="dxa"/>
            <w:gridSpan w:val="2"/>
            <w:noWrap/>
            <w:hideMark/>
          </w:tcPr>
          <w:p w:rsidR="007A76CA" w:rsidRPr="00E3582E" w:rsidRDefault="007A76CA" w:rsidP="0034464F">
            <w:pPr>
              <w:pStyle w:val="TableHeader"/>
            </w:pPr>
            <w:r w:rsidRPr="00E3582E">
              <w:t>Protect</w:t>
            </w:r>
          </w:p>
        </w:tc>
        <w:tc>
          <w:tcPr>
            <w:tcW w:w="2551" w:type="dxa"/>
            <w:gridSpan w:val="2"/>
            <w:noWrap/>
            <w:hideMark/>
          </w:tcPr>
          <w:p w:rsidR="007A76CA" w:rsidRPr="00E3582E" w:rsidRDefault="007A76CA" w:rsidP="0034464F">
            <w:pPr>
              <w:pStyle w:val="TableHeader"/>
            </w:pPr>
            <w:r w:rsidRPr="00E3582E">
              <w:t>Recruit</w:t>
            </w:r>
          </w:p>
        </w:tc>
        <w:tc>
          <w:tcPr>
            <w:tcW w:w="2552" w:type="dxa"/>
            <w:gridSpan w:val="2"/>
            <w:noWrap/>
            <w:hideMark/>
          </w:tcPr>
          <w:p w:rsidR="007A76CA" w:rsidRPr="00E3582E" w:rsidRDefault="007A76CA" w:rsidP="0034464F">
            <w:pPr>
              <w:pStyle w:val="TableHeader"/>
            </w:pPr>
            <w:r w:rsidRPr="00E3582E">
              <w:t xml:space="preserve">Recruit Only </w:t>
            </w:r>
          </w:p>
        </w:tc>
      </w:tr>
      <w:tr w:rsidR="007A76CA" w:rsidRPr="00E3582E" w:rsidTr="0034464F">
        <w:trPr>
          <w:trHeight w:val="285"/>
          <w:jc w:val="center"/>
        </w:trPr>
        <w:tc>
          <w:tcPr>
            <w:tcW w:w="1388" w:type="dxa"/>
            <w:vMerge/>
            <w:tcBorders>
              <w:bottom w:val="single" w:sz="4" w:space="0" w:color="92CDDC" w:themeColor="accent5" w:themeTint="99"/>
            </w:tcBorders>
            <w:shd w:val="clear" w:color="auto" w:fill="00B5CC"/>
            <w:hideMark/>
          </w:tcPr>
          <w:p w:rsidR="007A76CA" w:rsidRPr="00E3582E" w:rsidRDefault="007A76CA" w:rsidP="0034464F">
            <w:pPr>
              <w:pStyle w:val="TableHeader"/>
            </w:pPr>
          </w:p>
        </w:tc>
        <w:tc>
          <w:tcPr>
            <w:tcW w:w="1306" w:type="dxa"/>
            <w:vMerge/>
            <w:tcBorders>
              <w:bottom w:val="single" w:sz="4" w:space="0" w:color="92CDDC" w:themeColor="accent5" w:themeTint="99"/>
            </w:tcBorders>
            <w:shd w:val="clear" w:color="auto" w:fill="00B5CC"/>
            <w:hideMark/>
          </w:tcPr>
          <w:p w:rsidR="007A76CA" w:rsidRPr="00E3582E" w:rsidRDefault="007A76CA" w:rsidP="0034464F">
            <w:pPr>
              <w:pStyle w:val="TableHeader"/>
            </w:pPr>
          </w:p>
        </w:tc>
        <w:tc>
          <w:tcPr>
            <w:tcW w:w="1148" w:type="dxa"/>
            <w:vMerge/>
            <w:shd w:val="clear" w:color="auto" w:fill="00B5CC"/>
            <w:hideMark/>
          </w:tcPr>
          <w:p w:rsidR="007A76CA" w:rsidRPr="00E3582E" w:rsidRDefault="007A76CA" w:rsidP="0034464F">
            <w:pPr>
              <w:pStyle w:val="TableHeader"/>
            </w:pPr>
          </w:p>
        </w:tc>
        <w:tc>
          <w:tcPr>
            <w:tcW w:w="968" w:type="dxa"/>
            <w:vMerge/>
            <w:shd w:val="clear" w:color="auto" w:fill="00B5CC"/>
            <w:hideMark/>
          </w:tcPr>
          <w:p w:rsidR="007A76CA" w:rsidRPr="00E3582E" w:rsidRDefault="007A76CA" w:rsidP="0034464F">
            <w:pPr>
              <w:pStyle w:val="TableHeader"/>
            </w:pPr>
          </w:p>
        </w:tc>
        <w:tc>
          <w:tcPr>
            <w:tcW w:w="1240" w:type="dxa"/>
            <w:shd w:val="clear" w:color="auto" w:fill="00B5CC"/>
            <w:noWrap/>
            <w:hideMark/>
          </w:tcPr>
          <w:p w:rsidR="007A76CA" w:rsidRPr="00E3582E" w:rsidRDefault="007A76CA" w:rsidP="0034464F">
            <w:pPr>
              <w:pStyle w:val="TableHeader"/>
            </w:pPr>
            <w:r w:rsidRPr="00E3582E">
              <w:t>Multiplier*</w:t>
            </w:r>
          </w:p>
        </w:tc>
        <w:tc>
          <w:tcPr>
            <w:tcW w:w="1276" w:type="dxa"/>
            <w:shd w:val="clear" w:color="auto" w:fill="00B5CC"/>
            <w:noWrap/>
            <w:hideMark/>
          </w:tcPr>
          <w:p w:rsidR="007A76CA" w:rsidRPr="00E3582E" w:rsidRDefault="007A76CA" w:rsidP="0034464F">
            <w:pPr>
              <w:pStyle w:val="TableHeader"/>
            </w:pPr>
            <w:r w:rsidRPr="00E3582E">
              <w:t>Target</w:t>
            </w:r>
          </w:p>
        </w:tc>
        <w:tc>
          <w:tcPr>
            <w:tcW w:w="1276" w:type="dxa"/>
            <w:shd w:val="clear" w:color="auto" w:fill="00B5CC"/>
            <w:noWrap/>
            <w:hideMark/>
          </w:tcPr>
          <w:p w:rsidR="007A76CA" w:rsidRPr="00E3582E" w:rsidRDefault="007A76CA" w:rsidP="0034464F">
            <w:pPr>
              <w:pStyle w:val="TableHeader"/>
            </w:pPr>
            <w:r w:rsidRPr="00E3582E">
              <w:t>Multiplier*</w:t>
            </w:r>
          </w:p>
        </w:tc>
        <w:tc>
          <w:tcPr>
            <w:tcW w:w="1275" w:type="dxa"/>
            <w:shd w:val="clear" w:color="auto" w:fill="00B5CC"/>
            <w:noWrap/>
            <w:hideMark/>
          </w:tcPr>
          <w:p w:rsidR="007A76CA" w:rsidRPr="00E3582E" w:rsidRDefault="007A76CA" w:rsidP="0034464F">
            <w:pPr>
              <w:pStyle w:val="TableHeader"/>
            </w:pPr>
            <w:r w:rsidRPr="00E3582E">
              <w:t>Target</w:t>
            </w:r>
          </w:p>
        </w:tc>
        <w:tc>
          <w:tcPr>
            <w:tcW w:w="1333" w:type="dxa"/>
            <w:shd w:val="clear" w:color="auto" w:fill="00B5CC"/>
            <w:noWrap/>
            <w:hideMark/>
          </w:tcPr>
          <w:p w:rsidR="007A76CA" w:rsidRPr="00E3582E" w:rsidRDefault="007A76CA" w:rsidP="0034464F">
            <w:pPr>
              <w:pStyle w:val="TableHeader"/>
            </w:pPr>
            <w:r w:rsidRPr="00E3582E">
              <w:t>Multiplier*</w:t>
            </w:r>
          </w:p>
        </w:tc>
        <w:tc>
          <w:tcPr>
            <w:tcW w:w="1219" w:type="dxa"/>
            <w:shd w:val="clear" w:color="auto" w:fill="00B5CC"/>
            <w:noWrap/>
            <w:hideMark/>
          </w:tcPr>
          <w:p w:rsidR="007A76CA" w:rsidRPr="00E3582E" w:rsidRDefault="007A76CA" w:rsidP="0034464F">
            <w:pPr>
              <w:pStyle w:val="TableHeader"/>
            </w:pPr>
            <w:r w:rsidRPr="00E3582E">
              <w:t>Target</w:t>
            </w:r>
          </w:p>
        </w:tc>
      </w:tr>
      <w:tr w:rsidR="007A76CA" w:rsidRPr="00E3582E" w:rsidTr="0034464F">
        <w:trPr>
          <w:trHeight w:val="285"/>
          <w:jc w:val="center"/>
        </w:trPr>
        <w:tc>
          <w:tcPr>
            <w:tcW w:w="1388" w:type="dxa"/>
            <w:tcBorders>
              <w:bottom w:val="nil"/>
            </w:tcBorders>
            <w:noWrap/>
            <w:hideMark/>
          </w:tcPr>
          <w:p w:rsidR="007A76CA" w:rsidRPr="00E3582E" w:rsidRDefault="007A76CA" w:rsidP="0034464F">
            <w:pPr>
              <w:pStyle w:val="TableText"/>
              <w:jc w:val="center"/>
            </w:pPr>
            <w:r w:rsidRPr="00E3582E">
              <w:t>VVP</w:t>
            </w:r>
          </w:p>
        </w:tc>
        <w:tc>
          <w:tcPr>
            <w:tcW w:w="1306" w:type="dxa"/>
            <w:tcBorders>
              <w:bottom w:val="nil"/>
            </w:tcBorders>
            <w:noWrap/>
            <w:hideMark/>
          </w:tcPr>
          <w:p w:rsidR="007A76CA" w:rsidRPr="00E3582E" w:rsidRDefault="007A76CA" w:rsidP="0034464F">
            <w:pPr>
              <w:pStyle w:val="TableText"/>
              <w:jc w:val="center"/>
            </w:pPr>
            <w:r w:rsidRPr="00E3582E">
              <w:t>High</w:t>
            </w:r>
          </w:p>
        </w:tc>
        <w:tc>
          <w:tcPr>
            <w:tcW w:w="1148" w:type="dxa"/>
            <w:noWrap/>
            <w:hideMark/>
          </w:tcPr>
          <w:p w:rsidR="007A76CA" w:rsidRPr="00E3582E" w:rsidRDefault="007A76CA" w:rsidP="0034464F">
            <w:pPr>
              <w:pStyle w:val="TableText"/>
              <w:jc w:val="center"/>
            </w:pPr>
            <w:r w:rsidRPr="00E3582E">
              <w:t>LOT</w:t>
            </w:r>
          </w:p>
        </w:tc>
        <w:tc>
          <w:tcPr>
            <w:tcW w:w="968" w:type="dxa"/>
            <w:noWrap/>
            <w:hideMark/>
          </w:tcPr>
          <w:p w:rsidR="007A76CA" w:rsidRPr="00E3582E" w:rsidRDefault="007A76CA" w:rsidP="0034464F">
            <w:pPr>
              <w:pStyle w:val="TableText"/>
              <w:jc w:val="center"/>
            </w:pPr>
            <w:r w:rsidRPr="00E3582E">
              <w:t>41</w:t>
            </w:r>
          </w:p>
        </w:tc>
        <w:tc>
          <w:tcPr>
            <w:tcW w:w="1240" w:type="dxa"/>
            <w:noWrap/>
            <w:hideMark/>
          </w:tcPr>
          <w:p w:rsidR="007A76CA" w:rsidRDefault="007A76CA" w:rsidP="0034464F">
            <w:pPr>
              <w:pStyle w:val="TableText"/>
              <w:jc w:val="center"/>
            </w:pPr>
            <w:r>
              <w:t>2</w:t>
            </w:r>
          </w:p>
        </w:tc>
        <w:tc>
          <w:tcPr>
            <w:tcW w:w="1276" w:type="dxa"/>
            <w:noWrap/>
            <w:hideMark/>
          </w:tcPr>
          <w:p w:rsidR="007A76CA" w:rsidRDefault="007A76CA" w:rsidP="0034464F">
            <w:pPr>
              <w:pStyle w:val="TableText"/>
              <w:jc w:val="center"/>
            </w:pPr>
            <w:r>
              <w:t>82</w:t>
            </w:r>
          </w:p>
        </w:tc>
        <w:tc>
          <w:tcPr>
            <w:tcW w:w="1276" w:type="dxa"/>
            <w:noWrap/>
            <w:hideMark/>
          </w:tcPr>
          <w:p w:rsidR="007A76CA" w:rsidRDefault="007A76CA" w:rsidP="0034464F">
            <w:pPr>
              <w:pStyle w:val="TableText"/>
              <w:jc w:val="center"/>
            </w:pPr>
            <w:r>
              <w:t>10</w:t>
            </w:r>
          </w:p>
        </w:tc>
        <w:tc>
          <w:tcPr>
            <w:tcW w:w="1275" w:type="dxa"/>
            <w:noWrap/>
            <w:hideMark/>
          </w:tcPr>
          <w:p w:rsidR="007A76CA" w:rsidRDefault="007A76CA" w:rsidP="0034464F">
            <w:pPr>
              <w:pStyle w:val="TableText"/>
              <w:jc w:val="center"/>
            </w:pPr>
            <w:r>
              <w:t>410</w:t>
            </w:r>
          </w:p>
        </w:tc>
        <w:tc>
          <w:tcPr>
            <w:tcW w:w="1333" w:type="dxa"/>
            <w:noWrap/>
            <w:hideMark/>
          </w:tcPr>
          <w:p w:rsidR="007A76CA" w:rsidRDefault="007A76CA" w:rsidP="0034464F">
            <w:pPr>
              <w:pStyle w:val="TableText"/>
              <w:jc w:val="center"/>
            </w:pPr>
            <w:r>
              <w:t>100</w:t>
            </w:r>
          </w:p>
        </w:tc>
        <w:tc>
          <w:tcPr>
            <w:tcW w:w="1219" w:type="dxa"/>
            <w:noWrap/>
            <w:hideMark/>
          </w:tcPr>
          <w:p w:rsidR="007A76CA" w:rsidRDefault="007A76CA" w:rsidP="0034464F">
            <w:pPr>
              <w:pStyle w:val="TableText"/>
              <w:jc w:val="center"/>
            </w:pPr>
            <w:r>
              <w:t>4,100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MOT</w:t>
            </w:r>
          </w:p>
        </w:tc>
        <w:tc>
          <w:tcPr>
            <w:tcW w:w="968" w:type="dxa"/>
            <w:noWrap/>
            <w:hideMark/>
          </w:tcPr>
          <w:p w:rsidR="007A76CA" w:rsidRPr="00E3582E" w:rsidRDefault="007A76CA" w:rsidP="0034464F">
            <w:pPr>
              <w:pStyle w:val="TableText"/>
              <w:jc w:val="center"/>
            </w:pPr>
            <w:r w:rsidRPr="00E3582E">
              <w:t>5</w:t>
            </w:r>
          </w:p>
        </w:tc>
        <w:tc>
          <w:tcPr>
            <w:tcW w:w="1240" w:type="dxa"/>
            <w:noWrap/>
            <w:hideMark/>
          </w:tcPr>
          <w:p w:rsidR="007A76CA" w:rsidRDefault="007A76CA" w:rsidP="0034464F">
            <w:pPr>
              <w:pStyle w:val="TableText"/>
              <w:jc w:val="center"/>
            </w:pPr>
            <w:r>
              <w:t>1</w:t>
            </w:r>
          </w:p>
        </w:tc>
        <w:tc>
          <w:tcPr>
            <w:tcW w:w="1276" w:type="dxa"/>
            <w:noWrap/>
            <w:hideMark/>
          </w:tcPr>
          <w:p w:rsidR="007A76CA" w:rsidRDefault="007A76CA" w:rsidP="0034464F">
            <w:pPr>
              <w:pStyle w:val="TableText"/>
              <w:jc w:val="center"/>
            </w:pPr>
            <w:r>
              <w:t>5</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25</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250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ST</w:t>
            </w:r>
          </w:p>
        </w:tc>
        <w:tc>
          <w:tcPr>
            <w:tcW w:w="968" w:type="dxa"/>
            <w:noWrap/>
            <w:hideMark/>
          </w:tcPr>
          <w:p w:rsidR="007A76CA" w:rsidRPr="00E3582E" w:rsidRDefault="007A76CA" w:rsidP="0034464F">
            <w:pPr>
              <w:pStyle w:val="TableText"/>
              <w:jc w:val="center"/>
            </w:pPr>
            <w:r w:rsidRPr="00E3582E">
              <w:t>22</w:t>
            </w:r>
          </w:p>
        </w:tc>
        <w:tc>
          <w:tcPr>
            <w:tcW w:w="1240"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0</w:t>
            </w:r>
          </w:p>
        </w:tc>
        <w:tc>
          <w:tcPr>
            <w:tcW w:w="1275" w:type="dxa"/>
            <w:noWrap/>
            <w:hideMark/>
          </w:tcPr>
          <w:p w:rsidR="007A76CA" w:rsidRDefault="007A76CA" w:rsidP="0034464F">
            <w:pPr>
              <w:pStyle w:val="TableText"/>
              <w:jc w:val="center"/>
            </w:pPr>
            <w:r>
              <w:t>0</w:t>
            </w:r>
          </w:p>
        </w:tc>
        <w:tc>
          <w:tcPr>
            <w:tcW w:w="1333" w:type="dxa"/>
            <w:noWrap/>
            <w:hideMark/>
          </w:tcPr>
          <w:p w:rsidR="007A76CA" w:rsidRDefault="007A76CA" w:rsidP="0034464F">
            <w:pPr>
              <w:pStyle w:val="TableText"/>
              <w:jc w:val="center"/>
            </w:pPr>
            <w:r>
              <w:t>0</w:t>
            </w:r>
          </w:p>
        </w:tc>
        <w:tc>
          <w:tcPr>
            <w:tcW w:w="1219" w:type="dxa"/>
            <w:noWrap/>
            <w:hideMark/>
          </w:tcPr>
          <w:p w:rsidR="007A76CA" w:rsidRDefault="007A76CA" w:rsidP="0034464F">
            <w:pPr>
              <w:pStyle w:val="TableText"/>
              <w:jc w:val="center"/>
            </w:pPr>
            <w:r>
              <w:t>0</w:t>
            </w:r>
          </w:p>
        </w:tc>
      </w:tr>
      <w:tr w:rsidR="007A76CA" w:rsidRPr="00E3582E" w:rsidTr="0034464F">
        <w:trPr>
          <w:trHeight w:val="285"/>
          <w:jc w:val="center"/>
        </w:trPr>
        <w:tc>
          <w:tcPr>
            <w:tcW w:w="1388" w:type="dxa"/>
            <w:tcBorders>
              <w:top w:val="nil"/>
              <w:bottom w:val="single" w:sz="4" w:space="0" w:color="92CDDC" w:themeColor="accent5" w:themeTint="99"/>
            </w:tcBorders>
            <w:noWrap/>
          </w:tcPr>
          <w:p w:rsidR="007A76CA" w:rsidRPr="00E3582E" w:rsidRDefault="007A76CA" w:rsidP="0034464F">
            <w:pPr>
              <w:pStyle w:val="TableText"/>
              <w:jc w:val="center"/>
            </w:pPr>
          </w:p>
        </w:tc>
        <w:tc>
          <w:tcPr>
            <w:tcW w:w="1306" w:type="dxa"/>
            <w:tcBorders>
              <w:top w:val="nil"/>
              <w:bottom w:val="single" w:sz="4" w:space="0" w:color="92CDDC" w:themeColor="accent5" w:themeTint="99"/>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VLOT</w:t>
            </w:r>
          </w:p>
        </w:tc>
        <w:tc>
          <w:tcPr>
            <w:tcW w:w="968" w:type="dxa"/>
            <w:noWrap/>
            <w:hideMark/>
          </w:tcPr>
          <w:p w:rsidR="007A76CA" w:rsidRPr="00E3582E" w:rsidRDefault="007A76CA" w:rsidP="0034464F">
            <w:pPr>
              <w:pStyle w:val="TableText"/>
              <w:jc w:val="center"/>
            </w:pPr>
            <w:r w:rsidRPr="00E3582E">
              <w:t>45</w:t>
            </w:r>
          </w:p>
        </w:tc>
        <w:tc>
          <w:tcPr>
            <w:tcW w:w="1240" w:type="dxa"/>
            <w:noWrap/>
            <w:hideMark/>
          </w:tcPr>
          <w:p w:rsidR="007A76CA" w:rsidRDefault="007A76CA" w:rsidP="0034464F">
            <w:pPr>
              <w:pStyle w:val="TableText"/>
              <w:jc w:val="center"/>
            </w:pPr>
            <w:r>
              <w:t>4</w:t>
            </w:r>
          </w:p>
        </w:tc>
        <w:tc>
          <w:tcPr>
            <w:tcW w:w="1276" w:type="dxa"/>
            <w:noWrap/>
            <w:hideMark/>
          </w:tcPr>
          <w:p w:rsidR="007A76CA" w:rsidRDefault="007A76CA" w:rsidP="0034464F">
            <w:pPr>
              <w:pStyle w:val="TableText"/>
              <w:jc w:val="center"/>
            </w:pPr>
            <w:r>
              <w:t>180</w:t>
            </w:r>
          </w:p>
        </w:tc>
        <w:tc>
          <w:tcPr>
            <w:tcW w:w="1276" w:type="dxa"/>
            <w:noWrap/>
            <w:hideMark/>
          </w:tcPr>
          <w:p w:rsidR="007A76CA" w:rsidRDefault="007A76CA" w:rsidP="0034464F">
            <w:pPr>
              <w:pStyle w:val="TableText"/>
              <w:jc w:val="center"/>
            </w:pPr>
            <w:r>
              <w:t>20</w:t>
            </w:r>
          </w:p>
        </w:tc>
        <w:tc>
          <w:tcPr>
            <w:tcW w:w="1275" w:type="dxa"/>
            <w:noWrap/>
            <w:hideMark/>
          </w:tcPr>
          <w:p w:rsidR="007A76CA" w:rsidRDefault="007A76CA" w:rsidP="0034464F">
            <w:pPr>
              <w:pStyle w:val="TableText"/>
              <w:jc w:val="center"/>
            </w:pPr>
            <w:r>
              <w:t>900</w:t>
            </w:r>
          </w:p>
        </w:tc>
        <w:tc>
          <w:tcPr>
            <w:tcW w:w="1333" w:type="dxa"/>
            <w:noWrap/>
            <w:hideMark/>
          </w:tcPr>
          <w:p w:rsidR="007A76CA" w:rsidRDefault="007A76CA" w:rsidP="0034464F">
            <w:pPr>
              <w:pStyle w:val="TableText"/>
              <w:jc w:val="center"/>
            </w:pPr>
            <w:r>
              <w:t>200</w:t>
            </w:r>
          </w:p>
        </w:tc>
        <w:tc>
          <w:tcPr>
            <w:tcW w:w="1219" w:type="dxa"/>
            <w:noWrap/>
            <w:hideMark/>
          </w:tcPr>
          <w:p w:rsidR="007A76CA" w:rsidRDefault="007A76CA" w:rsidP="0034464F">
            <w:pPr>
              <w:pStyle w:val="TableText"/>
              <w:jc w:val="center"/>
            </w:pPr>
            <w:r>
              <w:t>9,000</w:t>
            </w:r>
          </w:p>
        </w:tc>
      </w:tr>
      <w:tr w:rsidR="007A76CA" w:rsidRPr="00E3582E" w:rsidTr="0034464F">
        <w:trPr>
          <w:trHeight w:val="285"/>
          <w:jc w:val="center"/>
        </w:trPr>
        <w:tc>
          <w:tcPr>
            <w:tcW w:w="1388" w:type="dxa"/>
            <w:tcBorders>
              <w:bottom w:val="nil"/>
            </w:tcBorders>
            <w:noWrap/>
            <w:hideMark/>
          </w:tcPr>
          <w:p w:rsidR="007A76CA" w:rsidRPr="00E3582E" w:rsidRDefault="007A76CA" w:rsidP="0034464F">
            <w:pPr>
              <w:pStyle w:val="TableText"/>
              <w:jc w:val="center"/>
            </w:pPr>
            <w:r w:rsidRPr="00E3582E">
              <w:t>CVU</w:t>
            </w:r>
          </w:p>
        </w:tc>
        <w:tc>
          <w:tcPr>
            <w:tcW w:w="1306" w:type="dxa"/>
            <w:tcBorders>
              <w:bottom w:val="nil"/>
            </w:tcBorders>
            <w:noWrap/>
            <w:hideMark/>
          </w:tcPr>
          <w:p w:rsidR="007A76CA" w:rsidRPr="00E3582E" w:rsidRDefault="007A76CA" w:rsidP="0034464F">
            <w:pPr>
              <w:pStyle w:val="TableText"/>
              <w:jc w:val="center"/>
            </w:pPr>
            <w:r w:rsidRPr="00E3582E">
              <w:t>High</w:t>
            </w:r>
          </w:p>
        </w:tc>
        <w:tc>
          <w:tcPr>
            <w:tcW w:w="1148" w:type="dxa"/>
            <w:noWrap/>
            <w:hideMark/>
          </w:tcPr>
          <w:p w:rsidR="007A76CA" w:rsidRPr="00E3582E" w:rsidRDefault="007A76CA" w:rsidP="0034464F">
            <w:pPr>
              <w:pStyle w:val="TableText"/>
              <w:jc w:val="center"/>
            </w:pPr>
            <w:r w:rsidRPr="00E3582E">
              <w:t>LOT</w:t>
            </w:r>
          </w:p>
        </w:tc>
        <w:tc>
          <w:tcPr>
            <w:tcW w:w="968" w:type="dxa"/>
            <w:noWrap/>
            <w:hideMark/>
          </w:tcPr>
          <w:p w:rsidR="007A76CA" w:rsidRPr="00E3582E" w:rsidRDefault="007A76CA" w:rsidP="0034464F">
            <w:pPr>
              <w:pStyle w:val="TableText"/>
              <w:jc w:val="center"/>
            </w:pPr>
            <w:r w:rsidRPr="00E3582E">
              <w:t>24</w:t>
            </w:r>
          </w:p>
        </w:tc>
        <w:tc>
          <w:tcPr>
            <w:tcW w:w="1240" w:type="dxa"/>
            <w:noWrap/>
            <w:hideMark/>
          </w:tcPr>
          <w:p w:rsidR="007A76CA" w:rsidRDefault="007A76CA" w:rsidP="0034464F">
            <w:pPr>
              <w:pStyle w:val="TableText"/>
              <w:jc w:val="center"/>
            </w:pPr>
            <w:r>
              <w:t>2</w:t>
            </w:r>
          </w:p>
        </w:tc>
        <w:tc>
          <w:tcPr>
            <w:tcW w:w="1276" w:type="dxa"/>
            <w:noWrap/>
            <w:hideMark/>
          </w:tcPr>
          <w:p w:rsidR="007A76CA" w:rsidRDefault="007A76CA" w:rsidP="0034464F">
            <w:pPr>
              <w:pStyle w:val="TableText"/>
              <w:jc w:val="center"/>
            </w:pPr>
            <w:r>
              <w:t>48</w:t>
            </w:r>
          </w:p>
        </w:tc>
        <w:tc>
          <w:tcPr>
            <w:tcW w:w="1276" w:type="dxa"/>
            <w:noWrap/>
            <w:hideMark/>
          </w:tcPr>
          <w:p w:rsidR="007A76CA" w:rsidRDefault="007A76CA" w:rsidP="0034464F">
            <w:pPr>
              <w:pStyle w:val="TableText"/>
              <w:jc w:val="center"/>
            </w:pPr>
            <w:r>
              <w:t>10</w:t>
            </w:r>
          </w:p>
        </w:tc>
        <w:tc>
          <w:tcPr>
            <w:tcW w:w="1275" w:type="dxa"/>
            <w:noWrap/>
            <w:hideMark/>
          </w:tcPr>
          <w:p w:rsidR="007A76CA" w:rsidRDefault="007A76CA" w:rsidP="0034464F">
            <w:pPr>
              <w:pStyle w:val="TableText"/>
              <w:jc w:val="center"/>
            </w:pPr>
            <w:r>
              <w:t>240</w:t>
            </w:r>
          </w:p>
        </w:tc>
        <w:tc>
          <w:tcPr>
            <w:tcW w:w="1333" w:type="dxa"/>
            <w:noWrap/>
            <w:hideMark/>
          </w:tcPr>
          <w:p w:rsidR="007A76CA" w:rsidRDefault="007A76CA" w:rsidP="0034464F">
            <w:pPr>
              <w:pStyle w:val="TableText"/>
              <w:jc w:val="center"/>
            </w:pPr>
            <w:r>
              <w:t>100</w:t>
            </w:r>
          </w:p>
        </w:tc>
        <w:tc>
          <w:tcPr>
            <w:tcW w:w="1219" w:type="dxa"/>
            <w:noWrap/>
            <w:hideMark/>
          </w:tcPr>
          <w:p w:rsidR="007A76CA" w:rsidRDefault="007A76CA" w:rsidP="0034464F">
            <w:pPr>
              <w:pStyle w:val="TableText"/>
              <w:jc w:val="center"/>
            </w:pPr>
            <w:r>
              <w:t>2,400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MOT</w:t>
            </w:r>
          </w:p>
        </w:tc>
        <w:tc>
          <w:tcPr>
            <w:tcW w:w="968" w:type="dxa"/>
            <w:noWrap/>
            <w:hideMark/>
          </w:tcPr>
          <w:p w:rsidR="007A76CA" w:rsidRPr="00E3582E" w:rsidRDefault="007A76CA" w:rsidP="0034464F">
            <w:pPr>
              <w:pStyle w:val="TableText"/>
              <w:jc w:val="center"/>
            </w:pPr>
            <w:r w:rsidRPr="00E3582E">
              <w:t>4</w:t>
            </w:r>
          </w:p>
        </w:tc>
        <w:tc>
          <w:tcPr>
            <w:tcW w:w="1240" w:type="dxa"/>
            <w:noWrap/>
            <w:hideMark/>
          </w:tcPr>
          <w:p w:rsidR="007A76CA" w:rsidRDefault="007A76CA" w:rsidP="0034464F">
            <w:pPr>
              <w:pStyle w:val="TableText"/>
              <w:jc w:val="center"/>
            </w:pPr>
            <w:r>
              <w:t>1</w:t>
            </w:r>
          </w:p>
        </w:tc>
        <w:tc>
          <w:tcPr>
            <w:tcW w:w="1276" w:type="dxa"/>
            <w:noWrap/>
            <w:hideMark/>
          </w:tcPr>
          <w:p w:rsidR="007A76CA" w:rsidRDefault="007A76CA" w:rsidP="0034464F">
            <w:pPr>
              <w:pStyle w:val="TableText"/>
              <w:jc w:val="center"/>
            </w:pPr>
            <w:r>
              <w:t>4</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20</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200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single" w:sz="4" w:space="0" w:color="92CDDC" w:themeColor="accent5" w:themeTint="99"/>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VLOT</w:t>
            </w:r>
          </w:p>
        </w:tc>
        <w:tc>
          <w:tcPr>
            <w:tcW w:w="968" w:type="dxa"/>
            <w:noWrap/>
            <w:hideMark/>
          </w:tcPr>
          <w:p w:rsidR="007A76CA" w:rsidRPr="00E3582E" w:rsidRDefault="007A76CA" w:rsidP="0034464F">
            <w:pPr>
              <w:pStyle w:val="TableText"/>
              <w:jc w:val="center"/>
            </w:pPr>
            <w:r w:rsidRPr="00E3582E">
              <w:t>3</w:t>
            </w:r>
          </w:p>
        </w:tc>
        <w:tc>
          <w:tcPr>
            <w:tcW w:w="1240" w:type="dxa"/>
            <w:noWrap/>
            <w:hideMark/>
          </w:tcPr>
          <w:p w:rsidR="007A76CA" w:rsidRDefault="007A76CA" w:rsidP="0034464F">
            <w:pPr>
              <w:pStyle w:val="TableText"/>
              <w:jc w:val="center"/>
            </w:pPr>
            <w:r>
              <w:t>4</w:t>
            </w:r>
          </w:p>
        </w:tc>
        <w:tc>
          <w:tcPr>
            <w:tcW w:w="1276" w:type="dxa"/>
            <w:noWrap/>
            <w:hideMark/>
          </w:tcPr>
          <w:p w:rsidR="007A76CA" w:rsidRDefault="007A76CA" w:rsidP="0034464F">
            <w:pPr>
              <w:pStyle w:val="TableText"/>
              <w:jc w:val="center"/>
            </w:pPr>
            <w:r>
              <w:t>12</w:t>
            </w:r>
          </w:p>
        </w:tc>
        <w:tc>
          <w:tcPr>
            <w:tcW w:w="1276" w:type="dxa"/>
            <w:noWrap/>
            <w:hideMark/>
          </w:tcPr>
          <w:p w:rsidR="007A76CA" w:rsidRDefault="007A76CA" w:rsidP="0034464F">
            <w:pPr>
              <w:pStyle w:val="TableText"/>
              <w:jc w:val="center"/>
            </w:pPr>
            <w:r>
              <w:t>20</w:t>
            </w:r>
          </w:p>
        </w:tc>
        <w:tc>
          <w:tcPr>
            <w:tcW w:w="1275" w:type="dxa"/>
            <w:noWrap/>
            <w:hideMark/>
          </w:tcPr>
          <w:p w:rsidR="007A76CA" w:rsidRDefault="007A76CA" w:rsidP="0034464F">
            <w:pPr>
              <w:pStyle w:val="TableText"/>
              <w:jc w:val="center"/>
            </w:pPr>
            <w:r>
              <w:t>60</w:t>
            </w:r>
          </w:p>
        </w:tc>
        <w:tc>
          <w:tcPr>
            <w:tcW w:w="1333" w:type="dxa"/>
            <w:noWrap/>
            <w:hideMark/>
          </w:tcPr>
          <w:p w:rsidR="007A76CA" w:rsidRDefault="007A76CA" w:rsidP="0034464F">
            <w:pPr>
              <w:pStyle w:val="TableText"/>
              <w:jc w:val="center"/>
            </w:pPr>
            <w:r>
              <w:t>200</w:t>
            </w:r>
          </w:p>
        </w:tc>
        <w:tc>
          <w:tcPr>
            <w:tcW w:w="1219" w:type="dxa"/>
            <w:noWrap/>
            <w:hideMark/>
          </w:tcPr>
          <w:p w:rsidR="007A76CA" w:rsidRDefault="007A76CA" w:rsidP="0034464F">
            <w:pPr>
              <w:pStyle w:val="TableText"/>
              <w:jc w:val="center"/>
            </w:pPr>
            <w:r>
              <w:t>600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bottom w:val="nil"/>
            </w:tcBorders>
            <w:noWrap/>
            <w:hideMark/>
          </w:tcPr>
          <w:p w:rsidR="007A76CA" w:rsidRPr="00E3582E" w:rsidRDefault="007A76CA" w:rsidP="0034464F">
            <w:pPr>
              <w:pStyle w:val="TableText"/>
              <w:jc w:val="center"/>
            </w:pPr>
            <w:r w:rsidRPr="00E3582E">
              <w:t>Low</w:t>
            </w:r>
          </w:p>
        </w:tc>
        <w:tc>
          <w:tcPr>
            <w:tcW w:w="1148" w:type="dxa"/>
            <w:noWrap/>
            <w:hideMark/>
          </w:tcPr>
          <w:p w:rsidR="007A76CA" w:rsidRPr="00E3582E" w:rsidRDefault="007A76CA" w:rsidP="0034464F">
            <w:pPr>
              <w:pStyle w:val="TableText"/>
              <w:jc w:val="center"/>
            </w:pPr>
            <w:r w:rsidRPr="00E3582E">
              <w:t>LOT</w:t>
            </w:r>
          </w:p>
        </w:tc>
        <w:tc>
          <w:tcPr>
            <w:tcW w:w="968" w:type="dxa"/>
            <w:noWrap/>
            <w:hideMark/>
          </w:tcPr>
          <w:p w:rsidR="007A76CA" w:rsidRPr="00E3582E" w:rsidRDefault="007A76CA" w:rsidP="0034464F">
            <w:pPr>
              <w:pStyle w:val="TableText"/>
              <w:jc w:val="center"/>
            </w:pPr>
            <w:r w:rsidRPr="00E3582E">
              <w:t>7</w:t>
            </w:r>
          </w:p>
        </w:tc>
        <w:tc>
          <w:tcPr>
            <w:tcW w:w="1240"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35</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350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MOT</w:t>
            </w:r>
          </w:p>
        </w:tc>
        <w:tc>
          <w:tcPr>
            <w:tcW w:w="968" w:type="dxa"/>
            <w:noWrap/>
            <w:hideMark/>
          </w:tcPr>
          <w:p w:rsidR="007A76CA" w:rsidRPr="00E3582E" w:rsidRDefault="007A76CA" w:rsidP="0034464F">
            <w:pPr>
              <w:pStyle w:val="TableText"/>
              <w:jc w:val="center"/>
            </w:pPr>
            <w:r w:rsidRPr="00E3582E">
              <w:t>4</w:t>
            </w:r>
          </w:p>
        </w:tc>
        <w:tc>
          <w:tcPr>
            <w:tcW w:w="1240"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20</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200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ST</w:t>
            </w:r>
          </w:p>
        </w:tc>
        <w:tc>
          <w:tcPr>
            <w:tcW w:w="968" w:type="dxa"/>
            <w:noWrap/>
            <w:hideMark/>
          </w:tcPr>
          <w:p w:rsidR="007A76CA" w:rsidRPr="00E3582E" w:rsidRDefault="007A76CA" w:rsidP="0034464F">
            <w:pPr>
              <w:pStyle w:val="TableText"/>
              <w:jc w:val="center"/>
            </w:pPr>
            <w:r w:rsidRPr="00E3582E">
              <w:t>2</w:t>
            </w:r>
          </w:p>
        </w:tc>
        <w:tc>
          <w:tcPr>
            <w:tcW w:w="1240"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0</w:t>
            </w:r>
          </w:p>
        </w:tc>
        <w:tc>
          <w:tcPr>
            <w:tcW w:w="1276" w:type="dxa"/>
            <w:noWrap/>
            <w:hideMark/>
          </w:tcPr>
          <w:p w:rsidR="007A76CA" w:rsidRDefault="007A76CA" w:rsidP="0034464F">
            <w:pPr>
              <w:pStyle w:val="TableText"/>
              <w:jc w:val="center"/>
            </w:pPr>
            <w:r>
              <w:t>0</w:t>
            </w:r>
          </w:p>
        </w:tc>
        <w:tc>
          <w:tcPr>
            <w:tcW w:w="1275" w:type="dxa"/>
            <w:noWrap/>
            <w:hideMark/>
          </w:tcPr>
          <w:p w:rsidR="007A76CA" w:rsidRDefault="007A76CA" w:rsidP="0034464F">
            <w:pPr>
              <w:pStyle w:val="TableText"/>
              <w:jc w:val="center"/>
            </w:pPr>
            <w:r>
              <w:t>0</w:t>
            </w:r>
          </w:p>
        </w:tc>
        <w:tc>
          <w:tcPr>
            <w:tcW w:w="1333" w:type="dxa"/>
            <w:noWrap/>
            <w:hideMark/>
          </w:tcPr>
          <w:p w:rsidR="007A76CA" w:rsidRDefault="007A76CA" w:rsidP="0034464F">
            <w:pPr>
              <w:pStyle w:val="TableText"/>
              <w:jc w:val="center"/>
            </w:pPr>
            <w:r>
              <w:t>0</w:t>
            </w:r>
          </w:p>
        </w:tc>
        <w:tc>
          <w:tcPr>
            <w:tcW w:w="1219" w:type="dxa"/>
            <w:noWrap/>
            <w:hideMark/>
          </w:tcPr>
          <w:p w:rsidR="007A76CA" w:rsidRDefault="007A76CA" w:rsidP="0034464F">
            <w:pPr>
              <w:pStyle w:val="TableText"/>
              <w:jc w:val="center"/>
            </w:pPr>
            <w:r>
              <w:t>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single" w:sz="4" w:space="0" w:color="92CDDC" w:themeColor="accent5" w:themeTint="99"/>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VLOT</w:t>
            </w:r>
          </w:p>
        </w:tc>
        <w:tc>
          <w:tcPr>
            <w:tcW w:w="968" w:type="dxa"/>
            <w:noWrap/>
            <w:hideMark/>
          </w:tcPr>
          <w:p w:rsidR="007A76CA" w:rsidRPr="00E3582E" w:rsidRDefault="007A76CA" w:rsidP="0034464F">
            <w:pPr>
              <w:pStyle w:val="TableText"/>
              <w:jc w:val="center"/>
            </w:pPr>
            <w:r w:rsidRPr="00E3582E">
              <w:t>5</w:t>
            </w:r>
          </w:p>
        </w:tc>
        <w:tc>
          <w:tcPr>
            <w:tcW w:w="1240" w:type="dxa"/>
            <w:noWrap/>
            <w:hideMark/>
          </w:tcPr>
          <w:p w:rsidR="007A76CA" w:rsidRDefault="007A76CA" w:rsidP="0034464F">
            <w:pPr>
              <w:pStyle w:val="TableText"/>
              <w:jc w:val="center"/>
            </w:pPr>
            <w:r>
              <w:t>1</w:t>
            </w:r>
          </w:p>
        </w:tc>
        <w:tc>
          <w:tcPr>
            <w:tcW w:w="1276" w:type="dxa"/>
            <w:noWrap/>
            <w:hideMark/>
          </w:tcPr>
          <w:p w:rsidR="007A76CA" w:rsidRDefault="007A76CA" w:rsidP="0034464F">
            <w:pPr>
              <w:pStyle w:val="TableText"/>
              <w:jc w:val="center"/>
            </w:pPr>
            <w:r>
              <w:t>5</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25</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250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bottom w:val="nil"/>
            </w:tcBorders>
            <w:noWrap/>
            <w:hideMark/>
          </w:tcPr>
          <w:p w:rsidR="007A76CA" w:rsidRPr="00E3582E" w:rsidRDefault="007A76CA" w:rsidP="0034464F">
            <w:pPr>
              <w:pStyle w:val="TableText"/>
              <w:jc w:val="center"/>
            </w:pPr>
            <w:r w:rsidRPr="00E3582E">
              <w:t>Medium</w:t>
            </w:r>
          </w:p>
        </w:tc>
        <w:tc>
          <w:tcPr>
            <w:tcW w:w="1148" w:type="dxa"/>
            <w:noWrap/>
            <w:hideMark/>
          </w:tcPr>
          <w:p w:rsidR="007A76CA" w:rsidRPr="00E3582E" w:rsidRDefault="007A76CA" w:rsidP="0034464F">
            <w:pPr>
              <w:pStyle w:val="TableText"/>
              <w:jc w:val="center"/>
            </w:pPr>
            <w:r w:rsidRPr="00E3582E">
              <w:t>LOT</w:t>
            </w:r>
          </w:p>
        </w:tc>
        <w:tc>
          <w:tcPr>
            <w:tcW w:w="968" w:type="dxa"/>
            <w:noWrap/>
            <w:hideMark/>
          </w:tcPr>
          <w:p w:rsidR="007A76CA" w:rsidRPr="00E3582E" w:rsidRDefault="007A76CA" w:rsidP="0034464F">
            <w:pPr>
              <w:pStyle w:val="TableText"/>
              <w:jc w:val="center"/>
            </w:pPr>
            <w:r w:rsidRPr="00E3582E">
              <w:t>4</w:t>
            </w:r>
          </w:p>
        </w:tc>
        <w:tc>
          <w:tcPr>
            <w:tcW w:w="1240" w:type="dxa"/>
            <w:noWrap/>
            <w:hideMark/>
          </w:tcPr>
          <w:p w:rsidR="007A76CA" w:rsidRDefault="007A76CA" w:rsidP="0034464F">
            <w:pPr>
              <w:pStyle w:val="TableText"/>
              <w:jc w:val="center"/>
            </w:pPr>
            <w:r>
              <w:t>1</w:t>
            </w:r>
          </w:p>
        </w:tc>
        <w:tc>
          <w:tcPr>
            <w:tcW w:w="1276" w:type="dxa"/>
            <w:noWrap/>
            <w:hideMark/>
          </w:tcPr>
          <w:p w:rsidR="007A76CA" w:rsidRDefault="007A76CA" w:rsidP="0034464F">
            <w:pPr>
              <w:pStyle w:val="TableText"/>
              <w:jc w:val="center"/>
            </w:pPr>
            <w:r>
              <w:t>4</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20</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200</w:t>
            </w:r>
          </w:p>
        </w:tc>
      </w:tr>
      <w:tr w:rsidR="007A76CA" w:rsidRPr="00E3582E" w:rsidTr="0034464F">
        <w:trPr>
          <w:trHeight w:val="285"/>
          <w:jc w:val="center"/>
        </w:trPr>
        <w:tc>
          <w:tcPr>
            <w:tcW w:w="1388" w:type="dxa"/>
            <w:tcBorders>
              <w:top w:val="nil"/>
              <w:bottom w:val="nil"/>
            </w:tcBorders>
            <w:noWrap/>
          </w:tcPr>
          <w:p w:rsidR="007A76CA" w:rsidRPr="00E3582E" w:rsidRDefault="007A76CA" w:rsidP="0034464F">
            <w:pPr>
              <w:pStyle w:val="TableText"/>
              <w:jc w:val="center"/>
            </w:pPr>
          </w:p>
        </w:tc>
        <w:tc>
          <w:tcPr>
            <w:tcW w:w="1306" w:type="dxa"/>
            <w:tcBorders>
              <w:top w:val="nil"/>
              <w:bottom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MOT</w:t>
            </w:r>
          </w:p>
        </w:tc>
        <w:tc>
          <w:tcPr>
            <w:tcW w:w="968" w:type="dxa"/>
            <w:noWrap/>
            <w:hideMark/>
          </w:tcPr>
          <w:p w:rsidR="007A76CA" w:rsidRPr="00E3582E" w:rsidRDefault="007A76CA" w:rsidP="0034464F">
            <w:pPr>
              <w:pStyle w:val="TableText"/>
              <w:jc w:val="center"/>
            </w:pPr>
            <w:r w:rsidRPr="00E3582E">
              <w:t>3</w:t>
            </w:r>
          </w:p>
        </w:tc>
        <w:tc>
          <w:tcPr>
            <w:tcW w:w="1240" w:type="dxa"/>
            <w:noWrap/>
            <w:hideMark/>
          </w:tcPr>
          <w:p w:rsidR="007A76CA" w:rsidRDefault="007A76CA" w:rsidP="0034464F">
            <w:pPr>
              <w:pStyle w:val="TableText"/>
              <w:jc w:val="center"/>
            </w:pPr>
            <w:r>
              <w:t>1</w:t>
            </w:r>
          </w:p>
        </w:tc>
        <w:tc>
          <w:tcPr>
            <w:tcW w:w="1276" w:type="dxa"/>
            <w:noWrap/>
            <w:hideMark/>
          </w:tcPr>
          <w:p w:rsidR="007A76CA" w:rsidRDefault="007A76CA" w:rsidP="0034464F">
            <w:pPr>
              <w:pStyle w:val="TableText"/>
              <w:jc w:val="center"/>
            </w:pPr>
            <w:r>
              <w:t>3</w:t>
            </w:r>
          </w:p>
        </w:tc>
        <w:tc>
          <w:tcPr>
            <w:tcW w:w="1276" w:type="dxa"/>
            <w:noWrap/>
            <w:hideMark/>
          </w:tcPr>
          <w:p w:rsidR="007A76CA" w:rsidRDefault="007A76CA" w:rsidP="0034464F">
            <w:pPr>
              <w:pStyle w:val="TableText"/>
              <w:jc w:val="center"/>
            </w:pPr>
            <w:r>
              <w:t>5</w:t>
            </w:r>
          </w:p>
        </w:tc>
        <w:tc>
          <w:tcPr>
            <w:tcW w:w="1275" w:type="dxa"/>
            <w:noWrap/>
            <w:hideMark/>
          </w:tcPr>
          <w:p w:rsidR="007A76CA" w:rsidRDefault="007A76CA" w:rsidP="0034464F">
            <w:pPr>
              <w:pStyle w:val="TableText"/>
              <w:jc w:val="center"/>
            </w:pPr>
            <w:r>
              <w:t>15</w:t>
            </w:r>
          </w:p>
        </w:tc>
        <w:tc>
          <w:tcPr>
            <w:tcW w:w="1333" w:type="dxa"/>
            <w:noWrap/>
            <w:hideMark/>
          </w:tcPr>
          <w:p w:rsidR="007A76CA" w:rsidRDefault="007A76CA" w:rsidP="0034464F">
            <w:pPr>
              <w:pStyle w:val="TableText"/>
              <w:jc w:val="center"/>
            </w:pPr>
            <w:r>
              <w:t>50</w:t>
            </w:r>
          </w:p>
        </w:tc>
        <w:tc>
          <w:tcPr>
            <w:tcW w:w="1219" w:type="dxa"/>
            <w:noWrap/>
            <w:hideMark/>
          </w:tcPr>
          <w:p w:rsidR="007A76CA" w:rsidRDefault="007A76CA" w:rsidP="0034464F">
            <w:pPr>
              <w:pStyle w:val="TableText"/>
              <w:jc w:val="center"/>
            </w:pPr>
            <w:r>
              <w:t>150</w:t>
            </w:r>
          </w:p>
        </w:tc>
      </w:tr>
      <w:tr w:rsidR="007A76CA" w:rsidRPr="00E3582E" w:rsidTr="0034464F">
        <w:trPr>
          <w:trHeight w:val="285"/>
          <w:jc w:val="center"/>
        </w:trPr>
        <w:tc>
          <w:tcPr>
            <w:tcW w:w="1388" w:type="dxa"/>
            <w:tcBorders>
              <w:top w:val="nil"/>
            </w:tcBorders>
            <w:noWrap/>
          </w:tcPr>
          <w:p w:rsidR="007A76CA" w:rsidRPr="00E3582E" w:rsidRDefault="007A76CA" w:rsidP="0034464F">
            <w:pPr>
              <w:pStyle w:val="TableText"/>
              <w:jc w:val="center"/>
            </w:pPr>
          </w:p>
        </w:tc>
        <w:tc>
          <w:tcPr>
            <w:tcW w:w="1306" w:type="dxa"/>
            <w:tcBorders>
              <w:top w:val="nil"/>
            </w:tcBorders>
            <w:noWrap/>
          </w:tcPr>
          <w:p w:rsidR="007A76CA" w:rsidRPr="00E3582E" w:rsidRDefault="007A76CA" w:rsidP="0034464F">
            <w:pPr>
              <w:pStyle w:val="TableText"/>
              <w:jc w:val="center"/>
            </w:pPr>
          </w:p>
        </w:tc>
        <w:tc>
          <w:tcPr>
            <w:tcW w:w="1148" w:type="dxa"/>
            <w:noWrap/>
            <w:hideMark/>
          </w:tcPr>
          <w:p w:rsidR="007A76CA" w:rsidRPr="00E3582E" w:rsidRDefault="007A76CA" w:rsidP="0034464F">
            <w:pPr>
              <w:pStyle w:val="TableText"/>
              <w:jc w:val="center"/>
            </w:pPr>
            <w:r w:rsidRPr="00E3582E">
              <w:t>VLOT</w:t>
            </w:r>
          </w:p>
        </w:tc>
        <w:tc>
          <w:tcPr>
            <w:tcW w:w="968" w:type="dxa"/>
            <w:noWrap/>
            <w:hideMark/>
          </w:tcPr>
          <w:p w:rsidR="007A76CA" w:rsidRPr="00E3582E" w:rsidRDefault="007A76CA" w:rsidP="0034464F">
            <w:pPr>
              <w:pStyle w:val="TableText"/>
              <w:jc w:val="center"/>
            </w:pPr>
            <w:r w:rsidRPr="00E3582E">
              <w:t>1</w:t>
            </w:r>
          </w:p>
        </w:tc>
        <w:tc>
          <w:tcPr>
            <w:tcW w:w="1240" w:type="dxa"/>
            <w:noWrap/>
            <w:hideMark/>
          </w:tcPr>
          <w:p w:rsidR="007A76CA" w:rsidRDefault="007A76CA" w:rsidP="0034464F">
            <w:pPr>
              <w:pStyle w:val="TableText"/>
              <w:jc w:val="center"/>
            </w:pPr>
            <w:r>
              <w:t>2</w:t>
            </w:r>
          </w:p>
        </w:tc>
        <w:tc>
          <w:tcPr>
            <w:tcW w:w="1276" w:type="dxa"/>
            <w:noWrap/>
            <w:hideMark/>
          </w:tcPr>
          <w:p w:rsidR="007A76CA" w:rsidRDefault="007A76CA" w:rsidP="0034464F">
            <w:pPr>
              <w:pStyle w:val="TableText"/>
              <w:jc w:val="center"/>
            </w:pPr>
            <w:r>
              <w:t>2</w:t>
            </w:r>
          </w:p>
        </w:tc>
        <w:tc>
          <w:tcPr>
            <w:tcW w:w="1276" w:type="dxa"/>
            <w:noWrap/>
            <w:hideMark/>
          </w:tcPr>
          <w:p w:rsidR="007A76CA" w:rsidRDefault="007A76CA" w:rsidP="0034464F">
            <w:pPr>
              <w:pStyle w:val="TableText"/>
              <w:jc w:val="center"/>
            </w:pPr>
            <w:r>
              <w:t>10</w:t>
            </w:r>
          </w:p>
        </w:tc>
        <w:tc>
          <w:tcPr>
            <w:tcW w:w="1275" w:type="dxa"/>
            <w:noWrap/>
            <w:hideMark/>
          </w:tcPr>
          <w:p w:rsidR="007A76CA" w:rsidRDefault="007A76CA" w:rsidP="0034464F">
            <w:pPr>
              <w:pStyle w:val="TableText"/>
              <w:jc w:val="center"/>
            </w:pPr>
            <w:r>
              <w:t>10</w:t>
            </w:r>
          </w:p>
        </w:tc>
        <w:tc>
          <w:tcPr>
            <w:tcW w:w="1333" w:type="dxa"/>
            <w:noWrap/>
            <w:hideMark/>
          </w:tcPr>
          <w:p w:rsidR="007A76CA" w:rsidRDefault="007A76CA" w:rsidP="0034464F">
            <w:pPr>
              <w:pStyle w:val="TableText"/>
              <w:jc w:val="center"/>
            </w:pPr>
            <w:r>
              <w:t>100</w:t>
            </w:r>
          </w:p>
        </w:tc>
        <w:tc>
          <w:tcPr>
            <w:tcW w:w="1219" w:type="dxa"/>
            <w:noWrap/>
            <w:hideMark/>
          </w:tcPr>
          <w:p w:rsidR="007A76CA" w:rsidRDefault="007A76CA" w:rsidP="0034464F">
            <w:pPr>
              <w:pStyle w:val="TableText"/>
              <w:jc w:val="center"/>
            </w:pPr>
            <w:r>
              <w:t>100</w:t>
            </w:r>
          </w:p>
        </w:tc>
      </w:tr>
    </w:tbl>
    <w:p w:rsidR="007A76CA" w:rsidRPr="001E393C" w:rsidRDefault="007A76CA" w:rsidP="007A76CA">
      <w:pPr>
        <w:pStyle w:val="TableFootnote"/>
        <w:spacing w:before="120" w:after="0" w:line="240" w:lineRule="auto"/>
        <w:rPr>
          <w:b/>
        </w:rPr>
      </w:pPr>
      <w:r>
        <w:rPr>
          <w:b/>
        </w:rPr>
        <w:t xml:space="preserve">Notes: </w:t>
      </w:r>
      <w:r w:rsidRPr="001E393C">
        <w:t>CVU = Central Victorian Uplands, VVP = Victorian Volcanic Plain</w:t>
      </w:r>
      <w:r>
        <w:t>, VLOT = Very Large Old Tree, LOT = Large Old Tree, MOT = Medium Old Tree, ST = Small Tree.</w:t>
      </w:r>
    </w:p>
    <w:p w:rsidR="007A76CA" w:rsidRPr="00034100" w:rsidRDefault="007A76CA" w:rsidP="007A76CA">
      <w:pPr>
        <w:rPr>
          <w:highlight w:val="yellow"/>
        </w:rPr>
        <w:sectPr w:rsidR="007A76CA" w:rsidRPr="00034100" w:rsidSect="00904D2B">
          <w:headerReference w:type="even" r:id="rId17"/>
          <w:headerReference w:type="default" r:id="rId18"/>
          <w:footerReference w:type="default" r:id="rId19"/>
          <w:headerReference w:type="first" r:id="rId20"/>
          <w:pgSz w:w="16838" w:h="11906" w:orient="landscape" w:code="9"/>
          <w:pgMar w:top="1559" w:right="1418" w:bottom="851" w:left="1418" w:header="709" w:footer="62" w:gutter="0"/>
          <w:cols w:space="708"/>
          <w:docGrid w:linePitch="360"/>
        </w:sectPr>
      </w:pPr>
    </w:p>
    <w:p w:rsidR="009623B6" w:rsidRPr="009623B6" w:rsidRDefault="009623B6" w:rsidP="009623B6">
      <w:pPr>
        <w:pStyle w:val="Heading2"/>
      </w:pPr>
      <w:bookmarkStart w:id="25" w:name="_Toc408907202"/>
      <w:r w:rsidRPr="009623B6">
        <w:t>Offset</w:t>
      </w:r>
      <w:r w:rsidR="009554DF">
        <w:t xml:space="preserve"> Management</w:t>
      </w:r>
      <w:r w:rsidR="003548BC">
        <w:t xml:space="preserve"> Strategy</w:t>
      </w:r>
      <w:bookmarkEnd w:id="25"/>
      <w:r w:rsidR="003548BC">
        <w:t xml:space="preserve"> </w:t>
      </w:r>
    </w:p>
    <w:p w:rsidR="00E53EEE" w:rsidRDefault="002B3308" w:rsidP="009623B6">
      <w:r>
        <w:t xml:space="preserve">Several offset sites have been identified to meet federal offset requirements.  </w:t>
      </w:r>
      <w:r w:rsidR="00E53EEE">
        <w:t>This document relates to the offsets identified with</w:t>
      </w:r>
      <w:r w:rsidR="00591255">
        <w:t>in</w:t>
      </w:r>
      <w:r w:rsidR="00E53EEE">
        <w:t xml:space="preserve"> the property located at </w:t>
      </w:r>
      <w:r w:rsidR="00E53EEE" w:rsidRPr="002A14EA">
        <w:t xml:space="preserve">Terrinallum South, 833 </w:t>
      </w:r>
      <w:r w:rsidR="009B6F09">
        <w:t xml:space="preserve">Darlington-Carranballac </w:t>
      </w:r>
      <w:r w:rsidR="00E53EEE" w:rsidRPr="002A14EA">
        <w:t>Road, Darlington, Victoria</w:t>
      </w:r>
      <w:r w:rsidR="00E53EEE">
        <w:t>.  To be referred to here as the Darlington property.</w:t>
      </w:r>
    </w:p>
    <w:p w:rsidR="003548BC" w:rsidRDefault="003548BC" w:rsidP="003548BC">
      <w:r>
        <w:t xml:space="preserve">The following summarises </w:t>
      </w:r>
      <w:r w:rsidR="00E53EEE">
        <w:t xml:space="preserve">the federal and State </w:t>
      </w:r>
      <w:r>
        <w:t xml:space="preserve">offset requirements </w:t>
      </w:r>
      <w:r w:rsidR="00E53EEE">
        <w:t>that are proposed to be met within the Darlington property</w:t>
      </w:r>
      <w:r w:rsidR="00777300">
        <w:t>.</w:t>
      </w:r>
    </w:p>
    <w:p w:rsidR="005A5BCA" w:rsidRDefault="005A5BCA" w:rsidP="005A5BCA">
      <w:pPr>
        <w:pStyle w:val="Heading3"/>
      </w:pPr>
      <w:bookmarkStart w:id="26" w:name="_Toc408907203"/>
      <w:r w:rsidRPr="00264F61">
        <w:t>Federal</w:t>
      </w:r>
      <w:bookmarkEnd w:id="26"/>
    </w:p>
    <w:p w:rsidR="005A5BCA" w:rsidRDefault="005A5BCA" w:rsidP="005A5BCA">
      <w:r>
        <w:fldChar w:fldCharType="begin"/>
      </w:r>
      <w:r>
        <w:instrText xml:space="preserve"> REF _Ref380580986 \h </w:instrText>
      </w:r>
      <w:r>
        <w:fldChar w:fldCharType="separate"/>
      </w:r>
      <w:r w:rsidR="00D902F2">
        <w:t xml:space="preserve">Table </w:t>
      </w:r>
      <w:r w:rsidR="00D902F2">
        <w:rPr>
          <w:noProof/>
        </w:rPr>
        <w:t>6</w:t>
      </w:r>
      <w:r>
        <w:fldChar w:fldCharType="end"/>
      </w:r>
      <w:r>
        <w:t xml:space="preserve"> summarises the quantity and location of offsets identified to compensate for losses associated with Matters of NES.</w:t>
      </w:r>
      <w:r w:rsidR="00F96D41">
        <w:t xml:space="preserve">  </w:t>
      </w:r>
    </w:p>
    <w:p w:rsidR="005A5BCA" w:rsidRDefault="005A5BCA" w:rsidP="005A5BCA">
      <w:pPr>
        <w:pStyle w:val="Caption"/>
      </w:pPr>
      <w:bookmarkStart w:id="27" w:name="_Ref380580986"/>
      <w:r>
        <w:t xml:space="preserve">Table </w:t>
      </w:r>
      <w:fldSimple w:instr=" SEQ Table \* ARABIC ">
        <w:r w:rsidR="00D902F2">
          <w:rPr>
            <w:noProof/>
          </w:rPr>
          <w:t>6</w:t>
        </w:r>
      </w:fldSimple>
      <w:bookmarkEnd w:id="27"/>
      <w:r>
        <w:t xml:space="preserve">. </w:t>
      </w:r>
      <w:r w:rsidRPr="00944ECB">
        <w:rPr>
          <w:b w:val="0"/>
        </w:rPr>
        <w:t>Offsets associated with Matters of NES</w:t>
      </w:r>
    </w:p>
    <w:tbl>
      <w:tblPr>
        <w:tblStyle w:val="EHPTablesytle"/>
        <w:tblW w:w="10049" w:type="dxa"/>
        <w:jc w:val="center"/>
        <w:tblLook w:val="04A0" w:firstRow="1" w:lastRow="0" w:firstColumn="1" w:lastColumn="0" w:noHBand="0" w:noVBand="1"/>
      </w:tblPr>
      <w:tblGrid>
        <w:gridCol w:w="3645"/>
        <w:gridCol w:w="1903"/>
        <w:gridCol w:w="1993"/>
        <w:gridCol w:w="2508"/>
      </w:tblGrid>
      <w:tr w:rsidR="005A5BCA" w:rsidRPr="00E929BD" w:rsidTr="005A5BCA">
        <w:trPr>
          <w:cnfStyle w:val="100000000000" w:firstRow="1" w:lastRow="0" w:firstColumn="0" w:lastColumn="0" w:oddVBand="0" w:evenVBand="0" w:oddHBand="0" w:evenHBand="0" w:firstRowFirstColumn="0" w:firstRowLastColumn="0" w:lastRowFirstColumn="0" w:lastRowLastColumn="0"/>
          <w:trHeight w:val="300"/>
          <w:jc w:val="center"/>
        </w:trPr>
        <w:tc>
          <w:tcPr>
            <w:tcW w:w="3645" w:type="dxa"/>
          </w:tcPr>
          <w:p w:rsidR="005A5BCA" w:rsidRPr="00743411" w:rsidRDefault="005A5BCA" w:rsidP="005A5BCA">
            <w:pPr>
              <w:pStyle w:val="TableHeader"/>
              <w:jc w:val="left"/>
            </w:pPr>
            <w:r>
              <w:t>Matter of NES</w:t>
            </w:r>
          </w:p>
        </w:tc>
        <w:tc>
          <w:tcPr>
            <w:tcW w:w="1903" w:type="dxa"/>
          </w:tcPr>
          <w:p w:rsidR="005A5BCA" w:rsidRPr="00743411" w:rsidRDefault="005A5BCA" w:rsidP="005A5BCA">
            <w:pPr>
              <w:pStyle w:val="TableHeader"/>
            </w:pPr>
            <w:r>
              <w:t>Losses</w:t>
            </w:r>
          </w:p>
        </w:tc>
        <w:tc>
          <w:tcPr>
            <w:tcW w:w="1993" w:type="dxa"/>
          </w:tcPr>
          <w:p w:rsidR="005A5BCA" w:rsidRDefault="005A5BCA" w:rsidP="005A5BCA">
            <w:pPr>
              <w:pStyle w:val="TableHeader"/>
            </w:pPr>
            <w:r>
              <w:t>Offset Target</w:t>
            </w:r>
          </w:p>
        </w:tc>
        <w:tc>
          <w:tcPr>
            <w:tcW w:w="2508" w:type="dxa"/>
          </w:tcPr>
          <w:p w:rsidR="005A5BCA" w:rsidRDefault="005A5BCA" w:rsidP="005A5BCA">
            <w:pPr>
              <w:pStyle w:val="TableHeader"/>
            </w:pPr>
            <w:r>
              <w:t>Offsets  identified (</w:t>
            </w:r>
            <w:r w:rsidRPr="00BD2DA6">
              <w:t>Ha); Location</w:t>
            </w:r>
          </w:p>
        </w:tc>
      </w:tr>
      <w:tr w:rsidR="005A5BCA" w:rsidRPr="00E929BD" w:rsidTr="005A5BCA">
        <w:trPr>
          <w:trHeight w:val="300"/>
          <w:jc w:val="center"/>
        </w:trPr>
        <w:tc>
          <w:tcPr>
            <w:tcW w:w="3645" w:type="dxa"/>
          </w:tcPr>
          <w:p w:rsidR="005A5BCA" w:rsidRPr="006F3A36" w:rsidRDefault="005A5BCA" w:rsidP="005A5BCA">
            <w:pPr>
              <w:pStyle w:val="TableText"/>
              <w:jc w:val="left"/>
            </w:pPr>
            <w:r w:rsidRPr="006F3A36">
              <w:t>Golden Sun Moth</w:t>
            </w:r>
          </w:p>
        </w:tc>
        <w:tc>
          <w:tcPr>
            <w:tcW w:w="1903" w:type="dxa"/>
          </w:tcPr>
          <w:p w:rsidR="005A5BCA" w:rsidRPr="006F3A36" w:rsidRDefault="005A5BCA" w:rsidP="005A5BCA">
            <w:pPr>
              <w:pStyle w:val="TableText"/>
              <w:jc w:val="center"/>
            </w:pPr>
            <w:r>
              <w:t>31.56 hectares</w:t>
            </w:r>
          </w:p>
        </w:tc>
        <w:tc>
          <w:tcPr>
            <w:tcW w:w="1993" w:type="dxa"/>
          </w:tcPr>
          <w:p w:rsidR="005A5BCA" w:rsidRPr="006F3A36" w:rsidRDefault="005A5BCA" w:rsidP="005A5BCA">
            <w:pPr>
              <w:pStyle w:val="TableText"/>
              <w:jc w:val="center"/>
            </w:pPr>
            <w:r>
              <w:t xml:space="preserve">100 </w:t>
            </w:r>
            <w:r w:rsidRPr="001C73FB">
              <w:t>hectares</w:t>
            </w:r>
          </w:p>
        </w:tc>
        <w:tc>
          <w:tcPr>
            <w:tcW w:w="2508" w:type="dxa"/>
          </w:tcPr>
          <w:p w:rsidR="005A5BCA" w:rsidRDefault="005A5BCA" w:rsidP="005A5BCA">
            <w:pPr>
              <w:pStyle w:val="TableText"/>
              <w:jc w:val="center"/>
            </w:pPr>
            <w:r>
              <w:t>100 hectares; Darlington</w:t>
            </w:r>
            <w:r w:rsidR="00E53EEE">
              <w:t xml:space="preserve"> property</w:t>
            </w:r>
          </w:p>
        </w:tc>
      </w:tr>
      <w:tr w:rsidR="005A5BCA" w:rsidRPr="00E929BD" w:rsidTr="005A5BCA">
        <w:trPr>
          <w:trHeight w:val="300"/>
          <w:jc w:val="center"/>
        </w:trPr>
        <w:tc>
          <w:tcPr>
            <w:tcW w:w="3645" w:type="dxa"/>
          </w:tcPr>
          <w:p w:rsidR="005A5BCA" w:rsidRPr="006F3A36" w:rsidRDefault="005A5BCA" w:rsidP="005A5BCA">
            <w:pPr>
              <w:pStyle w:val="TableText"/>
              <w:jc w:val="left"/>
            </w:pPr>
            <w:r w:rsidRPr="00774E7E">
              <w:t>Natural Temperate Grassland of the Victorian Volcanic Plain</w:t>
            </w:r>
          </w:p>
        </w:tc>
        <w:tc>
          <w:tcPr>
            <w:tcW w:w="1903" w:type="dxa"/>
          </w:tcPr>
          <w:p w:rsidR="005A5BCA" w:rsidRPr="006F3A36" w:rsidRDefault="005A5BCA" w:rsidP="005A5BCA">
            <w:pPr>
              <w:pStyle w:val="TableText"/>
              <w:jc w:val="center"/>
            </w:pPr>
            <w:r w:rsidRPr="006F3A36">
              <w:t xml:space="preserve">5.25 </w:t>
            </w:r>
            <w:r w:rsidRPr="001C73FB">
              <w:t>hectares</w:t>
            </w:r>
          </w:p>
        </w:tc>
        <w:tc>
          <w:tcPr>
            <w:tcW w:w="1993" w:type="dxa"/>
          </w:tcPr>
          <w:p w:rsidR="005A5BCA" w:rsidRPr="006F3A36" w:rsidRDefault="005A5BCA" w:rsidP="005A5BCA">
            <w:pPr>
              <w:pStyle w:val="TableText"/>
              <w:jc w:val="center"/>
            </w:pPr>
            <w:r>
              <w:t>20.3 hectares</w:t>
            </w:r>
          </w:p>
        </w:tc>
        <w:tc>
          <w:tcPr>
            <w:tcW w:w="2508" w:type="dxa"/>
          </w:tcPr>
          <w:p w:rsidR="005A5BCA" w:rsidRDefault="005A5BCA" w:rsidP="005A5BCA">
            <w:pPr>
              <w:pStyle w:val="TableText"/>
              <w:jc w:val="center"/>
            </w:pPr>
            <w:r w:rsidRPr="0044055D">
              <w:t>2</w:t>
            </w:r>
            <w:r>
              <w:t>0.3 hectares; Darlington</w:t>
            </w:r>
            <w:r w:rsidR="00E53EEE">
              <w:t xml:space="preserve"> property</w:t>
            </w:r>
          </w:p>
        </w:tc>
      </w:tr>
    </w:tbl>
    <w:p w:rsidR="00F96D41" w:rsidRDefault="00F96D41" w:rsidP="00F96D41">
      <w:r>
        <w:t>It should be noted that remnant vegetation within the offset site qualifies as both habitat for Golden Sun Moth and the ecological community Natural Temperate Grassland of the Victorian Volcanic Plain concurrently.  Therefore, a total area of 100 hectares is proposed to satisfy offsets for both Matters of NES listed in Table 6.</w:t>
      </w:r>
    </w:p>
    <w:p w:rsidR="005A5BCA" w:rsidRPr="007C7C5E" w:rsidRDefault="005A5BCA" w:rsidP="005A5BCA">
      <w:pPr>
        <w:pStyle w:val="Heading4"/>
      </w:pPr>
      <w:r w:rsidRPr="007C7C5E">
        <w:t xml:space="preserve">Environment Protection and Biodiversity Conservation Act 1999 Offsets Policy </w:t>
      </w:r>
    </w:p>
    <w:p w:rsidR="005A5BCA" w:rsidRDefault="005A5BCA" w:rsidP="005A5BCA">
      <w:r w:rsidRPr="000D4E41">
        <w:t xml:space="preserve">Offset targets were determined through discussions with DoE and </w:t>
      </w:r>
      <w:r>
        <w:t>in accordance with the EPBC Act Offsets Policy</w:t>
      </w:r>
      <w:r w:rsidRPr="007C7C5E">
        <w:t xml:space="preserve"> (October 2012)</w:t>
      </w:r>
      <w:r>
        <w:t>.  The EPBC Act Offsets calculator (Excel spreadsheet) was used to determine appropriate offset targets to compensate for the loss of Matters of NES.  The calculator spreadsheets are provided in Appendix 1, and the assumptions used to populate the calculator are presented below.</w:t>
      </w:r>
    </w:p>
    <w:p w:rsidR="005A5BCA" w:rsidRDefault="005A5BCA" w:rsidP="005A5BCA">
      <w:pPr>
        <w:pStyle w:val="Heading5"/>
      </w:pPr>
      <w:r>
        <w:t xml:space="preserve">Golden Sun Moth </w:t>
      </w:r>
    </w:p>
    <w:p w:rsidR="005A5BCA" w:rsidRPr="00694AF7" w:rsidRDefault="005A5BCA" w:rsidP="005A5BCA">
      <w:pPr>
        <w:pStyle w:val="ListParagraph"/>
      </w:pPr>
      <w:r w:rsidRPr="00694AF7">
        <w:rPr>
          <w:i/>
        </w:rPr>
        <w:t>Offset location</w:t>
      </w:r>
      <w:r w:rsidRPr="00694AF7">
        <w:t xml:space="preserve"> = Darlington property.</w:t>
      </w:r>
    </w:p>
    <w:p w:rsidR="005A5BCA" w:rsidRDefault="005A5BCA" w:rsidP="005A5BCA">
      <w:pPr>
        <w:pStyle w:val="ListParagraph"/>
      </w:pPr>
      <w:r w:rsidRPr="000230E6">
        <w:rPr>
          <w:i/>
        </w:rPr>
        <w:t>Habitat to be removed</w:t>
      </w:r>
      <w:r>
        <w:t xml:space="preserve"> = 31.56 hectares.</w:t>
      </w:r>
    </w:p>
    <w:p w:rsidR="005A5BCA" w:rsidRDefault="005A5BCA" w:rsidP="005A5BCA">
      <w:pPr>
        <w:pStyle w:val="ListParagraph"/>
      </w:pPr>
      <w:r w:rsidRPr="000230E6">
        <w:rPr>
          <w:i/>
        </w:rPr>
        <w:t>Habitat quality</w:t>
      </w:r>
      <w:r>
        <w:t xml:space="preserve"> = 4/10.  The majority of Golden Sun Moth habitat to be removed comprises grassland areas that do not qualify as a remnant patch due to a native species cover of less than 25%, and with a high cover of weed species.  These areas do, however, support scattered tussocks of wallaby grass </w:t>
      </w:r>
      <w:r>
        <w:rPr>
          <w:i/>
        </w:rPr>
        <w:t>Rytidosperma</w:t>
      </w:r>
      <w:r>
        <w:t xml:space="preserve"> spp., a preferred food source for Golden Sun Moth.</w:t>
      </w:r>
    </w:p>
    <w:p w:rsidR="005A5BCA" w:rsidRDefault="005A5BCA" w:rsidP="005A5BCA">
      <w:pPr>
        <w:pStyle w:val="ListParagraph"/>
      </w:pPr>
      <w:r w:rsidRPr="000230E6">
        <w:rPr>
          <w:i/>
        </w:rPr>
        <w:t>Ti</w:t>
      </w:r>
      <w:r>
        <w:rPr>
          <w:i/>
        </w:rPr>
        <w:t>me over which loss is</w:t>
      </w:r>
      <w:r w:rsidRPr="000230E6">
        <w:rPr>
          <w:i/>
        </w:rPr>
        <w:t xml:space="preserve"> averted</w:t>
      </w:r>
      <w:r>
        <w:t xml:space="preserve"> = 2 years.  The land will be managed in perpetuity for conservation purposes for Golden Sun Moth.</w:t>
      </w:r>
    </w:p>
    <w:p w:rsidR="005A5BCA" w:rsidRDefault="005A5BCA" w:rsidP="005A5BCA">
      <w:pPr>
        <w:pStyle w:val="ListParagraph"/>
      </w:pPr>
      <w:r>
        <w:rPr>
          <w:i/>
        </w:rPr>
        <w:t>Time until ecological benefit</w:t>
      </w:r>
      <w:r>
        <w:t xml:space="preserve"> = 10 years.  Native vegetation is expected to improve in extent, species diversity and density within 2 years through applied weed and biomass control regimes. </w:t>
      </w:r>
    </w:p>
    <w:p w:rsidR="005A5BCA" w:rsidRDefault="005A5BCA" w:rsidP="005A5BCA">
      <w:pPr>
        <w:pStyle w:val="ListParagraph"/>
      </w:pPr>
      <w:r>
        <w:rPr>
          <w:i/>
        </w:rPr>
        <w:t>Start area and quality</w:t>
      </w:r>
      <w:r>
        <w:t xml:space="preserve"> = 100 hectares and 6/10.  The offset site supports native grassland habitat of moderate quality.  Cover of indigenous grass and herb species is high, however, the diversity of species is low and there is little inter-tussock space particularly in areas of dense Kangaroo Grass </w:t>
      </w:r>
      <w:r>
        <w:rPr>
          <w:i/>
        </w:rPr>
        <w:t>Themeda triandra</w:t>
      </w:r>
      <w:r>
        <w:t>.</w:t>
      </w:r>
    </w:p>
    <w:p w:rsidR="005A5BCA" w:rsidRDefault="005A5BCA" w:rsidP="005A5BCA">
      <w:pPr>
        <w:pStyle w:val="ListParagraph"/>
      </w:pPr>
      <w:r>
        <w:rPr>
          <w:i/>
        </w:rPr>
        <w:t xml:space="preserve">Risk of loss without offset </w:t>
      </w:r>
      <w:r>
        <w:t xml:space="preserve">= 15%.  Without protection as an offset site there is uncertainty regarding the future use of the land.  Most likely the property would continue to be managed under the current regime, however there remains potential that the property will be cropped or grazing intensity </w:t>
      </w:r>
      <w:r w:rsidRPr="00EE5BEB">
        <w:t xml:space="preserve">will be </w:t>
      </w:r>
      <w:r>
        <w:t xml:space="preserve">increased, as is the case with surrounding properties.  </w:t>
      </w:r>
    </w:p>
    <w:p w:rsidR="005A5BCA" w:rsidRDefault="005A5BCA" w:rsidP="005A5BCA">
      <w:pPr>
        <w:pStyle w:val="ListParagraph"/>
      </w:pPr>
      <w:r>
        <w:rPr>
          <w:i/>
        </w:rPr>
        <w:t>Future quality without offset</w:t>
      </w:r>
      <w:r>
        <w:t xml:space="preserve"> = 6/10.  Assumes management proceeds in accordance with the current regime and quality remains at 6/10.</w:t>
      </w:r>
    </w:p>
    <w:p w:rsidR="005A5BCA" w:rsidRDefault="005A5BCA" w:rsidP="005A5BCA">
      <w:pPr>
        <w:pStyle w:val="ListParagraph"/>
      </w:pPr>
      <w:r w:rsidRPr="00891B56">
        <w:rPr>
          <w:i/>
        </w:rPr>
        <w:t>Risk of loss with offset</w:t>
      </w:r>
      <w:r>
        <w:t xml:space="preserve"> = 5%.  </w:t>
      </w:r>
      <w:r w:rsidRPr="00821971">
        <w:t>The land will be managed in perpetuity for conservation purposes for Golden Sun Moth.</w:t>
      </w:r>
      <w:r>
        <w:t xml:space="preserve">  </w:t>
      </w:r>
    </w:p>
    <w:p w:rsidR="005A5BCA" w:rsidRDefault="005A5BCA" w:rsidP="005A5BCA">
      <w:pPr>
        <w:pStyle w:val="ListParagraph"/>
      </w:pPr>
      <w:r w:rsidRPr="006E1EE0">
        <w:rPr>
          <w:i/>
        </w:rPr>
        <w:t>Future quality with offset</w:t>
      </w:r>
      <w:r>
        <w:t xml:space="preserve"> = 8/10.  </w:t>
      </w:r>
      <w:r w:rsidRPr="006E1EE0">
        <w:t>The offset site is to be secured and managed for conser</w:t>
      </w:r>
      <w:r>
        <w:t>vation purposes in perpetuity, with implementation of</w:t>
      </w:r>
      <w:r w:rsidRPr="006E1EE0">
        <w:t xml:space="preserve"> a vegetation management plan incorporating weed control and regular monitoring</w:t>
      </w:r>
      <w:r>
        <w:t xml:space="preserve">, aiming to </w:t>
      </w:r>
      <w:r w:rsidRPr="00802CBD">
        <w:t>maintain and enhance native biodiversity</w:t>
      </w:r>
      <w:r w:rsidRPr="006E1EE0">
        <w:t xml:space="preserve">.  </w:t>
      </w:r>
    </w:p>
    <w:p w:rsidR="005A5BCA" w:rsidRPr="00E66D88" w:rsidRDefault="005A5BCA" w:rsidP="005A5BCA">
      <w:pPr>
        <w:pStyle w:val="ListParagraph"/>
      </w:pPr>
      <w:r>
        <w:rPr>
          <w:i/>
        </w:rPr>
        <w:t>Confidence in result</w:t>
      </w:r>
      <w:r>
        <w:t xml:space="preserve"> = 80%.  Confidence in applied scores is relatively high due to careful consideration of the offset site, existing habitats and landscape context.</w:t>
      </w:r>
    </w:p>
    <w:p w:rsidR="005A5BCA" w:rsidRPr="00011C02" w:rsidRDefault="005A5BCA" w:rsidP="005A5BCA">
      <w:pPr>
        <w:pStyle w:val="Heading5"/>
      </w:pPr>
      <w:r w:rsidRPr="00011C02">
        <w:t>Natural Temperate Grassland of the Victorian Volcanic Plain</w:t>
      </w:r>
    </w:p>
    <w:p w:rsidR="005A5BCA" w:rsidRPr="00694AF7" w:rsidRDefault="005A5BCA" w:rsidP="005A5BCA">
      <w:pPr>
        <w:pStyle w:val="ListParagraph"/>
        <w:rPr>
          <w:i/>
        </w:rPr>
      </w:pPr>
      <w:r w:rsidRPr="00694AF7">
        <w:rPr>
          <w:i/>
        </w:rPr>
        <w:t xml:space="preserve">Offset location </w:t>
      </w:r>
      <w:r w:rsidRPr="00694AF7">
        <w:t>= Darlington property.</w:t>
      </w:r>
    </w:p>
    <w:p w:rsidR="005A5BCA" w:rsidRPr="00011C02" w:rsidRDefault="005A5BCA" w:rsidP="005A5BCA">
      <w:pPr>
        <w:pStyle w:val="ListParagraph"/>
      </w:pPr>
      <w:r w:rsidRPr="00011C02">
        <w:rPr>
          <w:i/>
        </w:rPr>
        <w:t>Habitat to be removed</w:t>
      </w:r>
      <w:r w:rsidRPr="00011C02">
        <w:t xml:space="preserve"> = </w:t>
      </w:r>
      <w:r>
        <w:t>5.25</w:t>
      </w:r>
      <w:r w:rsidRPr="00011C02">
        <w:t xml:space="preserve"> hectares.</w:t>
      </w:r>
    </w:p>
    <w:p w:rsidR="005A5BCA" w:rsidRPr="00011C02" w:rsidRDefault="005A5BCA" w:rsidP="005A5BCA">
      <w:pPr>
        <w:pStyle w:val="ListParagraph"/>
      </w:pPr>
      <w:r w:rsidRPr="00687ED6">
        <w:rPr>
          <w:i/>
        </w:rPr>
        <w:t>Habitat quality</w:t>
      </w:r>
      <w:r w:rsidRPr="00011C02">
        <w:t xml:space="preserve"> = </w:t>
      </w:r>
      <w:r>
        <w:t>6</w:t>
      </w:r>
      <w:r w:rsidRPr="00011C02">
        <w:t xml:space="preserve">/10.  </w:t>
      </w:r>
      <w:r>
        <w:t>The majority of NTGVVP to be removed is located along the existing Western Highway and comprises of a high cover of indigenous grass, herb and shrub species.  These areas are modified due to previous disturbance from road and rail construction, farming and their close proximity to the road with high levels of weed infestations particularly along the road verge.</w:t>
      </w:r>
    </w:p>
    <w:p w:rsidR="005A5BCA" w:rsidRPr="00011C02" w:rsidRDefault="005A5BCA" w:rsidP="005A5BCA">
      <w:pPr>
        <w:pStyle w:val="ListParagraph"/>
      </w:pPr>
      <w:r>
        <w:rPr>
          <w:i/>
        </w:rPr>
        <w:t>Risk-related time horizon</w:t>
      </w:r>
      <w:r w:rsidRPr="00011C02">
        <w:t xml:space="preserve"> = </w:t>
      </w:r>
      <w:r>
        <w:t>2</w:t>
      </w:r>
      <w:r w:rsidRPr="00011C02">
        <w:t xml:space="preserve"> years.  The land will be managed in perpetuity for conservation purposes for </w:t>
      </w:r>
      <w:r>
        <w:t>NTGVVP</w:t>
      </w:r>
      <w:r w:rsidRPr="00011C02">
        <w:t>.</w:t>
      </w:r>
    </w:p>
    <w:p w:rsidR="005A5BCA" w:rsidRPr="00011C02" w:rsidRDefault="005A5BCA" w:rsidP="005A5BCA">
      <w:pPr>
        <w:pStyle w:val="ListParagraph"/>
      </w:pPr>
      <w:r w:rsidRPr="00011C02">
        <w:rPr>
          <w:i/>
        </w:rPr>
        <w:t>Time until ecological benefit</w:t>
      </w:r>
      <w:r w:rsidRPr="00011C02">
        <w:t xml:space="preserve"> = </w:t>
      </w:r>
      <w:r>
        <w:t>10</w:t>
      </w:r>
      <w:r w:rsidRPr="00011C02">
        <w:t xml:space="preserve"> years.  Native vegetation is expected to improve in extent, species diversity and density within 2 years through applied weed and biomass control regimes. </w:t>
      </w:r>
    </w:p>
    <w:p w:rsidR="005A5BCA" w:rsidRDefault="005A5BCA" w:rsidP="005A5BCA">
      <w:pPr>
        <w:pStyle w:val="ListParagraph"/>
      </w:pPr>
      <w:r w:rsidRPr="00011C02">
        <w:rPr>
          <w:i/>
        </w:rPr>
        <w:t>Start area and quality</w:t>
      </w:r>
      <w:r w:rsidRPr="00011C02">
        <w:t xml:space="preserve"> = </w:t>
      </w:r>
      <w:r>
        <w:t>20.3</w:t>
      </w:r>
      <w:r w:rsidRPr="00011C02">
        <w:t xml:space="preserve"> hectares and </w:t>
      </w:r>
      <w:r>
        <w:t>5</w:t>
      </w:r>
      <w:r w:rsidRPr="00011C02">
        <w:t xml:space="preserve">/10.  The offset site supports native grassland </w:t>
      </w:r>
      <w:r>
        <w:t>habitat of moderate quality.  Cover of indigenous grass and herb species is high, however, the diversity of species is low and the opportunity for further recruitment of indigenous species is also low.</w:t>
      </w:r>
    </w:p>
    <w:p w:rsidR="005A5BCA" w:rsidRPr="00011C02" w:rsidRDefault="005A5BCA" w:rsidP="005A5BCA">
      <w:pPr>
        <w:pStyle w:val="ListParagraph"/>
      </w:pPr>
      <w:r w:rsidRPr="001A02F7">
        <w:rPr>
          <w:i/>
        </w:rPr>
        <w:t>Risk of loss without offset</w:t>
      </w:r>
      <w:r w:rsidRPr="00011C02">
        <w:t xml:space="preserve"> = </w:t>
      </w:r>
      <w:r>
        <w:t>15</w:t>
      </w:r>
      <w:r w:rsidRPr="00011C02">
        <w:t xml:space="preserve">%.  Without protection as an offset site there is uncertainty regarding the future use of the land.  Most likely the property would continue to be managed under the current regime, however there remains potential that the property will be cropped or grazing intensity will be increased, as is the case with surrounding properties.  </w:t>
      </w:r>
    </w:p>
    <w:p w:rsidR="005A5BCA" w:rsidRPr="00011C02" w:rsidRDefault="005A5BCA" w:rsidP="005A5BCA">
      <w:pPr>
        <w:pStyle w:val="ListParagraph"/>
      </w:pPr>
      <w:r w:rsidRPr="001A02F7">
        <w:rPr>
          <w:i/>
        </w:rPr>
        <w:t>Future quality without offset</w:t>
      </w:r>
      <w:r w:rsidRPr="00011C02">
        <w:t xml:space="preserve"> = </w:t>
      </w:r>
      <w:r>
        <w:t>5</w:t>
      </w:r>
      <w:r w:rsidRPr="00011C02">
        <w:t xml:space="preserve">/10.  Assumes management proceeds in accordance with the current regime and quality remains at </w:t>
      </w:r>
      <w:r>
        <w:t>5</w:t>
      </w:r>
      <w:r w:rsidRPr="00011C02">
        <w:t>/10.</w:t>
      </w:r>
    </w:p>
    <w:p w:rsidR="005A5BCA" w:rsidRPr="00011C02" w:rsidRDefault="005A5BCA" w:rsidP="005A5BCA">
      <w:pPr>
        <w:pStyle w:val="ListParagraph"/>
      </w:pPr>
      <w:r w:rsidRPr="001A02F7">
        <w:rPr>
          <w:i/>
        </w:rPr>
        <w:t>Risk of loss with offset</w:t>
      </w:r>
      <w:r w:rsidRPr="00011C02">
        <w:t xml:space="preserve"> = </w:t>
      </w:r>
      <w:r>
        <w:t>5</w:t>
      </w:r>
      <w:r w:rsidRPr="00011C02">
        <w:t xml:space="preserve">%.  The land will be managed in perpetuity for conservation purposes for </w:t>
      </w:r>
      <w:r>
        <w:t>NTGVVP</w:t>
      </w:r>
      <w:r w:rsidRPr="00011C02">
        <w:t xml:space="preserve">.  </w:t>
      </w:r>
    </w:p>
    <w:p w:rsidR="005A5BCA" w:rsidRPr="00011C02" w:rsidRDefault="005A5BCA" w:rsidP="005A5BCA">
      <w:pPr>
        <w:pStyle w:val="ListParagraph"/>
      </w:pPr>
      <w:r w:rsidRPr="00E62A59">
        <w:rPr>
          <w:i/>
        </w:rPr>
        <w:t>Future quality with offset</w:t>
      </w:r>
      <w:r w:rsidRPr="00011C02">
        <w:t xml:space="preserve"> = </w:t>
      </w:r>
      <w:r>
        <w:t>7</w:t>
      </w:r>
      <w:r w:rsidRPr="00011C02">
        <w:t xml:space="preserve">/10.  The offset site is to be secured and managed for conservation purposes in perpetuity, with implementation of a vegetation management plan incorporating weed control and regular monitoring, aiming to maintain and enhance native biodiversity.  </w:t>
      </w:r>
    </w:p>
    <w:p w:rsidR="005A5BCA" w:rsidRPr="00011C02" w:rsidRDefault="005A5BCA" w:rsidP="005A5BCA">
      <w:pPr>
        <w:pStyle w:val="ListParagraph"/>
      </w:pPr>
      <w:r w:rsidRPr="00011C02">
        <w:t>Confidence in result = 80%.  Confidence in applied scores is relatively high due to careful consideration of the offset site, existing habitats and landscape context.</w:t>
      </w:r>
    </w:p>
    <w:p w:rsidR="009554DF" w:rsidRPr="00F06F3B" w:rsidRDefault="009554DF" w:rsidP="009554DF">
      <w:pPr>
        <w:pStyle w:val="Heading3"/>
      </w:pPr>
      <w:bookmarkStart w:id="28" w:name="_Toc408907204"/>
      <w:r w:rsidRPr="00F06F3B">
        <w:t>State (Victoria)</w:t>
      </w:r>
      <w:bookmarkEnd w:id="28"/>
    </w:p>
    <w:p w:rsidR="00813764" w:rsidRPr="00F06F3B" w:rsidRDefault="00813764" w:rsidP="009623B6">
      <w:pPr>
        <w:pStyle w:val="Heading4"/>
      </w:pPr>
      <w:r w:rsidRPr="00F06F3B">
        <w:t xml:space="preserve">Vegetation </w:t>
      </w:r>
      <w:r w:rsidR="008E3476">
        <w:t>Offsets</w:t>
      </w:r>
    </w:p>
    <w:p w:rsidR="00F06F3B" w:rsidRDefault="00F06F3B" w:rsidP="00F06F3B">
      <w:r w:rsidRPr="00F06F3B">
        <w:fldChar w:fldCharType="begin"/>
      </w:r>
      <w:r w:rsidRPr="00F06F3B">
        <w:instrText xml:space="preserve"> REF _Ref380581092 \h  \* MERGEFORMAT </w:instrText>
      </w:r>
      <w:r w:rsidRPr="00F06F3B">
        <w:fldChar w:fldCharType="separate"/>
      </w:r>
      <w:r w:rsidR="00D902F2" w:rsidRPr="00546E86">
        <w:t xml:space="preserve">Table </w:t>
      </w:r>
      <w:r w:rsidR="00D902F2">
        <w:rPr>
          <w:noProof/>
        </w:rPr>
        <w:t>7</w:t>
      </w:r>
      <w:r w:rsidRPr="00F06F3B">
        <w:fldChar w:fldCharType="end"/>
      </w:r>
      <w:r w:rsidRPr="00F06F3B">
        <w:t xml:space="preserve"> summarises the </w:t>
      </w:r>
      <w:r w:rsidR="007A76CA">
        <w:t>Net Gain offset targets</w:t>
      </w:r>
      <w:r w:rsidRPr="00F06F3B">
        <w:t xml:space="preserve"> </w:t>
      </w:r>
      <w:r w:rsidR="007A76CA">
        <w:t xml:space="preserve">that can be met with the gain available within the </w:t>
      </w:r>
      <w:r w:rsidR="00E53EEE">
        <w:t>proposed offset site</w:t>
      </w:r>
      <w:r w:rsidR="007A76CA">
        <w:t xml:space="preserve"> and the remaining offset deficit that must be sourced elsewhere</w:t>
      </w:r>
      <w:r>
        <w:t>.</w:t>
      </w:r>
    </w:p>
    <w:p w:rsidR="00F06F3B" w:rsidRDefault="00F06F3B" w:rsidP="00F06F3B">
      <w:pPr>
        <w:pStyle w:val="Caption"/>
        <w:rPr>
          <w:b w:val="0"/>
        </w:rPr>
      </w:pPr>
      <w:bookmarkStart w:id="29" w:name="_Ref380581092"/>
      <w:r w:rsidRPr="00546E86">
        <w:t xml:space="preserve">Table </w:t>
      </w:r>
      <w:fldSimple w:instr=" SEQ Table \* ARABIC ">
        <w:r w:rsidR="00D902F2">
          <w:rPr>
            <w:noProof/>
          </w:rPr>
          <w:t>7</w:t>
        </w:r>
      </w:fldSimple>
      <w:bookmarkEnd w:id="29"/>
      <w:r w:rsidRPr="00546E86">
        <w:t xml:space="preserve">. </w:t>
      </w:r>
      <w:r w:rsidRPr="00546E86">
        <w:rPr>
          <w:b w:val="0"/>
        </w:rPr>
        <w:t>Offsets associated with loss of patches of native vegetation</w:t>
      </w:r>
    </w:p>
    <w:tbl>
      <w:tblPr>
        <w:tblStyle w:val="EHPTablesytle"/>
        <w:tblW w:w="9506" w:type="dxa"/>
        <w:jc w:val="center"/>
        <w:tblLook w:val="04A0" w:firstRow="1" w:lastRow="0" w:firstColumn="1" w:lastColumn="0" w:noHBand="0" w:noVBand="1"/>
      </w:tblPr>
      <w:tblGrid>
        <w:gridCol w:w="1029"/>
        <w:gridCol w:w="1167"/>
        <w:gridCol w:w="1336"/>
        <w:gridCol w:w="1252"/>
        <w:gridCol w:w="1445"/>
        <w:gridCol w:w="1691"/>
        <w:gridCol w:w="1586"/>
      </w:tblGrid>
      <w:tr w:rsidR="00897560" w:rsidRPr="0067393F" w:rsidTr="00467813">
        <w:trPr>
          <w:cnfStyle w:val="100000000000" w:firstRow="1" w:lastRow="0" w:firstColumn="0" w:lastColumn="0" w:oddVBand="0" w:evenVBand="0" w:oddHBand="0" w:evenHBand="0" w:firstRowFirstColumn="0" w:firstRowLastColumn="0" w:lastRowFirstColumn="0" w:lastRowLastColumn="0"/>
          <w:trHeight w:val="300"/>
          <w:jc w:val="center"/>
        </w:trPr>
        <w:tc>
          <w:tcPr>
            <w:tcW w:w="1029" w:type="dxa"/>
            <w:tcBorders>
              <w:bottom w:val="nil"/>
            </w:tcBorders>
            <w:noWrap/>
          </w:tcPr>
          <w:p w:rsidR="00897560" w:rsidRPr="00996424" w:rsidRDefault="00897560" w:rsidP="00996424">
            <w:pPr>
              <w:pStyle w:val="TableHeader"/>
            </w:pPr>
            <w:r w:rsidRPr="00996424">
              <w:t>Bioregion</w:t>
            </w:r>
          </w:p>
        </w:tc>
        <w:tc>
          <w:tcPr>
            <w:tcW w:w="1167" w:type="dxa"/>
            <w:noWrap/>
          </w:tcPr>
          <w:p w:rsidR="00897560" w:rsidRPr="00996424" w:rsidRDefault="00897560" w:rsidP="00996424">
            <w:pPr>
              <w:pStyle w:val="TableHeader"/>
            </w:pPr>
            <w:r w:rsidRPr="00996424">
              <w:t>Target EVC</w:t>
            </w:r>
          </w:p>
        </w:tc>
        <w:tc>
          <w:tcPr>
            <w:tcW w:w="1336" w:type="dxa"/>
            <w:noWrap/>
          </w:tcPr>
          <w:p w:rsidR="00897560" w:rsidRPr="00996424" w:rsidRDefault="00897560" w:rsidP="00996424">
            <w:pPr>
              <w:pStyle w:val="TableHeader"/>
            </w:pPr>
            <w:r w:rsidRPr="00996424">
              <w:t>Conservation significance</w:t>
            </w:r>
          </w:p>
        </w:tc>
        <w:tc>
          <w:tcPr>
            <w:tcW w:w="1252" w:type="dxa"/>
            <w:noWrap/>
          </w:tcPr>
          <w:p w:rsidR="00897560" w:rsidRPr="00996424" w:rsidRDefault="00897560" w:rsidP="00996424">
            <w:pPr>
              <w:pStyle w:val="TableHeader"/>
            </w:pPr>
            <w:r w:rsidRPr="00996424">
              <w:t>Total Losses (HabHa)</w:t>
            </w:r>
          </w:p>
        </w:tc>
        <w:tc>
          <w:tcPr>
            <w:tcW w:w="1445" w:type="dxa"/>
            <w:noWrap/>
          </w:tcPr>
          <w:p w:rsidR="00897560" w:rsidRPr="00996424" w:rsidRDefault="00897560" w:rsidP="00996424">
            <w:pPr>
              <w:pStyle w:val="TableHeader"/>
            </w:pPr>
            <w:r w:rsidRPr="00996424">
              <w:t>Net Gain Target (HabHa)</w:t>
            </w:r>
          </w:p>
        </w:tc>
        <w:tc>
          <w:tcPr>
            <w:tcW w:w="1691" w:type="dxa"/>
          </w:tcPr>
          <w:p w:rsidR="00897560" w:rsidRPr="00996424" w:rsidRDefault="00897560" w:rsidP="00467813">
            <w:pPr>
              <w:pStyle w:val="TableHeader"/>
            </w:pPr>
            <w:r>
              <w:t>Offsets identified</w:t>
            </w:r>
            <w:r w:rsidR="00467813">
              <w:t xml:space="preserve"> (HabHa); Location</w:t>
            </w:r>
            <w:r w:rsidR="0084128B">
              <w:t xml:space="preserve"> </w:t>
            </w:r>
          </w:p>
        </w:tc>
        <w:tc>
          <w:tcPr>
            <w:tcW w:w="1586" w:type="dxa"/>
          </w:tcPr>
          <w:p w:rsidR="00897560" w:rsidRDefault="00897560" w:rsidP="00996424">
            <w:pPr>
              <w:pStyle w:val="TableHeader"/>
            </w:pPr>
            <w:r w:rsidRPr="00DE568E">
              <w:t>Offsets to be sourced</w:t>
            </w:r>
            <w:r w:rsidR="0084128B">
              <w:t xml:space="preserve"> (HabHa)</w:t>
            </w:r>
          </w:p>
        </w:tc>
      </w:tr>
      <w:tr w:rsidR="00557F8D" w:rsidRPr="0067393F" w:rsidTr="00467813">
        <w:trPr>
          <w:trHeight w:val="300"/>
          <w:jc w:val="center"/>
        </w:trPr>
        <w:tc>
          <w:tcPr>
            <w:tcW w:w="1029" w:type="dxa"/>
            <w:tcBorders>
              <w:bottom w:val="nil"/>
            </w:tcBorders>
            <w:noWrap/>
            <w:hideMark/>
          </w:tcPr>
          <w:p w:rsidR="00557F8D" w:rsidRPr="0067393F" w:rsidRDefault="00557F8D" w:rsidP="004A3ACB">
            <w:pPr>
              <w:pStyle w:val="TableText"/>
              <w:spacing w:before="0" w:after="0"/>
              <w:jc w:val="center"/>
            </w:pPr>
            <w:r w:rsidRPr="0067393F">
              <w:t>VVP</w:t>
            </w:r>
          </w:p>
        </w:tc>
        <w:tc>
          <w:tcPr>
            <w:tcW w:w="1167" w:type="dxa"/>
            <w:tcBorders>
              <w:bottom w:val="single" w:sz="4" w:space="0" w:color="92CDDC" w:themeColor="accent5" w:themeTint="99"/>
            </w:tcBorders>
            <w:noWrap/>
            <w:hideMark/>
          </w:tcPr>
          <w:p w:rsidR="00557F8D" w:rsidRPr="0067393F" w:rsidRDefault="00557F8D" w:rsidP="004A3ACB">
            <w:pPr>
              <w:pStyle w:val="TableText"/>
              <w:spacing w:before="0" w:after="0"/>
              <w:jc w:val="center"/>
            </w:pPr>
            <w:r w:rsidRPr="0067393F">
              <w:t>ATHrW</w:t>
            </w:r>
          </w:p>
        </w:tc>
        <w:tc>
          <w:tcPr>
            <w:tcW w:w="1336" w:type="dxa"/>
            <w:noWrap/>
            <w:hideMark/>
          </w:tcPr>
          <w:p w:rsidR="00557F8D" w:rsidRPr="0067393F" w:rsidRDefault="00557F8D" w:rsidP="004A3ACB">
            <w:pPr>
              <w:pStyle w:val="TableText"/>
              <w:spacing w:before="0" w:after="0"/>
              <w:jc w:val="center"/>
            </w:pPr>
            <w:r w:rsidRPr="0067393F">
              <w:t>V. High</w:t>
            </w:r>
          </w:p>
        </w:tc>
        <w:tc>
          <w:tcPr>
            <w:tcW w:w="1252" w:type="dxa"/>
            <w:noWrap/>
            <w:hideMark/>
          </w:tcPr>
          <w:p w:rsidR="00557F8D" w:rsidRPr="0067393F" w:rsidRDefault="00557F8D" w:rsidP="004A3ACB">
            <w:pPr>
              <w:pStyle w:val="TableText"/>
              <w:spacing w:before="0" w:after="0"/>
              <w:jc w:val="center"/>
            </w:pPr>
            <w:r w:rsidRPr="0067393F">
              <w:t>1.82</w:t>
            </w:r>
          </w:p>
        </w:tc>
        <w:tc>
          <w:tcPr>
            <w:tcW w:w="1445" w:type="dxa"/>
            <w:noWrap/>
            <w:hideMark/>
          </w:tcPr>
          <w:p w:rsidR="00557F8D" w:rsidRPr="0067393F" w:rsidRDefault="00557F8D" w:rsidP="004A3ACB">
            <w:pPr>
              <w:pStyle w:val="TableText"/>
              <w:spacing w:before="0" w:after="0"/>
              <w:jc w:val="center"/>
            </w:pPr>
            <w:r w:rsidRPr="0067393F">
              <w:t>3.64</w:t>
            </w:r>
          </w:p>
        </w:tc>
        <w:tc>
          <w:tcPr>
            <w:tcW w:w="1691" w:type="dxa"/>
          </w:tcPr>
          <w:p w:rsidR="00557F8D" w:rsidRPr="0067393F" w:rsidRDefault="001A5586" w:rsidP="001A5586">
            <w:pPr>
              <w:pStyle w:val="TableText"/>
              <w:spacing w:before="0" w:after="0"/>
              <w:jc w:val="center"/>
            </w:pPr>
            <w:r>
              <w:t>-</w:t>
            </w:r>
          </w:p>
        </w:tc>
        <w:tc>
          <w:tcPr>
            <w:tcW w:w="1586" w:type="dxa"/>
          </w:tcPr>
          <w:p w:rsidR="00557F8D" w:rsidRPr="0067393F" w:rsidRDefault="00557F8D" w:rsidP="004A3ACB">
            <w:pPr>
              <w:pStyle w:val="TableText"/>
              <w:spacing w:before="0" w:after="0"/>
              <w:jc w:val="center"/>
            </w:pPr>
            <w:r w:rsidRPr="0067393F">
              <w:t>3.64</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bottom w:val="nil"/>
            </w:tcBorders>
            <w:noWrap/>
            <w:hideMark/>
          </w:tcPr>
          <w:p w:rsidR="00557F8D" w:rsidRPr="0067393F" w:rsidRDefault="00557F8D" w:rsidP="004A3ACB">
            <w:pPr>
              <w:pStyle w:val="TableText"/>
              <w:spacing w:before="0" w:after="0"/>
              <w:jc w:val="center"/>
            </w:pPr>
            <w:r w:rsidRPr="0067393F">
              <w:t>CGW</w:t>
            </w:r>
          </w:p>
        </w:tc>
        <w:tc>
          <w:tcPr>
            <w:tcW w:w="1336" w:type="dxa"/>
            <w:noWrap/>
            <w:hideMark/>
          </w:tcPr>
          <w:p w:rsidR="00557F8D" w:rsidRPr="0067393F" w:rsidRDefault="00557F8D" w:rsidP="004A3ACB">
            <w:pPr>
              <w:pStyle w:val="TableText"/>
              <w:spacing w:before="0" w:after="0"/>
              <w:jc w:val="center"/>
            </w:pPr>
            <w:r w:rsidRPr="0067393F">
              <w:t>High</w:t>
            </w:r>
          </w:p>
        </w:tc>
        <w:tc>
          <w:tcPr>
            <w:tcW w:w="1252" w:type="dxa"/>
            <w:noWrap/>
            <w:hideMark/>
          </w:tcPr>
          <w:p w:rsidR="00557F8D" w:rsidRPr="0067393F" w:rsidRDefault="00557F8D" w:rsidP="004A3ACB">
            <w:pPr>
              <w:pStyle w:val="TableText"/>
              <w:spacing w:before="0" w:after="0"/>
              <w:jc w:val="center"/>
            </w:pPr>
            <w:r w:rsidRPr="0067393F">
              <w:t>0.25</w:t>
            </w:r>
          </w:p>
        </w:tc>
        <w:tc>
          <w:tcPr>
            <w:tcW w:w="1445" w:type="dxa"/>
            <w:noWrap/>
            <w:hideMark/>
          </w:tcPr>
          <w:p w:rsidR="00557F8D" w:rsidRPr="0067393F" w:rsidRDefault="00557F8D" w:rsidP="004A3ACB">
            <w:pPr>
              <w:pStyle w:val="TableText"/>
              <w:spacing w:before="0" w:after="0"/>
              <w:jc w:val="center"/>
            </w:pPr>
            <w:r w:rsidRPr="0067393F">
              <w:t>0.38</w:t>
            </w:r>
          </w:p>
        </w:tc>
        <w:tc>
          <w:tcPr>
            <w:tcW w:w="1691" w:type="dxa"/>
          </w:tcPr>
          <w:p w:rsidR="00557F8D" w:rsidRPr="0067393F" w:rsidRDefault="0036444F" w:rsidP="001A5586">
            <w:pPr>
              <w:pStyle w:val="TableText"/>
              <w:spacing w:before="0" w:after="0"/>
              <w:jc w:val="center"/>
            </w:pPr>
            <w:r>
              <w:t>0.38,</w:t>
            </w:r>
            <w:r w:rsidR="004C2CAD">
              <w:t xml:space="preserve"> Darlington</w:t>
            </w:r>
          </w:p>
        </w:tc>
        <w:tc>
          <w:tcPr>
            <w:tcW w:w="1586" w:type="dxa"/>
          </w:tcPr>
          <w:p w:rsidR="00557F8D" w:rsidRPr="0067393F" w:rsidRDefault="004C2CAD" w:rsidP="004A3ACB">
            <w:pPr>
              <w:pStyle w:val="TableText"/>
              <w:spacing w:before="0" w:after="0"/>
              <w:jc w:val="center"/>
            </w:pPr>
            <w:r>
              <w:t>0</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top w:val="nil"/>
            </w:tcBorders>
            <w:noWrap/>
            <w:hideMark/>
          </w:tcPr>
          <w:p w:rsidR="00557F8D" w:rsidRPr="0067393F" w:rsidRDefault="00557F8D" w:rsidP="004A3ACB">
            <w:pPr>
              <w:pStyle w:val="TableText"/>
              <w:spacing w:before="0" w:after="0"/>
              <w:jc w:val="center"/>
            </w:pPr>
          </w:p>
        </w:tc>
        <w:tc>
          <w:tcPr>
            <w:tcW w:w="1336" w:type="dxa"/>
            <w:noWrap/>
            <w:hideMark/>
          </w:tcPr>
          <w:p w:rsidR="00557F8D" w:rsidRPr="0067393F" w:rsidRDefault="00557F8D" w:rsidP="004A3ACB">
            <w:pPr>
              <w:pStyle w:val="TableText"/>
              <w:spacing w:before="0" w:after="0"/>
              <w:jc w:val="center"/>
            </w:pPr>
            <w:r w:rsidRPr="0067393F">
              <w:t>V. High</w:t>
            </w:r>
          </w:p>
        </w:tc>
        <w:tc>
          <w:tcPr>
            <w:tcW w:w="1252" w:type="dxa"/>
            <w:noWrap/>
            <w:hideMark/>
          </w:tcPr>
          <w:p w:rsidR="00557F8D" w:rsidRPr="0067393F" w:rsidRDefault="00557F8D" w:rsidP="004A3ACB">
            <w:pPr>
              <w:pStyle w:val="TableText"/>
              <w:spacing w:before="0" w:after="0"/>
              <w:jc w:val="center"/>
            </w:pPr>
            <w:r w:rsidRPr="0067393F">
              <w:t>1.82</w:t>
            </w:r>
          </w:p>
        </w:tc>
        <w:tc>
          <w:tcPr>
            <w:tcW w:w="1445" w:type="dxa"/>
            <w:noWrap/>
            <w:hideMark/>
          </w:tcPr>
          <w:p w:rsidR="00557F8D" w:rsidRPr="0067393F" w:rsidRDefault="00557F8D" w:rsidP="004A3ACB">
            <w:pPr>
              <w:pStyle w:val="TableText"/>
              <w:spacing w:before="0" w:after="0"/>
              <w:jc w:val="center"/>
            </w:pPr>
            <w:r w:rsidRPr="0067393F">
              <w:t>3.64</w:t>
            </w:r>
          </w:p>
        </w:tc>
        <w:tc>
          <w:tcPr>
            <w:tcW w:w="1691" w:type="dxa"/>
          </w:tcPr>
          <w:p w:rsidR="00557F8D" w:rsidRPr="0067393F" w:rsidRDefault="001A5586" w:rsidP="001A5586">
            <w:pPr>
              <w:pStyle w:val="TableText"/>
              <w:spacing w:before="0" w:after="0"/>
              <w:jc w:val="center"/>
            </w:pPr>
            <w:r>
              <w:t>-</w:t>
            </w:r>
          </w:p>
        </w:tc>
        <w:tc>
          <w:tcPr>
            <w:tcW w:w="1586" w:type="dxa"/>
          </w:tcPr>
          <w:p w:rsidR="00557F8D" w:rsidRPr="0067393F" w:rsidRDefault="00557F8D" w:rsidP="004A3ACB">
            <w:pPr>
              <w:pStyle w:val="TableText"/>
              <w:spacing w:before="0" w:after="0"/>
              <w:jc w:val="center"/>
            </w:pPr>
            <w:r w:rsidRPr="0067393F">
              <w:t>3.64</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bottom w:val="single" w:sz="4" w:space="0" w:color="92CDDC" w:themeColor="accent5" w:themeTint="99"/>
            </w:tcBorders>
            <w:noWrap/>
            <w:hideMark/>
          </w:tcPr>
          <w:p w:rsidR="00557F8D" w:rsidRPr="0067393F" w:rsidRDefault="00557F8D" w:rsidP="004A3ACB">
            <w:pPr>
              <w:pStyle w:val="TableText"/>
              <w:spacing w:before="0" w:after="0"/>
              <w:jc w:val="center"/>
            </w:pPr>
            <w:r w:rsidRPr="0067393F">
              <w:t>GW</w:t>
            </w:r>
          </w:p>
        </w:tc>
        <w:tc>
          <w:tcPr>
            <w:tcW w:w="1336" w:type="dxa"/>
            <w:noWrap/>
            <w:hideMark/>
          </w:tcPr>
          <w:p w:rsidR="00557F8D" w:rsidRPr="0067393F" w:rsidRDefault="00557F8D" w:rsidP="004A3ACB">
            <w:pPr>
              <w:pStyle w:val="TableText"/>
              <w:spacing w:before="0" w:after="0"/>
              <w:jc w:val="center"/>
            </w:pPr>
            <w:r w:rsidRPr="0067393F">
              <w:t>V. High</w:t>
            </w:r>
          </w:p>
        </w:tc>
        <w:tc>
          <w:tcPr>
            <w:tcW w:w="1252" w:type="dxa"/>
            <w:noWrap/>
            <w:hideMark/>
          </w:tcPr>
          <w:p w:rsidR="00557F8D" w:rsidRPr="0067393F" w:rsidRDefault="00557F8D" w:rsidP="004A3ACB">
            <w:pPr>
              <w:pStyle w:val="TableText"/>
              <w:spacing w:before="0" w:after="0"/>
              <w:jc w:val="center"/>
            </w:pPr>
            <w:r w:rsidRPr="0067393F">
              <w:t>0.54</w:t>
            </w:r>
          </w:p>
        </w:tc>
        <w:tc>
          <w:tcPr>
            <w:tcW w:w="1445" w:type="dxa"/>
            <w:noWrap/>
            <w:hideMark/>
          </w:tcPr>
          <w:p w:rsidR="00557F8D" w:rsidRPr="0067393F" w:rsidRDefault="00557F8D" w:rsidP="004A3ACB">
            <w:pPr>
              <w:pStyle w:val="TableText"/>
              <w:spacing w:before="0" w:after="0"/>
              <w:jc w:val="center"/>
            </w:pPr>
            <w:r w:rsidRPr="0067393F">
              <w:t>1.08</w:t>
            </w:r>
          </w:p>
        </w:tc>
        <w:tc>
          <w:tcPr>
            <w:tcW w:w="1691" w:type="dxa"/>
          </w:tcPr>
          <w:p w:rsidR="00557F8D" w:rsidRPr="0067393F" w:rsidRDefault="001A5586" w:rsidP="001A5586">
            <w:pPr>
              <w:pStyle w:val="TableText"/>
              <w:spacing w:before="0" w:after="0"/>
              <w:jc w:val="center"/>
            </w:pPr>
            <w:r>
              <w:t>-</w:t>
            </w:r>
          </w:p>
        </w:tc>
        <w:tc>
          <w:tcPr>
            <w:tcW w:w="1586" w:type="dxa"/>
          </w:tcPr>
          <w:p w:rsidR="008875E3" w:rsidRPr="0067393F" w:rsidRDefault="008875E3" w:rsidP="008875E3">
            <w:pPr>
              <w:pStyle w:val="TableText"/>
              <w:spacing w:before="0" w:after="0"/>
              <w:jc w:val="center"/>
            </w:pPr>
            <w:r>
              <w:t>1.08</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bottom w:val="nil"/>
            </w:tcBorders>
            <w:noWrap/>
            <w:hideMark/>
          </w:tcPr>
          <w:p w:rsidR="00557F8D" w:rsidRPr="0067393F" w:rsidRDefault="00557F8D" w:rsidP="004A3ACB">
            <w:pPr>
              <w:pStyle w:val="TableText"/>
              <w:spacing w:before="0" w:after="0"/>
              <w:jc w:val="center"/>
            </w:pPr>
            <w:r w:rsidRPr="0067393F">
              <w:t>PG(HS)</w:t>
            </w:r>
          </w:p>
        </w:tc>
        <w:tc>
          <w:tcPr>
            <w:tcW w:w="1336" w:type="dxa"/>
            <w:noWrap/>
            <w:hideMark/>
          </w:tcPr>
          <w:p w:rsidR="00557F8D" w:rsidRPr="0067393F" w:rsidRDefault="00557F8D" w:rsidP="004A3ACB">
            <w:pPr>
              <w:pStyle w:val="TableText"/>
              <w:spacing w:before="0" w:after="0"/>
              <w:jc w:val="center"/>
            </w:pPr>
            <w:r w:rsidRPr="0067393F">
              <w:t>High</w:t>
            </w:r>
          </w:p>
        </w:tc>
        <w:tc>
          <w:tcPr>
            <w:tcW w:w="1252" w:type="dxa"/>
            <w:noWrap/>
            <w:hideMark/>
          </w:tcPr>
          <w:p w:rsidR="00557F8D" w:rsidRPr="0067393F" w:rsidRDefault="00557F8D" w:rsidP="004A3ACB">
            <w:pPr>
              <w:pStyle w:val="TableText"/>
              <w:spacing w:before="0" w:after="0"/>
              <w:jc w:val="center"/>
            </w:pPr>
            <w:r w:rsidRPr="0067393F">
              <w:t>2.08</w:t>
            </w:r>
          </w:p>
        </w:tc>
        <w:tc>
          <w:tcPr>
            <w:tcW w:w="1445" w:type="dxa"/>
            <w:noWrap/>
            <w:hideMark/>
          </w:tcPr>
          <w:p w:rsidR="00557F8D" w:rsidRPr="0067393F" w:rsidRDefault="00557F8D" w:rsidP="004A3ACB">
            <w:pPr>
              <w:pStyle w:val="TableText"/>
              <w:spacing w:before="0" w:after="0"/>
              <w:jc w:val="center"/>
            </w:pPr>
            <w:r w:rsidRPr="0067393F">
              <w:t>3.12</w:t>
            </w:r>
          </w:p>
        </w:tc>
        <w:tc>
          <w:tcPr>
            <w:tcW w:w="1691" w:type="dxa"/>
          </w:tcPr>
          <w:p w:rsidR="00557F8D" w:rsidRPr="0067393F" w:rsidRDefault="009A1D0F" w:rsidP="001A5586">
            <w:pPr>
              <w:pStyle w:val="TableText"/>
              <w:spacing w:before="0" w:after="0"/>
              <w:jc w:val="center"/>
            </w:pPr>
            <w:r>
              <w:t>3.12</w:t>
            </w:r>
            <w:r w:rsidR="0036444F">
              <w:t>,</w:t>
            </w:r>
            <w:r w:rsidR="00557F8D">
              <w:t xml:space="preserve"> Darlington</w:t>
            </w:r>
          </w:p>
        </w:tc>
        <w:tc>
          <w:tcPr>
            <w:tcW w:w="1586" w:type="dxa"/>
          </w:tcPr>
          <w:p w:rsidR="00557F8D" w:rsidRPr="0067393F" w:rsidRDefault="009A1D0F" w:rsidP="0084128B">
            <w:pPr>
              <w:pStyle w:val="TableText"/>
              <w:spacing w:before="0" w:after="0"/>
              <w:jc w:val="center"/>
            </w:pPr>
            <w:r>
              <w:t>0</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top w:val="nil"/>
              <w:bottom w:val="single" w:sz="4" w:space="0" w:color="92CDDC" w:themeColor="accent5" w:themeTint="99"/>
            </w:tcBorders>
            <w:noWrap/>
            <w:hideMark/>
          </w:tcPr>
          <w:p w:rsidR="00557F8D" w:rsidRPr="0067393F" w:rsidRDefault="00557F8D" w:rsidP="004A3ACB">
            <w:pPr>
              <w:pStyle w:val="TableText"/>
              <w:spacing w:before="0" w:after="0"/>
              <w:jc w:val="center"/>
            </w:pPr>
          </w:p>
        </w:tc>
        <w:tc>
          <w:tcPr>
            <w:tcW w:w="1336" w:type="dxa"/>
            <w:noWrap/>
            <w:hideMark/>
          </w:tcPr>
          <w:p w:rsidR="00557F8D" w:rsidRPr="0067393F" w:rsidRDefault="00557F8D" w:rsidP="004A3ACB">
            <w:pPr>
              <w:pStyle w:val="TableText"/>
              <w:spacing w:before="0" w:after="0"/>
              <w:jc w:val="center"/>
            </w:pPr>
            <w:r w:rsidRPr="0067393F">
              <w:t>V. High</w:t>
            </w:r>
          </w:p>
        </w:tc>
        <w:tc>
          <w:tcPr>
            <w:tcW w:w="1252" w:type="dxa"/>
            <w:noWrap/>
            <w:hideMark/>
          </w:tcPr>
          <w:p w:rsidR="00557F8D" w:rsidRPr="0067393F" w:rsidRDefault="00557F8D" w:rsidP="004A3ACB">
            <w:pPr>
              <w:pStyle w:val="TableText"/>
              <w:spacing w:before="0" w:after="0"/>
              <w:jc w:val="center"/>
            </w:pPr>
            <w:r w:rsidRPr="0067393F">
              <w:t>1.16</w:t>
            </w:r>
          </w:p>
        </w:tc>
        <w:tc>
          <w:tcPr>
            <w:tcW w:w="1445" w:type="dxa"/>
            <w:noWrap/>
            <w:hideMark/>
          </w:tcPr>
          <w:p w:rsidR="00557F8D" w:rsidRPr="0067393F" w:rsidRDefault="00557F8D" w:rsidP="004A3ACB">
            <w:pPr>
              <w:pStyle w:val="TableText"/>
              <w:spacing w:before="0" w:after="0"/>
              <w:jc w:val="center"/>
            </w:pPr>
            <w:r w:rsidRPr="0067393F">
              <w:t>2.32</w:t>
            </w:r>
          </w:p>
        </w:tc>
        <w:tc>
          <w:tcPr>
            <w:tcW w:w="1691" w:type="dxa"/>
          </w:tcPr>
          <w:p w:rsidR="00557F8D" w:rsidRPr="0067393F" w:rsidRDefault="009A1D0F" w:rsidP="001A5586">
            <w:pPr>
              <w:pStyle w:val="TableText"/>
              <w:spacing w:before="0" w:after="0"/>
              <w:jc w:val="center"/>
            </w:pPr>
            <w:r>
              <w:t>2.32</w:t>
            </w:r>
            <w:r w:rsidR="0036444F">
              <w:t>,</w:t>
            </w:r>
            <w:r w:rsidR="00557F8D">
              <w:t xml:space="preserve"> </w:t>
            </w:r>
            <w:r w:rsidR="00557F8D" w:rsidRPr="002B5BEA">
              <w:t>Darlington</w:t>
            </w:r>
          </w:p>
        </w:tc>
        <w:tc>
          <w:tcPr>
            <w:tcW w:w="1586" w:type="dxa"/>
          </w:tcPr>
          <w:p w:rsidR="00557F8D" w:rsidRPr="0067393F" w:rsidRDefault="004C2CAD" w:rsidP="004C2CAD">
            <w:pPr>
              <w:pStyle w:val="TableText"/>
              <w:spacing w:before="0" w:after="0"/>
              <w:jc w:val="center"/>
            </w:pPr>
            <w:r>
              <w:t>0</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bottom w:val="nil"/>
            </w:tcBorders>
            <w:noWrap/>
            <w:hideMark/>
          </w:tcPr>
          <w:p w:rsidR="00557F8D" w:rsidRPr="0067393F" w:rsidRDefault="00557F8D" w:rsidP="004A3ACB">
            <w:pPr>
              <w:pStyle w:val="TableText"/>
              <w:spacing w:before="0" w:after="0"/>
              <w:jc w:val="center"/>
            </w:pPr>
            <w:r w:rsidRPr="0067393F">
              <w:t>PGW</w:t>
            </w:r>
          </w:p>
        </w:tc>
        <w:tc>
          <w:tcPr>
            <w:tcW w:w="1336" w:type="dxa"/>
            <w:noWrap/>
            <w:hideMark/>
          </w:tcPr>
          <w:p w:rsidR="00557F8D" w:rsidRPr="0067393F" w:rsidRDefault="00557F8D" w:rsidP="004A3ACB">
            <w:pPr>
              <w:pStyle w:val="TableText"/>
              <w:spacing w:before="0" w:after="0"/>
              <w:jc w:val="center"/>
            </w:pPr>
            <w:r w:rsidRPr="0067393F">
              <w:t>High</w:t>
            </w:r>
          </w:p>
        </w:tc>
        <w:tc>
          <w:tcPr>
            <w:tcW w:w="1252" w:type="dxa"/>
            <w:noWrap/>
            <w:hideMark/>
          </w:tcPr>
          <w:p w:rsidR="00557F8D" w:rsidRPr="0067393F" w:rsidRDefault="00557F8D" w:rsidP="004A3ACB">
            <w:pPr>
              <w:pStyle w:val="TableText"/>
              <w:spacing w:before="0" w:after="0"/>
              <w:jc w:val="center"/>
            </w:pPr>
            <w:r w:rsidRPr="0067393F">
              <w:t>8.21</w:t>
            </w:r>
          </w:p>
        </w:tc>
        <w:tc>
          <w:tcPr>
            <w:tcW w:w="1445" w:type="dxa"/>
            <w:noWrap/>
            <w:hideMark/>
          </w:tcPr>
          <w:p w:rsidR="00557F8D" w:rsidRPr="0067393F" w:rsidRDefault="00557F8D" w:rsidP="004A3ACB">
            <w:pPr>
              <w:pStyle w:val="TableText"/>
              <w:spacing w:before="0" w:after="0"/>
              <w:jc w:val="center"/>
            </w:pPr>
            <w:r w:rsidRPr="0067393F">
              <w:t>12.32</w:t>
            </w:r>
          </w:p>
        </w:tc>
        <w:tc>
          <w:tcPr>
            <w:tcW w:w="1691" w:type="dxa"/>
          </w:tcPr>
          <w:p w:rsidR="00557F8D" w:rsidRPr="0067393F" w:rsidRDefault="0036444F" w:rsidP="0036444F">
            <w:pPr>
              <w:pStyle w:val="TableText"/>
              <w:spacing w:before="0" w:after="0"/>
              <w:jc w:val="center"/>
            </w:pPr>
            <w:r>
              <w:t>10.5 Darlington</w:t>
            </w:r>
          </w:p>
        </w:tc>
        <w:tc>
          <w:tcPr>
            <w:tcW w:w="1586" w:type="dxa"/>
          </w:tcPr>
          <w:p w:rsidR="00557F8D" w:rsidRPr="0067393F" w:rsidRDefault="00E53EEE" w:rsidP="0084128B">
            <w:pPr>
              <w:pStyle w:val="TableText"/>
              <w:spacing w:before="0" w:after="0"/>
              <w:jc w:val="center"/>
            </w:pPr>
            <w:r>
              <w:t>1.82*</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top w:val="nil"/>
              <w:bottom w:val="single" w:sz="4" w:space="0" w:color="92CDDC" w:themeColor="accent5" w:themeTint="99"/>
            </w:tcBorders>
            <w:noWrap/>
            <w:hideMark/>
          </w:tcPr>
          <w:p w:rsidR="00557F8D" w:rsidRPr="0067393F" w:rsidRDefault="00557F8D" w:rsidP="004A3ACB">
            <w:pPr>
              <w:pStyle w:val="TableText"/>
              <w:spacing w:before="0" w:after="0"/>
              <w:jc w:val="center"/>
            </w:pPr>
          </w:p>
        </w:tc>
        <w:tc>
          <w:tcPr>
            <w:tcW w:w="1336" w:type="dxa"/>
            <w:noWrap/>
            <w:hideMark/>
          </w:tcPr>
          <w:p w:rsidR="00557F8D" w:rsidRPr="0067393F" w:rsidRDefault="00557F8D" w:rsidP="004A3ACB">
            <w:pPr>
              <w:pStyle w:val="TableText"/>
              <w:spacing w:before="0" w:after="0"/>
              <w:jc w:val="center"/>
            </w:pPr>
            <w:r w:rsidRPr="0067393F">
              <w:t>V. High</w:t>
            </w:r>
          </w:p>
        </w:tc>
        <w:tc>
          <w:tcPr>
            <w:tcW w:w="1252" w:type="dxa"/>
            <w:noWrap/>
            <w:hideMark/>
          </w:tcPr>
          <w:p w:rsidR="00557F8D" w:rsidRPr="0067393F" w:rsidRDefault="00557F8D" w:rsidP="004A3ACB">
            <w:pPr>
              <w:pStyle w:val="TableText"/>
              <w:spacing w:before="0" w:after="0"/>
              <w:jc w:val="center"/>
            </w:pPr>
            <w:r w:rsidRPr="0067393F">
              <w:t>2.82</w:t>
            </w:r>
          </w:p>
        </w:tc>
        <w:tc>
          <w:tcPr>
            <w:tcW w:w="1445" w:type="dxa"/>
            <w:noWrap/>
            <w:hideMark/>
          </w:tcPr>
          <w:p w:rsidR="00557F8D" w:rsidRPr="0067393F" w:rsidRDefault="00557F8D" w:rsidP="004A3ACB">
            <w:pPr>
              <w:pStyle w:val="TableText"/>
              <w:spacing w:before="0" w:after="0"/>
              <w:jc w:val="center"/>
            </w:pPr>
            <w:r w:rsidRPr="0067393F">
              <w:t>5.64</w:t>
            </w:r>
          </w:p>
        </w:tc>
        <w:tc>
          <w:tcPr>
            <w:tcW w:w="1691" w:type="dxa"/>
          </w:tcPr>
          <w:p w:rsidR="00557F8D" w:rsidRPr="0067393F" w:rsidRDefault="00E53EEE" w:rsidP="001A5586">
            <w:pPr>
              <w:pStyle w:val="TableText"/>
              <w:spacing w:before="0" w:after="0"/>
              <w:jc w:val="center"/>
            </w:pPr>
            <w:r>
              <w:t>-</w:t>
            </w:r>
          </w:p>
        </w:tc>
        <w:tc>
          <w:tcPr>
            <w:tcW w:w="1586" w:type="dxa"/>
          </w:tcPr>
          <w:p w:rsidR="00557F8D" w:rsidRPr="0067393F" w:rsidRDefault="00E53EEE" w:rsidP="0084128B">
            <w:pPr>
              <w:pStyle w:val="TableText"/>
              <w:spacing w:before="0" w:after="0"/>
              <w:jc w:val="center"/>
            </w:pPr>
            <w:r>
              <w:t>5.64*</w:t>
            </w:r>
          </w:p>
        </w:tc>
      </w:tr>
      <w:tr w:rsidR="00557F8D" w:rsidRPr="0067393F" w:rsidTr="00467813">
        <w:trPr>
          <w:trHeight w:val="300"/>
          <w:jc w:val="center"/>
        </w:trPr>
        <w:tc>
          <w:tcPr>
            <w:tcW w:w="1029" w:type="dxa"/>
            <w:tcBorders>
              <w:top w:val="nil"/>
              <w:bottom w:val="nil"/>
            </w:tcBorders>
            <w:noWrap/>
            <w:hideMark/>
          </w:tcPr>
          <w:p w:rsidR="00557F8D" w:rsidRPr="0067393F" w:rsidRDefault="00557F8D" w:rsidP="004A3ACB">
            <w:pPr>
              <w:pStyle w:val="TableText"/>
              <w:spacing w:before="0" w:after="0"/>
              <w:jc w:val="center"/>
            </w:pPr>
          </w:p>
        </w:tc>
        <w:tc>
          <w:tcPr>
            <w:tcW w:w="1167" w:type="dxa"/>
            <w:tcBorders>
              <w:bottom w:val="nil"/>
            </w:tcBorders>
            <w:noWrap/>
            <w:hideMark/>
          </w:tcPr>
          <w:p w:rsidR="00557F8D" w:rsidRPr="0067393F" w:rsidRDefault="00557F8D" w:rsidP="004A3ACB">
            <w:pPr>
              <w:pStyle w:val="TableText"/>
              <w:spacing w:before="0" w:after="0"/>
              <w:jc w:val="center"/>
            </w:pPr>
            <w:r w:rsidRPr="0067393F">
              <w:t>PGWe</w:t>
            </w:r>
          </w:p>
        </w:tc>
        <w:tc>
          <w:tcPr>
            <w:tcW w:w="1336" w:type="dxa"/>
            <w:noWrap/>
            <w:hideMark/>
          </w:tcPr>
          <w:p w:rsidR="00557F8D" w:rsidRPr="0067393F" w:rsidRDefault="00557F8D" w:rsidP="004A3ACB">
            <w:pPr>
              <w:pStyle w:val="TableText"/>
              <w:spacing w:before="0" w:after="0"/>
              <w:jc w:val="center"/>
            </w:pPr>
            <w:r w:rsidRPr="0067393F">
              <w:t>High</w:t>
            </w:r>
          </w:p>
        </w:tc>
        <w:tc>
          <w:tcPr>
            <w:tcW w:w="1252" w:type="dxa"/>
            <w:noWrap/>
            <w:hideMark/>
          </w:tcPr>
          <w:p w:rsidR="00557F8D" w:rsidRPr="0067393F" w:rsidRDefault="00557F8D" w:rsidP="004A3ACB">
            <w:pPr>
              <w:pStyle w:val="TableText"/>
              <w:spacing w:before="0" w:after="0"/>
              <w:jc w:val="center"/>
            </w:pPr>
            <w:r w:rsidRPr="0067393F">
              <w:t>0.06</w:t>
            </w:r>
          </w:p>
        </w:tc>
        <w:tc>
          <w:tcPr>
            <w:tcW w:w="1445" w:type="dxa"/>
            <w:noWrap/>
            <w:hideMark/>
          </w:tcPr>
          <w:p w:rsidR="00557F8D" w:rsidRPr="0067393F" w:rsidRDefault="00557F8D" w:rsidP="004A3ACB">
            <w:pPr>
              <w:pStyle w:val="TableText"/>
              <w:spacing w:before="0" w:after="0"/>
              <w:jc w:val="center"/>
            </w:pPr>
            <w:r w:rsidRPr="0067393F">
              <w:t>0.09</w:t>
            </w:r>
          </w:p>
        </w:tc>
        <w:tc>
          <w:tcPr>
            <w:tcW w:w="1691" w:type="dxa"/>
          </w:tcPr>
          <w:p w:rsidR="00557F8D" w:rsidRPr="0067393F" w:rsidRDefault="0036444F" w:rsidP="001A5586">
            <w:pPr>
              <w:pStyle w:val="TableText"/>
              <w:spacing w:before="0" w:after="0"/>
              <w:jc w:val="center"/>
            </w:pPr>
            <w:r>
              <w:t>0.09,</w:t>
            </w:r>
            <w:r w:rsidR="004C2CAD">
              <w:t xml:space="preserve"> Darlington</w:t>
            </w:r>
          </w:p>
        </w:tc>
        <w:tc>
          <w:tcPr>
            <w:tcW w:w="1586" w:type="dxa"/>
          </w:tcPr>
          <w:p w:rsidR="00557F8D" w:rsidRPr="0067393F" w:rsidRDefault="004C2CAD" w:rsidP="004A3ACB">
            <w:pPr>
              <w:pStyle w:val="TableText"/>
              <w:spacing w:before="0" w:after="0"/>
              <w:jc w:val="center"/>
            </w:pPr>
            <w:r>
              <w:t>0</w:t>
            </w:r>
          </w:p>
        </w:tc>
      </w:tr>
      <w:tr w:rsidR="00557F8D" w:rsidRPr="0067393F" w:rsidTr="00975196">
        <w:trPr>
          <w:trHeight w:val="300"/>
          <w:jc w:val="center"/>
        </w:trPr>
        <w:tc>
          <w:tcPr>
            <w:tcW w:w="1029" w:type="dxa"/>
            <w:tcBorders>
              <w:top w:val="nil"/>
              <w:bottom w:val="single" w:sz="4" w:space="0" w:color="92CDDC" w:themeColor="accent5" w:themeTint="99"/>
            </w:tcBorders>
            <w:noWrap/>
            <w:hideMark/>
          </w:tcPr>
          <w:p w:rsidR="00557F8D" w:rsidRPr="0067393F" w:rsidRDefault="00557F8D" w:rsidP="004A3ACB">
            <w:pPr>
              <w:pStyle w:val="TableText"/>
              <w:spacing w:before="0" w:after="0"/>
              <w:jc w:val="center"/>
            </w:pPr>
          </w:p>
        </w:tc>
        <w:tc>
          <w:tcPr>
            <w:tcW w:w="1167" w:type="dxa"/>
            <w:tcBorders>
              <w:top w:val="nil"/>
              <w:bottom w:val="single" w:sz="4" w:space="0" w:color="92CDDC" w:themeColor="accent5" w:themeTint="99"/>
            </w:tcBorders>
            <w:noWrap/>
            <w:hideMark/>
          </w:tcPr>
          <w:p w:rsidR="00557F8D" w:rsidRPr="0067393F" w:rsidRDefault="00557F8D" w:rsidP="004A3ACB">
            <w:pPr>
              <w:pStyle w:val="TableText"/>
              <w:spacing w:before="0" w:after="0"/>
              <w:jc w:val="center"/>
            </w:pPr>
          </w:p>
        </w:tc>
        <w:tc>
          <w:tcPr>
            <w:tcW w:w="1336" w:type="dxa"/>
            <w:tcBorders>
              <w:bottom w:val="single" w:sz="4" w:space="0" w:color="92CDDC" w:themeColor="accent5" w:themeTint="99"/>
            </w:tcBorders>
            <w:noWrap/>
            <w:hideMark/>
          </w:tcPr>
          <w:p w:rsidR="00557F8D" w:rsidRPr="0067393F" w:rsidRDefault="00557F8D" w:rsidP="004A3ACB">
            <w:pPr>
              <w:pStyle w:val="TableText"/>
              <w:spacing w:before="0" w:after="0"/>
              <w:jc w:val="center"/>
            </w:pPr>
            <w:r w:rsidRPr="0067393F">
              <w:t>V. High</w:t>
            </w:r>
          </w:p>
        </w:tc>
        <w:tc>
          <w:tcPr>
            <w:tcW w:w="1252" w:type="dxa"/>
            <w:noWrap/>
            <w:hideMark/>
          </w:tcPr>
          <w:p w:rsidR="00557F8D" w:rsidRPr="0067393F" w:rsidRDefault="00557F8D" w:rsidP="004A3ACB">
            <w:pPr>
              <w:pStyle w:val="TableText"/>
              <w:spacing w:before="0" w:after="0"/>
              <w:jc w:val="center"/>
            </w:pPr>
            <w:r w:rsidRPr="0067393F">
              <w:t>0.01</w:t>
            </w:r>
          </w:p>
        </w:tc>
        <w:tc>
          <w:tcPr>
            <w:tcW w:w="1445" w:type="dxa"/>
            <w:noWrap/>
            <w:hideMark/>
          </w:tcPr>
          <w:p w:rsidR="00557F8D" w:rsidRPr="0067393F" w:rsidRDefault="00557F8D" w:rsidP="004A3ACB">
            <w:pPr>
              <w:pStyle w:val="TableText"/>
              <w:spacing w:before="0" w:after="0"/>
              <w:jc w:val="center"/>
            </w:pPr>
            <w:r w:rsidRPr="0067393F">
              <w:t>0.02</w:t>
            </w:r>
          </w:p>
        </w:tc>
        <w:tc>
          <w:tcPr>
            <w:tcW w:w="1691" w:type="dxa"/>
          </w:tcPr>
          <w:p w:rsidR="00557F8D" w:rsidRPr="0067393F" w:rsidRDefault="001A5586" w:rsidP="001A5586">
            <w:pPr>
              <w:pStyle w:val="TableText"/>
              <w:spacing w:before="0" w:after="0"/>
              <w:jc w:val="center"/>
            </w:pPr>
            <w:r>
              <w:t>-</w:t>
            </w:r>
          </w:p>
        </w:tc>
        <w:tc>
          <w:tcPr>
            <w:tcW w:w="1586" w:type="dxa"/>
          </w:tcPr>
          <w:p w:rsidR="00557F8D" w:rsidRPr="0067393F" w:rsidRDefault="00557F8D" w:rsidP="004A3ACB">
            <w:pPr>
              <w:pStyle w:val="TableText"/>
              <w:spacing w:before="0" w:after="0"/>
              <w:jc w:val="center"/>
            </w:pPr>
            <w:r w:rsidRPr="0067393F">
              <w:t>0.02</w:t>
            </w:r>
          </w:p>
        </w:tc>
      </w:tr>
    </w:tbl>
    <w:p w:rsidR="009623B6" w:rsidRDefault="00E53EEE" w:rsidP="00E53EEE">
      <w:pPr>
        <w:pStyle w:val="TableFootnote"/>
      </w:pPr>
      <w:r>
        <w:t>Note: VVP = Victorian Volcanic Plain, PG (HS) = Heavier-soils Plains Grassland, PGWe = Plains Grassy Wetland, CGW = Creekline Grassy Woodland, GW = Grassy Woodland, ATHrW = Alluvial Terraces Herb-rich Woodland, PGW = Plains Grassy Woodland, , * denotes offsets that can be sourced through another proposed offset also containing matters of NES.</w:t>
      </w:r>
    </w:p>
    <w:p w:rsidR="00D902F2" w:rsidRDefault="00F06F3B">
      <w:pPr>
        <w:spacing w:before="0" w:after="200" w:line="24" w:lineRule="auto"/>
        <w:jc w:val="left"/>
        <w:rPr>
          <w:rFonts w:ascii="Corbel" w:hAnsi="Corbel"/>
          <w:b/>
          <w:bCs/>
          <w:sz w:val="20"/>
          <w:szCs w:val="20"/>
        </w:rPr>
      </w:pPr>
      <w:r>
        <w:fldChar w:fldCharType="begin"/>
      </w:r>
      <w:r>
        <w:instrText xml:space="preserve"> REF _Ref380581042 \h </w:instrText>
      </w:r>
      <w:r>
        <w:fldChar w:fldCharType="separate"/>
      </w:r>
    </w:p>
    <w:p w:rsidR="00F06F3B" w:rsidRDefault="00D902F2" w:rsidP="00F06F3B">
      <w:r>
        <w:t xml:space="preserve">Table </w:t>
      </w:r>
      <w:r>
        <w:rPr>
          <w:noProof/>
        </w:rPr>
        <w:t>8</w:t>
      </w:r>
      <w:r w:rsidR="00F06F3B">
        <w:fldChar w:fldCharType="end"/>
      </w:r>
      <w:r w:rsidR="00F06F3B">
        <w:t xml:space="preserve"> summarises the quantity offsets identified to compensate for losses associated with </w:t>
      </w:r>
      <w:r w:rsidR="00F06F3B" w:rsidRPr="00F06F3B">
        <w:t>Large Old Trees and Scattered Trees</w:t>
      </w:r>
      <w:r w:rsidR="00F06F3B">
        <w:t>.</w:t>
      </w:r>
      <w:r w:rsidR="007A76CA">
        <w:t xml:space="preserve"> </w:t>
      </w:r>
      <w:r w:rsidR="00E53EEE">
        <w:t>No trees are proposed to be offset within the Darlington property.</w:t>
      </w:r>
    </w:p>
    <w:p w:rsidR="00DC38A3" w:rsidRDefault="00DC38A3">
      <w:pPr>
        <w:spacing w:before="0" w:after="200" w:line="24" w:lineRule="auto"/>
        <w:jc w:val="left"/>
        <w:rPr>
          <w:rFonts w:ascii="Corbel" w:hAnsi="Corbel"/>
          <w:b/>
          <w:bCs/>
          <w:sz w:val="20"/>
          <w:szCs w:val="20"/>
        </w:rPr>
      </w:pPr>
      <w:bookmarkStart w:id="30" w:name="_Ref380581042"/>
      <w:bookmarkStart w:id="31" w:name="_GoBack"/>
      <w:bookmarkEnd w:id="31"/>
    </w:p>
    <w:p w:rsidR="009623B6" w:rsidRDefault="009623B6" w:rsidP="009623B6">
      <w:pPr>
        <w:pStyle w:val="Caption"/>
        <w:rPr>
          <w:highlight w:val="yellow"/>
        </w:rPr>
      </w:pPr>
      <w:r>
        <w:t xml:space="preserve">Table </w:t>
      </w:r>
      <w:fldSimple w:instr=" SEQ Table \* ARABIC ">
        <w:r w:rsidR="00D902F2">
          <w:rPr>
            <w:noProof/>
          </w:rPr>
          <w:t>8</w:t>
        </w:r>
      </w:fldSimple>
      <w:bookmarkEnd w:id="30"/>
      <w:r>
        <w:t xml:space="preserve">. </w:t>
      </w:r>
      <w:r w:rsidRPr="00944ECB">
        <w:rPr>
          <w:b w:val="0"/>
        </w:rPr>
        <w:t xml:space="preserve">Offsets </w:t>
      </w:r>
      <w:r>
        <w:rPr>
          <w:b w:val="0"/>
        </w:rPr>
        <w:t>associated with loss of Large Old Trees and Scattered Trees</w:t>
      </w:r>
    </w:p>
    <w:tbl>
      <w:tblPr>
        <w:tblStyle w:val="EHPTablesytle"/>
        <w:tblW w:w="0" w:type="auto"/>
        <w:jc w:val="center"/>
        <w:tblLook w:val="04A0" w:firstRow="1" w:lastRow="0" w:firstColumn="1" w:lastColumn="0" w:noHBand="0" w:noVBand="1"/>
      </w:tblPr>
      <w:tblGrid>
        <w:gridCol w:w="993"/>
        <w:gridCol w:w="1559"/>
        <w:gridCol w:w="977"/>
        <w:gridCol w:w="765"/>
        <w:gridCol w:w="765"/>
        <w:gridCol w:w="1909"/>
        <w:gridCol w:w="1985"/>
      </w:tblGrid>
      <w:tr w:rsidR="00EB4807" w:rsidRPr="00EB4807" w:rsidTr="00A82C1E">
        <w:trPr>
          <w:cnfStyle w:val="100000000000" w:firstRow="1" w:lastRow="0" w:firstColumn="0" w:lastColumn="0" w:oddVBand="0" w:evenVBand="0" w:oddHBand="0" w:evenHBand="0" w:firstRowFirstColumn="0" w:firstRowLastColumn="0" w:lastRowFirstColumn="0" w:lastRowLastColumn="0"/>
          <w:trHeight w:val="300"/>
          <w:jc w:val="center"/>
        </w:trPr>
        <w:tc>
          <w:tcPr>
            <w:tcW w:w="993" w:type="dxa"/>
            <w:tcBorders>
              <w:bottom w:val="single" w:sz="4" w:space="0" w:color="92CDDC" w:themeColor="accent5" w:themeTint="99"/>
            </w:tcBorders>
            <w:noWrap/>
            <w:hideMark/>
          </w:tcPr>
          <w:p w:rsidR="00EB4807" w:rsidRPr="00EB4807" w:rsidRDefault="00EB4807" w:rsidP="00EB4807">
            <w:pPr>
              <w:pStyle w:val="TableHeader"/>
            </w:pPr>
            <w:r w:rsidRPr="00EB4807">
              <w:t>Bioregion</w:t>
            </w:r>
          </w:p>
        </w:tc>
        <w:tc>
          <w:tcPr>
            <w:tcW w:w="1559" w:type="dxa"/>
            <w:noWrap/>
            <w:hideMark/>
          </w:tcPr>
          <w:p w:rsidR="00EB4807" w:rsidRPr="00EB4807" w:rsidRDefault="00EB4807" w:rsidP="00EB4807">
            <w:pPr>
              <w:pStyle w:val="TableHeader"/>
            </w:pPr>
            <w:r>
              <w:t>Trees</w:t>
            </w:r>
          </w:p>
        </w:tc>
        <w:tc>
          <w:tcPr>
            <w:tcW w:w="977" w:type="dxa"/>
            <w:noWrap/>
            <w:hideMark/>
          </w:tcPr>
          <w:p w:rsidR="00EB4807" w:rsidRPr="00EB4807" w:rsidRDefault="00EB4807" w:rsidP="00EB4807">
            <w:pPr>
              <w:pStyle w:val="TableHeader"/>
            </w:pPr>
            <w:r w:rsidRPr="00EB4807">
              <w:t>Scattered</w:t>
            </w:r>
          </w:p>
        </w:tc>
        <w:tc>
          <w:tcPr>
            <w:tcW w:w="765" w:type="dxa"/>
            <w:noWrap/>
            <w:hideMark/>
          </w:tcPr>
          <w:p w:rsidR="00EB4807" w:rsidRPr="00EB4807" w:rsidRDefault="00EB4807" w:rsidP="00EB4807">
            <w:pPr>
              <w:pStyle w:val="TableHeader"/>
            </w:pPr>
            <w:r w:rsidRPr="00EB4807">
              <w:t>LOT</w:t>
            </w:r>
          </w:p>
        </w:tc>
        <w:tc>
          <w:tcPr>
            <w:tcW w:w="765" w:type="dxa"/>
            <w:noWrap/>
            <w:hideMark/>
          </w:tcPr>
          <w:p w:rsidR="00EB4807" w:rsidRPr="00EB4807" w:rsidRDefault="00EB4807" w:rsidP="00EB4807">
            <w:pPr>
              <w:pStyle w:val="TableHeader"/>
            </w:pPr>
            <w:r w:rsidRPr="00EB4807">
              <w:t>Total</w:t>
            </w:r>
          </w:p>
        </w:tc>
        <w:tc>
          <w:tcPr>
            <w:tcW w:w="1909" w:type="dxa"/>
            <w:noWrap/>
            <w:hideMark/>
          </w:tcPr>
          <w:p w:rsidR="00EB4807" w:rsidRPr="00EB4807" w:rsidRDefault="00EB4807" w:rsidP="00EB4807">
            <w:pPr>
              <w:pStyle w:val="TableHeader"/>
            </w:pPr>
            <w:r w:rsidRPr="00EB4807">
              <w:t>Offsets identified (</w:t>
            </w:r>
            <w:r>
              <w:t>no. trees</w:t>
            </w:r>
            <w:r w:rsidRPr="00EB4807">
              <w:t>); Location</w:t>
            </w:r>
          </w:p>
        </w:tc>
        <w:tc>
          <w:tcPr>
            <w:tcW w:w="1985" w:type="dxa"/>
            <w:noWrap/>
            <w:hideMark/>
          </w:tcPr>
          <w:p w:rsidR="00EB4807" w:rsidRPr="00EB4807" w:rsidRDefault="00EB4807" w:rsidP="00EB4807">
            <w:pPr>
              <w:pStyle w:val="TableHeader"/>
            </w:pPr>
            <w:r w:rsidRPr="00EB4807">
              <w:t>Offsets to be sourced</w:t>
            </w:r>
            <w:r>
              <w:t xml:space="preserve"> (no. trees)</w:t>
            </w:r>
          </w:p>
        </w:tc>
      </w:tr>
      <w:tr w:rsidR="00A82C1E" w:rsidRPr="00EB4807" w:rsidTr="00A82C1E">
        <w:trPr>
          <w:trHeight w:val="300"/>
          <w:jc w:val="center"/>
        </w:trPr>
        <w:tc>
          <w:tcPr>
            <w:tcW w:w="993" w:type="dxa"/>
            <w:tcBorders>
              <w:bottom w:val="nil"/>
            </w:tcBorders>
            <w:noWrap/>
            <w:hideMark/>
          </w:tcPr>
          <w:p w:rsidR="00EB4807" w:rsidRPr="00EB4807" w:rsidRDefault="00EB4807" w:rsidP="00EB4807">
            <w:pPr>
              <w:pStyle w:val="TableText"/>
              <w:jc w:val="center"/>
            </w:pPr>
            <w:r>
              <w:t>VVP</w:t>
            </w:r>
          </w:p>
        </w:tc>
        <w:tc>
          <w:tcPr>
            <w:tcW w:w="1559" w:type="dxa"/>
            <w:noWrap/>
            <w:hideMark/>
          </w:tcPr>
          <w:p w:rsidR="00EB4807" w:rsidRPr="00EB4807" w:rsidRDefault="00EB4807" w:rsidP="00EB4807">
            <w:pPr>
              <w:pStyle w:val="TableText"/>
              <w:jc w:val="left"/>
            </w:pPr>
            <w:r w:rsidRPr="00EB4807">
              <w:t>Total Losses</w:t>
            </w:r>
          </w:p>
        </w:tc>
        <w:tc>
          <w:tcPr>
            <w:tcW w:w="977" w:type="dxa"/>
            <w:noWrap/>
            <w:hideMark/>
          </w:tcPr>
          <w:p w:rsidR="00EB4807" w:rsidRPr="00EB4807" w:rsidRDefault="00EB4807" w:rsidP="00EB4807">
            <w:pPr>
              <w:pStyle w:val="TableText"/>
              <w:jc w:val="center"/>
            </w:pPr>
            <w:r w:rsidRPr="00EB4807">
              <w:t>113</w:t>
            </w:r>
          </w:p>
        </w:tc>
        <w:tc>
          <w:tcPr>
            <w:tcW w:w="765" w:type="dxa"/>
            <w:noWrap/>
            <w:hideMark/>
          </w:tcPr>
          <w:p w:rsidR="00EB4807" w:rsidRPr="00EB4807" w:rsidRDefault="00EB4807" w:rsidP="00EB4807">
            <w:pPr>
              <w:pStyle w:val="TableText"/>
              <w:jc w:val="center"/>
            </w:pPr>
            <w:r w:rsidRPr="00EB4807">
              <w:t>105</w:t>
            </w:r>
          </w:p>
        </w:tc>
        <w:tc>
          <w:tcPr>
            <w:tcW w:w="765" w:type="dxa"/>
            <w:noWrap/>
            <w:hideMark/>
          </w:tcPr>
          <w:p w:rsidR="00EB4807" w:rsidRPr="00EB4807" w:rsidRDefault="00EB4807" w:rsidP="00EB4807">
            <w:pPr>
              <w:pStyle w:val="TableText"/>
              <w:jc w:val="center"/>
            </w:pPr>
            <w:r w:rsidRPr="00EB4807">
              <w:t>218</w:t>
            </w:r>
          </w:p>
        </w:tc>
        <w:tc>
          <w:tcPr>
            <w:tcW w:w="1909" w:type="dxa"/>
            <w:noWrap/>
            <w:hideMark/>
          </w:tcPr>
          <w:p w:rsidR="00EB4807" w:rsidRPr="00EB4807" w:rsidRDefault="00A45051" w:rsidP="00EB4807">
            <w:pPr>
              <w:pStyle w:val="TableText"/>
              <w:jc w:val="center"/>
            </w:pPr>
            <w:r w:rsidRPr="00A45051">
              <w:t>N/A</w:t>
            </w:r>
          </w:p>
        </w:tc>
        <w:tc>
          <w:tcPr>
            <w:tcW w:w="1985" w:type="dxa"/>
            <w:noWrap/>
            <w:hideMark/>
          </w:tcPr>
          <w:p w:rsidR="00EB4807" w:rsidRPr="00EB4807" w:rsidRDefault="00EB4807" w:rsidP="00EB4807">
            <w:pPr>
              <w:pStyle w:val="TableText"/>
              <w:jc w:val="center"/>
            </w:pPr>
            <w:r w:rsidRPr="00EB4807">
              <w:t>N/A</w:t>
            </w:r>
          </w:p>
        </w:tc>
      </w:tr>
      <w:tr w:rsidR="00EB4807" w:rsidRPr="00EB4807" w:rsidTr="00A82C1E">
        <w:trPr>
          <w:trHeight w:val="300"/>
          <w:jc w:val="center"/>
        </w:trPr>
        <w:tc>
          <w:tcPr>
            <w:tcW w:w="993" w:type="dxa"/>
            <w:tcBorders>
              <w:top w:val="nil"/>
              <w:bottom w:val="nil"/>
            </w:tcBorders>
            <w:noWrap/>
          </w:tcPr>
          <w:p w:rsidR="00EB4807" w:rsidRPr="00EB4807" w:rsidRDefault="00EB4807" w:rsidP="00EB4807">
            <w:pPr>
              <w:pStyle w:val="TableText"/>
              <w:jc w:val="center"/>
            </w:pPr>
          </w:p>
        </w:tc>
        <w:tc>
          <w:tcPr>
            <w:tcW w:w="1559" w:type="dxa"/>
            <w:noWrap/>
            <w:hideMark/>
          </w:tcPr>
          <w:p w:rsidR="00EB4807" w:rsidRPr="00EB4807" w:rsidRDefault="00EB4807" w:rsidP="00EB4807">
            <w:pPr>
              <w:pStyle w:val="TableText"/>
              <w:jc w:val="left"/>
            </w:pPr>
            <w:r w:rsidRPr="00EB4807">
              <w:t>To be Protected</w:t>
            </w:r>
          </w:p>
        </w:tc>
        <w:tc>
          <w:tcPr>
            <w:tcW w:w="977" w:type="dxa"/>
            <w:noWrap/>
            <w:hideMark/>
          </w:tcPr>
          <w:p w:rsidR="00EB4807" w:rsidRPr="00EB4807" w:rsidRDefault="00EB4807" w:rsidP="00EB4807">
            <w:pPr>
              <w:pStyle w:val="TableText"/>
              <w:jc w:val="center"/>
            </w:pPr>
            <w:r w:rsidRPr="00EB4807">
              <w:t>267</w:t>
            </w:r>
          </w:p>
        </w:tc>
        <w:tc>
          <w:tcPr>
            <w:tcW w:w="765" w:type="dxa"/>
            <w:noWrap/>
            <w:hideMark/>
          </w:tcPr>
          <w:p w:rsidR="00EB4807" w:rsidRPr="00EB4807" w:rsidRDefault="00EB4807" w:rsidP="00EB4807">
            <w:pPr>
              <w:pStyle w:val="TableText"/>
              <w:jc w:val="center"/>
            </w:pPr>
            <w:r w:rsidRPr="00EB4807">
              <w:t>664</w:t>
            </w:r>
          </w:p>
        </w:tc>
        <w:tc>
          <w:tcPr>
            <w:tcW w:w="765" w:type="dxa"/>
            <w:noWrap/>
            <w:hideMark/>
          </w:tcPr>
          <w:p w:rsidR="00EB4807" w:rsidRPr="00EB4807" w:rsidRDefault="00EB4807" w:rsidP="00EB4807">
            <w:pPr>
              <w:pStyle w:val="TableText"/>
              <w:jc w:val="center"/>
            </w:pPr>
            <w:r w:rsidRPr="00EB4807">
              <w:t>931</w:t>
            </w:r>
          </w:p>
        </w:tc>
        <w:tc>
          <w:tcPr>
            <w:tcW w:w="1909" w:type="dxa"/>
            <w:noWrap/>
            <w:hideMark/>
          </w:tcPr>
          <w:p w:rsidR="00EB4807" w:rsidRPr="00EB4807" w:rsidRDefault="001A46BC" w:rsidP="00EB4807">
            <w:pPr>
              <w:pStyle w:val="TableText"/>
              <w:jc w:val="center"/>
            </w:pPr>
            <w:r>
              <w:t>0</w:t>
            </w:r>
          </w:p>
        </w:tc>
        <w:tc>
          <w:tcPr>
            <w:tcW w:w="1985" w:type="dxa"/>
            <w:noWrap/>
            <w:hideMark/>
          </w:tcPr>
          <w:p w:rsidR="00EB4807" w:rsidRPr="00EB4807" w:rsidRDefault="00E53EEE" w:rsidP="00EB4807">
            <w:pPr>
              <w:pStyle w:val="TableText"/>
              <w:jc w:val="center"/>
            </w:pPr>
            <w:r>
              <w:t>931*</w:t>
            </w:r>
          </w:p>
        </w:tc>
      </w:tr>
      <w:tr w:rsidR="00EB4807" w:rsidRPr="00EB4807" w:rsidTr="00A82C1E">
        <w:trPr>
          <w:trHeight w:val="300"/>
          <w:jc w:val="center"/>
        </w:trPr>
        <w:tc>
          <w:tcPr>
            <w:tcW w:w="993" w:type="dxa"/>
            <w:tcBorders>
              <w:top w:val="nil"/>
              <w:bottom w:val="nil"/>
            </w:tcBorders>
            <w:noWrap/>
          </w:tcPr>
          <w:p w:rsidR="00EB4807" w:rsidRPr="00EB4807" w:rsidRDefault="00EB4807" w:rsidP="00EB4807">
            <w:pPr>
              <w:pStyle w:val="TableText"/>
              <w:jc w:val="center"/>
            </w:pPr>
          </w:p>
        </w:tc>
        <w:tc>
          <w:tcPr>
            <w:tcW w:w="1559" w:type="dxa"/>
            <w:noWrap/>
            <w:hideMark/>
          </w:tcPr>
          <w:p w:rsidR="00EB4807" w:rsidRPr="00EB4807" w:rsidRDefault="00EB4807" w:rsidP="00EB4807">
            <w:pPr>
              <w:pStyle w:val="TableText"/>
              <w:jc w:val="left"/>
            </w:pPr>
            <w:r w:rsidRPr="00EB4807">
              <w:t>To be Recruited</w:t>
            </w:r>
          </w:p>
        </w:tc>
        <w:tc>
          <w:tcPr>
            <w:tcW w:w="977" w:type="dxa"/>
            <w:noWrap/>
            <w:hideMark/>
          </w:tcPr>
          <w:p w:rsidR="00EB4807" w:rsidRPr="00EB4807" w:rsidRDefault="00EB4807" w:rsidP="00EB4807">
            <w:pPr>
              <w:pStyle w:val="TableText"/>
              <w:jc w:val="center"/>
            </w:pPr>
            <w:r w:rsidRPr="00EB4807">
              <w:t>1335</w:t>
            </w:r>
          </w:p>
        </w:tc>
        <w:tc>
          <w:tcPr>
            <w:tcW w:w="765" w:type="dxa"/>
            <w:noWrap/>
            <w:hideMark/>
          </w:tcPr>
          <w:p w:rsidR="00EB4807" w:rsidRPr="00EB4807" w:rsidRDefault="00EB4807" w:rsidP="00EB4807">
            <w:pPr>
              <w:pStyle w:val="TableText"/>
              <w:jc w:val="center"/>
            </w:pPr>
            <w:r w:rsidRPr="00EB4807">
              <w:t>3320</w:t>
            </w:r>
          </w:p>
        </w:tc>
        <w:tc>
          <w:tcPr>
            <w:tcW w:w="765" w:type="dxa"/>
            <w:noWrap/>
            <w:hideMark/>
          </w:tcPr>
          <w:p w:rsidR="00EB4807" w:rsidRPr="00EB4807" w:rsidRDefault="00EB4807" w:rsidP="00EB4807">
            <w:pPr>
              <w:pStyle w:val="TableText"/>
              <w:jc w:val="center"/>
            </w:pPr>
            <w:r w:rsidRPr="00EB4807">
              <w:t>4655</w:t>
            </w:r>
          </w:p>
        </w:tc>
        <w:tc>
          <w:tcPr>
            <w:tcW w:w="1909" w:type="dxa"/>
            <w:noWrap/>
            <w:hideMark/>
          </w:tcPr>
          <w:p w:rsidR="00EB4807" w:rsidRPr="00EB4807" w:rsidRDefault="001A46BC" w:rsidP="00EB4807">
            <w:pPr>
              <w:pStyle w:val="TableText"/>
              <w:jc w:val="center"/>
            </w:pPr>
            <w:r>
              <w:t>0</w:t>
            </w:r>
          </w:p>
        </w:tc>
        <w:tc>
          <w:tcPr>
            <w:tcW w:w="1985" w:type="dxa"/>
            <w:noWrap/>
            <w:hideMark/>
          </w:tcPr>
          <w:p w:rsidR="00EB4807" w:rsidRPr="00EB4807" w:rsidRDefault="00E53EEE" w:rsidP="00EB4807">
            <w:pPr>
              <w:pStyle w:val="TableText"/>
              <w:jc w:val="center"/>
            </w:pPr>
            <w:r>
              <w:t>4655*</w:t>
            </w:r>
            <w:r w:rsidR="001A46BC">
              <w:t xml:space="preserve"> </w:t>
            </w:r>
          </w:p>
        </w:tc>
      </w:tr>
      <w:tr w:rsidR="00EB4807" w:rsidRPr="00EB4807" w:rsidTr="00A82C1E">
        <w:trPr>
          <w:trHeight w:val="300"/>
          <w:jc w:val="center"/>
        </w:trPr>
        <w:tc>
          <w:tcPr>
            <w:tcW w:w="993" w:type="dxa"/>
            <w:tcBorders>
              <w:top w:val="nil"/>
            </w:tcBorders>
            <w:noWrap/>
          </w:tcPr>
          <w:p w:rsidR="00EB4807" w:rsidRPr="00EB4807" w:rsidRDefault="00EB4807" w:rsidP="00EB4807">
            <w:pPr>
              <w:pStyle w:val="TableText"/>
              <w:jc w:val="center"/>
            </w:pPr>
          </w:p>
        </w:tc>
        <w:tc>
          <w:tcPr>
            <w:tcW w:w="1559" w:type="dxa"/>
            <w:noWrap/>
            <w:hideMark/>
          </w:tcPr>
          <w:p w:rsidR="00EB4807" w:rsidRPr="00EB4807" w:rsidRDefault="00EB4807" w:rsidP="00EB4807">
            <w:pPr>
              <w:pStyle w:val="TableText"/>
              <w:jc w:val="left"/>
              <w:rPr>
                <w:color w:val="808080" w:themeColor="background1" w:themeShade="80"/>
              </w:rPr>
            </w:pPr>
            <w:r w:rsidRPr="00EB4807">
              <w:rPr>
                <w:color w:val="808080" w:themeColor="background1" w:themeShade="80"/>
              </w:rPr>
              <w:t>Recruit Only</w:t>
            </w:r>
          </w:p>
        </w:tc>
        <w:tc>
          <w:tcPr>
            <w:tcW w:w="977" w:type="dxa"/>
            <w:noWrap/>
            <w:hideMark/>
          </w:tcPr>
          <w:p w:rsidR="00EB4807" w:rsidRPr="00EB4807" w:rsidRDefault="00EB4807" w:rsidP="00EB4807">
            <w:pPr>
              <w:pStyle w:val="TableText"/>
              <w:jc w:val="center"/>
              <w:rPr>
                <w:color w:val="808080" w:themeColor="background1" w:themeShade="80"/>
              </w:rPr>
            </w:pPr>
            <w:r w:rsidRPr="00EB4807">
              <w:rPr>
                <w:color w:val="808080" w:themeColor="background1" w:themeShade="80"/>
              </w:rPr>
              <w:t>13350</w:t>
            </w:r>
          </w:p>
        </w:tc>
        <w:tc>
          <w:tcPr>
            <w:tcW w:w="765" w:type="dxa"/>
            <w:noWrap/>
            <w:hideMark/>
          </w:tcPr>
          <w:p w:rsidR="00EB4807" w:rsidRPr="00EB4807" w:rsidRDefault="00EB4807" w:rsidP="00EB4807">
            <w:pPr>
              <w:pStyle w:val="TableText"/>
              <w:jc w:val="center"/>
              <w:rPr>
                <w:color w:val="808080" w:themeColor="background1" w:themeShade="80"/>
              </w:rPr>
            </w:pPr>
            <w:r w:rsidRPr="00EB4807">
              <w:rPr>
                <w:color w:val="808080" w:themeColor="background1" w:themeShade="80"/>
              </w:rPr>
              <w:t>N/A</w:t>
            </w:r>
          </w:p>
        </w:tc>
        <w:tc>
          <w:tcPr>
            <w:tcW w:w="765" w:type="dxa"/>
            <w:noWrap/>
            <w:hideMark/>
          </w:tcPr>
          <w:p w:rsidR="00EB4807" w:rsidRPr="00EB4807" w:rsidRDefault="00EB4807" w:rsidP="00EB4807">
            <w:pPr>
              <w:pStyle w:val="TableText"/>
              <w:jc w:val="center"/>
              <w:rPr>
                <w:color w:val="808080" w:themeColor="background1" w:themeShade="80"/>
              </w:rPr>
            </w:pPr>
            <w:r w:rsidRPr="00EB4807">
              <w:rPr>
                <w:color w:val="808080" w:themeColor="background1" w:themeShade="80"/>
              </w:rPr>
              <w:t>13350</w:t>
            </w:r>
          </w:p>
        </w:tc>
        <w:tc>
          <w:tcPr>
            <w:tcW w:w="1909" w:type="dxa"/>
            <w:noWrap/>
            <w:hideMark/>
          </w:tcPr>
          <w:p w:rsidR="00EB4807" w:rsidRPr="00EB4807" w:rsidRDefault="00EB4807" w:rsidP="00EB4807">
            <w:pPr>
              <w:pStyle w:val="TableText"/>
              <w:jc w:val="center"/>
              <w:rPr>
                <w:color w:val="808080" w:themeColor="background1" w:themeShade="80"/>
              </w:rPr>
            </w:pPr>
            <w:r w:rsidRPr="00EB4807">
              <w:rPr>
                <w:color w:val="808080" w:themeColor="background1" w:themeShade="80"/>
              </w:rPr>
              <w:t>N/A</w:t>
            </w:r>
          </w:p>
        </w:tc>
        <w:tc>
          <w:tcPr>
            <w:tcW w:w="1985" w:type="dxa"/>
            <w:noWrap/>
            <w:hideMark/>
          </w:tcPr>
          <w:p w:rsidR="00EB4807" w:rsidRPr="00EB4807" w:rsidRDefault="00EB4807" w:rsidP="00EB4807">
            <w:pPr>
              <w:pStyle w:val="TableText"/>
              <w:jc w:val="center"/>
              <w:rPr>
                <w:color w:val="808080" w:themeColor="background1" w:themeShade="80"/>
              </w:rPr>
            </w:pPr>
            <w:r w:rsidRPr="00EB4807">
              <w:rPr>
                <w:color w:val="808080" w:themeColor="background1" w:themeShade="80"/>
              </w:rPr>
              <w:t>N/A</w:t>
            </w:r>
          </w:p>
        </w:tc>
      </w:tr>
    </w:tbl>
    <w:p w:rsidR="007A76CA" w:rsidRDefault="009623B6" w:rsidP="00AB2741">
      <w:pPr>
        <w:pStyle w:val="TableFootnote"/>
        <w:rPr>
          <w:rFonts w:ascii="Corbel" w:eastAsiaTheme="majorEastAsia" w:hAnsi="Corbel" w:cs="Kartika"/>
          <w:b/>
          <w:bCs/>
          <w:caps/>
          <w:sz w:val="36"/>
          <w:szCs w:val="36"/>
        </w:rPr>
      </w:pPr>
      <w:r w:rsidRPr="008607CE">
        <w:rPr>
          <w:b/>
        </w:rPr>
        <w:t>Notes:</w:t>
      </w:r>
      <w:r>
        <w:t xml:space="preserve"> Offsets sourced must be either “protect and recruit” or “recruit only”</w:t>
      </w:r>
      <w:r w:rsidR="00EB4807">
        <w:t>.  Under “protect and recruit”</w:t>
      </w:r>
      <w:r w:rsidR="002104BB">
        <w:t xml:space="preserve"> five (5)</w:t>
      </w:r>
      <w:r w:rsidR="00EB4807">
        <w:t xml:space="preserve"> trees are assumed recruited for every </w:t>
      </w:r>
      <w:r w:rsidR="002104BB">
        <w:t>one (</w:t>
      </w:r>
      <w:r w:rsidR="00EB4807">
        <w:t>1</w:t>
      </w:r>
      <w:r w:rsidR="002104BB">
        <w:t>)</w:t>
      </w:r>
      <w:r w:rsidR="001A46BC">
        <w:t xml:space="preserve"> tree that is protected, * denotes offsets that can be sourced through another proposed offset also containing matters of NES</w:t>
      </w:r>
      <w:bookmarkStart w:id="32" w:name="_Ref381614565"/>
      <w:r w:rsidR="007A76CA">
        <w:br w:type="page"/>
      </w:r>
    </w:p>
    <w:p w:rsidR="00DB1955" w:rsidRPr="003F4DDB" w:rsidRDefault="00DB1955" w:rsidP="00DB1955">
      <w:pPr>
        <w:pStyle w:val="Heading1"/>
      </w:pPr>
      <w:bookmarkStart w:id="33" w:name="_Toc408907205"/>
      <w:r w:rsidRPr="003F4DDB">
        <w:t>DESCRIPTION OF THE OFFSET SITE</w:t>
      </w:r>
      <w:bookmarkEnd w:id="32"/>
      <w:bookmarkEnd w:id="33"/>
    </w:p>
    <w:p w:rsidR="003F4DDB" w:rsidRDefault="003F4DDB" w:rsidP="003F4DDB">
      <w:r w:rsidRPr="003F4DDB">
        <w:t>The study area supports</w:t>
      </w:r>
      <w:r>
        <w:t xml:space="preserve"> one broad vegetation and habitat type: </w:t>
      </w:r>
      <w:r w:rsidR="00AB072A">
        <w:t>native grassland</w:t>
      </w:r>
      <w:r>
        <w:t>.  Vegetation condition and habitat quality are discussed in further detail below.</w:t>
      </w:r>
    </w:p>
    <w:p w:rsidR="003F4DDB" w:rsidRDefault="003F4DDB" w:rsidP="003F4DDB">
      <w:pPr>
        <w:pStyle w:val="Heading2"/>
      </w:pPr>
      <w:bookmarkStart w:id="34" w:name="_Toc408907206"/>
      <w:r>
        <w:t>Vegetation Condition</w:t>
      </w:r>
      <w:bookmarkEnd w:id="34"/>
    </w:p>
    <w:p w:rsidR="003F4DDB" w:rsidRPr="005F30BA" w:rsidRDefault="003F4DDB" w:rsidP="003F4DDB">
      <w:r w:rsidRPr="005F30BA">
        <w:t xml:space="preserve">Vegetation within the study area is dominated by </w:t>
      </w:r>
      <w:r w:rsidR="00A758CF" w:rsidRPr="005F30BA">
        <w:t>grassland</w:t>
      </w:r>
      <w:r w:rsidRPr="005F30BA">
        <w:t xml:space="preserve">, located throughout the </w:t>
      </w:r>
      <w:r w:rsidR="00395756" w:rsidRPr="005F30BA">
        <w:t>property</w:t>
      </w:r>
      <w:r w:rsidR="00A758CF" w:rsidRPr="005F30BA">
        <w:t xml:space="preserve"> along with several other vegetation </w:t>
      </w:r>
      <w:r w:rsidR="00CE6387" w:rsidRPr="005F30BA">
        <w:t>types</w:t>
      </w:r>
      <w:r w:rsidRPr="005F30BA">
        <w:t xml:space="preserve">.  Based on the field assessment, </w:t>
      </w:r>
      <w:r w:rsidR="00A758CF" w:rsidRPr="005F30BA">
        <w:t>grassland</w:t>
      </w:r>
      <w:r w:rsidRPr="005F30BA">
        <w:t xml:space="preserve"> within the study area is co</w:t>
      </w:r>
      <w:r w:rsidR="00A758CF" w:rsidRPr="005F30BA">
        <w:t>nsistent with the Plains Grassland EVC</w:t>
      </w:r>
      <w:r w:rsidRPr="005F30BA">
        <w:t xml:space="preserve">.  This is broadly consistent with extant </w:t>
      </w:r>
      <w:r w:rsidR="009D60B2">
        <w:t>DELWP</w:t>
      </w:r>
      <w:r w:rsidR="009D60B2" w:rsidRPr="005F30BA">
        <w:t xml:space="preserve"> </w:t>
      </w:r>
      <w:r w:rsidRPr="005F30BA">
        <w:t>mapping which shows these areas are</w:t>
      </w:r>
      <w:r w:rsidR="005F30BA" w:rsidRPr="005F30BA">
        <w:t xml:space="preserve"> dominated by Plains Grass</w:t>
      </w:r>
      <w:r w:rsidRPr="005F30BA">
        <w:t>land (EVC 175)</w:t>
      </w:r>
      <w:r w:rsidR="005F30BA" w:rsidRPr="005F30BA">
        <w:t xml:space="preserve"> and Plains Grassy </w:t>
      </w:r>
      <w:r w:rsidRPr="005F30BA">
        <w:t xml:space="preserve"> </w:t>
      </w:r>
      <w:r w:rsidR="005F30BA" w:rsidRPr="005F30BA">
        <w:t xml:space="preserve">Wetland (EVC 125) </w:t>
      </w:r>
      <w:r w:rsidRPr="005F30BA">
        <w:t>(DEPI 2014b).</w:t>
      </w:r>
    </w:p>
    <w:p w:rsidR="003F4DDB" w:rsidRPr="00DD3286" w:rsidRDefault="00A758CF" w:rsidP="003F4DDB">
      <w:r w:rsidRPr="004F27F8">
        <w:t>Plains Grass</w:t>
      </w:r>
      <w:r w:rsidR="008F361D" w:rsidRPr="004F27F8">
        <w:t xml:space="preserve">land is described as </w:t>
      </w:r>
      <w:r w:rsidRPr="004F27F8">
        <w:t xml:space="preserve">treeless vegetation mostly less than one metre tall </w:t>
      </w:r>
      <w:r w:rsidR="004F27F8" w:rsidRPr="004F27F8">
        <w:t>dominated</w:t>
      </w:r>
      <w:r w:rsidRPr="004F27F8">
        <w:t xml:space="preserve"> by largely </w:t>
      </w:r>
      <w:r w:rsidRPr="00DD3286">
        <w:t>graminoid and herb life forms</w:t>
      </w:r>
      <w:r w:rsidR="004F27F8" w:rsidRPr="00DD3286">
        <w:t xml:space="preserve"> </w:t>
      </w:r>
      <w:r w:rsidR="008F361D" w:rsidRPr="00DD3286">
        <w:t>(DEPI 2014a).</w:t>
      </w:r>
    </w:p>
    <w:p w:rsidR="00E105E5" w:rsidRPr="00DD3286" w:rsidRDefault="00E105E5" w:rsidP="003F4DDB">
      <w:r w:rsidRPr="00DD3286">
        <w:t xml:space="preserve">Remnant vegetation within the study area consisted of high quality grassland dominated by indigenous grass species including Kangaroo Grass </w:t>
      </w:r>
      <w:r w:rsidRPr="00DD3286">
        <w:rPr>
          <w:i/>
        </w:rPr>
        <w:t>Themeda triandra</w:t>
      </w:r>
      <w:r w:rsidRPr="00DD3286">
        <w:t xml:space="preserve">, wallaby grasses </w:t>
      </w:r>
      <w:r w:rsidRPr="00DD3286">
        <w:rPr>
          <w:i/>
        </w:rPr>
        <w:t xml:space="preserve">Rytidosperma </w:t>
      </w:r>
      <w:r w:rsidR="00DD3286" w:rsidRPr="00DD3286">
        <w:t>spp. and</w:t>
      </w:r>
      <w:r w:rsidRPr="00DD3286">
        <w:t xml:space="preserve"> Common Tussock-grass </w:t>
      </w:r>
      <w:r w:rsidR="00DD3286" w:rsidRPr="00DD3286">
        <w:rPr>
          <w:i/>
        </w:rPr>
        <w:t>Poa labillardierei</w:t>
      </w:r>
      <w:r w:rsidR="00DD3286" w:rsidRPr="00DD3286">
        <w:t xml:space="preserve">.  Due to the sub-optimal timing of the survey, a low diversity of herb species </w:t>
      </w:r>
      <w:r w:rsidR="00B97376">
        <w:t>was</w:t>
      </w:r>
      <w:r w:rsidR="00DD3286" w:rsidRPr="00DD3286">
        <w:t xml:space="preserve"> observed (Sheep’s Burr </w:t>
      </w:r>
      <w:r w:rsidR="00DD3286" w:rsidRPr="00DD3286">
        <w:rPr>
          <w:i/>
        </w:rPr>
        <w:t>Acaena echinata</w:t>
      </w:r>
      <w:r w:rsidR="00DD3286" w:rsidRPr="00DD3286">
        <w:t xml:space="preserve">, Blue Devil </w:t>
      </w:r>
      <w:r w:rsidR="00DD3286" w:rsidRPr="00DD3286">
        <w:rPr>
          <w:i/>
        </w:rPr>
        <w:t>Eryngium ovinum</w:t>
      </w:r>
      <w:r w:rsidR="00DD3286" w:rsidRPr="00DD3286">
        <w:t xml:space="preserve">, Varied Raspwort </w:t>
      </w:r>
      <w:r w:rsidR="00DD3286" w:rsidRPr="00DD3286">
        <w:rPr>
          <w:i/>
        </w:rPr>
        <w:t>Haloragis heterophylla</w:t>
      </w:r>
      <w:r w:rsidR="00DD3286" w:rsidRPr="00DD3286">
        <w:t xml:space="preserve">, Lemon Beauty-heads </w:t>
      </w:r>
      <w:r w:rsidR="00DD3286" w:rsidRPr="00DD3286">
        <w:rPr>
          <w:i/>
        </w:rPr>
        <w:t>Calocephalus citreus</w:t>
      </w:r>
      <w:r w:rsidR="00DD3286" w:rsidRPr="00DD3286">
        <w:t xml:space="preserve">, and Pink Bindweed </w:t>
      </w:r>
      <w:r w:rsidR="00DD3286" w:rsidRPr="00DD3286">
        <w:rPr>
          <w:i/>
        </w:rPr>
        <w:t xml:space="preserve">Convolvulus angustissimus </w:t>
      </w:r>
      <w:r w:rsidR="00DD3286" w:rsidRPr="00DD3286">
        <w:t xml:space="preserve">subsp. </w:t>
      </w:r>
      <w:r w:rsidR="00DD3286" w:rsidRPr="00DD3286">
        <w:rPr>
          <w:i/>
        </w:rPr>
        <w:t>angustissimus)</w:t>
      </w:r>
      <w:r w:rsidR="002B6B4E" w:rsidRPr="00DD3286">
        <w:t xml:space="preserve">.  </w:t>
      </w:r>
      <w:r w:rsidR="00DD3286" w:rsidRPr="00DD3286">
        <w:t xml:space="preserve">A higher diversity of herbs may be observed during </w:t>
      </w:r>
      <w:r w:rsidR="005000A4" w:rsidRPr="00DD3286">
        <w:t>spring</w:t>
      </w:r>
      <w:r w:rsidR="00DD3286" w:rsidRPr="00DD3286">
        <w:t xml:space="preserve"> as indicated by Brett Lane and Associates (BLA 2013).</w:t>
      </w:r>
    </w:p>
    <w:p w:rsidR="001E6982" w:rsidRPr="001A5F3A" w:rsidRDefault="001E6982" w:rsidP="003F4DDB">
      <w:r w:rsidRPr="00DD3286">
        <w:t xml:space="preserve">The site is currently </w:t>
      </w:r>
      <w:r w:rsidR="00E105E5" w:rsidRPr="00DD3286">
        <w:t xml:space="preserve">rotationally </w:t>
      </w:r>
      <w:r w:rsidRPr="00DD3286">
        <w:t xml:space="preserve">grazed by sheep </w:t>
      </w:r>
      <w:r w:rsidR="00A925DA" w:rsidRPr="00DD3286">
        <w:t xml:space="preserve">at a low rate.  </w:t>
      </w:r>
      <w:r w:rsidR="00E105E5" w:rsidRPr="00DD3286">
        <w:t>Paddocks are secured through well maintained and planned</w:t>
      </w:r>
      <w:r w:rsidR="00A925DA" w:rsidRPr="00DD3286">
        <w:t xml:space="preserve"> internal fences </w:t>
      </w:r>
      <w:r w:rsidR="00E105E5" w:rsidRPr="00DD3286">
        <w:t xml:space="preserve">to control stock </w:t>
      </w:r>
      <w:r w:rsidR="00A925DA" w:rsidRPr="00DD3286">
        <w:t xml:space="preserve">access </w:t>
      </w:r>
      <w:r w:rsidR="00E105E5" w:rsidRPr="00DD3286">
        <w:t>throughout</w:t>
      </w:r>
      <w:r w:rsidR="00A925DA" w:rsidRPr="00DD3286">
        <w:t xml:space="preserve"> the property.  Weed infestations were </w:t>
      </w:r>
      <w:r w:rsidR="00E105E5" w:rsidRPr="00DD3286">
        <w:t>scattered but often found in areas where</w:t>
      </w:r>
      <w:r w:rsidR="00A925DA" w:rsidRPr="00DD3286">
        <w:t xml:space="preserve"> sheep are likely to congregate</w:t>
      </w:r>
      <w:r w:rsidR="00E105E5" w:rsidRPr="00DD3286">
        <w:t xml:space="preserve"> e.g. tanks, troughs etc</w:t>
      </w:r>
      <w:r w:rsidR="00A925DA" w:rsidRPr="00DD3286">
        <w:t xml:space="preserve">.  These areas were typically dominated by the noxious weeds Horehound </w:t>
      </w:r>
      <w:r w:rsidR="00A925DA" w:rsidRPr="00DD3286">
        <w:rPr>
          <w:i/>
        </w:rPr>
        <w:t>Marrubium vulgare</w:t>
      </w:r>
      <w:r w:rsidR="00A925DA" w:rsidRPr="00DD3286">
        <w:t xml:space="preserve"> and Spear Thistle </w:t>
      </w:r>
      <w:r w:rsidR="00A925DA" w:rsidRPr="00DD3286">
        <w:rPr>
          <w:i/>
        </w:rPr>
        <w:t>Cirsium vulgare</w:t>
      </w:r>
      <w:r w:rsidR="00A925DA" w:rsidRPr="00DD3286">
        <w:t xml:space="preserve"> as well as other exotic grass</w:t>
      </w:r>
      <w:r w:rsidR="00E105E5" w:rsidRPr="00DD3286">
        <w:t xml:space="preserve"> and herb</w:t>
      </w:r>
      <w:r w:rsidR="00A925DA" w:rsidRPr="00DD3286">
        <w:t xml:space="preserve"> species.  </w:t>
      </w:r>
      <w:r w:rsidR="00E105E5" w:rsidRPr="00DD3286">
        <w:t xml:space="preserve">Grassy pasture species including Toowoomba Canary-grass </w:t>
      </w:r>
      <w:r w:rsidR="00E105E5" w:rsidRPr="00DD3286">
        <w:rPr>
          <w:i/>
        </w:rPr>
        <w:t>Phalaris aquatica</w:t>
      </w:r>
      <w:r w:rsidR="00E105E5" w:rsidRPr="00DD3286">
        <w:t xml:space="preserve">, Cocksfoot </w:t>
      </w:r>
      <w:r w:rsidR="00E105E5" w:rsidRPr="00DD3286">
        <w:rPr>
          <w:i/>
        </w:rPr>
        <w:t>Dactylis glomerata</w:t>
      </w:r>
      <w:r w:rsidR="00E105E5" w:rsidRPr="00DD3286">
        <w:t xml:space="preserve">, Perennial Rye-grass </w:t>
      </w:r>
      <w:r w:rsidR="00E105E5" w:rsidRPr="00DD3286">
        <w:rPr>
          <w:i/>
        </w:rPr>
        <w:t>Lolium perenne</w:t>
      </w:r>
      <w:r w:rsidR="00E105E5" w:rsidRPr="00DD3286">
        <w:t xml:space="preserve">, and Squirrel-tail Fescue </w:t>
      </w:r>
      <w:r w:rsidR="00E105E5" w:rsidRPr="00DD3286">
        <w:rPr>
          <w:i/>
        </w:rPr>
        <w:t>Vulpia bromoides</w:t>
      </w:r>
      <w:r w:rsidR="00E105E5" w:rsidRPr="00DD3286">
        <w:t xml:space="preserve"> were found throughout the site in varying densities and distributions.  Typically the areas of Plains Grassland included in this offset plan had a relatively low weed cover (&lt;25%</w:t>
      </w:r>
      <w:r w:rsidR="00DC38A3">
        <w:t xml:space="preserve">) </w:t>
      </w:r>
      <w:r w:rsidR="00E105E5" w:rsidRPr="00DD3286">
        <w:t>(Figure 2).</w:t>
      </w:r>
      <w:r w:rsidR="00E105E5" w:rsidRPr="00DD3286">
        <w:rPr>
          <w:i/>
        </w:rPr>
        <w:t xml:space="preserve"> </w:t>
      </w:r>
    </w:p>
    <w:p w:rsidR="001A5F3A" w:rsidRDefault="001A5F3A" w:rsidP="001A5F3A">
      <w:bookmarkStart w:id="35" w:name="_Toc381364174"/>
      <w:bookmarkStart w:id="36" w:name="_Toc408907207"/>
      <w:r w:rsidRPr="004251BE">
        <w:t xml:space="preserve">A habitat hectare assessment was conducted on remnant patches of Plains Grassland vegetation within the offset site to determine a baseline condition (Appendix 2).  All patches </w:t>
      </w:r>
      <w:r w:rsidR="004251BE" w:rsidRPr="00DC38A3">
        <w:t xml:space="preserve">except one (PG11) </w:t>
      </w:r>
      <w:r w:rsidRPr="004251BE">
        <w:t>were assessed to have a habitat condition score greater than 0.4</w:t>
      </w:r>
      <w:r w:rsidR="004251BE" w:rsidRPr="00DC38A3">
        <w:t>, all patches</w:t>
      </w:r>
      <w:r w:rsidRPr="004251BE">
        <w:t xml:space="preserve"> were considered to be of Very High conservation significance.  The main difference in quality for these remnant patches was the cover of weed species</w:t>
      </w:r>
      <w:r w:rsidR="004251BE" w:rsidRPr="00DC38A3">
        <w:t>, recruitment area</w:t>
      </w:r>
      <w:r w:rsidRPr="004251BE">
        <w:t xml:space="preserve"> and type of organic litter present.</w:t>
      </w:r>
    </w:p>
    <w:p w:rsidR="009C39CE" w:rsidRPr="009C39CE" w:rsidRDefault="009C39CE" w:rsidP="001A5F3A">
      <w:pPr>
        <w:pStyle w:val="Heading3"/>
        <w:numPr>
          <w:ilvl w:val="0"/>
          <w:numId w:val="0"/>
        </w:numPr>
      </w:pPr>
      <w:r w:rsidRPr="009C39CE">
        <w:t>Natural Temperate Grassland of the Victorian Volcanic Plain</w:t>
      </w:r>
      <w:bookmarkEnd w:id="35"/>
      <w:bookmarkEnd w:id="36"/>
    </w:p>
    <w:p w:rsidR="00962007" w:rsidRDefault="00962007" w:rsidP="00962007">
      <w:r>
        <w:t xml:space="preserve">One nationally listed vegetation community, NTGVVP listed as critically endangered under the EPBC Act, was recorded within the study area.  </w:t>
      </w:r>
      <w:r w:rsidR="006D7C8B">
        <w:t xml:space="preserve">The </w:t>
      </w:r>
      <w:r>
        <w:t xml:space="preserve">NTGVVP ecological community is also listed as Western (Basalt) Plains Grasslands Community under the </w:t>
      </w:r>
      <w:r w:rsidR="006D7C8B" w:rsidRPr="003710C2">
        <w:rPr>
          <w:i/>
        </w:rPr>
        <w:t>Flora and Fauna Guarantee Act 1988</w:t>
      </w:r>
      <w:r w:rsidR="006D7C8B" w:rsidRPr="006D7C8B">
        <w:t xml:space="preserve"> </w:t>
      </w:r>
      <w:r w:rsidR="006D7C8B">
        <w:t>(</w:t>
      </w:r>
      <w:r>
        <w:t>FFG Act</w:t>
      </w:r>
      <w:r w:rsidR="006D7C8B">
        <w:t>)</w:t>
      </w:r>
      <w:r>
        <w:t xml:space="preserve">, and has been mapped as Plains Grassland (Figure 2).  </w:t>
      </w:r>
    </w:p>
    <w:p w:rsidR="00962007" w:rsidRDefault="00962007" w:rsidP="00962007">
      <w:r>
        <w:t xml:space="preserve">The key diagnostic criteria and condition thresholds present within the study area, as outlined in Policy Statement 3.8 (EPBC Act Policy Statement 3.8 2008) for NTGVVP include:  </w:t>
      </w:r>
    </w:p>
    <w:p w:rsidR="00962007" w:rsidRDefault="00962007" w:rsidP="00962007">
      <w:pPr>
        <w:numPr>
          <w:ilvl w:val="0"/>
          <w:numId w:val="32"/>
        </w:numPr>
      </w:pPr>
      <w:r>
        <w:t>At least one of the following grass genera is the dominant native species in the ground layer: Themeda (Kangaroo-grass), Austrodanthonia (Wallaby-grass), Austrostipa (Spear-grass) and/or Poa (Tussock-grass).</w:t>
      </w:r>
    </w:p>
    <w:p w:rsidR="00962007" w:rsidRDefault="00962007" w:rsidP="00962007">
      <w:pPr>
        <w:numPr>
          <w:ilvl w:val="0"/>
          <w:numId w:val="32"/>
        </w:numPr>
      </w:pPr>
      <w:r>
        <w:t>For a native vegetation remnant &gt;1 hectare in size, the minimum contiguous size of the grassland patch is 0.5 hectare.</w:t>
      </w:r>
    </w:p>
    <w:p w:rsidR="00962007" w:rsidRDefault="00962007" w:rsidP="00962007">
      <w:pPr>
        <w:numPr>
          <w:ilvl w:val="0"/>
          <w:numId w:val="32"/>
        </w:numPr>
      </w:pPr>
      <w:r>
        <w:t>The total perennial tussock cover represented by the native grass genera Themeda, Austrodanthonia, Austrostipa or Poa is at least 50%.</w:t>
      </w:r>
    </w:p>
    <w:p w:rsidR="00962007" w:rsidRDefault="00962007" w:rsidP="00962007">
      <w:r>
        <w:t xml:space="preserve">Remnant Plains Grassland (Habitat Zones 1, 2, 3, 4, 5, 6, 7, 8 and 10) meets the condition thresholds outlined above and is considered to be representative of the NTGVVP vegetation community (Figure 2).  Remnant vegetation within </w:t>
      </w:r>
      <w:r w:rsidR="006D7C8B">
        <w:t>H</w:t>
      </w:r>
      <w:r>
        <w:t xml:space="preserve">abitat </w:t>
      </w:r>
      <w:r w:rsidR="006D7C8B">
        <w:t>Z</w:t>
      </w:r>
      <w:r>
        <w:t>one</w:t>
      </w:r>
      <w:r w:rsidR="006D7C8B">
        <w:t>s</w:t>
      </w:r>
      <w:r>
        <w:t xml:space="preserve"> 9 and 11 do not meet the condition thresholds and are not considered to </w:t>
      </w:r>
      <w:r w:rsidR="006D7C8B">
        <w:t>correspond with this</w:t>
      </w:r>
      <w:r>
        <w:t xml:space="preserve"> ecological community.  There is approximately 126 hectares of NTGVVP available for offset within the study area.  </w:t>
      </w:r>
    </w:p>
    <w:p w:rsidR="003F4DDB" w:rsidRPr="00AB072A" w:rsidRDefault="003F4DDB" w:rsidP="003F4DDB">
      <w:pPr>
        <w:pStyle w:val="Heading2"/>
      </w:pPr>
      <w:bookmarkStart w:id="37" w:name="_Toc408907208"/>
      <w:r w:rsidRPr="00AB072A">
        <w:t>Fauna Habitat</w:t>
      </w:r>
      <w:bookmarkEnd w:id="37"/>
    </w:p>
    <w:p w:rsidR="00AB072A" w:rsidRDefault="00AB072A" w:rsidP="00AB072A">
      <w:pPr>
        <w:rPr>
          <w:highlight w:val="yellow"/>
        </w:rPr>
      </w:pPr>
      <w:r w:rsidRPr="00AB072A">
        <w:t>Native grassland</w:t>
      </w:r>
      <w:r w:rsidR="003F4DDB" w:rsidRPr="00AB072A">
        <w:t xml:space="preserve"> </w:t>
      </w:r>
      <w:r w:rsidRPr="00AB072A">
        <w:t xml:space="preserve">within the </w:t>
      </w:r>
      <w:r w:rsidR="002F3273">
        <w:t>offset site</w:t>
      </w:r>
      <w:r w:rsidRPr="00AB072A">
        <w:t xml:space="preserve"> </w:t>
      </w:r>
      <w:r w:rsidR="003F4DDB" w:rsidRPr="00AB072A">
        <w:t xml:space="preserve">provides </w:t>
      </w:r>
      <w:r>
        <w:t xml:space="preserve">moderate to </w:t>
      </w:r>
      <w:r w:rsidR="003F4DDB" w:rsidRPr="00AB072A">
        <w:t>high quality habitat for native fauna</w:t>
      </w:r>
      <w:r w:rsidR="002F3273">
        <w:t>.</w:t>
      </w:r>
      <w:r w:rsidR="002F3273" w:rsidRPr="00AB072A">
        <w:t xml:space="preserve">  </w:t>
      </w:r>
      <w:r w:rsidRPr="00AB072A">
        <w:t xml:space="preserve">These areas are likely to be utilised by birds adapted to open areas </w:t>
      </w:r>
      <w:r w:rsidRPr="006D3C6A">
        <w:t xml:space="preserve">and large macropods including </w:t>
      </w:r>
      <w:r w:rsidR="006D3C6A" w:rsidRPr="006D3C6A">
        <w:t xml:space="preserve">Australian Magpie </w:t>
      </w:r>
      <w:r w:rsidR="006D3C6A" w:rsidRPr="006D3C6A">
        <w:rPr>
          <w:i/>
        </w:rPr>
        <w:t>Gymnorhina tibicen</w:t>
      </w:r>
      <w:r w:rsidR="006D3C6A" w:rsidRPr="006D3C6A">
        <w:t xml:space="preserve">, Magpie-lark </w:t>
      </w:r>
      <w:r w:rsidR="006D3C6A" w:rsidRPr="006D3C6A">
        <w:rPr>
          <w:i/>
        </w:rPr>
        <w:t>Grallina cyanoleuca</w:t>
      </w:r>
      <w:r w:rsidR="006D3C6A" w:rsidRPr="006D3C6A">
        <w:t xml:space="preserve"> and Eastern</w:t>
      </w:r>
      <w:r w:rsidRPr="00AB072A">
        <w:t xml:space="preserve"> Grey Kangaroo </w:t>
      </w:r>
      <w:r w:rsidRPr="00AB072A">
        <w:rPr>
          <w:i/>
        </w:rPr>
        <w:t>Macropus giganteus</w:t>
      </w:r>
      <w:r w:rsidRPr="00AB072A">
        <w:t xml:space="preserve">.  Nocturnal and diurnal raptors are likely to forage over these areas, with Black-shouldered Kites </w:t>
      </w:r>
      <w:r w:rsidRPr="00AB072A">
        <w:rPr>
          <w:i/>
        </w:rPr>
        <w:t>Elanus axillaris</w:t>
      </w:r>
      <w:r>
        <w:t xml:space="preserve"> </w:t>
      </w:r>
      <w:r w:rsidRPr="00AB072A">
        <w:t xml:space="preserve">observed during the </w:t>
      </w:r>
      <w:r>
        <w:t xml:space="preserve">site assessment, </w:t>
      </w:r>
      <w:r w:rsidRPr="00AB072A">
        <w:t>hovering over grassland areas.  Areas of native grassland, particula</w:t>
      </w:r>
      <w:r w:rsidR="001E1FC4">
        <w:t>rly those with a high cover of w</w:t>
      </w:r>
      <w:r w:rsidRPr="00AB072A">
        <w:t xml:space="preserve">allaby-grasses </w:t>
      </w:r>
      <w:r w:rsidR="001E1FC4" w:rsidRPr="001E1FC4">
        <w:rPr>
          <w:i/>
        </w:rPr>
        <w:t>Rytidosperma</w:t>
      </w:r>
      <w:r w:rsidRPr="00AB072A">
        <w:t xml:space="preserve"> spp. provide </w:t>
      </w:r>
      <w:r w:rsidR="001E1FC4">
        <w:t xml:space="preserve">known and likely </w:t>
      </w:r>
      <w:r w:rsidRPr="00AB072A">
        <w:t xml:space="preserve">habitat for the nationally significant Golden Sun Moth.  </w:t>
      </w:r>
      <w:r w:rsidR="006D3C6A">
        <w:t xml:space="preserve">Areas identified as Stony Knoll Shrubland (Figure 2) support </w:t>
      </w:r>
      <w:r w:rsidRPr="00AB072A">
        <w:t>cracking soils</w:t>
      </w:r>
      <w:r w:rsidR="006D3C6A">
        <w:t xml:space="preserve"> as well as surface and embedded rock, </w:t>
      </w:r>
      <w:r w:rsidRPr="00AB072A">
        <w:t>which may provide sheltering habitat for reptiles and small mammals i</w:t>
      </w:r>
      <w:r w:rsidR="006D3C6A">
        <w:t>ncluding the nationally significant Striped Legless Lizard</w:t>
      </w:r>
      <w:r w:rsidRPr="00AB072A">
        <w:t xml:space="preserve"> </w:t>
      </w:r>
      <w:r w:rsidRPr="006D3C6A">
        <w:rPr>
          <w:i/>
        </w:rPr>
        <w:t>Delma impar</w:t>
      </w:r>
      <w:r w:rsidRPr="00AB072A">
        <w:t xml:space="preserve"> and </w:t>
      </w:r>
      <w:r w:rsidR="006D3C6A">
        <w:t xml:space="preserve">the regionally significant </w:t>
      </w:r>
      <w:r w:rsidRPr="00AB072A">
        <w:t xml:space="preserve">Fat-tailed Dunnart </w:t>
      </w:r>
      <w:r w:rsidRPr="006D3C6A">
        <w:rPr>
          <w:i/>
        </w:rPr>
        <w:t>Sminthopsis crassicaudata</w:t>
      </w:r>
      <w:r w:rsidRPr="00AB072A">
        <w:t xml:space="preserve">.  </w:t>
      </w:r>
    </w:p>
    <w:p w:rsidR="00B97376" w:rsidRDefault="00AE1989" w:rsidP="00B97376">
      <w:r>
        <w:t>P</w:t>
      </w:r>
      <w:r w:rsidR="00B97376">
        <w:t>revious survey</w:t>
      </w:r>
      <w:r>
        <w:t>s identified numerous</w:t>
      </w:r>
      <w:r w:rsidR="00B97376">
        <w:t xml:space="preserve"> </w:t>
      </w:r>
      <w:r>
        <w:t xml:space="preserve">significant fauna species </w:t>
      </w:r>
      <w:r w:rsidR="00475057">
        <w:t xml:space="preserve">across the entire </w:t>
      </w:r>
      <w:r w:rsidR="0046585B">
        <w:t xml:space="preserve">property, listed in </w:t>
      </w:r>
      <w:r w:rsidR="0046585B">
        <w:fldChar w:fldCharType="begin"/>
      </w:r>
      <w:r w:rsidR="0046585B">
        <w:instrText xml:space="preserve"> REF _Ref381612126 \h </w:instrText>
      </w:r>
      <w:r w:rsidR="0046585B">
        <w:fldChar w:fldCharType="separate"/>
      </w:r>
      <w:r w:rsidR="00D902F2">
        <w:t xml:space="preserve">Table </w:t>
      </w:r>
      <w:r w:rsidR="00D902F2">
        <w:rPr>
          <w:noProof/>
        </w:rPr>
        <w:t>9</w:t>
      </w:r>
      <w:r w:rsidR="0046585B">
        <w:fldChar w:fldCharType="end"/>
      </w:r>
      <w:r w:rsidR="00DA7A8B">
        <w:t xml:space="preserve"> (</w:t>
      </w:r>
      <w:r w:rsidR="00DA7A8B" w:rsidRPr="00DA7A8B">
        <w:t>Damien Cook, Australian Ecosystems in Brett Lane and Associates Pty Ltd 2013</w:t>
      </w:r>
      <w:r w:rsidR="00DA7A8B">
        <w:t xml:space="preserve">; </w:t>
      </w:r>
      <w:r w:rsidR="00DA7A8B" w:rsidRPr="00DA7A8B">
        <w:t>Enics Solutions 2012</w:t>
      </w:r>
      <w:r w:rsidR="00DA7A8B">
        <w:t>)</w:t>
      </w:r>
      <w:r w:rsidR="0046585B">
        <w:t>.</w:t>
      </w:r>
      <w:r w:rsidR="00475057">
        <w:t xml:space="preserve">  Of these species, Brolga </w:t>
      </w:r>
      <w:r w:rsidR="00475057">
        <w:rPr>
          <w:i/>
        </w:rPr>
        <w:t>Grus rubicunda</w:t>
      </w:r>
      <w:r w:rsidR="00475057">
        <w:t xml:space="preserve"> and Golden Sun Moth </w:t>
      </w:r>
      <w:r w:rsidR="00475057" w:rsidRPr="00475057">
        <w:rPr>
          <w:i/>
        </w:rPr>
        <w:t>Synemon plana</w:t>
      </w:r>
      <w:r w:rsidR="00475057">
        <w:rPr>
          <w:i/>
        </w:rPr>
        <w:t xml:space="preserve"> </w:t>
      </w:r>
      <w:r w:rsidR="00475057">
        <w:t>are likely to occur within the offset site.</w:t>
      </w:r>
    </w:p>
    <w:p w:rsidR="0046585B" w:rsidRDefault="0046585B" w:rsidP="0046585B">
      <w:pPr>
        <w:pStyle w:val="Caption"/>
      </w:pPr>
      <w:bookmarkStart w:id="38" w:name="_Ref381612126"/>
      <w:bookmarkStart w:id="39" w:name="_Ref381612114"/>
      <w:r>
        <w:t xml:space="preserve">Table </w:t>
      </w:r>
      <w:fldSimple w:instr=" SEQ Table \* ARABIC ">
        <w:r w:rsidR="00D902F2">
          <w:rPr>
            <w:noProof/>
          </w:rPr>
          <w:t>9</w:t>
        </w:r>
      </w:fldSimple>
      <w:bookmarkEnd w:id="38"/>
      <w:r>
        <w:t xml:space="preserve">. </w:t>
      </w:r>
      <w:r w:rsidRPr="0046585B">
        <w:rPr>
          <w:b w:val="0"/>
        </w:rPr>
        <w:t>Significant fauna identified during previous surveys</w:t>
      </w:r>
      <w:bookmarkEnd w:id="39"/>
    </w:p>
    <w:tbl>
      <w:tblPr>
        <w:tblStyle w:val="EHPTablesytle"/>
        <w:tblW w:w="9959" w:type="dxa"/>
        <w:jc w:val="center"/>
        <w:tblLook w:val="04A0" w:firstRow="1" w:lastRow="0" w:firstColumn="1" w:lastColumn="0" w:noHBand="0" w:noVBand="1"/>
      </w:tblPr>
      <w:tblGrid>
        <w:gridCol w:w="4720"/>
        <w:gridCol w:w="1781"/>
        <w:gridCol w:w="1016"/>
        <w:gridCol w:w="1154"/>
        <w:gridCol w:w="1288"/>
      </w:tblGrid>
      <w:tr w:rsidR="00DA7A8B" w:rsidTr="00475057">
        <w:trPr>
          <w:cnfStyle w:val="100000000000" w:firstRow="1" w:lastRow="0" w:firstColumn="0" w:lastColumn="0" w:oddVBand="0" w:evenVBand="0" w:oddHBand="0" w:evenHBand="0" w:firstRowFirstColumn="0" w:firstRowLastColumn="0" w:lastRowFirstColumn="0" w:lastRowLastColumn="0"/>
          <w:tblHeader/>
          <w:jc w:val="center"/>
        </w:trPr>
        <w:tc>
          <w:tcPr>
            <w:tcW w:w="4720" w:type="dxa"/>
          </w:tcPr>
          <w:p w:rsidR="00DA7A8B" w:rsidRDefault="00DA7A8B" w:rsidP="00475057">
            <w:pPr>
              <w:pStyle w:val="TableHeader"/>
              <w:spacing w:before="40" w:after="40"/>
            </w:pPr>
            <w:r>
              <w:t>Species</w:t>
            </w:r>
          </w:p>
        </w:tc>
        <w:tc>
          <w:tcPr>
            <w:tcW w:w="1781" w:type="dxa"/>
          </w:tcPr>
          <w:p w:rsidR="00DA7A8B" w:rsidRDefault="00DA7A8B" w:rsidP="00475057">
            <w:pPr>
              <w:pStyle w:val="TableHeader"/>
              <w:spacing w:before="40" w:after="40"/>
            </w:pPr>
            <w:r w:rsidRPr="00CE6387">
              <w:t>DEPI A</w:t>
            </w:r>
            <w:r>
              <w:t>dvisory L</w:t>
            </w:r>
            <w:r w:rsidRPr="00CE6387">
              <w:t>ist</w:t>
            </w:r>
          </w:p>
        </w:tc>
        <w:tc>
          <w:tcPr>
            <w:tcW w:w="1016" w:type="dxa"/>
          </w:tcPr>
          <w:p w:rsidR="00DA7A8B" w:rsidRDefault="00DA7A8B" w:rsidP="00475057">
            <w:pPr>
              <w:pStyle w:val="TableHeader"/>
              <w:spacing w:before="40" w:after="40"/>
            </w:pPr>
            <w:r w:rsidRPr="00CE6387">
              <w:t>FFG Act</w:t>
            </w:r>
          </w:p>
        </w:tc>
        <w:tc>
          <w:tcPr>
            <w:tcW w:w="1154" w:type="dxa"/>
          </w:tcPr>
          <w:p w:rsidR="00DA7A8B" w:rsidRDefault="00DA7A8B" w:rsidP="00475057">
            <w:pPr>
              <w:pStyle w:val="TableHeader"/>
              <w:spacing w:before="40" w:after="40"/>
            </w:pPr>
            <w:r w:rsidRPr="00CE6387">
              <w:t>EPBC Act</w:t>
            </w:r>
          </w:p>
        </w:tc>
        <w:tc>
          <w:tcPr>
            <w:tcW w:w="1288" w:type="dxa"/>
          </w:tcPr>
          <w:p w:rsidR="00DA7A8B" w:rsidRPr="00CE6387" w:rsidRDefault="00DA7A8B" w:rsidP="00475057">
            <w:pPr>
              <w:pStyle w:val="TableHeader"/>
              <w:spacing w:before="40" w:after="40"/>
            </w:pPr>
            <w:r>
              <w:t>Recorded by</w:t>
            </w:r>
          </w:p>
        </w:tc>
      </w:tr>
      <w:tr w:rsidR="00DA7A8B" w:rsidTr="00475057">
        <w:trPr>
          <w:jc w:val="center"/>
        </w:trPr>
        <w:tc>
          <w:tcPr>
            <w:tcW w:w="4720" w:type="dxa"/>
          </w:tcPr>
          <w:p w:rsidR="00DA7A8B" w:rsidRDefault="00DA7A8B" w:rsidP="00475057">
            <w:pPr>
              <w:pStyle w:val="TableText"/>
              <w:spacing w:before="40" w:after="40"/>
              <w:jc w:val="left"/>
            </w:pPr>
            <w:r w:rsidRPr="00CE6387">
              <w:t>Australian Shoveler</w:t>
            </w:r>
            <w:r w:rsidR="00424D78">
              <w:t xml:space="preserve"> </w:t>
            </w:r>
            <w:r w:rsidR="00424D78" w:rsidRPr="00424D78">
              <w:rPr>
                <w:i/>
              </w:rPr>
              <w:t>Anas rhynchotis</w:t>
            </w:r>
          </w:p>
        </w:tc>
        <w:tc>
          <w:tcPr>
            <w:tcW w:w="1781" w:type="dxa"/>
          </w:tcPr>
          <w:p w:rsidR="00DA7A8B" w:rsidRDefault="00DA7A8B" w:rsidP="00475057">
            <w:pPr>
              <w:pStyle w:val="TableText"/>
              <w:spacing w:before="40" w:after="40"/>
              <w:jc w:val="center"/>
            </w:pPr>
            <w:r>
              <w:t>Vu</w:t>
            </w:r>
          </w:p>
        </w:tc>
        <w:tc>
          <w:tcPr>
            <w:tcW w:w="1016" w:type="dxa"/>
          </w:tcPr>
          <w:p w:rsidR="00DA7A8B" w:rsidRDefault="003A39ED" w:rsidP="00475057">
            <w:pPr>
              <w:pStyle w:val="TableText"/>
              <w:spacing w:before="40" w:after="40"/>
              <w:jc w:val="center"/>
            </w:pPr>
            <w:r>
              <w:t>-</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Default="00DA7A8B" w:rsidP="00475057">
            <w:pPr>
              <w:pStyle w:val="TableText"/>
              <w:spacing w:before="40" w:after="40"/>
              <w:jc w:val="left"/>
            </w:pPr>
            <w:r w:rsidRPr="00CE6387">
              <w:t>Whiskered Tern</w:t>
            </w:r>
            <w:r w:rsidR="00424D78">
              <w:t xml:space="preserve"> </w:t>
            </w:r>
            <w:r w:rsidR="00424D78" w:rsidRPr="00424D78">
              <w:rPr>
                <w:i/>
              </w:rPr>
              <w:t>Chlidonias hybridus</w:t>
            </w:r>
          </w:p>
        </w:tc>
        <w:tc>
          <w:tcPr>
            <w:tcW w:w="1781" w:type="dxa"/>
          </w:tcPr>
          <w:p w:rsidR="00DA7A8B" w:rsidRDefault="00DA7A8B" w:rsidP="00475057">
            <w:pPr>
              <w:pStyle w:val="TableText"/>
              <w:spacing w:before="40" w:after="40"/>
              <w:jc w:val="center"/>
            </w:pPr>
            <w:r>
              <w:t>NT</w:t>
            </w:r>
          </w:p>
        </w:tc>
        <w:tc>
          <w:tcPr>
            <w:tcW w:w="1016" w:type="dxa"/>
          </w:tcPr>
          <w:p w:rsidR="00DA7A8B" w:rsidRDefault="003A39ED" w:rsidP="00475057">
            <w:pPr>
              <w:pStyle w:val="TableText"/>
              <w:spacing w:before="40" w:after="40"/>
              <w:jc w:val="center"/>
            </w:pPr>
            <w:r>
              <w:t>-</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Default="00DA7A8B" w:rsidP="00475057">
            <w:pPr>
              <w:pStyle w:val="TableText"/>
              <w:spacing w:before="40" w:after="40"/>
              <w:jc w:val="left"/>
            </w:pPr>
            <w:r w:rsidRPr="00CE6387">
              <w:t>Spotted Harrier</w:t>
            </w:r>
            <w:r w:rsidR="00424D78">
              <w:t xml:space="preserve"> </w:t>
            </w:r>
            <w:r w:rsidR="00424D78" w:rsidRPr="00424D78">
              <w:rPr>
                <w:i/>
              </w:rPr>
              <w:t>Circus assimilis</w:t>
            </w:r>
          </w:p>
        </w:tc>
        <w:tc>
          <w:tcPr>
            <w:tcW w:w="1781" w:type="dxa"/>
          </w:tcPr>
          <w:p w:rsidR="00DA7A8B" w:rsidRDefault="00DA7A8B" w:rsidP="00475057">
            <w:pPr>
              <w:pStyle w:val="TableText"/>
              <w:spacing w:before="40" w:after="40"/>
              <w:jc w:val="center"/>
            </w:pPr>
            <w:r>
              <w:t>NT</w:t>
            </w:r>
          </w:p>
        </w:tc>
        <w:tc>
          <w:tcPr>
            <w:tcW w:w="1016" w:type="dxa"/>
          </w:tcPr>
          <w:p w:rsidR="00DA7A8B" w:rsidRDefault="003A39ED" w:rsidP="00475057">
            <w:pPr>
              <w:pStyle w:val="TableText"/>
              <w:spacing w:before="40" w:after="40"/>
              <w:jc w:val="center"/>
            </w:pPr>
            <w:r>
              <w:t>-</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Pr="00424D78" w:rsidRDefault="00DA7A8B" w:rsidP="00475057">
            <w:pPr>
              <w:pStyle w:val="TableText"/>
              <w:spacing w:before="40" w:after="40"/>
              <w:jc w:val="left"/>
            </w:pPr>
            <w:r w:rsidRPr="00CE6387">
              <w:t>Brown Quail</w:t>
            </w:r>
            <w:r w:rsidR="00424D78">
              <w:t xml:space="preserve"> </w:t>
            </w:r>
            <w:r w:rsidR="00424D78" w:rsidRPr="00424D78">
              <w:rPr>
                <w:i/>
              </w:rPr>
              <w:t>Coturnix ypsilophora</w:t>
            </w:r>
          </w:p>
        </w:tc>
        <w:tc>
          <w:tcPr>
            <w:tcW w:w="1781" w:type="dxa"/>
          </w:tcPr>
          <w:p w:rsidR="00DA7A8B" w:rsidRDefault="00DA7A8B" w:rsidP="00475057">
            <w:pPr>
              <w:pStyle w:val="TableText"/>
              <w:spacing w:before="40" w:after="40"/>
              <w:jc w:val="center"/>
            </w:pPr>
            <w:r>
              <w:t>NT</w:t>
            </w:r>
          </w:p>
        </w:tc>
        <w:tc>
          <w:tcPr>
            <w:tcW w:w="1016" w:type="dxa"/>
          </w:tcPr>
          <w:p w:rsidR="00DA7A8B" w:rsidRDefault="003A39ED" w:rsidP="00475057">
            <w:pPr>
              <w:pStyle w:val="TableText"/>
              <w:spacing w:before="40" w:after="40"/>
              <w:jc w:val="center"/>
            </w:pPr>
            <w:r>
              <w:t>-</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Default="00DA7A8B" w:rsidP="00475057">
            <w:pPr>
              <w:pStyle w:val="TableText"/>
              <w:spacing w:before="40" w:after="40"/>
              <w:jc w:val="left"/>
            </w:pPr>
            <w:r w:rsidRPr="00CE6387">
              <w:t>Latham</w:t>
            </w:r>
            <w:r>
              <w:t>’</w:t>
            </w:r>
            <w:r w:rsidRPr="00CE6387">
              <w:t>s Snipe</w:t>
            </w:r>
            <w:r w:rsidR="00424D78">
              <w:t xml:space="preserve"> </w:t>
            </w:r>
            <w:r w:rsidR="00424D78" w:rsidRPr="00424D78">
              <w:rPr>
                <w:i/>
              </w:rPr>
              <w:t>Gallinago hardwickii</w:t>
            </w:r>
          </w:p>
        </w:tc>
        <w:tc>
          <w:tcPr>
            <w:tcW w:w="1781" w:type="dxa"/>
          </w:tcPr>
          <w:p w:rsidR="00DA7A8B" w:rsidRDefault="00DA7A8B" w:rsidP="00475057">
            <w:pPr>
              <w:pStyle w:val="TableText"/>
              <w:spacing w:before="40" w:after="40"/>
              <w:jc w:val="center"/>
            </w:pPr>
            <w:r>
              <w:t>NT</w:t>
            </w:r>
          </w:p>
        </w:tc>
        <w:tc>
          <w:tcPr>
            <w:tcW w:w="1016" w:type="dxa"/>
          </w:tcPr>
          <w:p w:rsidR="00DA7A8B" w:rsidRDefault="003A39ED" w:rsidP="00475057">
            <w:pPr>
              <w:pStyle w:val="TableText"/>
              <w:spacing w:before="40" w:after="40"/>
              <w:jc w:val="center"/>
            </w:pPr>
            <w:r>
              <w:t>-</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Default="00475057" w:rsidP="00475057">
            <w:pPr>
              <w:pStyle w:val="TableText"/>
              <w:spacing w:before="40" w:after="40"/>
              <w:jc w:val="left"/>
            </w:pPr>
            <w:r>
              <w:t>*</w:t>
            </w:r>
            <w:r w:rsidR="00DA7A8B" w:rsidRPr="00CE6387">
              <w:t>Brolga</w:t>
            </w:r>
            <w:r w:rsidR="00424D78">
              <w:t xml:space="preserve"> </w:t>
            </w:r>
            <w:r w:rsidR="00424D78" w:rsidRPr="00424D78">
              <w:rPr>
                <w:i/>
              </w:rPr>
              <w:t>Grus rubicunda</w:t>
            </w:r>
          </w:p>
        </w:tc>
        <w:tc>
          <w:tcPr>
            <w:tcW w:w="1781" w:type="dxa"/>
          </w:tcPr>
          <w:p w:rsidR="00DA7A8B" w:rsidRDefault="00DA7A8B" w:rsidP="00475057">
            <w:pPr>
              <w:pStyle w:val="TableText"/>
              <w:spacing w:before="40" w:after="40"/>
              <w:jc w:val="center"/>
            </w:pPr>
            <w:r>
              <w:t>Vu</w:t>
            </w:r>
          </w:p>
        </w:tc>
        <w:tc>
          <w:tcPr>
            <w:tcW w:w="1016" w:type="dxa"/>
          </w:tcPr>
          <w:p w:rsidR="00DA7A8B" w:rsidRDefault="00DA7A8B" w:rsidP="00475057">
            <w:pPr>
              <w:pStyle w:val="TableText"/>
              <w:spacing w:before="40" w:after="40"/>
              <w:jc w:val="center"/>
            </w:pPr>
            <w:r>
              <w:t>L</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Default="00DA7A8B" w:rsidP="00475057">
            <w:pPr>
              <w:pStyle w:val="TableText"/>
              <w:spacing w:before="40" w:after="40"/>
              <w:jc w:val="left"/>
            </w:pPr>
            <w:r w:rsidRPr="00CE6387">
              <w:t>Growling Grass Frog</w:t>
            </w:r>
            <w:r w:rsidR="00424D78">
              <w:t xml:space="preserve"> </w:t>
            </w:r>
            <w:r w:rsidR="00424D78" w:rsidRPr="00424D78">
              <w:rPr>
                <w:i/>
              </w:rPr>
              <w:t>Litoria raniformis</w:t>
            </w:r>
          </w:p>
        </w:tc>
        <w:tc>
          <w:tcPr>
            <w:tcW w:w="1781" w:type="dxa"/>
          </w:tcPr>
          <w:p w:rsidR="00DA7A8B" w:rsidRDefault="00DA7A8B" w:rsidP="00475057">
            <w:pPr>
              <w:pStyle w:val="TableText"/>
              <w:spacing w:before="40" w:after="40"/>
              <w:jc w:val="center"/>
            </w:pPr>
            <w:r>
              <w:t>En</w:t>
            </w:r>
          </w:p>
        </w:tc>
        <w:tc>
          <w:tcPr>
            <w:tcW w:w="1016" w:type="dxa"/>
          </w:tcPr>
          <w:p w:rsidR="00DA7A8B" w:rsidRDefault="00DA7A8B" w:rsidP="00475057">
            <w:pPr>
              <w:pStyle w:val="TableText"/>
              <w:spacing w:before="40" w:after="40"/>
              <w:jc w:val="center"/>
            </w:pPr>
            <w:r>
              <w:t>L</w:t>
            </w:r>
          </w:p>
        </w:tc>
        <w:tc>
          <w:tcPr>
            <w:tcW w:w="1154" w:type="dxa"/>
          </w:tcPr>
          <w:p w:rsidR="00DA7A8B" w:rsidRDefault="00DA7A8B" w:rsidP="00475057">
            <w:pPr>
              <w:pStyle w:val="TableText"/>
              <w:spacing w:before="40" w:after="40"/>
              <w:jc w:val="center"/>
            </w:pPr>
            <w:r>
              <w:t>Vu</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Pr="00CE6387" w:rsidRDefault="00DA7A8B" w:rsidP="00475057">
            <w:pPr>
              <w:pStyle w:val="TableText"/>
              <w:spacing w:before="40" w:after="40"/>
              <w:jc w:val="left"/>
            </w:pPr>
            <w:r w:rsidRPr="00CE6387">
              <w:t>Caspian Tern</w:t>
            </w:r>
            <w:r w:rsidR="00424D78">
              <w:t xml:space="preserve"> </w:t>
            </w:r>
            <w:r w:rsidR="00424D78" w:rsidRPr="00424D78">
              <w:rPr>
                <w:i/>
              </w:rPr>
              <w:t>Hydroprogne caspia</w:t>
            </w:r>
          </w:p>
        </w:tc>
        <w:tc>
          <w:tcPr>
            <w:tcW w:w="1781" w:type="dxa"/>
          </w:tcPr>
          <w:p w:rsidR="00DA7A8B" w:rsidRDefault="00DA7A8B" w:rsidP="00475057">
            <w:pPr>
              <w:pStyle w:val="TableText"/>
              <w:spacing w:before="40" w:after="40"/>
              <w:jc w:val="center"/>
            </w:pPr>
            <w:r>
              <w:t>NT</w:t>
            </w:r>
          </w:p>
        </w:tc>
        <w:tc>
          <w:tcPr>
            <w:tcW w:w="1016" w:type="dxa"/>
          </w:tcPr>
          <w:p w:rsidR="00DA7A8B" w:rsidRDefault="00DA7A8B" w:rsidP="00475057">
            <w:pPr>
              <w:pStyle w:val="TableText"/>
              <w:spacing w:before="40" w:after="40"/>
              <w:jc w:val="center"/>
            </w:pPr>
            <w:r>
              <w:t>L</w:t>
            </w:r>
          </w:p>
        </w:tc>
        <w:tc>
          <w:tcPr>
            <w:tcW w:w="1154" w:type="dxa"/>
          </w:tcPr>
          <w:p w:rsidR="00DA7A8B" w:rsidRDefault="003A39ED" w:rsidP="00475057">
            <w:pPr>
              <w:pStyle w:val="TableText"/>
              <w:spacing w:before="40" w:after="40"/>
              <w:jc w:val="center"/>
            </w:pPr>
            <w:r>
              <w:t>-</w:t>
            </w:r>
          </w:p>
        </w:tc>
        <w:tc>
          <w:tcPr>
            <w:tcW w:w="1288" w:type="dxa"/>
          </w:tcPr>
          <w:p w:rsidR="00DA7A8B" w:rsidRDefault="00DA7A8B" w:rsidP="00475057">
            <w:pPr>
              <w:pStyle w:val="TableText"/>
              <w:spacing w:before="40" w:after="40"/>
              <w:jc w:val="center"/>
            </w:pPr>
            <w:r>
              <w:t>1</w:t>
            </w:r>
          </w:p>
        </w:tc>
      </w:tr>
      <w:tr w:rsidR="00DA7A8B" w:rsidTr="00475057">
        <w:trPr>
          <w:jc w:val="center"/>
        </w:trPr>
        <w:tc>
          <w:tcPr>
            <w:tcW w:w="4720" w:type="dxa"/>
          </w:tcPr>
          <w:p w:rsidR="00DA7A8B" w:rsidRPr="00CE6387" w:rsidRDefault="00475057" w:rsidP="00475057">
            <w:pPr>
              <w:pStyle w:val="TableText"/>
              <w:spacing w:before="40" w:after="40"/>
              <w:jc w:val="left"/>
            </w:pPr>
            <w:r>
              <w:t>*</w:t>
            </w:r>
            <w:r w:rsidR="00DA7A8B">
              <w:t>Golden Sun Moth</w:t>
            </w:r>
            <w:r w:rsidR="00424D78">
              <w:t xml:space="preserve"> </w:t>
            </w:r>
            <w:r w:rsidR="00424D78" w:rsidRPr="00424D78">
              <w:rPr>
                <w:i/>
              </w:rPr>
              <w:t>Synemon plana</w:t>
            </w:r>
          </w:p>
        </w:tc>
        <w:tc>
          <w:tcPr>
            <w:tcW w:w="1781" w:type="dxa"/>
          </w:tcPr>
          <w:p w:rsidR="00DA7A8B" w:rsidRDefault="00DA7A8B" w:rsidP="00475057">
            <w:pPr>
              <w:pStyle w:val="TableText"/>
              <w:spacing w:before="40" w:after="40"/>
              <w:jc w:val="center"/>
            </w:pPr>
            <w:r>
              <w:t>Cr</w:t>
            </w:r>
          </w:p>
        </w:tc>
        <w:tc>
          <w:tcPr>
            <w:tcW w:w="1016" w:type="dxa"/>
          </w:tcPr>
          <w:p w:rsidR="00DA7A8B" w:rsidRDefault="00DA7A8B" w:rsidP="00475057">
            <w:pPr>
              <w:pStyle w:val="TableText"/>
              <w:spacing w:before="40" w:after="40"/>
              <w:jc w:val="center"/>
            </w:pPr>
            <w:r>
              <w:t>L</w:t>
            </w:r>
          </w:p>
        </w:tc>
        <w:tc>
          <w:tcPr>
            <w:tcW w:w="1154" w:type="dxa"/>
          </w:tcPr>
          <w:p w:rsidR="00DA7A8B" w:rsidRDefault="00DA7A8B" w:rsidP="00475057">
            <w:pPr>
              <w:pStyle w:val="TableText"/>
              <w:spacing w:before="40" w:after="40"/>
              <w:jc w:val="center"/>
            </w:pPr>
            <w:r>
              <w:t>Cr</w:t>
            </w:r>
          </w:p>
        </w:tc>
        <w:tc>
          <w:tcPr>
            <w:tcW w:w="1288" w:type="dxa"/>
          </w:tcPr>
          <w:p w:rsidR="00DA7A8B" w:rsidRDefault="00DA7A8B" w:rsidP="00475057">
            <w:pPr>
              <w:pStyle w:val="TableText"/>
              <w:spacing w:before="40" w:after="40"/>
              <w:jc w:val="center"/>
            </w:pPr>
            <w:r>
              <w:t>2</w:t>
            </w:r>
          </w:p>
        </w:tc>
      </w:tr>
      <w:tr w:rsidR="00DA7A8B" w:rsidTr="00475057">
        <w:trPr>
          <w:jc w:val="center"/>
        </w:trPr>
        <w:tc>
          <w:tcPr>
            <w:tcW w:w="4720" w:type="dxa"/>
          </w:tcPr>
          <w:p w:rsidR="00DA7A8B" w:rsidRDefault="00DA7A8B" w:rsidP="00475057">
            <w:pPr>
              <w:pStyle w:val="TableText"/>
              <w:spacing w:before="40" w:after="40"/>
              <w:jc w:val="left"/>
            </w:pPr>
            <w:r>
              <w:t>Corangamite Water Skink</w:t>
            </w:r>
            <w:r w:rsidR="00424D78">
              <w:t xml:space="preserve"> </w:t>
            </w:r>
            <w:r w:rsidR="00424D78" w:rsidRPr="00424D78">
              <w:rPr>
                <w:i/>
              </w:rPr>
              <w:t>Eulamprus tympanum marnieae</w:t>
            </w:r>
          </w:p>
        </w:tc>
        <w:tc>
          <w:tcPr>
            <w:tcW w:w="1781" w:type="dxa"/>
          </w:tcPr>
          <w:p w:rsidR="00DA7A8B" w:rsidRDefault="005000A4" w:rsidP="00475057">
            <w:pPr>
              <w:pStyle w:val="TableText"/>
              <w:spacing w:before="40" w:after="40"/>
              <w:jc w:val="center"/>
            </w:pPr>
            <w:r>
              <w:t>En</w:t>
            </w:r>
          </w:p>
        </w:tc>
        <w:tc>
          <w:tcPr>
            <w:tcW w:w="1016" w:type="dxa"/>
          </w:tcPr>
          <w:p w:rsidR="00DA7A8B" w:rsidRDefault="005000A4" w:rsidP="00475057">
            <w:pPr>
              <w:pStyle w:val="TableText"/>
              <w:spacing w:before="40" w:after="40"/>
              <w:jc w:val="center"/>
            </w:pPr>
            <w:r>
              <w:t>L</w:t>
            </w:r>
          </w:p>
        </w:tc>
        <w:tc>
          <w:tcPr>
            <w:tcW w:w="1154" w:type="dxa"/>
          </w:tcPr>
          <w:p w:rsidR="00DA7A8B" w:rsidRDefault="005000A4" w:rsidP="00475057">
            <w:pPr>
              <w:pStyle w:val="TableText"/>
              <w:spacing w:before="40" w:after="40"/>
              <w:jc w:val="center"/>
            </w:pPr>
            <w:r>
              <w:t>Cr</w:t>
            </w:r>
          </w:p>
        </w:tc>
        <w:tc>
          <w:tcPr>
            <w:tcW w:w="1288" w:type="dxa"/>
          </w:tcPr>
          <w:p w:rsidR="00DA7A8B" w:rsidRDefault="00DA7A8B" w:rsidP="00475057">
            <w:pPr>
              <w:pStyle w:val="TableText"/>
              <w:spacing w:before="40" w:after="40"/>
              <w:jc w:val="center"/>
            </w:pPr>
            <w:r>
              <w:t>3</w:t>
            </w:r>
          </w:p>
        </w:tc>
      </w:tr>
    </w:tbl>
    <w:p w:rsidR="00B97376" w:rsidRPr="0046585B" w:rsidRDefault="0046585B" w:rsidP="00475057">
      <w:pPr>
        <w:pStyle w:val="Captionbelow"/>
        <w:keepNext w:val="0"/>
        <w:widowControl w:val="0"/>
        <w:contextualSpacing/>
        <w:rPr>
          <w:b w:val="0"/>
        </w:rPr>
      </w:pPr>
      <w:r>
        <w:t xml:space="preserve">Notes: </w:t>
      </w:r>
      <w:r w:rsidRPr="005E5E1F">
        <w:rPr>
          <w:b w:val="0"/>
        </w:rPr>
        <w:t>1 =</w:t>
      </w:r>
      <w:r>
        <w:t xml:space="preserve"> </w:t>
      </w:r>
      <w:r w:rsidR="001274C4" w:rsidRPr="0046585B">
        <w:rPr>
          <w:b w:val="0"/>
        </w:rPr>
        <w:t xml:space="preserve">Damien Cook, Australian Ecosystems </w:t>
      </w:r>
      <w:r w:rsidR="001274C4" w:rsidRPr="00DA7A8B">
        <w:rPr>
          <w:b w:val="0"/>
          <w:i/>
        </w:rPr>
        <w:t>in</w:t>
      </w:r>
      <w:r w:rsidR="001274C4" w:rsidRPr="0046585B">
        <w:rPr>
          <w:b w:val="0"/>
        </w:rPr>
        <w:t xml:space="preserve"> Brett </w:t>
      </w:r>
      <w:r w:rsidRPr="0046585B">
        <w:rPr>
          <w:b w:val="0"/>
        </w:rPr>
        <w:t xml:space="preserve">Lane and Associates Pty Ltd 2013; 2 = Enics Solutions </w:t>
      </w:r>
      <w:r w:rsidR="00B97376" w:rsidRPr="0046585B">
        <w:rPr>
          <w:b w:val="0"/>
        </w:rPr>
        <w:t>2012</w:t>
      </w:r>
      <w:r w:rsidR="00DA7A8B">
        <w:rPr>
          <w:b w:val="0"/>
        </w:rPr>
        <w:t xml:space="preserve">; 3 = identified by landowner </w:t>
      </w:r>
      <w:r w:rsidR="00DA7A8B" w:rsidRPr="00DA7A8B">
        <w:rPr>
          <w:b w:val="0"/>
          <w:i/>
        </w:rPr>
        <w:t>in</w:t>
      </w:r>
      <w:r w:rsidR="00DA7A8B" w:rsidRPr="00DA7A8B">
        <w:rPr>
          <w:b w:val="0"/>
        </w:rPr>
        <w:t xml:space="preserve"> Brett Lane and Associates Pty Ltd 2013</w:t>
      </w:r>
      <w:r w:rsidR="005000A4">
        <w:rPr>
          <w:b w:val="0"/>
        </w:rPr>
        <w:t>.  Cr = Critically Endangered; En = Endangered; Vu = Vulnerable; NT = Near Threatened; L = Listed</w:t>
      </w:r>
      <w:r w:rsidR="00475057">
        <w:rPr>
          <w:b w:val="0"/>
        </w:rPr>
        <w:t>.  * = Suitable habitat within the offset site.</w:t>
      </w:r>
    </w:p>
    <w:p w:rsidR="00475057" w:rsidRPr="00536340" w:rsidRDefault="0046585B" w:rsidP="007669A1">
      <w:pPr>
        <w:spacing w:before="360"/>
      </w:pPr>
      <w:r>
        <w:t>An ecological assessment undertaken by Brett Lane and Associates Pty Ltd (2013) identified suitable habitat for numerous additional fauna species which have potential to occur</w:t>
      </w:r>
      <w:r w:rsidR="005000A4">
        <w:t xml:space="preserve"> </w:t>
      </w:r>
      <w:r w:rsidR="00475057">
        <w:t xml:space="preserve">across </w:t>
      </w:r>
      <w:r>
        <w:t>the</w:t>
      </w:r>
      <w:r w:rsidR="00475057">
        <w:t xml:space="preserve"> entire</w:t>
      </w:r>
      <w:r>
        <w:t xml:space="preserve"> </w:t>
      </w:r>
      <w:r w:rsidR="005000A4">
        <w:t>property</w:t>
      </w:r>
      <w:r>
        <w:t>.  These species include B</w:t>
      </w:r>
      <w:r w:rsidR="00B97376">
        <w:t>lack Falcon</w:t>
      </w:r>
      <w:r w:rsidR="00424D78">
        <w:t xml:space="preserve"> </w:t>
      </w:r>
      <w:r w:rsidR="00424D78" w:rsidRPr="00424D78">
        <w:rPr>
          <w:i/>
        </w:rPr>
        <w:t>Falco subniger</w:t>
      </w:r>
      <w:r>
        <w:t xml:space="preserve">, </w:t>
      </w:r>
      <w:r w:rsidR="00B97376">
        <w:t>Curlew Sandpiper</w:t>
      </w:r>
      <w:r w:rsidR="00424D78">
        <w:t xml:space="preserve"> </w:t>
      </w:r>
      <w:r w:rsidR="00424D78" w:rsidRPr="00424D78">
        <w:rPr>
          <w:i/>
        </w:rPr>
        <w:t>Calidris ferruginea</w:t>
      </w:r>
      <w:r w:rsidR="00DA7A8B">
        <w:t xml:space="preserve">, </w:t>
      </w:r>
      <w:r w:rsidR="00B97376">
        <w:t>Eastern Great Egret</w:t>
      </w:r>
      <w:r w:rsidR="00424D78">
        <w:t xml:space="preserve"> </w:t>
      </w:r>
      <w:r w:rsidR="00424D78" w:rsidRPr="00424D78">
        <w:rPr>
          <w:i/>
        </w:rPr>
        <w:t>Ardea modesta</w:t>
      </w:r>
      <w:r w:rsidR="00DA7A8B">
        <w:t xml:space="preserve">, </w:t>
      </w:r>
      <w:r w:rsidR="00B97376">
        <w:t>Emu</w:t>
      </w:r>
      <w:r w:rsidR="00424D78">
        <w:t xml:space="preserve"> </w:t>
      </w:r>
      <w:r w:rsidR="00424D78" w:rsidRPr="00424D78">
        <w:rPr>
          <w:i/>
        </w:rPr>
        <w:t>Dromaius novaehollandiae</w:t>
      </w:r>
      <w:r w:rsidR="00DA7A8B">
        <w:t xml:space="preserve">, </w:t>
      </w:r>
      <w:r w:rsidR="00B97376">
        <w:t>Fat-tailed Dunnart</w:t>
      </w:r>
      <w:r w:rsidR="00424D78">
        <w:t xml:space="preserve"> </w:t>
      </w:r>
      <w:r w:rsidR="00424D78" w:rsidRPr="00424D78">
        <w:rPr>
          <w:i/>
        </w:rPr>
        <w:t>Sminthopsis crass</w:t>
      </w:r>
      <w:r w:rsidR="00424D78" w:rsidRPr="00424D78">
        <w:t>icaudata</w:t>
      </w:r>
      <w:r w:rsidR="00DA7A8B">
        <w:t xml:space="preserve">, </w:t>
      </w:r>
      <w:r w:rsidR="00B97376">
        <w:t>Fork-tailed Swift</w:t>
      </w:r>
      <w:r w:rsidR="00424D78">
        <w:t xml:space="preserve"> </w:t>
      </w:r>
      <w:r w:rsidR="00424D78" w:rsidRPr="00424D78">
        <w:rPr>
          <w:i/>
        </w:rPr>
        <w:t>Apus pacificus</w:t>
      </w:r>
      <w:r w:rsidR="00DA7A8B">
        <w:t xml:space="preserve">, </w:t>
      </w:r>
      <w:r w:rsidR="00B97376">
        <w:t>Gull-billed Tern</w:t>
      </w:r>
      <w:r w:rsidR="00424D78">
        <w:t xml:space="preserve"> </w:t>
      </w:r>
      <w:r w:rsidR="00424D78" w:rsidRPr="00424D78">
        <w:rPr>
          <w:i/>
        </w:rPr>
        <w:t>Gelochelidon nilotica</w:t>
      </w:r>
      <w:r w:rsidR="00DA7A8B" w:rsidRPr="00536340">
        <w:t xml:space="preserve">, </w:t>
      </w:r>
      <w:r w:rsidR="00B97376" w:rsidRPr="00536340">
        <w:t>Rainbow Bee-eater</w:t>
      </w:r>
      <w:r w:rsidR="00424D78">
        <w:t xml:space="preserve"> </w:t>
      </w:r>
      <w:r w:rsidR="00424D78" w:rsidRPr="00424D78">
        <w:rPr>
          <w:i/>
        </w:rPr>
        <w:t>Merops ornatus</w:t>
      </w:r>
      <w:r w:rsidR="00DA7A8B" w:rsidRPr="00536340">
        <w:t xml:space="preserve">, </w:t>
      </w:r>
      <w:r w:rsidR="00B97376" w:rsidRPr="00536340">
        <w:t>Red-necked Stint</w:t>
      </w:r>
      <w:r w:rsidR="00424D78">
        <w:t xml:space="preserve"> </w:t>
      </w:r>
      <w:r w:rsidR="00424D78" w:rsidRPr="00424D78">
        <w:rPr>
          <w:i/>
        </w:rPr>
        <w:t>Calidris ruficollis</w:t>
      </w:r>
      <w:r w:rsidR="00DA7A8B" w:rsidRPr="00536340">
        <w:t xml:space="preserve">, </w:t>
      </w:r>
      <w:r w:rsidR="00B97376" w:rsidRPr="00536340">
        <w:t>Royal Spoonbill</w:t>
      </w:r>
      <w:r w:rsidR="00424D78">
        <w:t xml:space="preserve"> </w:t>
      </w:r>
      <w:r w:rsidR="00424D78" w:rsidRPr="00424D78">
        <w:rPr>
          <w:i/>
        </w:rPr>
        <w:t>Platalea regia</w:t>
      </w:r>
      <w:r w:rsidR="00DA7A8B" w:rsidRPr="00536340">
        <w:t xml:space="preserve">, </w:t>
      </w:r>
      <w:r w:rsidR="00B97376" w:rsidRPr="00536340">
        <w:t>Striped Legless Lizard</w:t>
      </w:r>
      <w:r w:rsidR="00424D78">
        <w:t xml:space="preserve"> </w:t>
      </w:r>
      <w:r w:rsidR="00424D78" w:rsidRPr="00424D78">
        <w:rPr>
          <w:i/>
        </w:rPr>
        <w:t>Delma impar</w:t>
      </w:r>
      <w:r w:rsidR="00DA7A8B" w:rsidRPr="00536340">
        <w:t xml:space="preserve">, </w:t>
      </w:r>
      <w:r w:rsidR="00B97376" w:rsidRPr="00536340">
        <w:t>Tussock Skink</w:t>
      </w:r>
      <w:r w:rsidR="00424D78">
        <w:t xml:space="preserve"> </w:t>
      </w:r>
      <w:r w:rsidR="00424D78" w:rsidRPr="00424D78">
        <w:rPr>
          <w:i/>
        </w:rPr>
        <w:t>Pseudemoia pagenstecheri</w:t>
      </w:r>
      <w:r w:rsidR="00DA7A8B" w:rsidRPr="00536340">
        <w:t xml:space="preserve">, </w:t>
      </w:r>
      <w:r w:rsidR="00B97376" w:rsidRPr="00536340">
        <w:t>White-throated Needletail</w:t>
      </w:r>
      <w:r w:rsidR="00424D78">
        <w:t xml:space="preserve"> </w:t>
      </w:r>
      <w:r w:rsidR="00424D78" w:rsidRPr="00424D78">
        <w:rPr>
          <w:i/>
        </w:rPr>
        <w:t>Hirundapus caudacutus</w:t>
      </w:r>
      <w:r w:rsidR="00DA7A8B" w:rsidRPr="00536340">
        <w:t xml:space="preserve"> and </w:t>
      </w:r>
      <w:r w:rsidR="00B97376" w:rsidRPr="00536340">
        <w:t>White-bellied Sea-Eagle</w:t>
      </w:r>
      <w:r w:rsidR="00424D78">
        <w:t xml:space="preserve"> </w:t>
      </w:r>
      <w:r w:rsidR="00424D78" w:rsidRPr="00424D78">
        <w:rPr>
          <w:i/>
        </w:rPr>
        <w:t>Haliaeetus leucogaster</w:t>
      </w:r>
      <w:r w:rsidR="00DA7A8B" w:rsidRPr="00536340">
        <w:t>.</w:t>
      </w:r>
      <w:r w:rsidR="00475057">
        <w:t xml:space="preserve">  </w:t>
      </w:r>
      <w:r w:rsidR="00475057" w:rsidRPr="00475057">
        <w:t>Of these species, there is suitable habitat within the offset site for</w:t>
      </w:r>
      <w:r w:rsidR="00475057">
        <w:t xml:space="preserve"> Striped Legless Lizard</w:t>
      </w:r>
      <w:r w:rsidR="00D70A43">
        <w:t>,</w:t>
      </w:r>
      <w:r w:rsidR="00475057">
        <w:t xml:space="preserve"> </w:t>
      </w:r>
      <w:r w:rsidR="00475057" w:rsidRPr="00475057">
        <w:t>Fat-tailed Dunnart</w:t>
      </w:r>
      <w:r w:rsidR="00D70A43">
        <w:t xml:space="preserve"> and Tussock Skink</w:t>
      </w:r>
      <w:r w:rsidR="00475057" w:rsidRPr="00475057">
        <w:t>.</w:t>
      </w:r>
    </w:p>
    <w:p w:rsidR="002B6B4E" w:rsidRPr="00536340" w:rsidRDefault="00536340" w:rsidP="002B6B4E">
      <w:pPr>
        <w:pStyle w:val="Heading3"/>
        <w:numPr>
          <w:ilvl w:val="2"/>
          <w:numId w:val="11"/>
        </w:numPr>
        <w:contextualSpacing/>
      </w:pPr>
      <w:bookmarkStart w:id="40" w:name="_Toc408907209"/>
      <w:r w:rsidRPr="00536340">
        <w:t>G</w:t>
      </w:r>
      <w:r w:rsidR="002B6B4E" w:rsidRPr="00536340">
        <w:t>olden Sun Moth</w:t>
      </w:r>
      <w:bookmarkEnd w:id="40"/>
    </w:p>
    <w:p w:rsidR="00573D23" w:rsidRDefault="00536340" w:rsidP="00536340">
      <w:r w:rsidRPr="00536340">
        <w:t xml:space="preserve">Golden Sun Moth </w:t>
      </w:r>
      <w:r w:rsidR="00E60FB9">
        <w:t>has been</w:t>
      </w:r>
      <w:r w:rsidRPr="00536340">
        <w:t xml:space="preserve"> identified</w:t>
      </w:r>
      <w:r w:rsidR="00E60FB9">
        <w:t xml:space="preserve"> within the study area during</w:t>
      </w:r>
      <w:r>
        <w:t xml:space="preserve"> previous assessment</w:t>
      </w:r>
      <w:r w:rsidR="00E60FB9">
        <w:t>s</w:t>
      </w:r>
      <w:r>
        <w:t xml:space="preserve"> (Enics </w:t>
      </w:r>
      <w:r w:rsidRPr="003D1D5E">
        <w:t>Solutions 2012</w:t>
      </w:r>
      <w:r w:rsidR="00E60FB9">
        <w:t>, Plume Ecology Pty Ltd</w:t>
      </w:r>
      <w:r w:rsidR="00E358DA">
        <w:t xml:space="preserve">, </w:t>
      </w:r>
      <w:r w:rsidR="002454DF">
        <w:t>2015</w:t>
      </w:r>
      <w:r w:rsidRPr="003D1D5E">
        <w:t>).</w:t>
      </w:r>
      <w:r w:rsidR="00C449FB">
        <w:t xml:space="preserve">  </w:t>
      </w:r>
      <w:r w:rsidR="00584705">
        <w:t xml:space="preserve">Five male </w:t>
      </w:r>
      <w:r w:rsidR="00584705" w:rsidRPr="00584705">
        <w:t xml:space="preserve">Golden Sun Moths </w:t>
      </w:r>
      <w:r w:rsidR="00584705">
        <w:t xml:space="preserve">were identified within the study area on 11 December </w:t>
      </w:r>
      <w:r w:rsidR="00584705" w:rsidRPr="00584705">
        <w:t>2012 (Figure 2</w:t>
      </w:r>
      <w:r w:rsidR="00584705" w:rsidRPr="00F84654">
        <w:t>)</w:t>
      </w:r>
      <w:r w:rsidR="00584705">
        <w:t xml:space="preserve">.  </w:t>
      </w:r>
      <w:r w:rsidR="00C449FB">
        <w:t xml:space="preserve">Three male and two female Golden Sun Moths were identified on </w:t>
      </w:r>
      <w:r w:rsidR="00C449FB" w:rsidRPr="00C449FB">
        <w:t>1</w:t>
      </w:r>
      <w:r w:rsidR="00C449FB">
        <w:t>0</w:t>
      </w:r>
      <w:r w:rsidR="00C449FB" w:rsidRPr="00C449FB">
        <w:t xml:space="preserve"> December 2012</w:t>
      </w:r>
      <w:r w:rsidR="00584705">
        <w:t xml:space="preserve"> approximately 200 metres e</w:t>
      </w:r>
      <w:r w:rsidR="00E60FB9">
        <w:t>ast of the study area</w:t>
      </w:r>
      <w:r w:rsidR="00C449FB" w:rsidRPr="00F84654">
        <w:t>.</w:t>
      </w:r>
      <w:r w:rsidR="00F84654" w:rsidRPr="00F84654">
        <w:t xml:space="preserve">  Moths were recorded within </w:t>
      </w:r>
      <w:r w:rsidRPr="00F84654">
        <w:t>remnant grassland vegetation with a high cover of wallaby grasses, a preferred food source for Golden Sun Moth</w:t>
      </w:r>
      <w:r w:rsidRPr="006D101B">
        <w:t xml:space="preserve">.  </w:t>
      </w:r>
      <w:r w:rsidR="00E60FB9">
        <w:t xml:space="preserve">Further targeted surveys have been completed (2014/15 season) to determine the </w:t>
      </w:r>
      <w:r w:rsidR="00573D23">
        <w:t>viability of the Golden Sun Moth population within the site.  Over 300 individuals recorded within the offset site including four females indicating that the site does support a viable breeding population (Plume Ecology</w:t>
      </w:r>
      <w:r w:rsidR="00E358DA">
        <w:t xml:space="preserve">, </w:t>
      </w:r>
      <w:r w:rsidR="002454DF">
        <w:t>2015</w:t>
      </w:r>
      <w:r w:rsidR="00573D23">
        <w:t xml:space="preserve">). </w:t>
      </w:r>
    </w:p>
    <w:p w:rsidR="00584705" w:rsidRPr="00D75495" w:rsidRDefault="008A6B3B" w:rsidP="00536340">
      <w:r w:rsidRPr="00573D23">
        <w:t xml:space="preserve">Suitable habitat </w:t>
      </w:r>
      <w:r>
        <w:t xml:space="preserve">for Golden Sun Moth </w:t>
      </w:r>
      <w:r w:rsidRPr="00573D23">
        <w:t>includes all areas identified as Plains Grassland</w:t>
      </w:r>
      <w:r w:rsidR="00DC38A3">
        <w:t xml:space="preserve"> and Stony Knoll Shrubland</w:t>
      </w:r>
      <w:r>
        <w:t xml:space="preserve"> including </w:t>
      </w:r>
      <w:r w:rsidRPr="00573D23">
        <w:t>100 hectares within the offset site (Figure 2).</w:t>
      </w:r>
      <w:r>
        <w:t xml:space="preserve">  The targeted surveys demonstrate that the offset area is utilised by Golden Sun Moths and contains a viable breeding population.</w:t>
      </w:r>
      <w:r w:rsidR="00536340" w:rsidRPr="00573D23">
        <w:t>.</w:t>
      </w:r>
      <w:r w:rsidR="0042511A" w:rsidRPr="00573D23">
        <w:t xml:space="preserve">  </w:t>
      </w:r>
    </w:p>
    <w:p w:rsidR="00DB1955" w:rsidRPr="009A1D0F" w:rsidRDefault="00DB1955" w:rsidP="00AD0433">
      <w:pPr>
        <w:rPr>
          <w:rFonts w:ascii="Corbel" w:eastAsiaTheme="majorEastAsia" w:hAnsi="Corbel" w:cs="Kartika"/>
          <w:sz w:val="36"/>
          <w:szCs w:val="36"/>
          <w:highlight w:val="yellow"/>
        </w:rPr>
      </w:pPr>
      <w:r w:rsidRPr="009A1D0F">
        <w:rPr>
          <w:highlight w:val="yellow"/>
        </w:rPr>
        <w:br w:type="page"/>
      </w:r>
    </w:p>
    <w:p w:rsidR="00BA122E" w:rsidRPr="00AD0433" w:rsidRDefault="00435EE5" w:rsidP="00435EE5">
      <w:pPr>
        <w:pStyle w:val="Heading1"/>
      </w:pPr>
      <w:bookmarkStart w:id="41" w:name="_Toc408907210"/>
      <w:r w:rsidRPr="00AD0433">
        <w:t>LIKE-FOR-LIKE CRITERIA</w:t>
      </w:r>
      <w:bookmarkEnd w:id="41"/>
    </w:p>
    <w:p w:rsidR="005B103E" w:rsidRDefault="00D3744F" w:rsidP="005B103E">
      <w:r w:rsidRPr="00AD0433">
        <w:t>In determining the appropriate offset responses for permitted vegetation clearance, the Framework sets out several like-for-like criteria, which must be met for any offset site (DNRE 2002).  Relevant like-for-like criteria are shown in</w:t>
      </w:r>
      <w:r w:rsidR="00264F61" w:rsidRPr="00AD0433">
        <w:t xml:space="preserve"> </w:t>
      </w:r>
      <w:r w:rsidR="00264F61" w:rsidRPr="00AD0433">
        <w:fldChar w:fldCharType="begin"/>
      </w:r>
      <w:r w:rsidR="00264F61" w:rsidRPr="00AD0433">
        <w:instrText xml:space="preserve"> REF _Ref380573545 \h </w:instrText>
      </w:r>
      <w:r w:rsidR="00AD0433">
        <w:instrText xml:space="preserve"> \* MERGEFORMAT </w:instrText>
      </w:r>
      <w:r w:rsidR="00264F61" w:rsidRPr="00AD0433">
        <w:fldChar w:fldCharType="separate"/>
      </w:r>
      <w:r w:rsidR="00D902F2">
        <w:t xml:space="preserve">Table </w:t>
      </w:r>
      <w:r w:rsidR="00D902F2">
        <w:rPr>
          <w:noProof/>
        </w:rPr>
        <w:t>10</w:t>
      </w:r>
      <w:r w:rsidR="00264F61" w:rsidRPr="00AD0433">
        <w:fldChar w:fldCharType="end"/>
      </w:r>
      <w:r w:rsidRPr="00AD0433">
        <w:t xml:space="preserve">.  </w:t>
      </w:r>
    </w:p>
    <w:p w:rsidR="005B103E" w:rsidRPr="00E2240F" w:rsidRDefault="005B103E" w:rsidP="005B103E">
      <w:r w:rsidRPr="00E2240F">
        <w:t xml:space="preserve">Based on the criteria in </w:t>
      </w:r>
      <w:r w:rsidRPr="00E2240F">
        <w:fldChar w:fldCharType="begin"/>
      </w:r>
      <w:r w:rsidRPr="00E2240F">
        <w:instrText xml:space="preserve"> REF _Ref380573545 \h </w:instrText>
      </w:r>
      <w:r w:rsidR="00E2240F">
        <w:instrText xml:space="preserve"> \* MERGEFORMAT </w:instrText>
      </w:r>
      <w:r w:rsidRPr="00E2240F">
        <w:fldChar w:fldCharType="separate"/>
      </w:r>
      <w:r w:rsidR="00D902F2">
        <w:t xml:space="preserve">Table </w:t>
      </w:r>
      <w:r w:rsidR="00D902F2">
        <w:rPr>
          <w:noProof/>
        </w:rPr>
        <w:t>10</w:t>
      </w:r>
      <w:r w:rsidRPr="00E2240F">
        <w:fldChar w:fldCharType="end"/>
      </w:r>
      <w:r w:rsidRPr="00E2240F">
        <w:t xml:space="preserve">, the quality objectives have been met for all vegetation losses.    </w:t>
      </w:r>
    </w:p>
    <w:p w:rsidR="00264F61" w:rsidRDefault="00264F61" w:rsidP="00264F61">
      <w:pPr>
        <w:pStyle w:val="Caption"/>
        <w:rPr>
          <w:b w:val="0"/>
        </w:rPr>
      </w:pPr>
      <w:bookmarkStart w:id="42" w:name="_Ref380573545"/>
      <w:r>
        <w:t xml:space="preserve">Table </w:t>
      </w:r>
      <w:fldSimple w:instr=" SEQ Table \* ARABIC ">
        <w:r w:rsidR="00D902F2">
          <w:rPr>
            <w:noProof/>
          </w:rPr>
          <w:t>10</w:t>
        </w:r>
      </w:fldSimple>
      <w:bookmarkEnd w:id="42"/>
      <w:r>
        <w:t xml:space="preserve">. </w:t>
      </w:r>
      <w:r w:rsidRPr="00264F61">
        <w:rPr>
          <w:b w:val="0"/>
        </w:rPr>
        <w:t>Summary of offset site requirem</w:t>
      </w:r>
      <w:r w:rsidR="00AD0433">
        <w:rPr>
          <w:b w:val="0"/>
        </w:rPr>
        <w:t>ents to meet Net Gain criteria</w:t>
      </w:r>
    </w:p>
    <w:tbl>
      <w:tblPr>
        <w:tblStyle w:val="EHPTablesytle4"/>
        <w:tblW w:w="9803" w:type="dxa"/>
        <w:jc w:val="center"/>
        <w:tblLook w:val="04A0" w:firstRow="1" w:lastRow="0" w:firstColumn="1" w:lastColumn="0" w:noHBand="0" w:noVBand="1"/>
      </w:tblPr>
      <w:tblGrid>
        <w:gridCol w:w="1312"/>
        <w:gridCol w:w="2118"/>
        <w:gridCol w:w="2227"/>
        <w:gridCol w:w="2030"/>
        <w:gridCol w:w="2116"/>
      </w:tblGrid>
      <w:tr w:rsidR="00AD0433" w:rsidRPr="00040C1D" w:rsidTr="005B103E">
        <w:trPr>
          <w:cnfStyle w:val="100000000000" w:firstRow="1" w:lastRow="0" w:firstColumn="0" w:lastColumn="0" w:oddVBand="0" w:evenVBand="0" w:oddHBand="0" w:evenHBand="0" w:firstRowFirstColumn="0" w:firstRowLastColumn="0" w:lastRowFirstColumn="0" w:lastRowLastColumn="0"/>
          <w:jc w:val="center"/>
        </w:trPr>
        <w:tc>
          <w:tcPr>
            <w:tcW w:w="1312" w:type="dxa"/>
            <w:vMerge w:val="restart"/>
          </w:tcPr>
          <w:p w:rsidR="00AD0433" w:rsidRPr="00040C1D" w:rsidRDefault="00AD0433" w:rsidP="004A3ACB">
            <w:pPr>
              <w:pStyle w:val="TableHeader"/>
            </w:pPr>
            <w:r w:rsidRPr="00D10313">
              <w:t>Offset Attributes</w:t>
            </w:r>
          </w:p>
        </w:tc>
        <w:tc>
          <w:tcPr>
            <w:tcW w:w="8491" w:type="dxa"/>
            <w:gridSpan w:val="4"/>
            <w:tcBorders>
              <w:bottom w:val="nil"/>
            </w:tcBorders>
          </w:tcPr>
          <w:p w:rsidR="00AD0433" w:rsidRPr="00D10313" w:rsidRDefault="00AD0433" w:rsidP="004A3ACB">
            <w:pPr>
              <w:pStyle w:val="TableHeader"/>
            </w:pPr>
            <w:r w:rsidRPr="00D10313">
              <w:t>Conservation Significance</w:t>
            </w:r>
          </w:p>
        </w:tc>
      </w:tr>
      <w:tr w:rsidR="00AD0433" w:rsidRPr="00040C1D" w:rsidTr="005B103E">
        <w:trPr>
          <w:jc w:val="center"/>
        </w:trPr>
        <w:tc>
          <w:tcPr>
            <w:tcW w:w="1312" w:type="dxa"/>
            <w:vMerge/>
            <w:shd w:val="clear" w:color="auto" w:fill="00B5CC"/>
          </w:tcPr>
          <w:p w:rsidR="00AD0433" w:rsidRPr="00D10313" w:rsidRDefault="00AD0433" w:rsidP="004A3ACB">
            <w:pPr>
              <w:pStyle w:val="TableHeader"/>
            </w:pPr>
          </w:p>
        </w:tc>
        <w:tc>
          <w:tcPr>
            <w:tcW w:w="2118" w:type="dxa"/>
            <w:tcBorders>
              <w:top w:val="nil"/>
            </w:tcBorders>
            <w:shd w:val="clear" w:color="auto" w:fill="00B5CC"/>
          </w:tcPr>
          <w:p w:rsidR="00AD0433" w:rsidRPr="00D10313" w:rsidRDefault="00AD0433" w:rsidP="004A3ACB">
            <w:pPr>
              <w:pStyle w:val="TableHeader"/>
            </w:pPr>
            <w:r w:rsidRPr="00D10313">
              <w:t>Very High</w:t>
            </w:r>
          </w:p>
        </w:tc>
        <w:tc>
          <w:tcPr>
            <w:tcW w:w="2227" w:type="dxa"/>
            <w:tcBorders>
              <w:top w:val="nil"/>
            </w:tcBorders>
            <w:shd w:val="clear" w:color="auto" w:fill="00B5CC"/>
          </w:tcPr>
          <w:p w:rsidR="00AD0433" w:rsidRPr="00D10313" w:rsidRDefault="00AD0433" w:rsidP="004A3ACB">
            <w:pPr>
              <w:pStyle w:val="TableHeader"/>
            </w:pPr>
            <w:r w:rsidRPr="00D10313">
              <w:t>High</w:t>
            </w:r>
          </w:p>
        </w:tc>
        <w:tc>
          <w:tcPr>
            <w:tcW w:w="2030" w:type="dxa"/>
            <w:tcBorders>
              <w:top w:val="nil"/>
            </w:tcBorders>
            <w:shd w:val="clear" w:color="auto" w:fill="00B5CC"/>
          </w:tcPr>
          <w:p w:rsidR="00AD0433" w:rsidRPr="00D10313" w:rsidRDefault="00AD0433" w:rsidP="004A3ACB">
            <w:pPr>
              <w:pStyle w:val="TableHeader"/>
            </w:pPr>
            <w:r w:rsidRPr="00D10313">
              <w:t>Medium</w:t>
            </w:r>
          </w:p>
        </w:tc>
        <w:tc>
          <w:tcPr>
            <w:tcW w:w="2116" w:type="dxa"/>
            <w:tcBorders>
              <w:top w:val="nil"/>
            </w:tcBorders>
            <w:shd w:val="clear" w:color="auto" w:fill="00B5CC"/>
          </w:tcPr>
          <w:p w:rsidR="00AD0433" w:rsidRPr="00D10313" w:rsidRDefault="00AD0433" w:rsidP="004A3ACB">
            <w:pPr>
              <w:pStyle w:val="TableHeader"/>
            </w:pPr>
            <w:r w:rsidRPr="00D10313">
              <w:t>Low</w:t>
            </w:r>
          </w:p>
        </w:tc>
      </w:tr>
      <w:tr w:rsidR="00AD0433" w:rsidRPr="00040C1D" w:rsidTr="005B103E">
        <w:trPr>
          <w:jc w:val="center"/>
        </w:trPr>
        <w:tc>
          <w:tcPr>
            <w:tcW w:w="1312" w:type="dxa"/>
            <w:shd w:val="clear" w:color="auto" w:fill="auto"/>
          </w:tcPr>
          <w:p w:rsidR="00AD0433" w:rsidRPr="00D10313" w:rsidRDefault="00AD0433" w:rsidP="004A3ACB">
            <w:pPr>
              <w:spacing w:before="60" w:after="60" w:line="240" w:lineRule="auto"/>
              <w:jc w:val="left"/>
            </w:pPr>
            <w:r w:rsidRPr="00D10313">
              <w:t>Vegetation or habitat type</w:t>
            </w:r>
          </w:p>
        </w:tc>
        <w:tc>
          <w:tcPr>
            <w:tcW w:w="2118" w:type="dxa"/>
            <w:shd w:val="clear" w:color="auto" w:fill="auto"/>
          </w:tcPr>
          <w:p w:rsidR="00AD0433" w:rsidRPr="00D10313" w:rsidRDefault="00AD0433" w:rsidP="004A3ACB">
            <w:pPr>
              <w:spacing w:before="60" w:after="60" w:line="240" w:lineRule="auto"/>
              <w:jc w:val="left"/>
            </w:pPr>
            <w:r w:rsidRPr="00D10313">
              <w:t>The same vegetation / habitat type</w:t>
            </w:r>
          </w:p>
        </w:tc>
        <w:tc>
          <w:tcPr>
            <w:tcW w:w="2227" w:type="dxa"/>
            <w:shd w:val="clear" w:color="auto" w:fill="auto"/>
          </w:tcPr>
          <w:p w:rsidR="00AD0433" w:rsidRPr="00D10313" w:rsidRDefault="00AD0433" w:rsidP="004A3ACB">
            <w:pPr>
              <w:spacing w:before="60" w:after="60" w:line="240" w:lineRule="auto"/>
              <w:jc w:val="left"/>
            </w:pPr>
            <w:r w:rsidRPr="00D10313">
              <w:t>The same vegetation / habitat type OR a Very High significance vegetation / habitat in the same Bioregion</w:t>
            </w:r>
          </w:p>
        </w:tc>
        <w:tc>
          <w:tcPr>
            <w:tcW w:w="4146" w:type="dxa"/>
            <w:gridSpan w:val="2"/>
            <w:shd w:val="clear" w:color="auto" w:fill="auto"/>
          </w:tcPr>
          <w:p w:rsidR="00AD0433" w:rsidRPr="00D10313" w:rsidRDefault="00AD0433" w:rsidP="004A3ACB">
            <w:pPr>
              <w:spacing w:before="60" w:after="60" w:line="240" w:lineRule="auto"/>
              <w:jc w:val="left"/>
            </w:pPr>
            <w:r w:rsidRPr="00D10313">
              <w:t>Any EVC in the Bioregion OR a Very High or High significance vegetation / habitat in an adjacent Bioregion</w:t>
            </w:r>
          </w:p>
        </w:tc>
      </w:tr>
      <w:tr w:rsidR="00AD0433" w:rsidRPr="00040C1D" w:rsidTr="005B103E">
        <w:trPr>
          <w:jc w:val="center"/>
        </w:trPr>
        <w:tc>
          <w:tcPr>
            <w:tcW w:w="1312" w:type="dxa"/>
            <w:tcBorders>
              <w:bottom w:val="single" w:sz="4" w:space="0" w:color="92CDDC" w:themeColor="accent5" w:themeTint="99"/>
            </w:tcBorders>
            <w:shd w:val="clear" w:color="auto" w:fill="auto"/>
          </w:tcPr>
          <w:p w:rsidR="00AD0433" w:rsidRPr="00D10313" w:rsidRDefault="00AD0433" w:rsidP="004A3ACB">
            <w:pPr>
              <w:spacing w:before="60" w:after="60" w:line="240" w:lineRule="auto"/>
              <w:jc w:val="left"/>
            </w:pPr>
            <w:r w:rsidRPr="00D10313">
              <w:t>Landscape role</w:t>
            </w:r>
          </w:p>
        </w:tc>
        <w:tc>
          <w:tcPr>
            <w:tcW w:w="2118" w:type="dxa"/>
            <w:shd w:val="clear" w:color="auto" w:fill="auto"/>
          </w:tcPr>
          <w:p w:rsidR="00AD0433" w:rsidRPr="00D10313" w:rsidRDefault="00AD0433" w:rsidP="004A3ACB">
            <w:pPr>
              <w:spacing w:before="60" w:after="60" w:line="240" w:lineRule="auto"/>
              <w:jc w:val="left"/>
            </w:pPr>
            <w:r w:rsidRPr="00D10313">
              <w:t>Similar or more effective ecological function AND land protection function as impacted by the loss</w:t>
            </w:r>
          </w:p>
        </w:tc>
        <w:tc>
          <w:tcPr>
            <w:tcW w:w="2227" w:type="dxa"/>
            <w:shd w:val="clear" w:color="auto" w:fill="auto"/>
          </w:tcPr>
          <w:p w:rsidR="00AD0433" w:rsidRPr="00D10313" w:rsidRDefault="00AD0433" w:rsidP="004A3ACB">
            <w:pPr>
              <w:spacing w:before="60" w:after="60" w:line="240" w:lineRule="auto"/>
              <w:jc w:val="left"/>
            </w:pPr>
            <w:r w:rsidRPr="00D10313">
              <w:t>Similar or more effective ecological function OR land protection function as impacted by the loss</w:t>
            </w:r>
          </w:p>
        </w:tc>
        <w:tc>
          <w:tcPr>
            <w:tcW w:w="4146" w:type="dxa"/>
            <w:gridSpan w:val="2"/>
            <w:shd w:val="clear" w:color="auto" w:fill="auto"/>
          </w:tcPr>
          <w:p w:rsidR="00AD0433" w:rsidRPr="00D10313" w:rsidRDefault="00AD0433" w:rsidP="004A3ACB">
            <w:pPr>
              <w:spacing w:before="60" w:after="60" w:line="240" w:lineRule="auto"/>
              <w:jc w:val="left"/>
            </w:pPr>
            <w:r w:rsidRPr="00D10313">
              <w:t>Similar or more effective land protection function as impacted by the loss</w:t>
            </w:r>
          </w:p>
        </w:tc>
      </w:tr>
      <w:tr w:rsidR="00AD0433" w:rsidRPr="00040C1D" w:rsidTr="005B103E">
        <w:trPr>
          <w:jc w:val="center"/>
        </w:trPr>
        <w:tc>
          <w:tcPr>
            <w:tcW w:w="1312" w:type="dxa"/>
            <w:tcBorders>
              <w:bottom w:val="single" w:sz="4" w:space="0" w:color="92CDDC" w:themeColor="accent5" w:themeTint="99"/>
            </w:tcBorders>
            <w:shd w:val="clear" w:color="auto" w:fill="auto"/>
          </w:tcPr>
          <w:p w:rsidR="00AD0433" w:rsidRPr="00AD0433" w:rsidRDefault="00AD0433" w:rsidP="00AD0433">
            <w:pPr>
              <w:spacing w:before="60" w:after="60" w:line="240" w:lineRule="auto"/>
              <w:jc w:val="left"/>
            </w:pPr>
            <w:r>
              <w:t>Quality</w:t>
            </w:r>
          </w:p>
        </w:tc>
        <w:tc>
          <w:tcPr>
            <w:tcW w:w="2118" w:type="dxa"/>
            <w:shd w:val="clear" w:color="auto" w:fill="auto"/>
          </w:tcPr>
          <w:p w:rsidR="00AD0433" w:rsidRPr="00D10313" w:rsidRDefault="00AD0433" w:rsidP="004A3ACB">
            <w:pPr>
              <w:spacing w:before="60" w:after="60" w:line="240" w:lineRule="auto"/>
              <w:jc w:val="left"/>
            </w:pPr>
            <w:r w:rsidRPr="00D10313">
              <w:t>90% of the quality being lost</w:t>
            </w:r>
          </w:p>
        </w:tc>
        <w:tc>
          <w:tcPr>
            <w:tcW w:w="2227" w:type="dxa"/>
            <w:shd w:val="clear" w:color="auto" w:fill="auto"/>
          </w:tcPr>
          <w:p w:rsidR="00AD0433" w:rsidRPr="00D10313" w:rsidRDefault="00AD0433" w:rsidP="004A3ACB">
            <w:pPr>
              <w:spacing w:before="60" w:after="60" w:line="240" w:lineRule="auto"/>
              <w:jc w:val="left"/>
            </w:pPr>
            <w:r w:rsidRPr="00D10313">
              <w:t>75% of the quality being lost</w:t>
            </w:r>
          </w:p>
        </w:tc>
        <w:tc>
          <w:tcPr>
            <w:tcW w:w="4146" w:type="dxa"/>
            <w:gridSpan w:val="2"/>
            <w:shd w:val="clear" w:color="auto" w:fill="auto"/>
          </w:tcPr>
          <w:p w:rsidR="00AD0433" w:rsidRPr="00D10313" w:rsidRDefault="00AD0433" w:rsidP="004A3ACB">
            <w:pPr>
              <w:spacing w:before="60" w:after="60" w:line="240" w:lineRule="auto"/>
              <w:jc w:val="left"/>
            </w:pPr>
            <w:r w:rsidRPr="00D10313">
              <w:t>50% of the quality being lost</w:t>
            </w:r>
          </w:p>
        </w:tc>
      </w:tr>
      <w:tr w:rsidR="005B103E" w:rsidRPr="00040C1D" w:rsidTr="005B103E">
        <w:trPr>
          <w:trHeight w:val="290"/>
          <w:jc w:val="center"/>
        </w:trPr>
        <w:tc>
          <w:tcPr>
            <w:tcW w:w="1312" w:type="dxa"/>
            <w:tcBorders>
              <w:top w:val="single" w:sz="4" w:space="0" w:color="92CDDC" w:themeColor="accent5" w:themeTint="99"/>
            </w:tcBorders>
            <w:shd w:val="clear" w:color="auto" w:fill="auto"/>
          </w:tcPr>
          <w:p w:rsidR="00AD0433" w:rsidRPr="00D10313" w:rsidRDefault="00AD0433" w:rsidP="004A3ACB">
            <w:pPr>
              <w:spacing w:before="60" w:after="60" w:line="240" w:lineRule="auto"/>
              <w:jc w:val="left"/>
            </w:pPr>
            <w:r>
              <w:t>Revegetation</w:t>
            </w:r>
          </w:p>
        </w:tc>
        <w:tc>
          <w:tcPr>
            <w:tcW w:w="2118" w:type="dxa"/>
            <w:shd w:val="clear" w:color="auto" w:fill="auto"/>
          </w:tcPr>
          <w:p w:rsidR="00AD0433" w:rsidRPr="00D10313" w:rsidRDefault="00AD0433" w:rsidP="004A3ACB">
            <w:pPr>
              <w:spacing w:before="60" w:after="60" w:line="240" w:lineRule="auto"/>
              <w:jc w:val="center"/>
            </w:pPr>
            <w:r w:rsidRPr="00D10313">
              <w:t>10%</w:t>
            </w:r>
          </w:p>
        </w:tc>
        <w:tc>
          <w:tcPr>
            <w:tcW w:w="2227" w:type="dxa"/>
            <w:shd w:val="clear" w:color="auto" w:fill="auto"/>
          </w:tcPr>
          <w:p w:rsidR="00AD0433" w:rsidRPr="00D10313" w:rsidRDefault="00AD0433" w:rsidP="004A3ACB">
            <w:pPr>
              <w:spacing w:before="60" w:after="60" w:line="240" w:lineRule="auto"/>
              <w:jc w:val="center"/>
            </w:pPr>
            <w:r w:rsidRPr="00D10313">
              <w:t>25%</w:t>
            </w:r>
          </w:p>
        </w:tc>
        <w:tc>
          <w:tcPr>
            <w:tcW w:w="2030" w:type="dxa"/>
            <w:shd w:val="clear" w:color="auto" w:fill="auto"/>
          </w:tcPr>
          <w:p w:rsidR="00AD0433" w:rsidRPr="00D10313" w:rsidRDefault="00AD0433" w:rsidP="004A3ACB">
            <w:pPr>
              <w:spacing w:before="60" w:after="60" w:line="240" w:lineRule="auto"/>
              <w:jc w:val="center"/>
            </w:pPr>
            <w:r w:rsidRPr="00D10313">
              <w:t>50%</w:t>
            </w:r>
          </w:p>
        </w:tc>
        <w:tc>
          <w:tcPr>
            <w:tcW w:w="2116" w:type="dxa"/>
            <w:shd w:val="clear" w:color="auto" w:fill="auto"/>
          </w:tcPr>
          <w:p w:rsidR="00AD0433" w:rsidRPr="00D10313" w:rsidRDefault="00AD0433" w:rsidP="004A3ACB">
            <w:pPr>
              <w:spacing w:before="60" w:after="60" w:line="240" w:lineRule="auto"/>
              <w:jc w:val="center"/>
            </w:pPr>
            <w:r w:rsidRPr="00D10313">
              <w:t>100%</w:t>
            </w:r>
          </w:p>
        </w:tc>
      </w:tr>
      <w:tr w:rsidR="00AD0433" w:rsidRPr="00040C1D" w:rsidTr="005B103E">
        <w:trPr>
          <w:jc w:val="center"/>
        </w:trPr>
        <w:tc>
          <w:tcPr>
            <w:tcW w:w="1312" w:type="dxa"/>
            <w:shd w:val="clear" w:color="auto" w:fill="auto"/>
          </w:tcPr>
          <w:p w:rsidR="00AD0433" w:rsidRPr="00D10313" w:rsidRDefault="00AD0433" w:rsidP="004A3ACB">
            <w:pPr>
              <w:spacing w:before="60" w:after="60" w:line="240" w:lineRule="auto"/>
            </w:pPr>
            <w:r w:rsidRPr="00D10313">
              <w:t>‘Trading up’</w:t>
            </w:r>
          </w:p>
        </w:tc>
        <w:tc>
          <w:tcPr>
            <w:tcW w:w="8491" w:type="dxa"/>
            <w:gridSpan w:val="4"/>
            <w:shd w:val="clear" w:color="auto" w:fill="auto"/>
          </w:tcPr>
          <w:p w:rsidR="00AD0433" w:rsidRPr="00D10313" w:rsidRDefault="00AD0433" w:rsidP="004A3ACB">
            <w:pPr>
              <w:spacing w:before="60" w:after="60" w:line="240" w:lineRule="auto"/>
            </w:pPr>
            <w:r w:rsidRPr="00D10313">
              <w:t>Where gains are achieved in vegetation / habitat of a higher significance than the vegetation lost, then the amount of the offset will be proportionally reduced.  E.g. offsetting losses in Medium conservation significance with Very High conservation significance gains will reduce the amount of the offsets by half, i.e. the Medium multiplier (1) divided by the Very High multiplier (2).</w:t>
            </w:r>
          </w:p>
        </w:tc>
      </w:tr>
    </w:tbl>
    <w:p w:rsidR="001A4E45" w:rsidRPr="00E2240F" w:rsidRDefault="001A4E45" w:rsidP="001A4E45">
      <w:pPr>
        <w:pStyle w:val="Heading2"/>
      </w:pPr>
      <w:bookmarkStart w:id="43" w:name="_Toc408907211"/>
      <w:r w:rsidRPr="00E2240F">
        <w:t>Gains Available in Proposed Offset Site</w:t>
      </w:r>
      <w:bookmarkEnd w:id="43"/>
    </w:p>
    <w:p w:rsidR="005F3A70" w:rsidRPr="007A50F2" w:rsidRDefault="005F3A70" w:rsidP="001A4E45">
      <w:r w:rsidRPr="007A50F2">
        <w:t>Quantification of the available gains at the offset site is shown in</w:t>
      </w:r>
      <w:r w:rsidR="006749FD" w:rsidRPr="007A50F2">
        <w:t xml:space="preserve"> </w:t>
      </w:r>
      <w:r w:rsidR="006749FD" w:rsidRPr="007A50F2">
        <w:fldChar w:fldCharType="begin"/>
      </w:r>
      <w:r w:rsidR="006749FD" w:rsidRPr="007A50F2">
        <w:instrText xml:space="preserve"> REF _Ref380584655 \h </w:instrText>
      </w:r>
      <w:r w:rsidR="00E2240F" w:rsidRPr="007A50F2">
        <w:instrText xml:space="preserve"> \* MERGEFORMAT </w:instrText>
      </w:r>
      <w:r w:rsidR="006749FD" w:rsidRPr="007A50F2">
        <w:fldChar w:fldCharType="separate"/>
      </w:r>
      <w:r w:rsidR="00D902F2">
        <w:t xml:space="preserve">Table </w:t>
      </w:r>
      <w:r w:rsidR="00D902F2">
        <w:rPr>
          <w:noProof/>
        </w:rPr>
        <w:t>11</w:t>
      </w:r>
      <w:r w:rsidR="006749FD" w:rsidRPr="007A50F2">
        <w:fldChar w:fldCharType="end"/>
      </w:r>
      <w:r w:rsidRPr="007A50F2">
        <w:t xml:space="preserve">.  The gains available at the offset site are based on several commitments, such as managing existing remnant vegetation (i.e. by retaining and protecting vegetation, all fallen coarse woody debris within all zones and controlling </w:t>
      </w:r>
      <w:r w:rsidR="0034464F">
        <w:t>pest animals</w:t>
      </w:r>
      <w:r w:rsidRPr="007A50F2">
        <w:t xml:space="preserve">) and increasing security (through an on-title agreement, such as a Section 173 agreement or Trust-for-Nature covenant).  The offset site is private land for the purposes of calculating gain as per </w:t>
      </w:r>
      <w:r w:rsidR="009D60B2">
        <w:t>DELWP</w:t>
      </w:r>
      <w:r w:rsidR="009D60B2" w:rsidRPr="007A50F2">
        <w:t xml:space="preserve"> </w:t>
      </w:r>
      <w:r w:rsidRPr="007A50F2">
        <w:t xml:space="preserve">guidelines (DSE 2010a).  Therefore prior management, security, maintenance and improvement gains are available (DSE 2006a, Table 2a. p.7; DSE 2010a).  </w:t>
      </w:r>
    </w:p>
    <w:p w:rsidR="001A4E45" w:rsidRPr="007A50F2" w:rsidRDefault="001A4E45" w:rsidP="001A4E45">
      <w:r w:rsidRPr="007A50F2">
        <w:t xml:space="preserve">The gains achievable from the “proposed offsets” from remnant vegetation are presented within this section.  </w:t>
      </w:r>
    </w:p>
    <w:p w:rsidR="001A4E45" w:rsidRPr="004C2CAD" w:rsidRDefault="001A4E45" w:rsidP="006749FD">
      <w:pPr>
        <w:pStyle w:val="Heading3"/>
      </w:pPr>
      <w:bookmarkStart w:id="44" w:name="_Toc408907212"/>
      <w:r w:rsidRPr="004C2CAD">
        <w:t>Remnant vegetation gains available</w:t>
      </w:r>
      <w:bookmarkEnd w:id="44"/>
    </w:p>
    <w:p w:rsidR="001A4E45" w:rsidRPr="004C2CAD" w:rsidRDefault="001A4E45" w:rsidP="001A4E45">
      <w:r w:rsidRPr="004C2CAD">
        <w:t xml:space="preserve">A habitat hectare assessment </w:t>
      </w:r>
      <w:r w:rsidR="00DD3286">
        <w:t>has previously been undertaken with</w:t>
      </w:r>
      <w:r w:rsidR="00622F7B">
        <w:t>in</w:t>
      </w:r>
      <w:r w:rsidR="00DD3286">
        <w:t xml:space="preserve"> part of the site (BLA 2013).  These sites and their condition scores were reviewed and additional assessments were</w:t>
      </w:r>
      <w:r w:rsidRPr="004C2CAD">
        <w:t xml:space="preserve"> conducted on remnant patches of </w:t>
      </w:r>
      <w:r w:rsidR="00D36FF4" w:rsidRPr="004C2CAD">
        <w:t xml:space="preserve">Plains </w:t>
      </w:r>
      <w:r w:rsidR="007A50F2" w:rsidRPr="004C2CAD">
        <w:t>Grass</w:t>
      </w:r>
      <w:r w:rsidR="00D36FF4" w:rsidRPr="004C2CAD">
        <w:t>land vegetation</w:t>
      </w:r>
      <w:r w:rsidR="00DD3286">
        <w:t xml:space="preserve"> outside of the original assessment area</w:t>
      </w:r>
      <w:r w:rsidR="00D36FF4" w:rsidRPr="004C2CAD">
        <w:t xml:space="preserve"> </w:t>
      </w:r>
      <w:r w:rsidR="00DD3286">
        <w:t>with</w:t>
      </w:r>
      <w:r w:rsidR="00D36FF4" w:rsidRPr="004C2CAD">
        <w:t xml:space="preserve">in </w:t>
      </w:r>
      <w:r w:rsidR="00DD3286">
        <w:t xml:space="preserve">the </w:t>
      </w:r>
      <w:r w:rsidR="006B4BDB">
        <w:t>o</w:t>
      </w:r>
      <w:r w:rsidR="00D36FF4" w:rsidRPr="004C2CAD">
        <w:t xml:space="preserve">ffset </w:t>
      </w:r>
      <w:r w:rsidR="006B4BDB">
        <w:t>s</w:t>
      </w:r>
      <w:r w:rsidR="00D36FF4" w:rsidRPr="004C2CAD">
        <w:t>ite</w:t>
      </w:r>
      <w:r w:rsidR="00CD04C1" w:rsidRPr="004C2CAD">
        <w:t xml:space="preserve"> (Table 11</w:t>
      </w:r>
      <w:r w:rsidRPr="004C2CAD">
        <w:t xml:space="preserve">).  In total, </w:t>
      </w:r>
      <w:r w:rsidR="007328C8">
        <w:t>five</w:t>
      </w:r>
      <w:r w:rsidRPr="004C2CAD">
        <w:t xml:space="preserve"> </w:t>
      </w:r>
      <w:r w:rsidR="006B4BDB">
        <w:t>H</w:t>
      </w:r>
      <w:r w:rsidRPr="004C2CAD">
        <w:t xml:space="preserve">abitat </w:t>
      </w:r>
      <w:r w:rsidR="006B4BDB">
        <w:t>Z</w:t>
      </w:r>
      <w:r w:rsidRPr="004C2CAD">
        <w:t xml:space="preserve">ones  </w:t>
      </w:r>
      <w:r w:rsidR="007A50F2" w:rsidRPr="004C2CAD">
        <w:t>are proposed to be utilised as part of the offset site</w:t>
      </w:r>
      <w:r w:rsidRPr="004C2CAD">
        <w:t xml:space="preserve"> with a combined area of </w:t>
      </w:r>
      <w:r w:rsidR="007328C8">
        <w:t>94.12</w:t>
      </w:r>
      <w:r w:rsidRPr="004C2CAD">
        <w:t xml:space="preserve"> hectares, comprising </w:t>
      </w:r>
      <w:r w:rsidR="007328C8">
        <w:t>48.36</w:t>
      </w:r>
      <w:r w:rsidRPr="004C2CAD">
        <w:t xml:space="preserve"> habitat hectares of </w:t>
      </w:r>
      <w:r w:rsidR="00D36FF4" w:rsidRPr="004C2CAD">
        <w:t xml:space="preserve">Very </w:t>
      </w:r>
      <w:r w:rsidRPr="004C2CAD">
        <w:t xml:space="preserve">High conservation significance </w:t>
      </w:r>
      <w:r w:rsidR="00D36FF4" w:rsidRPr="004C2CAD">
        <w:t xml:space="preserve">Plains </w:t>
      </w:r>
      <w:r w:rsidR="004C2CAD" w:rsidRPr="004C2CAD">
        <w:t>Grass</w:t>
      </w:r>
      <w:r w:rsidRPr="004C2CAD">
        <w:t xml:space="preserve">land.  This vegetation is considered of </w:t>
      </w:r>
      <w:r w:rsidR="00D36FF4" w:rsidRPr="004C2CAD">
        <w:t xml:space="preserve">Very </w:t>
      </w:r>
      <w:r w:rsidRPr="004C2CAD">
        <w:t xml:space="preserve">High conservation significance, as </w:t>
      </w:r>
      <w:r w:rsidR="00D36FF4" w:rsidRPr="004C2CAD">
        <w:t xml:space="preserve">Plains </w:t>
      </w:r>
      <w:r w:rsidR="004C2CAD" w:rsidRPr="004C2CAD">
        <w:t>Grass</w:t>
      </w:r>
      <w:r w:rsidRPr="004C2CAD">
        <w:t xml:space="preserve">land vegetation is endangered in the </w:t>
      </w:r>
      <w:r w:rsidR="00D36FF4" w:rsidRPr="004C2CAD">
        <w:t>Victorian Volcanic</w:t>
      </w:r>
      <w:r w:rsidRPr="004C2CAD">
        <w:t xml:space="preserve"> Plain bioregion (DSE 2013b).  </w:t>
      </w:r>
    </w:p>
    <w:p w:rsidR="001A4E45" w:rsidRDefault="001A4E45" w:rsidP="001A4E45">
      <w:r w:rsidRPr="004C2CAD">
        <w:t xml:space="preserve">The native vegetation Gains available in the study area have been calculated using the habitat scores for each </w:t>
      </w:r>
      <w:r w:rsidR="00D36FF4" w:rsidRPr="004C2CAD">
        <w:t xml:space="preserve">Plains </w:t>
      </w:r>
      <w:r w:rsidR="004C2CAD" w:rsidRPr="004C2CAD">
        <w:t>Grass</w:t>
      </w:r>
      <w:r w:rsidRPr="004C2CAD">
        <w:t>land habitat zone recorded above, DSE’s Gains Calculator and Vegetation Gain Approach</w:t>
      </w:r>
      <w:r w:rsidR="00CD04C1" w:rsidRPr="004C2CAD">
        <w:t xml:space="preserve"> (DSE 2006) (Table 11</w:t>
      </w:r>
      <w:r w:rsidRPr="004C2CAD">
        <w:t xml:space="preserve">).  A total gain of </w:t>
      </w:r>
      <w:r w:rsidR="007328C8">
        <w:t>18.94</w:t>
      </w:r>
      <w:r w:rsidRPr="004C2CAD">
        <w:t xml:space="preserve"> habitat hectares of </w:t>
      </w:r>
      <w:r w:rsidR="00D36FF4" w:rsidRPr="004C2CAD">
        <w:t xml:space="preserve">Very </w:t>
      </w:r>
      <w:r w:rsidRPr="004C2CAD">
        <w:t xml:space="preserve">High conservation significance </w:t>
      </w:r>
      <w:r w:rsidR="00D36FF4" w:rsidRPr="004C2CAD">
        <w:t xml:space="preserve">Plains </w:t>
      </w:r>
      <w:r w:rsidR="00D07D8A">
        <w:t>Grass</w:t>
      </w:r>
      <w:r w:rsidRPr="004C2CAD">
        <w:t xml:space="preserve">land is available in the </w:t>
      </w:r>
      <w:r w:rsidR="007328C8">
        <w:t>five</w:t>
      </w:r>
      <w:r w:rsidRPr="004C2CAD">
        <w:t xml:space="preserve"> habitat zones recorded in the study area.  </w:t>
      </w:r>
    </w:p>
    <w:p w:rsidR="001A4E45" w:rsidRPr="00D36FF4" w:rsidRDefault="001A4E45" w:rsidP="001A4E45">
      <w:r w:rsidRPr="004C2CAD">
        <w:t>These Gains are available on the basis that the site will be secured with an on-title agreement (e.g. Section 173 or equivalent) and contains an approved 10-year Offset Management Plan outlining the management actions required to maintain and improve the current condition of native vegetation recorded.</w:t>
      </w:r>
      <w:r w:rsidRPr="00D36FF4">
        <w:t xml:space="preserve">  </w:t>
      </w:r>
    </w:p>
    <w:p w:rsidR="007328C8" w:rsidRPr="004C2CAD" w:rsidRDefault="007328C8" w:rsidP="007328C8">
      <w:r>
        <w:t xml:space="preserve">Five patches of Stony Knoll Shrubland have also been included in the proposed offset area which contains suitable habitat for Golden Sun Moth (Figure 2).  These remnant patches were not assessed as part of the previous or current assessments as Stony Knoll Shrubland is not required </w:t>
      </w:r>
      <w:r w:rsidR="00126ED5">
        <w:t>to satisfy the</w:t>
      </w:r>
      <w:r>
        <w:t xml:space="preserve"> Net Gain </w:t>
      </w:r>
      <w:r w:rsidR="00126ED5">
        <w:t xml:space="preserve">offset </w:t>
      </w:r>
      <w:r>
        <w:t>requirement</w:t>
      </w:r>
      <w:r w:rsidR="00126ED5">
        <w:t>s</w:t>
      </w:r>
      <w:r>
        <w:t xml:space="preserve"> for the project.</w:t>
      </w:r>
    </w:p>
    <w:p w:rsidR="001A4E45" w:rsidRPr="00D36FF4" w:rsidRDefault="001A4E45" w:rsidP="006749FD">
      <w:pPr>
        <w:pStyle w:val="Heading3"/>
      </w:pPr>
      <w:bookmarkStart w:id="45" w:name="_Toc408907213"/>
      <w:r w:rsidRPr="00D36FF4">
        <w:t>Remnant trees gains available</w:t>
      </w:r>
      <w:bookmarkEnd w:id="45"/>
    </w:p>
    <w:p w:rsidR="00B95EB2" w:rsidRDefault="009A1D0F" w:rsidP="00DB1955">
      <w:r>
        <w:t>No remnant trees are proposed to be retained within the site.</w:t>
      </w:r>
    </w:p>
    <w:p w:rsidR="009A1D0F" w:rsidRPr="00BA05C0" w:rsidRDefault="009A1D0F" w:rsidP="00DB1955">
      <w:pPr>
        <w:sectPr w:rsidR="009A1D0F" w:rsidRPr="00BA05C0" w:rsidSect="00FA1F45">
          <w:headerReference w:type="even" r:id="rId21"/>
          <w:headerReference w:type="default" r:id="rId22"/>
          <w:headerReference w:type="first" r:id="rId23"/>
          <w:pgSz w:w="11906" w:h="16838" w:code="9"/>
          <w:pgMar w:top="1531" w:right="1134" w:bottom="1134" w:left="1134" w:header="709" w:footer="0" w:gutter="0"/>
          <w:cols w:space="708"/>
          <w:docGrid w:linePitch="360"/>
        </w:sectPr>
      </w:pPr>
    </w:p>
    <w:p w:rsidR="0015077D" w:rsidRPr="00DA7710" w:rsidRDefault="0015077D" w:rsidP="00DB1955">
      <w:pPr>
        <w:rPr>
          <w:highlight w:val="yellow"/>
        </w:rPr>
      </w:pPr>
    </w:p>
    <w:p w:rsidR="006749FD" w:rsidRDefault="006749FD" w:rsidP="006749FD">
      <w:pPr>
        <w:pStyle w:val="Caption"/>
      </w:pPr>
      <w:bookmarkStart w:id="46" w:name="_Ref380584655"/>
      <w:r>
        <w:t xml:space="preserve">Table </w:t>
      </w:r>
      <w:fldSimple w:instr=" SEQ Table \* ARABIC ">
        <w:r w:rsidR="00D902F2">
          <w:rPr>
            <w:noProof/>
          </w:rPr>
          <w:t>11</w:t>
        </w:r>
      </w:fldSimple>
      <w:bookmarkEnd w:id="46"/>
      <w:r>
        <w:t xml:space="preserve">. </w:t>
      </w:r>
      <w:r w:rsidRPr="006749FD">
        <w:rPr>
          <w:b w:val="0"/>
        </w:rPr>
        <w:t>Meeting Like-for-Like criteria for clearing remnant patches</w:t>
      </w:r>
    </w:p>
    <w:tbl>
      <w:tblPr>
        <w:tblStyle w:val="EHPTablesytle"/>
        <w:tblW w:w="14346" w:type="dxa"/>
        <w:jc w:val="center"/>
        <w:tblLayout w:type="fixed"/>
        <w:tblLook w:val="04A0" w:firstRow="1" w:lastRow="0" w:firstColumn="1" w:lastColumn="0" w:noHBand="0" w:noVBand="1"/>
      </w:tblPr>
      <w:tblGrid>
        <w:gridCol w:w="568"/>
        <w:gridCol w:w="693"/>
        <w:gridCol w:w="582"/>
        <w:gridCol w:w="2410"/>
        <w:gridCol w:w="960"/>
        <w:gridCol w:w="960"/>
        <w:gridCol w:w="1482"/>
        <w:gridCol w:w="601"/>
        <w:gridCol w:w="803"/>
        <w:gridCol w:w="567"/>
        <w:gridCol w:w="1525"/>
        <w:gridCol w:w="960"/>
        <w:gridCol w:w="818"/>
        <w:gridCol w:w="1417"/>
      </w:tblGrid>
      <w:tr w:rsidR="00B95EB2" w:rsidRPr="0036444F" w:rsidTr="00CF16AC">
        <w:trPr>
          <w:cnfStyle w:val="100000000000" w:firstRow="1" w:lastRow="0" w:firstColumn="0" w:lastColumn="0" w:oddVBand="0" w:evenVBand="0" w:oddHBand="0" w:evenHBand="0" w:firstRowFirstColumn="0" w:firstRowLastColumn="0" w:lastRowFirstColumn="0" w:lastRowLastColumn="0"/>
          <w:trHeight w:val="315"/>
          <w:jc w:val="center"/>
        </w:trPr>
        <w:tc>
          <w:tcPr>
            <w:tcW w:w="7655" w:type="dxa"/>
            <w:gridSpan w:val="7"/>
            <w:noWrap/>
            <w:hideMark/>
          </w:tcPr>
          <w:p w:rsidR="00B95EB2" w:rsidRPr="0036444F" w:rsidRDefault="00B95EB2" w:rsidP="00877D6F">
            <w:pPr>
              <w:pStyle w:val="TableHeader"/>
            </w:pPr>
            <w:r w:rsidRPr="0036444F">
              <w:t>Clearing site</w:t>
            </w:r>
          </w:p>
        </w:tc>
        <w:tc>
          <w:tcPr>
            <w:tcW w:w="6691" w:type="dxa"/>
            <w:gridSpan w:val="7"/>
            <w:noWrap/>
            <w:hideMark/>
          </w:tcPr>
          <w:p w:rsidR="00B95EB2" w:rsidRPr="0036444F" w:rsidRDefault="00B95EB2" w:rsidP="00877D6F">
            <w:pPr>
              <w:pStyle w:val="TableHeader"/>
            </w:pPr>
            <w:r w:rsidRPr="0036444F">
              <w:t>Offset site</w:t>
            </w:r>
          </w:p>
        </w:tc>
      </w:tr>
      <w:tr w:rsidR="00B95EB2" w:rsidRPr="0036444F" w:rsidTr="00CF16AC">
        <w:trPr>
          <w:trHeight w:val="1594"/>
          <w:jc w:val="center"/>
        </w:trPr>
        <w:tc>
          <w:tcPr>
            <w:tcW w:w="568" w:type="dxa"/>
            <w:shd w:val="clear" w:color="auto" w:fill="00B5CC"/>
            <w:textDirection w:val="btLr"/>
            <w:hideMark/>
          </w:tcPr>
          <w:p w:rsidR="00B95EB2" w:rsidRPr="0036444F" w:rsidRDefault="00B95EB2" w:rsidP="00BA05C0">
            <w:pPr>
              <w:pStyle w:val="TableHeader"/>
            </w:pPr>
            <w:r w:rsidRPr="0036444F">
              <w:t>Target #</w:t>
            </w:r>
          </w:p>
        </w:tc>
        <w:tc>
          <w:tcPr>
            <w:tcW w:w="693" w:type="dxa"/>
            <w:shd w:val="clear" w:color="auto" w:fill="00B5CC"/>
            <w:textDirection w:val="btLr"/>
            <w:hideMark/>
          </w:tcPr>
          <w:p w:rsidR="00B95EB2" w:rsidRPr="0036444F" w:rsidRDefault="00B95EB2" w:rsidP="00824D52">
            <w:pPr>
              <w:pStyle w:val="TableHeader"/>
            </w:pPr>
            <w:r w:rsidRPr="0036444F">
              <w:t>Habitat Zones</w:t>
            </w:r>
          </w:p>
        </w:tc>
        <w:tc>
          <w:tcPr>
            <w:tcW w:w="582" w:type="dxa"/>
            <w:shd w:val="clear" w:color="auto" w:fill="00B5CC"/>
            <w:textDirection w:val="btLr"/>
            <w:hideMark/>
          </w:tcPr>
          <w:p w:rsidR="00B95EB2" w:rsidRPr="0036444F" w:rsidRDefault="00B95EB2" w:rsidP="00877D6F">
            <w:pPr>
              <w:pStyle w:val="TableHeader"/>
            </w:pPr>
            <w:r w:rsidRPr="0036444F">
              <w:t>Bioregion</w:t>
            </w:r>
          </w:p>
        </w:tc>
        <w:tc>
          <w:tcPr>
            <w:tcW w:w="2410" w:type="dxa"/>
            <w:shd w:val="clear" w:color="auto" w:fill="00B5CC"/>
            <w:textDirection w:val="btLr"/>
            <w:hideMark/>
          </w:tcPr>
          <w:p w:rsidR="00B95EB2" w:rsidRPr="0036444F" w:rsidRDefault="00B95EB2" w:rsidP="00877D6F">
            <w:pPr>
              <w:pStyle w:val="TableHeader"/>
            </w:pPr>
            <w:r w:rsidRPr="0036444F">
              <w:t>EVC</w:t>
            </w:r>
          </w:p>
        </w:tc>
        <w:tc>
          <w:tcPr>
            <w:tcW w:w="960" w:type="dxa"/>
            <w:shd w:val="clear" w:color="auto" w:fill="00B5CC"/>
            <w:textDirection w:val="btLr"/>
            <w:hideMark/>
          </w:tcPr>
          <w:p w:rsidR="00B95EB2" w:rsidRPr="0036444F" w:rsidRDefault="00B95EB2" w:rsidP="00877D6F">
            <w:pPr>
              <w:pStyle w:val="TableHeader"/>
            </w:pPr>
            <w:r w:rsidRPr="0036444F">
              <w:t>Conservation          Significance</w:t>
            </w:r>
          </w:p>
        </w:tc>
        <w:tc>
          <w:tcPr>
            <w:tcW w:w="960" w:type="dxa"/>
            <w:shd w:val="clear" w:color="auto" w:fill="00B5CC"/>
            <w:textDirection w:val="btLr"/>
            <w:hideMark/>
          </w:tcPr>
          <w:p w:rsidR="00B95EB2" w:rsidRPr="0036444F" w:rsidRDefault="00B95EB2" w:rsidP="00877D6F">
            <w:pPr>
              <w:pStyle w:val="TableHeader"/>
            </w:pPr>
            <w:r w:rsidRPr="0036444F">
              <w:t>Min. Habitat Score                            for Target</w:t>
            </w:r>
          </w:p>
        </w:tc>
        <w:tc>
          <w:tcPr>
            <w:tcW w:w="1482" w:type="dxa"/>
            <w:shd w:val="clear" w:color="auto" w:fill="00B5CC"/>
            <w:textDirection w:val="btLr"/>
            <w:hideMark/>
          </w:tcPr>
          <w:p w:rsidR="00B95EB2" w:rsidRPr="0036444F" w:rsidRDefault="00B95EB2" w:rsidP="00877D6F">
            <w:pPr>
              <w:pStyle w:val="TableHeader"/>
            </w:pPr>
            <w:r w:rsidRPr="0036444F">
              <w:t>Other Like-for-Like Requirements</w:t>
            </w:r>
          </w:p>
        </w:tc>
        <w:tc>
          <w:tcPr>
            <w:tcW w:w="601" w:type="dxa"/>
            <w:shd w:val="clear" w:color="auto" w:fill="00B5CC"/>
            <w:textDirection w:val="btLr"/>
            <w:hideMark/>
          </w:tcPr>
          <w:p w:rsidR="00B95EB2" w:rsidRPr="0036444F" w:rsidRDefault="00B95EB2" w:rsidP="00877D6F">
            <w:pPr>
              <w:pStyle w:val="TableHeader"/>
            </w:pPr>
            <w:r w:rsidRPr="0036444F">
              <w:t>Trading up</w:t>
            </w:r>
          </w:p>
        </w:tc>
        <w:tc>
          <w:tcPr>
            <w:tcW w:w="803" w:type="dxa"/>
            <w:shd w:val="clear" w:color="auto" w:fill="00B5CC"/>
            <w:textDirection w:val="btLr"/>
            <w:hideMark/>
          </w:tcPr>
          <w:p w:rsidR="00B95EB2" w:rsidRPr="0036444F" w:rsidRDefault="00B95EB2" w:rsidP="00877D6F">
            <w:pPr>
              <w:pStyle w:val="TableHeader"/>
            </w:pPr>
            <w:r w:rsidRPr="0036444F">
              <w:t>Offset Zones</w:t>
            </w:r>
          </w:p>
        </w:tc>
        <w:tc>
          <w:tcPr>
            <w:tcW w:w="567" w:type="dxa"/>
            <w:shd w:val="clear" w:color="auto" w:fill="00B5CC"/>
            <w:textDirection w:val="btLr"/>
            <w:hideMark/>
          </w:tcPr>
          <w:p w:rsidR="00B95EB2" w:rsidRPr="0036444F" w:rsidRDefault="00B95EB2" w:rsidP="00877D6F">
            <w:pPr>
              <w:pStyle w:val="TableHeader"/>
            </w:pPr>
            <w:r w:rsidRPr="0036444F">
              <w:t>Bioregion</w:t>
            </w:r>
          </w:p>
        </w:tc>
        <w:tc>
          <w:tcPr>
            <w:tcW w:w="1525" w:type="dxa"/>
            <w:shd w:val="clear" w:color="auto" w:fill="00B5CC"/>
            <w:textDirection w:val="btLr"/>
            <w:hideMark/>
          </w:tcPr>
          <w:p w:rsidR="00B95EB2" w:rsidRPr="0036444F" w:rsidRDefault="00B95EB2" w:rsidP="00877D6F">
            <w:pPr>
              <w:pStyle w:val="TableHeader"/>
            </w:pPr>
            <w:r w:rsidRPr="0036444F">
              <w:t>EVC</w:t>
            </w:r>
          </w:p>
        </w:tc>
        <w:tc>
          <w:tcPr>
            <w:tcW w:w="960" w:type="dxa"/>
            <w:shd w:val="clear" w:color="auto" w:fill="00B5CC"/>
            <w:textDirection w:val="btLr"/>
            <w:hideMark/>
          </w:tcPr>
          <w:p w:rsidR="00B95EB2" w:rsidRPr="0036444F" w:rsidRDefault="00B95EB2" w:rsidP="00877D6F">
            <w:pPr>
              <w:pStyle w:val="TableHeader"/>
            </w:pPr>
            <w:r w:rsidRPr="0036444F">
              <w:t>Conservation           Significance</w:t>
            </w:r>
          </w:p>
        </w:tc>
        <w:tc>
          <w:tcPr>
            <w:tcW w:w="818" w:type="dxa"/>
            <w:shd w:val="clear" w:color="auto" w:fill="00B5CC"/>
            <w:textDirection w:val="btLr"/>
            <w:hideMark/>
          </w:tcPr>
          <w:p w:rsidR="00B95EB2" w:rsidRPr="0036444F" w:rsidRDefault="00B95EB2" w:rsidP="00877D6F">
            <w:pPr>
              <w:pStyle w:val="TableHeader"/>
            </w:pPr>
            <w:r w:rsidRPr="0036444F">
              <w:t>Habitat Score</w:t>
            </w:r>
          </w:p>
        </w:tc>
        <w:tc>
          <w:tcPr>
            <w:tcW w:w="1417" w:type="dxa"/>
            <w:shd w:val="clear" w:color="auto" w:fill="00B5CC"/>
            <w:textDirection w:val="btLr"/>
            <w:hideMark/>
          </w:tcPr>
          <w:p w:rsidR="00B95EB2" w:rsidRPr="0036444F" w:rsidRDefault="00B95EB2" w:rsidP="00877D6F">
            <w:pPr>
              <w:pStyle w:val="TableHeader"/>
            </w:pPr>
            <w:r w:rsidRPr="0036444F">
              <w:t>Other Like-for-Like      Attributes</w:t>
            </w:r>
          </w:p>
        </w:tc>
      </w:tr>
      <w:tr w:rsidR="00B95EB2" w:rsidRPr="0036444F" w:rsidTr="00CF16AC">
        <w:trPr>
          <w:trHeight w:val="535"/>
          <w:jc w:val="center"/>
        </w:trPr>
        <w:tc>
          <w:tcPr>
            <w:tcW w:w="568" w:type="dxa"/>
            <w:noWrap/>
            <w:hideMark/>
          </w:tcPr>
          <w:p w:rsidR="00B95EB2" w:rsidRPr="0036444F" w:rsidRDefault="00B95EB2" w:rsidP="00E2240F">
            <w:pPr>
              <w:pStyle w:val="TableText"/>
              <w:jc w:val="left"/>
            </w:pPr>
            <w:r w:rsidRPr="0036444F">
              <w:t>H1</w:t>
            </w:r>
          </w:p>
        </w:tc>
        <w:tc>
          <w:tcPr>
            <w:tcW w:w="693" w:type="dxa"/>
            <w:noWrap/>
            <w:hideMark/>
          </w:tcPr>
          <w:p w:rsidR="00B95EB2" w:rsidRPr="0036444F" w:rsidRDefault="007A50F2" w:rsidP="00E2240F">
            <w:pPr>
              <w:pStyle w:val="TableText"/>
              <w:jc w:val="left"/>
            </w:pPr>
            <w:r w:rsidRPr="0036444F">
              <w:t>PG</w:t>
            </w:r>
          </w:p>
        </w:tc>
        <w:tc>
          <w:tcPr>
            <w:tcW w:w="582" w:type="dxa"/>
            <w:noWrap/>
            <w:hideMark/>
          </w:tcPr>
          <w:p w:rsidR="00B95EB2" w:rsidRPr="0036444F" w:rsidRDefault="00B5245B" w:rsidP="00877D6F">
            <w:pPr>
              <w:pStyle w:val="TableText"/>
              <w:jc w:val="center"/>
            </w:pPr>
            <w:r w:rsidRPr="0036444F">
              <w:t>VVP</w:t>
            </w:r>
          </w:p>
        </w:tc>
        <w:tc>
          <w:tcPr>
            <w:tcW w:w="2410" w:type="dxa"/>
            <w:noWrap/>
            <w:hideMark/>
          </w:tcPr>
          <w:p w:rsidR="00B95EB2" w:rsidRPr="0036444F" w:rsidRDefault="007A50F2" w:rsidP="00877D6F">
            <w:pPr>
              <w:pStyle w:val="TableText"/>
              <w:jc w:val="center"/>
            </w:pPr>
            <w:r w:rsidRPr="0036444F">
              <w:t>Plains Grass</w:t>
            </w:r>
            <w:r w:rsidR="00B5245B" w:rsidRPr="0036444F">
              <w:t>land</w:t>
            </w:r>
          </w:p>
        </w:tc>
        <w:tc>
          <w:tcPr>
            <w:tcW w:w="960" w:type="dxa"/>
            <w:noWrap/>
          </w:tcPr>
          <w:p w:rsidR="00B95EB2" w:rsidRPr="0036444F" w:rsidRDefault="00B5245B" w:rsidP="00877D6F">
            <w:pPr>
              <w:pStyle w:val="TableText"/>
              <w:jc w:val="center"/>
            </w:pPr>
            <w:r w:rsidRPr="0036444F">
              <w:t>Very High</w:t>
            </w:r>
          </w:p>
        </w:tc>
        <w:tc>
          <w:tcPr>
            <w:tcW w:w="960" w:type="dxa"/>
            <w:noWrap/>
          </w:tcPr>
          <w:p w:rsidR="00B95EB2" w:rsidRPr="0036444F" w:rsidRDefault="007A50F2" w:rsidP="00877D6F">
            <w:pPr>
              <w:pStyle w:val="TableText"/>
              <w:jc w:val="center"/>
            </w:pPr>
            <w:r w:rsidRPr="0036444F">
              <w:t>0.43</w:t>
            </w:r>
          </w:p>
        </w:tc>
        <w:tc>
          <w:tcPr>
            <w:tcW w:w="1482" w:type="dxa"/>
            <w:noWrap/>
          </w:tcPr>
          <w:p w:rsidR="00B95EB2" w:rsidRPr="0036444F" w:rsidRDefault="00E2240F" w:rsidP="00877D6F">
            <w:pPr>
              <w:pStyle w:val="TableText"/>
              <w:jc w:val="center"/>
            </w:pPr>
            <w:r w:rsidRPr="0036444F">
              <w:t>Best</w:t>
            </w:r>
            <w:r w:rsidR="00B95EB2" w:rsidRPr="0036444F">
              <w:t xml:space="preserve"> 50% of habitat for </w:t>
            </w:r>
            <w:r w:rsidRPr="0036444F">
              <w:t>GSM</w:t>
            </w:r>
          </w:p>
        </w:tc>
        <w:tc>
          <w:tcPr>
            <w:tcW w:w="601" w:type="dxa"/>
            <w:noWrap/>
          </w:tcPr>
          <w:p w:rsidR="00B95EB2" w:rsidRPr="0036444F" w:rsidRDefault="00B5245B" w:rsidP="00877D6F">
            <w:pPr>
              <w:pStyle w:val="TableText"/>
              <w:jc w:val="center"/>
            </w:pPr>
            <w:r w:rsidRPr="0036444F">
              <w:t>No</w:t>
            </w:r>
          </w:p>
        </w:tc>
        <w:tc>
          <w:tcPr>
            <w:tcW w:w="803" w:type="dxa"/>
            <w:noWrap/>
          </w:tcPr>
          <w:p w:rsidR="00B95EB2" w:rsidRPr="0036444F" w:rsidRDefault="007A50F2" w:rsidP="00877D6F">
            <w:pPr>
              <w:pStyle w:val="TableText"/>
              <w:jc w:val="center"/>
            </w:pPr>
            <w:r w:rsidRPr="0036444F">
              <w:t>PG</w:t>
            </w:r>
            <w:r w:rsidR="00B5245B" w:rsidRPr="0036444F">
              <w:t>1</w:t>
            </w:r>
          </w:p>
        </w:tc>
        <w:tc>
          <w:tcPr>
            <w:tcW w:w="567" w:type="dxa"/>
            <w:noWrap/>
          </w:tcPr>
          <w:p w:rsidR="00B95EB2" w:rsidRPr="0036444F" w:rsidRDefault="00B5245B" w:rsidP="00877D6F">
            <w:pPr>
              <w:pStyle w:val="TableText"/>
              <w:jc w:val="center"/>
            </w:pPr>
            <w:r w:rsidRPr="0036444F">
              <w:t>VVP</w:t>
            </w:r>
          </w:p>
        </w:tc>
        <w:tc>
          <w:tcPr>
            <w:tcW w:w="1525" w:type="dxa"/>
            <w:noWrap/>
          </w:tcPr>
          <w:p w:rsidR="00B95EB2" w:rsidRPr="0036444F" w:rsidRDefault="007A50F2" w:rsidP="00877D6F">
            <w:pPr>
              <w:pStyle w:val="TableText"/>
              <w:jc w:val="center"/>
            </w:pPr>
            <w:r w:rsidRPr="0036444F">
              <w:t>Plains Grassland</w:t>
            </w:r>
          </w:p>
        </w:tc>
        <w:tc>
          <w:tcPr>
            <w:tcW w:w="960" w:type="dxa"/>
            <w:noWrap/>
          </w:tcPr>
          <w:p w:rsidR="00B95EB2" w:rsidRPr="0036444F" w:rsidRDefault="00B95EB2" w:rsidP="00877D6F">
            <w:pPr>
              <w:pStyle w:val="TableText"/>
              <w:jc w:val="center"/>
            </w:pPr>
            <w:r w:rsidRPr="0036444F">
              <w:t>Very High</w:t>
            </w:r>
          </w:p>
        </w:tc>
        <w:tc>
          <w:tcPr>
            <w:tcW w:w="818" w:type="dxa"/>
            <w:noWrap/>
          </w:tcPr>
          <w:p w:rsidR="00B95EB2" w:rsidRPr="0036444F" w:rsidRDefault="007A50F2" w:rsidP="00877D6F">
            <w:pPr>
              <w:pStyle w:val="TableText"/>
              <w:jc w:val="center"/>
            </w:pPr>
            <w:r w:rsidRPr="0036444F">
              <w:t>0.54</w:t>
            </w:r>
          </w:p>
        </w:tc>
        <w:tc>
          <w:tcPr>
            <w:tcW w:w="1417" w:type="dxa"/>
            <w:noWrap/>
          </w:tcPr>
          <w:p w:rsidR="00B95EB2" w:rsidRPr="0036444F" w:rsidRDefault="00BA05C0" w:rsidP="00877D6F">
            <w:pPr>
              <w:pStyle w:val="TableText"/>
              <w:jc w:val="center"/>
            </w:pPr>
            <w:r w:rsidRPr="0036444F">
              <w:t>GSM habitat</w:t>
            </w:r>
            <w:r w:rsidR="00A019AB" w:rsidRPr="0036444F">
              <w:t xml:space="preserve"> confirmed</w:t>
            </w:r>
          </w:p>
        </w:tc>
      </w:tr>
      <w:tr w:rsidR="007A50F2" w:rsidRPr="0036444F" w:rsidTr="00CF16AC">
        <w:trPr>
          <w:trHeight w:val="501"/>
          <w:jc w:val="center"/>
        </w:trPr>
        <w:tc>
          <w:tcPr>
            <w:tcW w:w="568" w:type="dxa"/>
            <w:noWrap/>
          </w:tcPr>
          <w:p w:rsidR="007A50F2" w:rsidRPr="0036444F" w:rsidRDefault="007A50F2" w:rsidP="00E2240F">
            <w:pPr>
              <w:pStyle w:val="TableText"/>
              <w:jc w:val="left"/>
            </w:pPr>
            <w:r w:rsidRPr="0036444F">
              <w:t>H2</w:t>
            </w:r>
          </w:p>
        </w:tc>
        <w:tc>
          <w:tcPr>
            <w:tcW w:w="693" w:type="dxa"/>
            <w:noWrap/>
          </w:tcPr>
          <w:p w:rsidR="007A50F2" w:rsidRPr="0036444F" w:rsidRDefault="007A50F2" w:rsidP="00E105E5">
            <w:pPr>
              <w:pStyle w:val="TableText"/>
              <w:jc w:val="left"/>
            </w:pPr>
            <w:r w:rsidRPr="0036444F">
              <w:t>PG</w:t>
            </w:r>
          </w:p>
        </w:tc>
        <w:tc>
          <w:tcPr>
            <w:tcW w:w="582" w:type="dxa"/>
            <w:noWrap/>
          </w:tcPr>
          <w:p w:rsidR="007A50F2" w:rsidRPr="0036444F" w:rsidRDefault="007A50F2" w:rsidP="00877D6F">
            <w:pPr>
              <w:pStyle w:val="TableText"/>
              <w:jc w:val="center"/>
            </w:pPr>
            <w:r w:rsidRPr="0036444F">
              <w:t>VVP</w:t>
            </w:r>
          </w:p>
        </w:tc>
        <w:tc>
          <w:tcPr>
            <w:tcW w:w="2410" w:type="dxa"/>
            <w:noWrap/>
          </w:tcPr>
          <w:p w:rsidR="007A50F2" w:rsidRPr="0036444F" w:rsidRDefault="007A50F2" w:rsidP="00877D6F">
            <w:pPr>
              <w:pStyle w:val="TableText"/>
              <w:jc w:val="center"/>
            </w:pPr>
            <w:r w:rsidRPr="0036444F">
              <w:t>Plains Grassland</w:t>
            </w:r>
          </w:p>
        </w:tc>
        <w:tc>
          <w:tcPr>
            <w:tcW w:w="960" w:type="dxa"/>
            <w:noWrap/>
          </w:tcPr>
          <w:p w:rsidR="007A50F2" w:rsidRPr="0036444F" w:rsidRDefault="007A50F2" w:rsidP="00877D6F">
            <w:pPr>
              <w:pStyle w:val="TableText"/>
              <w:jc w:val="center"/>
            </w:pPr>
            <w:r w:rsidRPr="0036444F">
              <w:t>High</w:t>
            </w:r>
          </w:p>
        </w:tc>
        <w:tc>
          <w:tcPr>
            <w:tcW w:w="960" w:type="dxa"/>
            <w:noWrap/>
          </w:tcPr>
          <w:p w:rsidR="007A50F2" w:rsidRPr="0036444F" w:rsidRDefault="007A50F2" w:rsidP="00877D6F">
            <w:pPr>
              <w:pStyle w:val="TableText"/>
              <w:jc w:val="center"/>
            </w:pPr>
            <w:r w:rsidRPr="0036444F">
              <w:t>0.24</w:t>
            </w:r>
          </w:p>
        </w:tc>
        <w:tc>
          <w:tcPr>
            <w:tcW w:w="1482" w:type="dxa"/>
            <w:noWrap/>
          </w:tcPr>
          <w:p w:rsidR="007A50F2" w:rsidRPr="0036444F" w:rsidRDefault="007A50F2" w:rsidP="00877D6F">
            <w:pPr>
              <w:pStyle w:val="TableText"/>
              <w:jc w:val="center"/>
            </w:pPr>
            <w:r w:rsidRPr="0036444F">
              <w:t>N/A</w:t>
            </w:r>
          </w:p>
        </w:tc>
        <w:tc>
          <w:tcPr>
            <w:tcW w:w="601" w:type="dxa"/>
            <w:noWrap/>
          </w:tcPr>
          <w:p w:rsidR="007A50F2" w:rsidRPr="0036444F" w:rsidRDefault="007A50F2" w:rsidP="00877D6F">
            <w:pPr>
              <w:pStyle w:val="TableText"/>
              <w:jc w:val="center"/>
            </w:pPr>
            <w:r w:rsidRPr="0036444F">
              <w:t>Yes</w:t>
            </w:r>
          </w:p>
        </w:tc>
        <w:tc>
          <w:tcPr>
            <w:tcW w:w="803" w:type="dxa"/>
            <w:noWrap/>
          </w:tcPr>
          <w:p w:rsidR="007A50F2" w:rsidRPr="0036444F" w:rsidRDefault="007A50F2" w:rsidP="00877D6F">
            <w:pPr>
              <w:pStyle w:val="TableText"/>
              <w:jc w:val="center"/>
            </w:pPr>
            <w:r w:rsidRPr="0036444F">
              <w:t>PG1</w:t>
            </w:r>
            <w:r w:rsidR="0036444F">
              <w:t>, PG7</w:t>
            </w:r>
          </w:p>
        </w:tc>
        <w:tc>
          <w:tcPr>
            <w:tcW w:w="567" w:type="dxa"/>
            <w:noWrap/>
          </w:tcPr>
          <w:p w:rsidR="007A50F2" w:rsidRPr="0036444F" w:rsidRDefault="007A50F2" w:rsidP="00877D6F">
            <w:pPr>
              <w:pStyle w:val="TableText"/>
              <w:jc w:val="center"/>
            </w:pPr>
            <w:r w:rsidRPr="0036444F">
              <w:t>VVP</w:t>
            </w:r>
          </w:p>
        </w:tc>
        <w:tc>
          <w:tcPr>
            <w:tcW w:w="1525" w:type="dxa"/>
            <w:noWrap/>
          </w:tcPr>
          <w:p w:rsidR="007A50F2" w:rsidRPr="0036444F" w:rsidRDefault="007A50F2" w:rsidP="00877D6F">
            <w:pPr>
              <w:pStyle w:val="TableText"/>
              <w:jc w:val="center"/>
            </w:pPr>
            <w:r w:rsidRPr="0036444F">
              <w:t>Plains Grassland</w:t>
            </w:r>
          </w:p>
        </w:tc>
        <w:tc>
          <w:tcPr>
            <w:tcW w:w="960" w:type="dxa"/>
            <w:noWrap/>
          </w:tcPr>
          <w:p w:rsidR="007A50F2" w:rsidRPr="0036444F" w:rsidRDefault="007A50F2" w:rsidP="00877D6F">
            <w:pPr>
              <w:pStyle w:val="TableText"/>
              <w:jc w:val="center"/>
            </w:pPr>
            <w:r w:rsidRPr="0036444F">
              <w:t>Very High</w:t>
            </w:r>
          </w:p>
        </w:tc>
        <w:tc>
          <w:tcPr>
            <w:tcW w:w="818" w:type="dxa"/>
            <w:noWrap/>
          </w:tcPr>
          <w:p w:rsidR="007A50F2" w:rsidRPr="0036444F" w:rsidRDefault="007A50F2" w:rsidP="00877D6F">
            <w:pPr>
              <w:pStyle w:val="TableText"/>
              <w:jc w:val="center"/>
            </w:pPr>
            <w:r w:rsidRPr="0036444F">
              <w:t>0.54</w:t>
            </w:r>
            <w:r w:rsidR="0036444F">
              <w:t>, 0.30</w:t>
            </w:r>
          </w:p>
        </w:tc>
        <w:tc>
          <w:tcPr>
            <w:tcW w:w="1417" w:type="dxa"/>
            <w:noWrap/>
          </w:tcPr>
          <w:p w:rsidR="007A50F2" w:rsidRPr="0036444F" w:rsidRDefault="00A679B2" w:rsidP="00877D6F">
            <w:pPr>
              <w:pStyle w:val="TableText"/>
              <w:jc w:val="center"/>
            </w:pPr>
            <w:r w:rsidRPr="0036444F">
              <w:t>N/A</w:t>
            </w:r>
          </w:p>
        </w:tc>
      </w:tr>
      <w:tr w:rsidR="007A50F2" w:rsidRPr="0036444F" w:rsidTr="00CF16AC">
        <w:trPr>
          <w:trHeight w:val="402"/>
          <w:jc w:val="center"/>
        </w:trPr>
        <w:tc>
          <w:tcPr>
            <w:tcW w:w="568" w:type="dxa"/>
            <w:noWrap/>
          </w:tcPr>
          <w:p w:rsidR="007A50F2" w:rsidRPr="0036444F" w:rsidRDefault="00CF16AC" w:rsidP="00E2240F">
            <w:pPr>
              <w:pStyle w:val="TableText"/>
              <w:jc w:val="left"/>
            </w:pPr>
            <w:r w:rsidRPr="0036444F">
              <w:t>H3</w:t>
            </w:r>
          </w:p>
        </w:tc>
        <w:tc>
          <w:tcPr>
            <w:tcW w:w="693" w:type="dxa"/>
            <w:noWrap/>
          </w:tcPr>
          <w:p w:rsidR="007A50F2" w:rsidRPr="0036444F" w:rsidRDefault="007A50F2" w:rsidP="00E2240F">
            <w:pPr>
              <w:pStyle w:val="TableText"/>
              <w:jc w:val="left"/>
            </w:pPr>
            <w:r w:rsidRPr="0036444F">
              <w:t>PGWe</w:t>
            </w:r>
          </w:p>
        </w:tc>
        <w:tc>
          <w:tcPr>
            <w:tcW w:w="582" w:type="dxa"/>
            <w:noWrap/>
          </w:tcPr>
          <w:p w:rsidR="007A50F2" w:rsidRPr="0036444F" w:rsidRDefault="007A50F2" w:rsidP="00877D6F">
            <w:pPr>
              <w:pStyle w:val="TableText"/>
              <w:jc w:val="center"/>
            </w:pPr>
            <w:r w:rsidRPr="0036444F">
              <w:t>VVP</w:t>
            </w:r>
          </w:p>
        </w:tc>
        <w:tc>
          <w:tcPr>
            <w:tcW w:w="2410" w:type="dxa"/>
            <w:noWrap/>
          </w:tcPr>
          <w:p w:rsidR="007A50F2" w:rsidRPr="0036444F" w:rsidRDefault="007A50F2" w:rsidP="00877D6F">
            <w:pPr>
              <w:pStyle w:val="TableText"/>
              <w:jc w:val="center"/>
            </w:pPr>
            <w:r w:rsidRPr="0036444F">
              <w:t>Plains Grassy Wetland</w:t>
            </w:r>
          </w:p>
        </w:tc>
        <w:tc>
          <w:tcPr>
            <w:tcW w:w="960" w:type="dxa"/>
            <w:noWrap/>
          </w:tcPr>
          <w:p w:rsidR="007A50F2" w:rsidRPr="0036444F" w:rsidRDefault="007A50F2" w:rsidP="00877D6F">
            <w:pPr>
              <w:pStyle w:val="TableText"/>
              <w:jc w:val="center"/>
            </w:pPr>
            <w:r w:rsidRPr="0036444F">
              <w:t>High</w:t>
            </w:r>
          </w:p>
        </w:tc>
        <w:tc>
          <w:tcPr>
            <w:tcW w:w="960" w:type="dxa"/>
            <w:noWrap/>
          </w:tcPr>
          <w:p w:rsidR="007A50F2" w:rsidRPr="0036444F" w:rsidRDefault="007A50F2" w:rsidP="00877D6F">
            <w:pPr>
              <w:pStyle w:val="TableText"/>
              <w:jc w:val="center"/>
            </w:pPr>
            <w:r w:rsidRPr="0036444F">
              <w:t>0.22</w:t>
            </w:r>
          </w:p>
        </w:tc>
        <w:tc>
          <w:tcPr>
            <w:tcW w:w="1482" w:type="dxa"/>
            <w:noWrap/>
          </w:tcPr>
          <w:p w:rsidR="007A50F2" w:rsidRPr="0036444F" w:rsidRDefault="007A50F2" w:rsidP="00877D6F">
            <w:pPr>
              <w:pStyle w:val="TableText"/>
              <w:jc w:val="center"/>
            </w:pPr>
            <w:r w:rsidRPr="0036444F">
              <w:t>N/A</w:t>
            </w:r>
          </w:p>
        </w:tc>
        <w:tc>
          <w:tcPr>
            <w:tcW w:w="601" w:type="dxa"/>
            <w:noWrap/>
          </w:tcPr>
          <w:p w:rsidR="007A50F2" w:rsidRPr="0036444F" w:rsidRDefault="007A50F2" w:rsidP="00877D6F">
            <w:pPr>
              <w:pStyle w:val="TableText"/>
              <w:jc w:val="center"/>
            </w:pPr>
            <w:r w:rsidRPr="0036444F">
              <w:t>Yes</w:t>
            </w:r>
          </w:p>
        </w:tc>
        <w:tc>
          <w:tcPr>
            <w:tcW w:w="803" w:type="dxa"/>
            <w:noWrap/>
          </w:tcPr>
          <w:p w:rsidR="007A50F2" w:rsidRPr="0036444F" w:rsidRDefault="007A50F2" w:rsidP="00877D6F">
            <w:pPr>
              <w:pStyle w:val="TableText"/>
              <w:jc w:val="center"/>
            </w:pPr>
            <w:r w:rsidRPr="0036444F">
              <w:t>PG1</w:t>
            </w:r>
          </w:p>
        </w:tc>
        <w:tc>
          <w:tcPr>
            <w:tcW w:w="567" w:type="dxa"/>
            <w:noWrap/>
          </w:tcPr>
          <w:p w:rsidR="007A50F2" w:rsidRPr="0036444F" w:rsidRDefault="007A50F2" w:rsidP="00877D6F">
            <w:pPr>
              <w:pStyle w:val="TableText"/>
              <w:jc w:val="center"/>
            </w:pPr>
            <w:r w:rsidRPr="0036444F">
              <w:t>VVP</w:t>
            </w:r>
          </w:p>
        </w:tc>
        <w:tc>
          <w:tcPr>
            <w:tcW w:w="1525" w:type="dxa"/>
            <w:noWrap/>
          </w:tcPr>
          <w:p w:rsidR="007A50F2" w:rsidRPr="0036444F" w:rsidRDefault="007A50F2" w:rsidP="00877D6F">
            <w:pPr>
              <w:pStyle w:val="TableText"/>
              <w:jc w:val="center"/>
            </w:pPr>
            <w:r w:rsidRPr="0036444F">
              <w:t>Plains Grassland</w:t>
            </w:r>
          </w:p>
        </w:tc>
        <w:tc>
          <w:tcPr>
            <w:tcW w:w="960" w:type="dxa"/>
            <w:noWrap/>
          </w:tcPr>
          <w:p w:rsidR="007A50F2" w:rsidRPr="0036444F" w:rsidRDefault="007A50F2" w:rsidP="00877D6F">
            <w:pPr>
              <w:pStyle w:val="TableText"/>
              <w:jc w:val="center"/>
            </w:pPr>
            <w:r w:rsidRPr="0036444F">
              <w:t>Very High</w:t>
            </w:r>
          </w:p>
        </w:tc>
        <w:tc>
          <w:tcPr>
            <w:tcW w:w="818" w:type="dxa"/>
            <w:noWrap/>
          </w:tcPr>
          <w:p w:rsidR="007A50F2" w:rsidRPr="0036444F" w:rsidRDefault="007A50F2" w:rsidP="00877D6F">
            <w:pPr>
              <w:pStyle w:val="TableText"/>
              <w:jc w:val="center"/>
            </w:pPr>
            <w:r w:rsidRPr="0036444F">
              <w:t>0.54</w:t>
            </w:r>
          </w:p>
        </w:tc>
        <w:tc>
          <w:tcPr>
            <w:tcW w:w="1417" w:type="dxa"/>
            <w:noWrap/>
          </w:tcPr>
          <w:p w:rsidR="007A50F2" w:rsidRPr="0036444F" w:rsidRDefault="007A50F2" w:rsidP="00877D6F">
            <w:pPr>
              <w:pStyle w:val="TableText"/>
              <w:jc w:val="center"/>
            </w:pPr>
            <w:r w:rsidRPr="0036444F">
              <w:t>N/A</w:t>
            </w:r>
          </w:p>
        </w:tc>
      </w:tr>
      <w:tr w:rsidR="007A50F2" w:rsidRPr="0036444F" w:rsidTr="00CF16AC">
        <w:trPr>
          <w:trHeight w:val="477"/>
          <w:jc w:val="center"/>
        </w:trPr>
        <w:tc>
          <w:tcPr>
            <w:tcW w:w="568" w:type="dxa"/>
            <w:noWrap/>
          </w:tcPr>
          <w:p w:rsidR="007A50F2" w:rsidRPr="0036444F" w:rsidRDefault="00CF16AC" w:rsidP="00E2240F">
            <w:pPr>
              <w:pStyle w:val="TableText"/>
              <w:jc w:val="left"/>
            </w:pPr>
            <w:r w:rsidRPr="0036444F">
              <w:t>H4</w:t>
            </w:r>
          </w:p>
        </w:tc>
        <w:tc>
          <w:tcPr>
            <w:tcW w:w="693" w:type="dxa"/>
            <w:noWrap/>
          </w:tcPr>
          <w:p w:rsidR="007A50F2" w:rsidRPr="0036444F" w:rsidRDefault="007A50F2" w:rsidP="00E2240F">
            <w:pPr>
              <w:pStyle w:val="TableText"/>
              <w:jc w:val="left"/>
            </w:pPr>
            <w:r w:rsidRPr="0036444F">
              <w:t>CGW</w:t>
            </w:r>
          </w:p>
        </w:tc>
        <w:tc>
          <w:tcPr>
            <w:tcW w:w="582" w:type="dxa"/>
            <w:noWrap/>
          </w:tcPr>
          <w:p w:rsidR="007A50F2" w:rsidRPr="0036444F" w:rsidRDefault="007A50F2" w:rsidP="00877D6F">
            <w:pPr>
              <w:pStyle w:val="TableText"/>
              <w:jc w:val="center"/>
            </w:pPr>
            <w:r w:rsidRPr="0036444F">
              <w:t>VVP</w:t>
            </w:r>
          </w:p>
        </w:tc>
        <w:tc>
          <w:tcPr>
            <w:tcW w:w="2410" w:type="dxa"/>
            <w:noWrap/>
          </w:tcPr>
          <w:p w:rsidR="007A50F2" w:rsidRPr="0036444F" w:rsidRDefault="007A50F2" w:rsidP="00877D6F">
            <w:pPr>
              <w:pStyle w:val="TableText"/>
              <w:jc w:val="center"/>
            </w:pPr>
            <w:r w:rsidRPr="0036444F">
              <w:t>Creekline Grassy Woodland</w:t>
            </w:r>
          </w:p>
        </w:tc>
        <w:tc>
          <w:tcPr>
            <w:tcW w:w="960" w:type="dxa"/>
            <w:noWrap/>
          </w:tcPr>
          <w:p w:rsidR="007A50F2" w:rsidRPr="0036444F" w:rsidRDefault="007A50F2" w:rsidP="00877D6F">
            <w:pPr>
              <w:pStyle w:val="TableText"/>
              <w:jc w:val="center"/>
            </w:pPr>
            <w:r w:rsidRPr="0036444F">
              <w:t>High</w:t>
            </w:r>
          </w:p>
        </w:tc>
        <w:tc>
          <w:tcPr>
            <w:tcW w:w="960" w:type="dxa"/>
            <w:noWrap/>
          </w:tcPr>
          <w:p w:rsidR="007A50F2" w:rsidRPr="0036444F" w:rsidRDefault="007A50F2" w:rsidP="00877D6F">
            <w:pPr>
              <w:pStyle w:val="TableText"/>
              <w:jc w:val="center"/>
            </w:pPr>
            <w:r w:rsidRPr="0036444F">
              <w:t>0.24</w:t>
            </w:r>
          </w:p>
        </w:tc>
        <w:tc>
          <w:tcPr>
            <w:tcW w:w="1482" w:type="dxa"/>
            <w:noWrap/>
          </w:tcPr>
          <w:p w:rsidR="007A50F2" w:rsidRPr="0036444F" w:rsidRDefault="007A50F2" w:rsidP="00877D6F">
            <w:pPr>
              <w:pStyle w:val="TableText"/>
              <w:jc w:val="center"/>
            </w:pPr>
            <w:r w:rsidRPr="0036444F">
              <w:t>N/A</w:t>
            </w:r>
          </w:p>
        </w:tc>
        <w:tc>
          <w:tcPr>
            <w:tcW w:w="601" w:type="dxa"/>
            <w:noWrap/>
          </w:tcPr>
          <w:p w:rsidR="007A50F2" w:rsidRPr="0036444F" w:rsidRDefault="007A50F2" w:rsidP="00877D6F">
            <w:pPr>
              <w:pStyle w:val="TableText"/>
              <w:jc w:val="center"/>
            </w:pPr>
            <w:r w:rsidRPr="0036444F">
              <w:t>Yes</w:t>
            </w:r>
          </w:p>
        </w:tc>
        <w:tc>
          <w:tcPr>
            <w:tcW w:w="803" w:type="dxa"/>
            <w:noWrap/>
          </w:tcPr>
          <w:p w:rsidR="007A50F2" w:rsidRPr="0036444F" w:rsidRDefault="007A50F2" w:rsidP="00877D6F">
            <w:pPr>
              <w:pStyle w:val="TableText"/>
              <w:jc w:val="center"/>
            </w:pPr>
            <w:r w:rsidRPr="0036444F">
              <w:t>PG1</w:t>
            </w:r>
          </w:p>
        </w:tc>
        <w:tc>
          <w:tcPr>
            <w:tcW w:w="567" w:type="dxa"/>
            <w:noWrap/>
          </w:tcPr>
          <w:p w:rsidR="007A50F2" w:rsidRPr="0036444F" w:rsidRDefault="007A50F2" w:rsidP="00877D6F">
            <w:pPr>
              <w:pStyle w:val="TableText"/>
              <w:jc w:val="center"/>
            </w:pPr>
            <w:r w:rsidRPr="0036444F">
              <w:t>VVP</w:t>
            </w:r>
          </w:p>
        </w:tc>
        <w:tc>
          <w:tcPr>
            <w:tcW w:w="1525" w:type="dxa"/>
            <w:noWrap/>
          </w:tcPr>
          <w:p w:rsidR="007A50F2" w:rsidRPr="0036444F" w:rsidRDefault="007A50F2" w:rsidP="00877D6F">
            <w:pPr>
              <w:pStyle w:val="TableText"/>
              <w:jc w:val="center"/>
            </w:pPr>
            <w:r w:rsidRPr="0036444F">
              <w:t>Plains Grassland</w:t>
            </w:r>
          </w:p>
        </w:tc>
        <w:tc>
          <w:tcPr>
            <w:tcW w:w="960" w:type="dxa"/>
            <w:noWrap/>
          </w:tcPr>
          <w:p w:rsidR="007A50F2" w:rsidRPr="0036444F" w:rsidRDefault="007A50F2" w:rsidP="00877D6F">
            <w:pPr>
              <w:pStyle w:val="TableText"/>
              <w:jc w:val="center"/>
            </w:pPr>
            <w:r w:rsidRPr="0036444F">
              <w:t>Very High</w:t>
            </w:r>
          </w:p>
        </w:tc>
        <w:tc>
          <w:tcPr>
            <w:tcW w:w="818" w:type="dxa"/>
            <w:noWrap/>
          </w:tcPr>
          <w:p w:rsidR="007A50F2" w:rsidRPr="0036444F" w:rsidRDefault="007A50F2" w:rsidP="00877D6F">
            <w:pPr>
              <w:pStyle w:val="TableText"/>
              <w:jc w:val="center"/>
            </w:pPr>
            <w:r w:rsidRPr="0036444F">
              <w:t>0.54</w:t>
            </w:r>
          </w:p>
        </w:tc>
        <w:tc>
          <w:tcPr>
            <w:tcW w:w="1417" w:type="dxa"/>
            <w:noWrap/>
          </w:tcPr>
          <w:p w:rsidR="007A50F2" w:rsidRPr="0036444F" w:rsidRDefault="007A50F2" w:rsidP="00877D6F">
            <w:pPr>
              <w:pStyle w:val="TableText"/>
              <w:jc w:val="center"/>
            </w:pPr>
            <w:r w:rsidRPr="0036444F">
              <w:t>N/A</w:t>
            </w:r>
          </w:p>
        </w:tc>
      </w:tr>
      <w:tr w:rsidR="00CF16AC" w:rsidRPr="00DA7710" w:rsidTr="00CF16AC">
        <w:trPr>
          <w:trHeight w:val="477"/>
          <w:jc w:val="center"/>
        </w:trPr>
        <w:tc>
          <w:tcPr>
            <w:tcW w:w="568" w:type="dxa"/>
            <w:noWrap/>
          </w:tcPr>
          <w:p w:rsidR="00CF16AC" w:rsidRPr="0036444F" w:rsidRDefault="00CF16AC" w:rsidP="00E913E7">
            <w:pPr>
              <w:pStyle w:val="TableText"/>
              <w:jc w:val="left"/>
            </w:pPr>
            <w:r w:rsidRPr="0036444F">
              <w:t>H5</w:t>
            </w:r>
          </w:p>
        </w:tc>
        <w:tc>
          <w:tcPr>
            <w:tcW w:w="693" w:type="dxa"/>
            <w:noWrap/>
          </w:tcPr>
          <w:p w:rsidR="00CF16AC" w:rsidRPr="0036444F" w:rsidRDefault="00CF16AC" w:rsidP="00E913E7">
            <w:pPr>
              <w:pStyle w:val="TableText"/>
              <w:jc w:val="left"/>
            </w:pPr>
            <w:r w:rsidRPr="0036444F">
              <w:t>PGW</w:t>
            </w:r>
          </w:p>
        </w:tc>
        <w:tc>
          <w:tcPr>
            <w:tcW w:w="582" w:type="dxa"/>
            <w:noWrap/>
          </w:tcPr>
          <w:p w:rsidR="00CF16AC" w:rsidRPr="0036444F" w:rsidRDefault="00CF16AC" w:rsidP="00E913E7">
            <w:pPr>
              <w:pStyle w:val="TableText"/>
              <w:jc w:val="center"/>
            </w:pPr>
            <w:r w:rsidRPr="0036444F">
              <w:t>VVP</w:t>
            </w:r>
          </w:p>
        </w:tc>
        <w:tc>
          <w:tcPr>
            <w:tcW w:w="2410" w:type="dxa"/>
            <w:noWrap/>
          </w:tcPr>
          <w:p w:rsidR="00CF16AC" w:rsidRPr="0036444F" w:rsidRDefault="00CF16AC" w:rsidP="00E913E7">
            <w:pPr>
              <w:pStyle w:val="TableText"/>
              <w:jc w:val="center"/>
            </w:pPr>
            <w:r w:rsidRPr="0036444F">
              <w:t>Plains Grassy Woodland</w:t>
            </w:r>
          </w:p>
        </w:tc>
        <w:tc>
          <w:tcPr>
            <w:tcW w:w="960" w:type="dxa"/>
            <w:noWrap/>
          </w:tcPr>
          <w:p w:rsidR="00CF16AC" w:rsidRPr="0036444F" w:rsidRDefault="00CF16AC" w:rsidP="00E913E7">
            <w:pPr>
              <w:pStyle w:val="TableText"/>
              <w:jc w:val="center"/>
            </w:pPr>
            <w:r w:rsidRPr="0036444F">
              <w:t>High</w:t>
            </w:r>
          </w:p>
        </w:tc>
        <w:tc>
          <w:tcPr>
            <w:tcW w:w="960" w:type="dxa"/>
            <w:noWrap/>
          </w:tcPr>
          <w:p w:rsidR="00CF16AC" w:rsidRPr="0036444F" w:rsidRDefault="00CF16AC" w:rsidP="00E913E7">
            <w:pPr>
              <w:pStyle w:val="TableText"/>
              <w:jc w:val="center"/>
            </w:pPr>
            <w:r w:rsidRPr="0036444F">
              <w:t>0.39</w:t>
            </w:r>
          </w:p>
        </w:tc>
        <w:tc>
          <w:tcPr>
            <w:tcW w:w="1482" w:type="dxa"/>
            <w:noWrap/>
          </w:tcPr>
          <w:p w:rsidR="00CF16AC" w:rsidRPr="0036444F" w:rsidRDefault="00CF16AC" w:rsidP="00E913E7">
            <w:pPr>
              <w:pStyle w:val="TableText"/>
              <w:jc w:val="center"/>
            </w:pPr>
            <w:r w:rsidRPr="0036444F">
              <w:t>N/A</w:t>
            </w:r>
          </w:p>
        </w:tc>
        <w:tc>
          <w:tcPr>
            <w:tcW w:w="601" w:type="dxa"/>
            <w:noWrap/>
          </w:tcPr>
          <w:p w:rsidR="00CF16AC" w:rsidRPr="0036444F" w:rsidRDefault="00CF16AC" w:rsidP="00E913E7">
            <w:pPr>
              <w:pStyle w:val="TableText"/>
              <w:jc w:val="center"/>
            </w:pPr>
            <w:r w:rsidRPr="0036444F">
              <w:t>Yes</w:t>
            </w:r>
          </w:p>
        </w:tc>
        <w:tc>
          <w:tcPr>
            <w:tcW w:w="803" w:type="dxa"/>
            <w:tcBorders>
              <w:bottom w:val="single" w:sz="4" w:space="0" w:color="92CDDC"/>
            </w:tcBorders>
            <w:noWrap/>
          </w:tcPr>
          <w:p w:rsidR="0036444F" w:rsidRPr="0036444F" w:rsidRDefault="00CF16AC" w:rsidP="00E913E7">
            <w:pPr>
              <w:pStyle w:val="TableText"/>
              <w:jc w:val="center"/>
            </w:pPr>
            <w:r w:rsidRPr="0036444F">
              <w:t xml:space="preserve">PG1, </w:t>
            </w:r>
          </w:p>
          <w:p w:rsidR="00CF16AC" w:rsidRPr="0036444F" w:rsidRDefault="00CF16AC" w:rsidP="00E913E7">
            <w:pPr>
              <w:pStyle w:val="TableText"/>
              <w:jc w:val="center"/>
            </w:pPr>
            <w:r w:rsidRPr="0036444F">
              <w:t>PG9, PG10</w:t>
            </w:r>
            <w:r w:rsidR="0036444F" w:rsidRPr="0036444F">
              <w:t>, PG11</w:t>
            </w:r>
          </w:p>
        </w:tc>
        <w:tc>
          <w:tcPr>
            <w:tcW w:w="567" w:type="dxa"/>
            <w:tcBorders>
              <w:bottom w:val="single" w:sz="4" w:space="0" w:color="92CDDC"/>
            </w:tcBorders>
            <w:noWrap/>
          </w:tcPr>
          <w:p w:rsidR="00CF16AC" w:rsidRPr="0036444F" w:rsidRDefault="00CF16AC" w:rsidP="00E913E7">
            <w:pPr>
              <w:pStyle w:val="TableText"/>
              <w:jc w:val="center"/>
            </w:pPr>
            <w:r w:rsidRPr="0036444F">
              <w:t>VVP</w:t>
            </w:r>
          </w:p>
        </w:tc>
        <w:tc>
          <w:tcPr>
            <w:tcW w:w="1525" w:type="dxa"/>
            <w:tcBorders>
              <w:bottom w:val="single" w:sz="4" w:space="0" w:color="92CDDC"/>
            </w:tcBorders>
            <w:noWrap/>
          </w:tcPr>
          <w:p w:rsidR="00CF16AC" w:rsidRPr="0036444F" w:rsidRDefault="00CF16AC" w:rsidP="00E913E7">
            <w:pPr>
              <w:pStyle w:val="TableText"/>
              <w:jc w:val="center"/>
            </w:pPr>
            <w:r w:rsidRPr="0036444F">
              <w:t>Plains Grassland</w:t>
            </w:r>
          </w:p>
        </w:tc>
        <w:tc>
          <w:tcPr>
            <w:tcW w:w="960" w:type="dxa"/>
            <w:tcBorders>
              <w:bottom w:val="single" w:sz="4" w:space="0" w:color="92CDDC"/>
            </w:tcBorders>
            <w:noWrap/>
          </w:tcPr>
          <w:p w:rsidR="00CF16AC" w:rsidRPr="0036444F" w:rsidRDefault="00CF16AC" w:rsidP="00E913E7">
            <w:pPr>
              <w:pStyle w:val="TableText"/>
              <w:jc w:val="center"/>
            </w:pPr>
            <w:r w:rsidRPr="0036444F">
              <w:t>Very High</w:t>
            </w:r>
          </w:p>
        </w:tc>
        <w:tc>
          <w:tcPr>
            <w:tcW w:w="818" w:type="dxa"/>
            <w:tcBorders>
              <w:bottom w:val="single" w:sz="4" w:space="0" w:color="92CDDC"/>
            </w:tcBorders>
            <w:noWrap/>
          </w:tcPr>
          <w:p w:rsidR="00CF16AC" w:rsidRPr="0036444F" w:rsidRDefault="00CF16AC" w:rsidP="00E913E7">
            <w:pPr>
              <w:pStyle w:val="TableText"/>
              <w:jc w:val="center"/>
            </w:pPr>
            <w:r w:rsidRPr="0036444F">
              <w:t>0.54, 0.45,  0.53</w:t>
            </w:r>
            <w:r w:rsidR="0036444F">
              <w:t>, 0.47</w:t>
            </w:r>
          </w:p>
        </w:tc>
        <w:tc>
          <w:tcPr>
            <w:tcW w:w="1417" w:type="dxa"/>
            <w:tcBorders>
              <w:bottom w:val="single" w:sz="4" w:space="0" w:color="92CDDC"/>
            </w:tcBorders>
            <w:noWrap/>
          </w:tcPr>
          <w:p w:rsidR="00CF16AC" w:rsidRPr="00E2240F" w:rsidRDefault="00CF16AC" w:rsidP="00E913E7">
            <w:pPr>
              <w:pStyle w:val="TableText"/>
              <w:jc w:val="center"/>
            </w:pPr>
            <w:r w:rsidRPr="0036444F">
              <w:t>N/A</w:t>
            </w:r>
          </w:p>
        </w:tc>
      </w:tr>
    </w:tbl>
    <w:p w:rsidR="00406EA9" w:rsidRDefault="00406EA9" w:rsidP="00406EA9">
      <w:pPr>
        <w:pStyle w:val="Caption"/>
      </w:pPr>
      <w:bookmarkStart w:id="47" w:name="_Ref380584963"/>
    </w:p>
    <w:p w:rsidR="00406EA9" w:rsidRDefault="00406EA9">
      <w:pPr>
        <w:spacing w:before="0" w:after="200" w:line="24" w:lineRule="auto"/>
        <w:jc w:val="left"/>
        <w:rPr>
          <w:rFonts w:ascii="Corbel" w:hAnsi="Corbel"/>
          <w:b/>
          <w:bCs/>
          <w:sz w:val="20"/>
          <w:szCs w:val="20"/>
        </w:rPr>
      </w:pPr>
      <w:r>
        <w:br w:type="page"/>
      </w:r>
    </w:p>
    <w:p w:rsidR="00406EA9" w:rsidRDefault="00406EA9" w:rsidP="00406EA9">
      <w:pPr>
        <w:pStyle w:val="Caption"/>
        <w:rPr>
          <w:b w:val="0"/>
        </w:rPr>
      </w:pPr>
      <w:r>
        <w:t xml:space="preserve">Table </w:t>
      </w:r>
      <w:fldSimple w:instr=" SEQ Table \* ARABIC ">
        <w:r w:rsidR="00D902F2">
          <w:rPr>
            <w:noProof/>
          </w:rPr>
          <w:t>12</w:t>
        </w:r>
      </w:fldSimple>
      <w:bookmarkEnd w:id="47"/>
      <w:r>
        <w:t xml:space="preserve">. </w:t>
      </w:r>
      <w:r w:rsidRPr="006749FD">
        <w:rPr>
          <w:b w:val="0"/>
        </w:rPr>
        <w:t xml:space="preserve">Native </w:t>
      </w:r>
      <w:r>
        <w:rPr>
          <w:b w:val="0"/>
        </w:rPr>
        <w:t>v</w:t>
      </w:r>
      <w:r w:rsidRPr="006749FD">
        <w:rPr>
          <w:b w:val="0"/>
        </w:rPr>
        <w:t xml:space="preserve">egetation </w:t>
      </w:r>
      <w:r>
        <w:rPr>
          <w:b w:val="0"/>
        </w:rPr>
        <w:t>g</w:t>
      </w:r>
      <w:r w:rsidRPr="006749FD">
        <w:rPr>
          <w:b w:val="0"/>
        </w:rPr>
        <w:t xml:space="preserve">ains </w:t>
      </w:r>
      <w:r>
        <w:rPr>
          <w:b w:val="0"/>
        </w:rPr>
        <w:t>a</w:t>
      </w:r>
      <w:r w:rsidRPr="006749FD">
        <w:rPr>
          <w:b w:val="0"/>
        </w:rPr>
        <w:t>vailable</w:t>
      </w:r>
    </w:p>
    <w:tbl>
      <w:tblPr>
        <w:tblStyle w:val="EHPTableStyleverticle"/>
        <w:tblW w:w="5249" w:type="pct"/>
        <w:jc w:val="center"/>
        <w:tblInd w:w="0" w:type="dxa"/>
        <w:tblLayout w:type="fixed"/>
        <w:tblLook w:val="04A0" w:firstRow="1" w:lastRow="0" w:firstColumn="1" w:lastColumn="0" w:noHBand="0" w:noVBand="1"/>
      </w:tblPr>
      <w:tblGrid>
        <w:gridCol w:w="436"/>
        <w:gridCol w:w="1728"/>
        <w:gridCol w:w="522"/>
        <w:gridCol w:w="713"/>
        <w:gridCol w:w="851"/>
        <w:gridCol w:w="863"/>
        <w:gridCol w:w="740"/>
        <w:gridCol w:w="851"/>
        <w:gridCol w:w="863"/>
        <w:gridCol w:w="740"/>
        <w:gridCol w:w="851"/>
        <w:gridCol w:w="863"/>
        <w:gridCol w:w="740"/>
        <w:gridCol w:w="851"/>
        <w:gridCol w:w="863"/>
        <w:gridCol w:w="740"/>
        <w:gridCol w:w="851"/>
        <w:gridCol w:w="860"/>
      </w:tblGrid>
      <w:tr w:rsidR="00406EA9" w:rsidRPr="00406EA9" w:rsidTr="00126ED5">
        <w:trPr>
          <w:trHeight w:val="200"/>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EOI Code / land manager name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Darlington</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Darlington</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Darlington</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Darlington</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Darlington</w:t>
            </w:r>
          </w:p>
        </w:tc>
      </w:tr>
      <w:tr w:rsidR="00406EA9" w:rsidRPr="00406EA9" w:rsidTr="00126ED5">
        <w:trPr>
          <w:trHeight w:val="403"/>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Site code (number) / Habitat Zone ID (letter)</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PG1</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PG10</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PG9</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PG11</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PG7</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Land tenure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freehold</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freehold</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freehold</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freehold</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freehold</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Property Size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&gt;=10 Ha</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&gt;=10 Ha</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&gt;=10 Ha</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&gt;=10 Ha</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&gt;=10 Ha</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Patch Size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&gt;=20Ha</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n-AU"/>
              </w:rPr>
            </w:pPr>
            <w:r w:rsidRPr="00406EA9">
              <w:rPr>
                <w:rFonts w:ascii="Arial" w:eastAsia="Times New Roman" w:hAnsi="Arial" w:cs="Arial"/>
                <w:sz w:val="16"/>
                <w:szCs w:val="16"/>
                <w:lang w:eastAsia="en-AU"/>
              </w:rPr>
              <w:t>&gt;=20Ha</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&gt;=20Ha</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&gt;=20Ha</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&gt;=20Ha</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Zone type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Offset (Stat Planning)</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Offset (Stat Planning)</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Offset (Stat Planning)</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Offset (Stat Planning)</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Offset (Stat Planning)</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Proposal type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Remnant patch</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Remnant patch</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Remnant patch</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Remnant patch</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Remnant patch</w:t>
            </w:r>
          </w:p>
        </w:tc>
      </w:tr>
      <w:tr w:rsidR="00406EA9" w:rsidRPr="00406EA9" w:rsidTr="00126ED5">
        <w:trPr>
          <w:trHeight w:val="398"/>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Security arrangement</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Registered on-title agreement or crown land equivalent</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Registered on-title agreement or crown land equivalent</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Registered on-title agreement or crown land equivalent</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Registered on-title agreement or crown land equivalent</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Registered on-title agreement or crown land equivalent</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Bioregion</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Victorian Volcanic Plain</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Victorian Volcanic Plain</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Victorian Volcanic Plain</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Victorian Volcanic Plain</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Victorian Volcanic Plain</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EVC name</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Plains Grassland</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Plains Grassland</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Plains Grassland</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Plains Grassland</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Plains Grassland</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BCS</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E</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E</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E</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E</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E</w:t>
            </w:r>
          </w:p>
        </w:tc>
      </w:tr>
      <w:tr w:rsidR="00406EA9" w:rsidRPr="00406EA9" w:rsidTr="00126ED5">
        <w:trPr>
          <w:trHeight w:val="31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EVC standardiser</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1.36</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1.36</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1.36</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1.36</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1.36</w:t>
            </w:r>
          </w:p>
        </w:tc>
      </w:tr>
      <w:tr w:rsidR="00406EA9" w:rsidRPr="00406EA9" w:rsidTr="00126ED5">
        <w:trPr>
          <w:trHeight w:val="380"/>
          <w:jc w:val="center"/>
        </w:trPr>
        <w:tc>
          <w:tcPr>
            <w:cnfStyle w:val="001000000000" w:firstRow="0" w:lastRow="0" w:firstColumn="1" w:lastColumn="0" w:oddVBand="0" w:evenVBand="0" w:oddHBand="0" w:evenHBand="0" w:firstRowFirstColumn="0" w:firstRowLastColumn="0" w:lastRowFirstColumn="0" w:lastRowLastColumn="0"/>
            <w:tcW w:w="725" w:type="pct"/>
            <w:gridSpan w:val="2"/>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Max</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CC</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M/ha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I/ha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CC</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M/ha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I/ha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CC</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M/ha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I/ha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CC</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M/ha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I/ha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CC</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M/ha</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Pr>
                <w:rFonts w:ascii="Arial" w:eastAsia="Times New Roman" w:hAnsi="Arial" w:cs="Arial"/>
                <w:sz w:val="16"/>
                <w:szCs w:val="16"/>
                <w:lang w:eastAsia="en-AU"/>
              </w:rPr>
              <w:t>I/ha</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val="restart"/>
            <w:noWrap/>
            <w:textDirection w:val="btLr"/>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Scores</w:t>
            </w: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Large Trees</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10</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Tree Canopy Cover</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Understorey</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3.75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3.75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3.75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1.25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3.75</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0.625</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Lack of Weeds</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9</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Recruitment</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10</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Organic Litter</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0.75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0.75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0.75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0.75</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0.5</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Logs</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na</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Standardised Site Condition</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75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37</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41</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33</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18</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30</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Landscape Context</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25</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17</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12</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12</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12</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17</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146" w:type="pct"/>
            <w:vMerge/>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p>
        </w:tc>
        <w:tc>
          <w:tcPr>
            <w:tcW w:w="579" w:type="pct"/>
            <w:shd w:val="clear" w:color="auto" w:fill="00B5CC"/>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eastAsia="en-AU"/>
              </w:rPr>
            </w:pPr>
            <w:r w:rsidRPr="00406EA9">
              <w:rPr>
                <w:rFonts w:ascii="Arial" w:eastAsia="Times New Roman" w:hAnsi="Arial" w:cs="Arial"/>
                <w:color w:val="FFFFFF" w:themeColor="background1"/>
                <w:sz w:val="16"/>
                <w:szCs w:val="16"/>
                <w:lang w:eastAsia="en-AU"/>
              </w:rPr>
              <w:t>HabHa Score</w:t>
            </w:r>
          </w:p>
        </w:tc>
        <w:tc>
          <w:tcPr>
            <w:tcW w:w="17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100</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54</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53</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45</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30</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47</w:t>
            </w: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r>
      <w:tr w:rsidR="00406EA9" w:rsidRPr="00406EA9" w:rsidTr="00126ED5">
        <w:trPr>
          <w:trHeight w:val="28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Subtotal of gains</w:t>
            </w:r>
          </w:p>
        </w:tc>
        <w:tc>
          <w:tcPr>
            <w:tcW w:w="23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2.625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3.25</w:t>
            </w:r>
          </w:p>
        </w:tc>
        <w:tc>
          <w:tcPr>
            <w:tcW w:w="289"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2.125</w:t>
            </w:r>
          </w:p>
        </w:tc>
        <w:tc>
          <w:tcPr>
            <w:tcW w:w="24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p>
        </w:tc>
        <w:tc>
          <w:tcPr>
            <w:tcW w:w="285"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4.5</w:t>
            </w:r>
          </w:p>
        </w:tc>
        <w:tc>
          <w:tcPr>
            <w:tcW w:w="288" w:type="pct"/>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2.625</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Standardised Sum Main + Impr Gain/Ha</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9.69</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11.73</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9.69</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7.31</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9.69</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Prior Mgt Gain/Ha</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5.4</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5.3</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4.5</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4.7</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Security Gain/Ha</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5.4</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5.3</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4.5</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4.7</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Total Gain/Ha</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20.49</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22.33</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18.69</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13.31</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19.09</w:t>
            </w:r>
          </w:p>
        </w:tc>
      </w:tr>
      <w:tr w:rsidR="00406EA9" w:rsidRPr="00406EA9" w:rsidTr="00126ED5">
        <w:trPr>
          <w:trHeight w:val="255"/>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Size of habitat zone (Ha)</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66.39</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6.81</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17.53</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1.82</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1.56</w:t>
            </w:r>
          </w:p>
        </w:tc>
      </w:tr>
      <w:tr w:rsidR="00406EA9" w:rsidRPr="00406EA9" w:rsidTr="00126ED5">
        <w:trPr>
          <w:trHeight w:val="268"/>
          <w:jc w:val="center"/>
        </w:trPr>
        <w:tc>
          <w:tcPr>
            <w:cnfStyle w:val="001000000000" w:firstRow="0" w:lastRow="0" w:firstColumn="1" w:lastColumn="0" w:oddVBand="0" w:evenVBand="0" w:oddHBand="0" w:evenHBand="0" w:firstRowFirstColumn="0" w:firstRowLastColumn="0" w:lastRowFirstColumn="0" w:lastRowLastColumn="0"/>
            <w:tcW w:w="900" w:type="pct"/>
            <w:gridSpan w:val="3"/>
            <w:noWrap/>
            <w:hideMark/>
          </w:tcPr>
          <w:p w:rsidR="00406EA9" w:rsidRPr="00406EA9" w:rsidRDefault="00406EA9" w:rsidP="00D07D8A">
            <w:pPr>
              <w:spacing w:before="0" w:after="0" w:line="240" w:lineRule="auto"/>
              <w:jc w:val="center"/>
              <w:rPr>
                <w:rFonts w:ascii="Arial" w:eastAsia="Times New Roman" w:hAnsi="Arial" w:cs="Arial"/>
                <w:sz w:val="16"/>
                <w:szCs w:val="16"/>
                <w:lang w:eastAsia="en-AU"/>
              </w:rPr>
            </w:pPr>
            <w:r w:rsidRPr="00406EA9">
              <w:rPr>
                <w:rFonts w:ascii="Arial" w:eastAsia="Times New Roman" w:hAnsi="Arial" w:cs="Arial"/>
                <w:sz w:val="16"/>
                <w:szCs w:val="16"/>
                <w:lang w:eastAsia="en-AU"/>
              </w:rPr>
              <w:t>TOTAL GAIN (HHa)</w:t>
            </w:r>
          </w:p>
        </w:tc>
        <w:tc>
          <w:tcPr>
            <w:tcW w:w="813"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13.6</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1.52</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3.28</w:t>
            </w:r>
          </w:p>
        </w:tc>
        <w:tc>
          <w:tcPr>
            <w:tcW w:w="822"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0.24</w:t>
            </w:r>
          </w:p>
        </w:tc>
        <w:tc>
          <w:tcPr>
            <w:tcW w:w="821" w:type="pct"/>
            <w:gridSpan w:val="3"/>
            <w:noWrap/>
            <w:hideMark/>
          </w:tcPr>
          <w:p w:rsidR="00406EA9" w:rsidRPr="00406EA9" w:rsidRDefault="00406EA9" w:rsidP="00D07D8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AU"/>
              </w:rPr>
            </w:pPr>
            <w:r w:rsidRPr="00406EA9">
              <w:rPr>
                <w:rFonts w:ascii="Arial" w:eastAsia="Times New Roman" w:hAnsi="Arial" w:cs="Arial"/>
                <w:sz w:val="16"/>
                <w:szCs w:val="16"/>
                <w:lang w:eastAsia="en-AU"/>
              </w:rPr>
              <w:t>0.3</w:t>
            </w:r>
          </w:p>
        </w:tc>
      </w:tr>
    </w:tbl>
    <w:p w:rsidR="00B95EB2" w:rsidRPr="002319A3" w:rsidRDefault="00126ED5" w:rsidP="002319A3">
      <w:pPr>
        <w:pStyle w:val="TableFootnote"/>
      </w:pPr>
      <w:r w:rsidRPr="002319A3">
        <w:t xml:space="preserve">Notes: </w:t>
      </w:r>
      <w:r w:rsidR="002319A3" w:rsidRPr="002319A3">
        <w:t xml:space="preserve">E = Endangered, </w:t>
      </w:r>
      <w:r w:rsidRPr="002319A3">
        <w:t xml:space="preserve">CC = Current Condition, M/ha = </w:t>
      </w:r>
      <w:r w:rsidR="002319A3" w:rsidRPr="002319A3">
        <w:t>Maintenance Gain/ha, I/ha = Improvement Gain/ha</w:t>
      </w:r>
    </w:p>
    <w:p w:rsidR="002319A3" w:rsidRPr="002319A3" w:rsidRDefault="002319A3" w:rsidP="002319A3">
      <w:pPr>
        <w:pStyle w:val="TableFootnote"/>
        <w:sectPr w:rsidR="002319A3" w:rsidRPr="002319A3" w:rsidSect="00904D2B">
          <w:headerReference w:type="even" r:id="rId24"/>
          <w:headerReference w:type="default" r:id="rId25"/>
          <w:footerReference w:type="default" r:id="rId26"/>
          <w:headerReference w:type="first" r:id="rId27"/>
          <w:pgSz w:w="16838" w:h="11906" w:orient="landscape" w:code="9"/>
          <w:pgMar w:top="1559" w:right="1418" w:bottom="851" w:left="1418" w:header="709" w:footer="62" w:gutter="0"/>
          <w:cols w:space="708"/>
          <w:docGrid w:linePitch="360"/>
        </w:sectPr>
      </w:pPr>
    </w:p>
    <w:p w:rsidR="001A267A" w:rsidRPr="006749FD" w:rsidRDefault="001A267A" w:rsidP="001A267A">
      <w:pPr>
        <w:pStyle w:val="Heading2"/>
      </w:pPr>
      <w:bookmarkStart w:id="48" w:name="_Toc408907214"/>
      <w:r w:rsidRPr="006749FD">
        <w:t>Summary of Available Gains</w:t>
      </w:r>
      <w:bookmarkEnd w:id="48"/>
    </w:p>
    <w:p w:rsidR="001A267A" w:rsidRPr="006749FD" w:rsidRDefault="001A267A" w:rsidP="001A267A">
      <w:r w:rsidRPr="006749FD">
        <w:t xml:space="preserve">The gains available within the proposed offset site were calculated based on the quality and condition of the remnant native vegetation as well as applicable management actions and objectives.  The following gains are </w:t>
      </w:r>
      <w:r w:rsidRPr="00BA05C0">
        <w:t>av</w:t>
      </w:r>
      <w:r w:rsidR="006749FD" w:rsidRPr="00BA05C0">
        <w:t>ailable within the offset site</w:t>
      </w:r>
      <w:r w:rsidR="00EE708A" w:rsidRPr="00BA05C0">
        <w:t xml:space="preserve"> (</w:t>
      </w:r>
      <w:r w:rsidR="007A76CA">
        <w:t>Table 12</w:t>
      </w:r>
      <w:r w:rsidR="00CD04C1">
        <w:t>, Figure 2</w:t>
      </w:r>
      <w:r w:rsidR="00EE708A" w:rsidRPr="00BA05C0">
        <w:t>)</w:t>
      </w:r>
      <w:r w:rsidRPr="00BA05C0">
        <w:t>:</w:t>
      </w:r>
    </w:p>
    <w:p w:rsidR="001A267A" w:rsidRDefault="00D07D8A" w:rsidP="001A267A">
      <w:pPr>
        <w:pStyle w:val="ListParagraph"/>
      </w:pPr>
      <w:r>
        <w:t>18.94</w:t>
      </w:r>
      <w:r w:rsidR="001A267A" w:rsidRPr="002A3892">
        <w:t xml:space="preserve"> habitat hectares of Very High conservation significance </w:t>
      </w:r>
      <w:r w:rsidR="00BF1217">
        <w:t>Plains Grassland (EVC 132</w:t>
      </w:r>
      <w:r w:rsidR="002A3892" w:rsidRPr="002A3892">
        <w:t>)</w:t>
      </w:r>
      <w:r w:rsidR="001A267A" w:rsidRPr="002A3892">
        <w:t xml:space="preserve">.  </w:t>
      </w:r>
    </w:p>
    <w:p w:rsidR="00CD04C1" w:rsidRPr="002A3892" w:rsidRDefault="00BF1217" w:rsidP="00CD04C1">
      <w:r>
        <w:t>R</w:t>
      </w:r>
      <w:r w:rsidR="00CD04C1">
        <w:t>emnant vegetation</w:t>
      </w:r>
      <w:r>
        <w:t xml:space="preserve"> identified in Figure 2</w:t>
      </w:r>
      <w:r w:rsidR="00CD04C1">
        <w:t xml:space="preserve"> within the offset site is proposed to be protected as part</w:t>
      </w:r>
      <w:r>
        <w:t xml:space="preserve"> of this </w:t>
      </w:r>
      <w:r w:rsidR="006B4BDB">
        <w:t>OMP</w:t>
      </w:r>
      <w:r w:rsidR="00CD04C1">
        <w:t>.</w:t>
      </w:r>
      <w:r>
        <w:t xml:space="preserve">  Additional areas within the offset site are available for protection including additional areas of Plains Grassland and other EVCs (Stony Knoll Shrubland, Plains Grassy Wetland, Creekline Tussock Grassland and Br</w:t>
      </w:r>
      <w:r w:rsidR="004C2CAD">
        <w:t>ackish Wetland).  Some areas of</w:t>
      </w:r>
      <w:r>
        <w:t xml:space="preserve"> Plains Grassland have </w:t>
      </w:r>
      <w:r w:rsidR="001269B5">
        <w:t xml:space="preserve">also </w:t>
      </w:r>
      <w:r>
        <w:t xml:space="preserve">been assigned as offsets </w:t>
      </w:r>
      <w:r w:rsidR="001269B5">
        <w:t>for other project</w:t>
      </w:r>
      <w:r w:rsidR="009441DD">
        <w:t>s</w:t>
      </w:r>
      <w:r w:rsidR="001269B5">
        <w:t xml:space="preserve"> and are pending formal approval. </w:t>
      </w:r>
    </w:p>
    <w:p w:rsidR="001A267A" w:rsidRPr="00264F61" w:rsidRDefault="001A267A" w:rsidP="001A267A">
      <w:pPr>
        <w:pStyle w:val="Heading2"/>
      </w:pPr>
      <w:bookmarkStart w:id="49" w:name="_Toc408907215"/>
      <w:r w:rsidRPr="00264F61">
        <w:t>Allocation of Native Vegetation Gains</w:t>
      </w:r>
      <w:bookmarkEnd w:id="49"/>
      <w:r w:rsidRPr="00264F61">
        <w:t xml:space="preserve"> </w:t>
      </w:r>
    </w:p>
    <w:p w:rsidR="004C2CAD" w:rsidRDefault="001A267A" w:rsidP="005D0EB2">
      <w:r w:rsidRPr="00EE708A">
        <w:t>Based upon the retained vegetation and the potential gains</w:t>
      </w:r>
      <w:r w:rsidR="00CD04C1">
        <w:t xml:space="preserve"> available within the </w:t>
      </w:r>
      <w:r w:rsidR="001269B5">
        <w:t xml:space="preserve">proposed </w:t>
      </w:r>
      <w:r w:rsidR="00CD04C1">
        <w:t>offset site</w:t>
      </w:r>
      <w:r w:rsidRPr="00EE708A">
        <w:t xml:space="preserve">, </w:t>
      </w:r>
      <w:r w:rsidR="00EE708A" w:rsidRPr="00EE708A">
        <w:fldChar w:fldCharType="begin"/>
      </w:r>
      <w:r w:rsidR="00EE708A" w:rsidRPr="00EE708A">
        <w:instrText xml:space="preserve"> REF _Ref380584950 \h </w:instrText>
      </w:r>
      <w:r w:rsidR="00EE708A">
        <w:instrText xml:space="preserve"> \* MERGEFORMAT </w:instrText>
      </w:r>
      <w:r w:rsidR="00EE708A" w:rsidRPr="00EE708A">
        <w:fldChar w:fldCharType="separate"/>
      </w:r>
      <w:r w:rsidR="00D902F2" w:rsidRPr="00B5245B">
        <w:t xml:space="preserve">Table </w:t>
      </w:r>
      <w:r w:rsidR="00D902F2">
        <w:rPr>
          <w:noProof/>
        </w:rPr>
        <w:t>13</w:t>
      </w:r>
      <w:r w:rsidR="00EE708A" w:rsidRPr="00EE708A">
        <w:fldChar w:fldCharType="end"/>
      </w:r>
      <w:r w:rsidR="00EE708A" w:rsidRPr="00EE708A">
        <w:t xml:space="preserve"> </w:t>
      </w:r>
      <w:r w:rsidRPr="00EE708A">
        <w:t xml:space="preserve">documents how the Net Gain targets can be </w:t>
      </w:r>
      <w:r w:rsidR="00B5245B">
        <w:t>partially met</w:t>
      </w:r>
      <w:r w:rsidRPr="00EE708A">
        <w:t xml:space="preserve"> via the retention, protection and management of </w:t>
      </w:r>
      <w:r w:rsidRPr="00B5245B">
        <w:t xml:space="preserve">the offset site.  </w:t>
      </w:r>
      <w:r w:rsidR="005D0EB2" w:rsidRPr="00B5245B">
        <w:t xml:space="preserve">The total gains </w:t>
      </w:r>
      <w:r w:rsidR="001269B5">
        <w:t xml:space="preserve">to be utilised </w:t>
      </w:r>
      <w:r w:rsidR="005D0EB2" w:rsidRPr="00B5245B">
        <w:t>within the offset site (</w:t>
      </w:r>
      <w:r w:rsidR="00563692">
        <w:t>16.41</w:t>
      </w:r>
      <w:r w:rsidR="001269B5">
        <w:t xml:space="preserve"> </w:t>
      </w:r>
      <w:r w:rsidR="005D0EB2" w:rsidRPr="00B5245B">
        <w:t xml:space="preserve">habitat hectares) </w:t>
      </w:r>
      <w:r w:rsidR="00B5245B" w:rsidRPr="00B5245B">
        <w:t>form</w:t>
      </w:r>
      <w:r w:rsidR="004C2CAD">
        <w:t>s</w:t>
      </w:r>
      <w:r w:rsidR="00B5245B" w:rsidRPr="00B5245B">
        <w:t xml:space="preserve"> part of the offset strategy for the total gain targets required. </w:t>
      </w:r>
      <w:r w:rsidR="006B4BDB">
        <w:t xml:space="preserve"> </w:t>
      </w:r>
      <w:r w:rsidR="004C2CAD">
        <w:t xml:space="preserve">Not all offsets can be satisfied with the available gain within the offset site due to the like-for-like criteria for some offsets.  </w:t>
      </w:r>
      <w:r w:rsidR="005D0EB2" w:rsidRPr="00B5245B">
        <w:t xml:space="preserve">As such, </w:t>
      </w:r>
      <w:r w:rsidR="00B5245B" w:rsidRPr="00B5245B">
        <w:t>additional</w:t>
      </w:r>
      <w:r w:rsidR="005D0EB2" w:rsidRPr="00B5245B">
        <w:t xml:space="preserve"> gain</w:t>
      </w:r>
      <w:r w:rsidR="00B5245B" w:rsidRPr="00B5245B">
        <w:t>s must be secured at other offset sites to meet total gain targets for the proposed losses</w:t>
      </w:r>
      <w:r w:rsidR="005D0EB2" w:rsidRPr="00B5245B">
        <w:t>.</w:t>
      </w:r>
      <w:r w:rsidR="004C2CAD">
        <w:t xml:space="preserve">  </w:t>
      </w:r>
    </w:p>
    <w:p w:rsidR="005D0EB2" w:rsidRPr="00B5245B" w:rsidRDefault="004C2CAD" w:rsidP="005D0EB2">
      <w:r w:rsidRPr="00563692">
        <w:t xml:space="preserve">A surplus of </w:t>
      </w:r>
      <w:r w:rsidR="00807AC8">
        <w:t>5.77</w:t>
      </w:r>
      <w:r w:rsidRPr="00563692">
        <w:t xml:space="preserve"> habitat hectares of Very High conservation significance Plains Grassland </w:t>
      </w:r>
      <w:r w:rsidR="00563692" w:rsidRPr="00563692">
        <w:t xml:space="preserve">(habitat zones PG9, PG10, PG11 and part of PG1) </w:t>
      </w:r>
      <w:r w:rsidRPr="00563692">
        <w:t>remains after the allocation of gain to all suitable offset targets where like-for-like criteria can be met.</w:t>
      </w:r>
      <w:r>
        <w:t xml:space="preserve"> </w:t>
      </w:r>
      <w:r w:rsidR="005D0EB2" w:rsidRPr="00B5245B">
        <w:t xml:space="preserve">    </w:t>
      </w:r>
    </w:p>
    <w:p w:rsidR="006749FD" w:rsidRPr="00B5245B" w:rsidRDefault="006749FD" w:rsidP="006749FD">
      <w:pPr>
        <w:pStyle w:val="Caption"/>
      </w:pPr>
      <w:bookmarkStart w:id="50" w:name="_Ref380584950"/>
      <w:r w:rsidRPr="00B5245B">
        <w:t xml:space="preserve">Table </w:t>
      </w:r>
      <w:fldSimple w:instr=" SEQ Table \* ARABIC ">
        <w:r w:rsidR="00D902F2">
          <w:rPr>
            <w:noProof/>
          </w:rPr>
          <w:t>13</w:t>
        </w:r>
      </w:fldSimple>
      <w:bookmarkEnd w:id="50"/>
      <w:r w:rsidRPr="00B5245B">
        <w:t xml:space="preserve">. </w:t>
      </w:r>
      <w:r w:rsidRPr="00B5245B">
        <w:rPr>
          <w:b w:val="0"/>
        </w:rPr>
        <w:t>Allocation of native vegetation gains for clearing a remnant patch</w:t>
      </w:r>
    </w:p>
    <w:tbl>
      <w:tblPr>
        <w:tblStyle w:val="EHPTablesytle"/>
        <w:tblW w:w="10176" w:type="dxa"/>
        <w:jc w:val="center"/>
        <w:tblLook w:val="04A0" w:firstRow="1" w:lastRow="0" w:firstColumn="1" w:lastColumn="0" w:noHBand="0" w:noVBand="1"/>
      </w:tblPr>
      <w:tblGrid>
        <w:gridCol w:w="937"/>
        <w:gridCol w:w="693"/>
        <w:gridCol w:w="1246"/>
        <w:gridCol w:w="812"/>
        <w:gridCol w:w="907"/>
        <w:gridCol w:w="992"/>
        <w:gridCol w:w="850"/>
        <w:gridCol w:w="951"/>
        <w:gridCol w:w="1528"/>
        <w:gridCol w:w="1366"/>
      </w:tblGrid>
      <w:tr w:rsidR="00B5245B" w:rsidRPr="00DA7710" w:rsidTr="00563692">
        <w:trPr>
          <w:cnfStyle w:val="100000000000" w:firstRow="1" w:lastRow="0" w:firstColumn="0" w:lastColumn="0" w:oddVBand="0" w:evenVBand="0" w:oddHBand="0" w:evenHBand="0" w:firstRowFirstColumn="0" w:firstRowLastColumn="0" w:lastRowFirstColumn="0" w:lastRowLastColumn="0"/>
          <w:trHeight w:val="315"/>
          <w:jc w:val="center"/>
        </w:trPr>
        <w:tc>
          <w:tcPr>
            <w:tcW w:w="3688" w:type="dxa"/>
            <w:gridSpan w:val="4"/>
          </w:tcPr>
          <w:p w:rsidR="00B5245B" w:rsidRPr="00CF683A" w:rsidRDefault="00B5245B" w:rsidP="00FD2F6C">
            <w:pPr>
              <w:pStyle w:val="TableHeader"/>
            </w:pPr>
            <w:r w:rsidRPr="00CF683A">
              <w:t>Gain Target</w:t>
            </w:r>
          </w:p>
        </w:tc>
        <w:tc>
          <w:tcPr>
            <w:tcW w:w="907" w:type="dxa"/>
            <w:noWrap/>
            <w:hideMark/>
          </w:tcPr>
          <w:p w:rsidR="00B5245B" w:rsidRPr="00CF683A" w:rsidRDefault="00B5245B" w:rsidP="00FD2F6C">
            <w:pPr>
              <w:pStyle w:val="TableHeader"/>
            </w:pPr>
            <w:r w:rsidRPr="00CF683A">
              <w:t>Trading Up</w:t>
            </w:r>
          </w:p>
        </w:tc>
        <w:tc>
          <w:tcPr>
            <w:tcW w:w="992" w:type="dxa"/>
            <w:noWrap/>
            <w:hideMark/>
          </w:tcPr>
          <w:p w:rsidR="00B5245B" w:rsidRPr="00CF683A" w:rsidRDefault="00B5245B" w:rsidP="00FD2F6C">
            <w:pPr>
              <w:pStyle w:val="TableHeader"/>
            </w:pPr>
            <w:r w:rsidRPr="00CF683A">
              <w:t>Gain Target</w:t>
            </w:r>
          </w:p>
        </w:tc>
        <w:tc>
          <w:tcPr>
            <w:tcW w:w="1801" w:type="dxa"/>
            <w:gridSpan w:val="2"/>
            <w:hideMark/>
          </w:tcPr>
          <w:p w:rsidR="00B5245B" w:rsidRPr="00CF683A" w:rsidRDefault="00B5245B" w:rsidP="00FD2F6C">
            <w:pPr>
              <w:pStyle w:val="TableHeader"/>
            </w:pPr>
            <w:r w:rsidRPr="00CF683A">
              <w:t>Source of gains to meet targets</w:t>
            </w:r>
          </w:p>
        </w:tc>
        <w:tc>
          <w:tcPr>
            <w:tcW w:w="2788" w:type="dxa"/>
            <w:gridSpan w:val="2"/>
            <w:hideMark/>
          </w:tcPr>
          <w:p w:rsidR="00B5245B" w:rsidRPr="00CF683A" w:rsidRDefault="00B5245B" w:rsidP="00FD2F6C">
            <w:pPr>
              <w:pStyle w:val="TableHeader"/>
            </w:pPr>
            <w:r w:rsidRPr="00CF683A">
              <w:t>Outcome</w:t>
            </w:r>
          </w:p>
        </w:tc>
      </w:tr>
      <w:tr w:rsidR="00B5245B" w:rsidRPr="00DA7710" w:rsidTr="00563692">
        <w:trPr>
          <w:trHeight w:val="783"/>
          <w:jc w:val="center"/>
        </w:trPr>
        <w:tc>
          <w:tcPr>
            <w:tcW w:w="937" w:type="dxa"/>
            <w:shd w:val="clear" w:color="auto" w:fill="00B5CC"/>
            <w:hideMark/>
          </w:tcPr>
          <w:p w:rsidR="00B5245B" w:rsidRPr="00CF683A" w:rsidRDefault="00B5245B" w:rsidP="00FD2F6C">
            <w:pPr>
              <w:pStyle w:val="TableHeader"/>
            </w:pPr>
            <w:r w:rsidRPr="00CF683A">
              <w:t xml:space="preserve">Target # </w:t>
            </w:r>
          </w:p>
        </w:tc>
        <w:tc>
          <w:tcPr>
            <w:tcW w:w="693" w:type="dxa"/>
            <w:shd w:val="clear" w:color="auto" w:fill="00B5CC"/>
          </w:tcPr>
          <w:p w:rsidR="00B5245B" w:rsidRPr="00CF683A" w:rsidRDefault="00B5245B" w:rsidP="00FD2F6C">
            <w:pPr>
              <w:pStyle w:val="TableHeader"/>
            </w:pPr>
            <w:r>
              <w:t>EVC</w:t>
            </w:r>
          </w:p>
        </w:tc>
        <w:tc>
          <w:tcPr>
            <w:tcW w:w="1246" w:type="dxa"/>
            <w:shd w:val="clear" w:color="auto" w:fill="00B5CC"/>
          </w:tcPr>
          <w:p w:rsidR="00B5245B" w:rsidRPr="00CF683A" w:rsidRDefault="00B5245B" w:rsidP="00FD2F6C">
            <w:pPr>
              <w:pStyle w:val="TableHeader"/>
            </w:pPr>
            <w:r>
              <w:t>Conservation significance</w:t>
            </w:r>
          </w:p>
        </w:tc>
        <w:tc>
          <w:tcPr>
            <w:tcW w:w="812" w:type="dxa"/>
            <w:shd w:val="clear" w:color="auto" w:fill="00B5CC"/>
            <w:hideMark/>
          </w:tcPr>
          <w:p w:rsidR="00B5245B" w:rsidRPr="00CF683A" w:rsidRDefault="00B5245B" w:rsidP="00FD2F6C">
            <w:pPr>
              <w:pStyle w:val="TableHeader"/>
            </w:pPr>
            <w:r w:rsidRPr="00CF683A">
              <w:t>Target (HHa)</w:t>
            </w:r>
          </w:p>
        </w:tc>
        <w:tc>
          <w:tcPr>
            <w:tcW w:w="907" w:type="dxa"/>
            <w:shd w:val="clear" w:color="auto" w:fill="00B5CC"/>
            <w:hideMark/>
          </w:tcPr>
          <w:p w:rsidR="00B5245B" w:rsidRPr="00CF683A" w:rsidRDefault="00B5245B" w:rsidP="00FD2F6C">
            <w:pPr>
              <w:pStyle w:val="TableHeader"/>
            </w:pPr>
            <w:r w:rsidRPr="00CF683A">
              <w:t>Discount</w:t>
            </w:r>
          </w:p>
        </w:tc>
        <w:tc>
          <w:tcPr>
            <w:tcW w:w="992" w:type="dxa"/>
            <w:shd w:val="clear" w:color="auto" w:fill="00B5CC"/>
            <w:hideMark/>
          </w:tcPr>
          <w:p w:rsidR="00B5245B" w:rsidRPr="00CF683A" w:rsidRDefault="00B5245B" w:rsidP="00FD2F6C">
            <w:pPr>
              <w:pStyle w:val="TableHeader"/>
            </w:pPr>
            <w:r w:rsidRPr="00CF683A">
              <w:t>Gain Target</w:t>
            </w:r>
          </w:p>
        </w:tc>
        <w:tc>
          <w:tcPr>
            <w:tcW w:w="850" w:type="dxa"/>
            <w:shd w:val="clear" w:color="auto" w:fill="00B5CC"/>
            <w:hideMark/>
          </w:tcPr>
          <w:p w:rsidR="00B5245B" w:rsidRPr="00CF683A" w:rsidRDefault="00B5245B" w:rsidP="00FD2F6C">
            <w:pPr>
              <w:pStyle w:val="TableHeader"/>
            </w:pPr>
            <w:r w:rsidRPr="00CF683A">
              <w:t>Offset Zone</w:t>
            </w:r>
          </w:p>
        </w:tc>
        <w:tc>
          <w:tcPr>
            <w:tcW w:w="951" w:type="dxa"/>
            <w:shd w:val="clear" w:color="auto" w:fill="00B5CC"/>
            <w:hideMark/>
          </w:tcPr>
          <w:p w:rsidR="00B5245B" w:rsidRPr="00CF683A" w:rsidRDefault="00B5245B" w:rsidP="00FD2F6C">
            <w:pPr>
              <w:pStyle w:val="TableHeader"/>
            </w:pPr>
            <w:r w:rsidRPr="00CF683A">
              <w:t>Gain (Hha)</w:t>
            </w:r>
          </w:p>
        </w:tc>
        <w:tc>
          <w:tcPr>
            <w:tcW w:w="1528" w:type="dxa"/>
            <w:shd w:val="clear" w:color="auto" w:fill="00B5CC"/>
            <w:hideMark/>
          </w:tcPr>
          <w:p w:rsidR="00B5245B" w:rsidRPr="00CF683A" w:rsidRDefault="00B5245B" w:rsidP="00FD2F6C">
            <w:pPr>
              <w:pStyle w:val="TableHeader"/>
            </w:pPr>
            <w:r w:rsidRPr="00CF683A">
              <w:t xml:space="preserve">Total Gains from designated offset area (Hha) </w:t>
            </w:r>
          </w:p>
        </w:tc>
        <w:tc>
          <w:tcPr>
            <w:tcW w:w="1260" w:type="dxa"/>
            <w:shd w:val="clear" w:color="auto" w:fill="00B5CC"/>
            <w:hideMark/>
          </w:tcPr>
          <w:p w:rsidR="00B5245B" w:rsidRPr="00CF683A" w:rsidRDefault="00B5245B" w:rsidP="00FD2F6C">
            <w:pPr>
              <w:pStyle w:val="TableHeader"/>
            </w:pPr>
            <w:r w:rsidRPr="00CF683A">
              <w:t xml:space="preserve">Surplus/Deficit (Hha) </w:t>
            </w:r>
          </w:p>
        </w:tc>
      </w:tr>
      <w:tr w:rsidR="00F62ADD" w:rsidRPr="00563692" w:rsidTr="00563692">
        <w:trPr>
          <w:trHeight w:val="178"/>
          <w:jc w:val="center"/>
        </w:trPr>
        <w:tc>
          <w:tcPr>
            <w:tcW w:w="937" w:type="dxa"/>
            <w:noWrap/>
            <w:hideMark/>
          </w:tcPr>
          <w:p w:rsidR="00F62ADD" w:rsidRPr="00563692" w:rsidRDefault="00F62ADD" w:rsidP="001A267A">
            <w:pPr>
              <w:pStyle w:val="TableText"/>
            </w:pPr>
            <w:r w:rsidRPr="00563692">
              <w:t>1</w:t>
            </w:r>
          </w:p>
        </w:tc>
        <w:tc>
          <w:tcPr>
            <w:tcW w:w="693" w:type="dxa"/>
          </w:tcPr>
          <w:p w:rsidR="00F62ADD" w:rsidRPr="00563692" w:rsidRDefault="001269B5" w:rsidP="001269B5">
            <w:pPr>
              <w:pStyle w:val="TableText"/>
            </w:pPr>
            <w:r w:rsidRPr="00563692">
              <w:t>PG</w:t>
            </w:r>
          </w:p>
        </w:tc>
        <w:tc>
          <w:tcPr>
            <w:tcW w:w="1246" w:type="dxa"/>
          </w:tcPr>
          <w:p w:rsidR="00F62ADD" w:rsidRPr="00563692" w:rsidRDefault="00F62ADD" w:rsidP="001A267A">
            <w:pPr>
              <w:pStyle w:val="TableText"/>
            </w:pPr>
            <w:r w:rsidRPr="00563692">
              <w:t>Very High</w:t>
            </w:r>
          </w:p>
        </w:tc>
        <w:tc>
          <w:tcPr>
            <w:tcW w:w="812" w:type="dxa"/>
            <w:noWrap/>
            <w:hideMark/>
          </w:tcPr>
          <w:p w:rsidR="00F62ADD" w:rsidRPr="00563692" w:rsidRDefault="001269B5" w:rsidP="001A267A">
            <w:pPr>
              <w:pStyle w:val="TableText"/>
            </w:pPr>
            <w:r w:rsidRPr="00563692">
              <w:t>2.32</w:t>
            </w:r>
          </w:p>
        </w:tc>
        <w:tc>
          <w:tcPr>
            <w:tcW w:w="907" w:type="dxa"/>
            <w:noWrap/>
            <w:hideMark/>
          </w:tcPr>
          <w:p w:rsidR="00F62ADD" w:rsidRPr="00563692" w:rsidRDefault="00F62ADD" w:rsidP="001A267A">
            <w:pPr>
              <w:pStyle w:val="TableText"/>
            </w:pPr>
            <w:r w:rsidRPr="00563692">
              <w:t>0</w:t>
            </w:r>
          </w:p>
        </w:tc>
        <w:tc>
          <w:tcPr>
            <w:tcW w:w="992" w:type="dxa"/>
            <w:noWrap/>
            <w:hideMark/>
          </w:tcPr>
          <w:p w:rsidR="00F62ADD" w:rsidRPr="00563692" w:rsidRDefault="001269B5" w:rsidP="001A267A">
            <w:pPr>
              <w:pStyle w:val="TableText"/>
            </w:pPr>
            <w:r w:rsidRPr="00563692">
              <w:t>2.32</w:t>
            </w:r>
          </w:p>
        </w:tc>
        <w:tc>
          <w:tcPr>
            <w:tcW w:w="850" w:type="dxa"/>
            <w:tcBorders>
              <w:bottom w:val="single" w:sz="4" w:space="0" w:color="92CDDC"/>
            </w:tcBorders>
            <w:noWrap/>
            <w:hideMark/>
          </w:tcPr>
          <w:p w:rsidR="00F62ADD" w:rsidRPr="00563692" w:rsidRDefault="001269B5" w:rsidP="001A267A">
            <w:pPr>
              <w:pStyle w:val="TableText"/>
            </w:pPr>
            <w:r w:rsidRPr="00563692">
              <w:t>PG1</w:t>
            </w:r>
          </w:p>
        </w:tc>
        <w:tc>
          <w:tcPr>
            <w:tcW w:w="951" w:type="dxa"/>
            <w:tcBorders>
              <w:bottom w:val="single" w:sz="4" w:space="0" w:color="92CDDC"/>
            </w:tcBorders>
            <w:noWrap/>
            <w:hideMark/>
          </w:tcPr>
          <w:p w:rsidR="00F62ADD" w:rsidRPr="00563692" w:rsidRDefault="00EE279B" w:rsidP="001A267A">
            <w:pPr>
              <w:pStyle w:val="TableText"/>
            </w:pPr>
            <w:r w:rsidRPr="00563692">
              <w:t>13.6</w:t>
            </w:r>
          </w:p>
        </w:tc>
        <w:tc>
          <w:tcPr>
            <w:tcW w:w="1528" w:type="dxa"/>
            <w:tcBorders>
              <w:bottom w:val="single" w:sz="4" w:space="0" w:color="92CDDC"/>
            </w:tcBorders>
            <w:noWrap/>
            <w:hideMark/>
          </w:tcPr>
          <w:p w:rsidR="00F62ADD" w:rsidRPr="00563692" w:rsidRDefault="001269B5" w:rsidP="001A267A">
            <w:pPr>
              <w:pStyle w:val="TableText"/>
            </w:pPr>
            <w:r w:rsidRPr="00563692">
              <w:t>2</w:t>
            </w:r>
            <w:r w:rsidR="00985F6F" w:rsidRPr="00563692">
              <w:t>.32</w:t>
            </w:r>
          </w:p>
        </w:tc>
        <w:tc>
          <w:tcPr>
            <w:tcW w:w="1260" w:type="dxa"/>
            <w:tcBorders>
              <w:bottom w:val="single" w:sz="4" w:space="0" w:color="92CDDC"/>
            </w:tcBorders>
            <w:noWrap/>
            <w:hideMark/>
          </w:tcPr>
          <w:p w:rsidR="00F62ADD" w:rsidRPr="00563692" w:rsidRDefault="001269B5" w:rsidP="00EE279B">
            <w:pPr>
              <w:pStyle w:val="TableText"/>
            </w:pPr>
            <w:r w:rsidRPr="00563692">
              <w:t>+</w:t>
            </w:r>
            <w:r w:rsidR="00EE279B" w:rsidRPr="00563692">
              <w:t>11.28</w:t>
            </w:r>
          </w:p>
        </w:tc>
      </w:tr>
      <w:tr w:rsidR="00EE279B" w:rsidRPr="00563692" w:rsidTr="00563692">
        <w:trPr>
          <w:trHeight w:val="315"/>
          <w:jc w:val="center"/>
        </w:trPr>
        <w:tc>
          <w:tcPr>
            <w:tcW w:w="937" w:type="dxa"/>
            <w:noWrap/>
          </w:tcPr>
          <w:p w:rsidR="00EE279B" w:rsidRPr="00563692" w:rsidRDefault="00EE279B" w:rsidP="000B2C55">
            <w:pPr>
              <w:pStyle w:val="TableText"/>
            </w:pPr>
            <w:r w:rsidRPr="00563692">
              <w:t>2a</w:t>
            </w:r>
          </w:p>
        </w:tc>
        <w:tc>
          <w:tcPr>
            <w:tcW w:w="693" w:type="dxa"/>
          </w:tcPr>
          <w:p w:rsidR="00EE279B" w:rsidRPr="00563692" w:rsidRDefault="00EE279B" w:rsidP="000B2C55">
            <w:pPr>
              <w:pStyle w:val="TableText"/>
            </w:pPr>
            <w:r w:rsidRPr="00563692">
              <w:t>PG</w:t>
            </w:r>
          </w:p>
        </w:tc>
        <w:tc>
          <w:tcPr>
            <w:tcW w:w="1246" w:type="dxa"/>
          </w:tcPr>
          <w:p w:rsidR="00EE279B" w:rsidRPr="00563692" w:rsidRDefault="00EE279B" w:rsidP="000B2C55">
            <w:pPr>
              <w:pStyle w:val="TableText"/>
            </w:pPr>
            <w:r w:rsidRPr="00563692">
              <w:t>High</w:t>
            </w:r>
          </w:p>
        </w:tc>
        <w:tc>
          <w:tcPr>
            <w:tcW w:w="812" w:type="dxa"/>
            <w:noWrap/>
          </w:tcPr>
          <w:p w:rsidR="00EE279B" w:rsidRPr="00563692" w:rsidRDefault="00EE279B" w:rsidP="000B2C55">
            <w:pPr>
              <w:pStyle w:val="TableText"/>
            </w:pPr>
            <w:r w:rsidRPr="00563692">
              <w:t>3.12</w:t>
            </w:r>
          </w:p>
        </w:tc>
        <w:tc>
          <w:tcPr>
            <w:tcW w:w="907" w:type="dxa"/>
            <w:noWrap/>
          </w:tcPr>
          <w:p w:rsidR="00EE279B" w:rsidRPr="00563692" w:rsidRDefault="00EE279B" w:rsidP="000B2C55">
            <w:pPr>
              <w:pStyle w:val="TableText"/>
            </w:pPr>
            <w:r w:rsidRPr="00563692">
              <w:t>0.75</w:t>
            </w:r>
          </w:p>
        </w:tc>
        <w:tc>
          <w:tcPr>
            <w:tcW w:w="992" w:type="dxa"/>
            <w:noWrap/>
          </w:tcPr>
          <w:p w:rsidR="00EE279B" w:rsidRPr="00563692" w:rsidRDefault="00EE279B" w:rsidP="000B2C55">
            <w:pPr>
              <w:pStyle w:val="TableText"/>
            </w:pPr>
            <w:r w:rsidRPr="00563692">
              <w:t>2.34</w:t>
            </w:r>
          </w:p>
        </w:tc>
        <w:tc>
          <w:tcPr>
            <w:tcW w:w="850" w:type="dxa"/>
            <w:tcBorders>
              <w:top w:val="single" w:sz="4" w:space="0" w:color="92CDDC"/>
            </w:tcBorders>
            <w:noWrap/>
          </w:tcPr>
          <w:p w:rsidR="00EE279B" w:rsidRPr="00563692" w:rsidRDefault="00EE279B" w:rsidP="001A267A">
            <w:pPr>
              <w:pStyle w:val="TableText"/>
            </w:pPr>
            <w:r w:rsidRPr="00563692">
              <w:t>PG7</w:t>
            </w:r>
          </w:p>
        </w:tc>
        <w:tc>
          <w:tcPr>
            <w:tcW w:w="951" w:type="dxa"/>
            <w:tcBorders>
              <w:top w:val="single" w:sz="4" w:space="0" w:color="92CDDC"/>
            </w:tcBorders>
            <w:noWrap/>
          </w:tcPr>
          <w:p w:rsidR="00EE279B" w:rsidRPr="00563692" w:rsidRDefault="00EE279B" w:rsidP="00BD128A">
            <w:pPr>
              <w:pStyle w:val="TableText"/>
            </w:pPr>
            <w:r w:rsidRPr="00563692">
              <w:t>0.3</w:t>
            </w:r>
          </w:p>
        </w:tc>
        <w:tc>
          <w:tcPr>
            <w:tcW w:w="1528" w:type="dxa"/>
            <w:tcBorders>
              <w:top w:val="single" w:sz="4" w:space="0" w:color="92CDDC"/>
            </w:tcBorders>
            <w:noWrap/>
          </w:tcPr>
          <w:p w:rsidR="00EE279B" w:rsidRPr="00563692" w:rsidRDefault="00EE279B" w:rsidP="00EE279B">
            <w:pPr>
              <w:pStyle w:val="TableText"/>
            </w:pPr>
            <w:r w:rsidRPr="00563692">
              <w:t>0.3</w:t>
            </w:r>
          </w:p>
        </w:tc>
        <w:tc>
          <w:tcPr>
            <w:tcW w:w="1260" w:type="dxa"/>
            <w:tcBorders>
              <w:top w:val="single" w:sz="4" w:space="0" w:color="92CDDC"/>
            </w:tcBorders>
            <w:noWrap/>
          </w:tcPr>
          <w:p w:rsidR="00EE279B" w:rsidRPr="00563692" w:rsidRDefault="00EE279B" w:rsidP="00EE279B">
            <w:pPr>
              <w:pStyle w:val="TableText"/>
            </w:pPr>
            <w:r w:rsidRPr="00563692">
              <w:t>-2.04</w:t>
            </w:r>
            <w:r w:rsidR="00611FF8" w:rsidRPr="00563692">
              <w:t>*</w:t>
            </w:r>
          </w:p>
        </w:tc>
      </w:tr>
      <w:tr w:rsidR="00EE279B" w:rsidRPr="00563692" w:rsidTr="00563692">
        <w:trPr>
          <w:trHeight w:val="315"/>
          <w:jc w:val="center"/>
        </w:trPr>
        <w:tc>
          <w:tcPr>
            <w:tcW w:w="937" w:type="dxa"/>
            <w:noWrap/>
            <w:hideMark/>
          </w:tcPr>
          <w:p w:rsidR="00EE279B" w:rsidRPr="00563692" w:rsidRDefault="00EE279B" w:rsidP="001A267A">
            <w:pPr>
              <w:pStyle w:val="TableText"/>
            </w:pPr>
            <w:r w:rsidRPr="00563692">
              <w:t>2b</w:t>
            </w:r>
          </w:p>
        </w:tc>
        <w:tc>
          <w:tcPr>
            <w:tcW w:w="693" w:type="dxa"/>
          </w:tcPr>
          <w:p w:rsidR="00EE279B" w:rsidRPr="00563692" w:rsidRDefault="00EE279B" w:rsidP="001A267A">
            <w:pPr>
              <w:pStyle w:val="TableText"/>
            </w:pPr>
            <w:r w:rsidRPr="00563692">
              <w:t>PG</w:t>
            </w:r>
          </w:p>
        </w:tc>
        <w:tc>
          <w:tcPr>
            <w:tcW w:w="1246" w:type="dxa"/>
          </w:tcPr>
          <w:p w:rsidR="00EE279B" w:rsidRPr="00563692" w:rsidRDefault="00EE279B" w:rsidP="001A267A">
            <w:pPr>
              <w:pStyle w:val="TableText"/>
            </w:pPr>
            <w:r w:rsidRPr="00563692">
              <w:t>High</w:t>
            </w:r>
          </w:p>
        </w:tc>
        <w:tc>
          <w:tcPr>
            <w:tcW w:w="812" w:type="dxa"/>
            <w:noWrap/>
            <w:hideMark/>
          </w:tcPr>
          <w:p w:rsidR="00EE279B" w:rsidRPr="00563692" w:rsidRDefault="00EE279B" w:rsidP="001A267A">
            <w:pPr>
              <w:pStyle w:val="TableText"/>
            </w:pPr>
            <w:r w:rsidRPr="00563692">
              <w:t>3.12</w:t>
            </w:r>
          </w:p>
        </w:tc>
        <w:tc>
          <w:tcPr>
            <w:tcW w:w="907" w:type="dxa"/>
            <w:noWrap/>
            <w:hideMark/>
          </w:tcPr>
          <w:p w:rsidR="00EE279B" w:rsidRPr="00563692" w:rsidRDefault="00EE279B" w:rsidP="001A267A">
            <w:pPr>
              <w:pStyle w:val="TableText"/>
            </w:pPr>
            <w:r w:rsidRPr="00563692">
              <w:t>0.75</w:t>
            </w:r>
          </w:p>
        </w:tc>
        <w:tc>
          <w:tcPr>
            <w:tcW w:w="992" w:type="dxa"/>
            <w:noWrap/>
            <w:hideMark/>
          </w:tcPr>
          <w:p w:rsidR="00EE279B" w:rsidRPr="00563692" w:rsidRDefault="00EE279B" w:rsidP="001A267A">
            <w:pPr>
              <w:pStyle w:val="TableText"/>
            </w:pPr>
            <w:r w:rsidRPr="00563692">
              <w:t>2.34</w:t>
            </w:r>
          </w:p>
        </w:tc>
        <w:tc>
          <w:tcPr>
            <w:tcW w:w="850" w:type="dxa"/>
            <w:tcBorders>
              <w:top w:val="single" w:sz="4" w:space="0" w:color="92CDDC"/>
            </w:tcBorders>
            <w:noWrap/>
          </w:tcPr>
          <w:p w:rsidR="00EE279B" w:rsidRPr="00563692" w:rsidRDefault="00EE279B" w:rsidP="001A267A">
            <w:pPr>
              <w:pStyle w:val="TableText"/>
            </w:pPr>
            <w:r w:rsidRPr="00563692">
              <w:t>PG1</w:t>
            </w:r>
          </w:p>
        </w:tc>
        <w:tc>
          <w:tcPr>
            <w:tcW w:w="951" w:type="dxa"/>
            <w:tcBorders>
              <w:top w:val="single" w:sz="4" w:space="0" w:color="92CDDC"/>
            </w:tcBorders>
            <w:noWrap/>
          </w:tcPr>
          <w:p w:rsidR="00EE279B" w:rsidRPr="00563692" w:rsidRDefault="00EE279B" w:rsidP="00EE279B">
            <w:pPr>
              <w:pStyle w:val="TableText"/>
            </w:pPr>
            <w:r w:rsidRPr="00563692">
              <w:t>(+11.28)^</w:t>
            </w:r>
          </w:p>
        </w:tc>
        <w:tc>
          <w:tcPr>
            <w:tcW w:w="1528" w:type="dxa"/>
            <w:tcBorders>
              <w:top w:val="single" w:sz="4" w:space="0" w:color="92CDDC"/>
            </w:tcBorders>
            <w:noWrap/>
          </w:tcPr>
          <w:p w:rsidR="00EE279B" w:rsidRPr="00563692" w:rsidRDefault="00EE279B" w:rsidP="00EE279B">
            <w:pPr>
              <w:pStyle w:val="TableText"/>
            </w:pPr>
            <w:r w:rsidRPr="00563692">
              <w:t>2.04</w:t>
            </w:r>
          </w:p>
        </w:tc>
        <w:tc>
          <w:tcPr>
            <w:tcW w:w="1260" w:type="dxa"/>
            <w:tcBorders>
              <w:top w:val="single" w:sz="4" w:space="0" w:color="92CDDC"/>
            </w:tcBorders>
            <w:noWrap/>
          </w:tcPr>
          <w:p w:rsidR="00EE279B" w:rsidRPr="00563692" w:rsidRDefault="00EE279B" w:rsidP="00EE279B">
            <w:pPr>
              <w:pStyle w:val="TableText"/>
            </w:pPr>
            <w:r w:rsidRPr="00563692">
              <w:t>+9.24</w:t>
            </w:r>
          </w:p>
        </w:tc>
      </w:tr>
      <w:tr w:rsidR="00EE279B" w:rsidRPr="00563692" w:rsidTr="00563692">
        <w:trPr>
          <w:trHeight w:val="80"/>
          <w:jc w:val="center"/>
        </w:trPr>
        <w:tc>
          <w:tcPr>
            <w:tcW w:w="937" w:type="dxa"/>
            <w:noWrap/>
          </w:tcPr>
          <w:p w:rsidR="00EE279B" w:rsidRPr="00563692" w:rsidRDefault="00EE279B" w:rsidP="00E913E7">
            <w:pPr>
              <w:pStyle w:val="TableText"/>
            </w:pPr>
            <w:r w:rsidRPr="00563692">
              <w:t>3</w:t>
            </w:r>
          </w:p>
        </w:tc>
        <w:tc>
          <w:tcPr>
            <w:tcW w:w="693" w:type="dxa"/>
          </w:tcPr>
          <w:p w:rsidR="00EE279B" w:rsidRPr="00563692" w:rsidRDefault="00EE279B" w:rsidP="00E913E7">
            <w:pPr>
              <w:pStyle w:val="TableText"/>
            </w:pPr>
            <w:r w:rsidRPr="00563692">
              <w:t>PGWe</w:t>
            </w:r>
          </w:p>
        </w:tc>
        <w:tc>
          <w:tcPr>
            <w:tcW w:w="1246" w:type="dxa"/>
          </w:tcPr>
          <w:p w:rsidR="00EE279B" w:rsidRPr="00563692" w:rsidRDefault="00EE279B" w:rsidP="00E913E7">
            <w:pPr>
              <w:pStyle w:val="TableText"/>
            </w:pPr>
            <w:r w:rsidRPr="00563692">
              <w:t>High</w:t>
            </w:r>
          </w:p>
        </w:tc>
        <w:tc>
          <w:tcPr>
            <w:tcW w:w="812" w:type="dxa"/>
            <w:noWrap/>
          </w:tcPr>
          <w:p w:rsidR="00EE279B" w:rsidRPr="00563692" w:rsidRDefault="00EE279B" w:rsidP="00E913E7">
            <w:pPr>
              <w:pStyle w:val="TableText"/>
            </w:pPr>
            <w:r w:rsidRPr="00563692">
              <w:t>0.09</w:t>
            </w:r>
          </w:p>
        </w:tc>
        <w:tc>
          <w:tcPr>
            <w:tcW w:w="907" w:type="dxa"/>
            <w:noWrap/>
          </w:tcPr>
          <w:p w:rsidR="00EE279B" w:rsidRPr="00563692" w:rsidRDefault="00EE279B" w:rsidP="00E913E7">
            <w:pPr>
              <w:pStyle w:val="TableText"/>
            </w:pPr>
            <w:r w:rsidRPr="00563692">
              <w:t>0.75</w:t>
            </w:r>
          </w:p>
        </w:tc>
        <w:tc>
          <w:tcPr>
            <w:tcW w:w="992" w:type="dxa"/>
            <w:noWrap/>
          </w:tcPr>
          <w:p w:rsidR="00EE279B" w:rsidRPr="00563692" w:rsidRDefault="00EE279B" w:rsidP="00E913E7">
            <w:pPr>
              <w:pStyle w:val="TableText"/>
            </w:pPr>
            <w:r w:rsidRPr="00563692">
              <w:t>0.07</w:t>
            </w:r>
          </w:p>
        </w:tc>
        <w:tc>
          <w:tcPr>
            <w:tcW w:w="850" w:type="dxa"/>
            <w:noWrap/>
          </w:tcPr>
          <w:p w:rsidR="00EE279B" w:rsidRPr="00563692" w:rsidRDefault="00EE279B" w:rsidP="00E913E7">
            <w:pPr>
              <w:pStyle w:val="TableText"/>
            </w:pPr>
            <w:r w:rsidRPr="00563692">
              <w:t>PG1</w:t>
            </w:r>
          </w:p>
        </w:tc>
        <w:tc>
          <w:tcPr>
            <w:tcW w:w="951" w:type="dxa"/>
            <w:noWrap/>
          </w:tcPr>
          <w:p w:rsidR="00EE279B" w:rsidRPr="00563692" w:rsidRDefault="00EE279B" w:rsidP="00E913E7">
            <w:pPr>
              <w:pStyle w:val="TableText"/>
            </w:pPr>
            <w:r w:rsidRPr="00563692">
              <w:t>(+9.24)^</w:t>
            </w:r>
          </w:p>
        </w:tc>
        <w:tc>
          <w:tcPr>
            <w:tcW w:w="1528" w:type="dxa"/>
            <w:noWrap/>
          </w:tcPr>
          <w:p w:rsidR="00EE279B" w:rsidRPr="00563692" w:rsidRDefault="00EE279B" w:rsidP="00E913E7">
            <w:pPr>
              <w:pStyle w:val="TableText"/>
            </w:pPr>
            <w:r w:rsidRPr="00563692">
              <w:t>0.07</w:t>
            </w:r>
          </w:p>
        </w:tc>
        <w:tc>
          <w:tcPr>
            <w:tcW w:w="1260" w:type="dxa"/>
            <w:noWrap/>
          </w:tcPr>
          <w:p w:rsidR="00EE279B" w:rsidRPr="00563692" w:rsidRDefault="00EE279B" w:rsidP="00EE279B">
            <w:pPr>
              <w:pStyle w:val="TableText"/>
            </w:pPr>
            <w:r w:rsidRPr="00563692">
              <w:t>+9.17</w:t>
            </w:r>
          </w:p>
        </w:tc>
      </w:tr>
      <w:tr w:rsidR="00EE279B" w:rsidRPr="00563692" w:rsidTr="00563692">
        <w:trPr>
          <w:trHeight w:val="80"/>
          <w:jc w:val="center"/>
        </w:trPr>
        <w:tc>
          <w:tcPr>
            <w:tcW w:w="937" w:type="dxa"/>
            <w:noWrap/>
          </w:tcPr>
          <w:p w:rsidR="00EE279B" w:rsidRPr="00563692" w:rsidRDefault="00EE279B" w:rsidP="00E913E7">
            <w:pPr>
              <w:pStyle w:val="TableText"/>
            </w:pPr>
            <w:r w:rsidRPr="00563692">
              <w:t>4</w:t>
            </w:r>
          </w:p>
        </w:tc>
        <w:tc>
          <w:tcPr>
            <w:tcW w:w="693" w:type="dxa"/>
          </w:tcPr>
          <w:p w:rsidR="00EE279B" w:rsidRPr="00563692" w:rsidRDefault="00EE279B" w:rsidP="00E913E7">
            <w:pPr>
              <w:pStyle w:val="TableText"/>
            </w:pPr>
            <w:r w:rsidRPr="00563692">
              <w:t>CGW</w:t>
            </w:r>
          </w:p>
        </w:tc>
        <w:tc>
          <w:tcPr>
            <w:tcW w:w="1246" w:type="dxa"/>
          </w:tcPr>
          <w:p w:rsidR="00EE279B" w:rsidRPr="00563692" w:rsidRDefault="00EE279B" w:rsidP="00E913E7">
            <w:pPr>
              <w:pStyle w:val="TableText"/>
            </w:pPr>
            <w:r w:rsidRPr="00563692">
              <w:t>High</w:t>
            </w:r>
          </w:p>
        </w:tc>
        <w:tc>
          <w:tcPr>
            <w:tcW w:w="812" w:type="dxa"/>
            <w:noWrap/>
          </w:tcPr>
          <w:p w:rsidR="00EE279B" w:rsidRPr="00563692" w:rsidRDefault="00EE279B" w:rsidP="00E913E7">
            <w:pPr>
              <w:pStyle w:val="TableText"/>
            </w:pPr>
            <w:r w:rsidRPr="00563692">
              <w:t>0.38</w:t>
            </w:r>
          </w:p>
        </w:tc>
        <w:tc>
          <w:tcPr>
            <w:tcW w:w="907" w:type="dxa"/>
            <w:noWrap/>
          </w:tcPr>
          <w:p w:rsidR="00EE279B" w:rsidRPr="00563692" w:rsidRDefault="00EE279B" w:rsidP="00E913E7">
            <w:pPr>
              <w:pStyle w:val="TableText"/>
            </w:pPr>
            <w:r w:rsidRPr="00563692">
              <w:t>0.75</w:t>
            </w:r>
          </w:p>
        </w:tc>
        <w:tc>
          <w:tcPr>
            <w:tcW w:w="992" w:type="dxa"/>
            <w:noWrap/>
          </w:tcPr>
          <w:p w:rsidR="00EE279B" w:rsidRPr="00563692" w:rsidRDefault="00EE279B" w:rsidP="00E913E7">
            <w:pPr>
              <w:pStyle w:val="TableText"/>
            </w:pPr>
            <w:r w:rsidRPr="00563692">
              <w:t>0.29</w:t>
            </w:r>
          </w:p>
        </w:tc>
        <w:tc>
          <w:tcPr>
            <w:tcW w:w="850" w:type="dxa"/>
            <w:noWrap/>
          </w:tcPr>
          <w:p w:rsidR="00EE279B" w:rsidRPr="00563692" w:rsidRDefault="00EE279B" w:rsidP="00E913E7">
            <w:pPr>
              <w:pStyle w:val="TableText"/>
            </w:pPr>
            <w:r w:rsidRPr="00563692">
              <w:t>PG1</w:t>
            </w:r>
          </w:p>
        </w:tc>
        <w:tc>
          <w:tcPr>
            <w:tcW w:w="951" w:type="dxa"/>
            <w:noWrap/>
          </w:tcPr>
          <w:p w:rsidR="00EE279B" w:rsidRPr="00563692" w:rsidRDefault="00EE279B" w:rsidP="00EE279B">
            <w:pPr>
              <w:pStyle w:val="TableText"/>
            </w:pPr>
            <w:r w:rsidRPr="00563692">
              <w:t>(+9.17)^</w:t>
            </w:r>
          </w:p>
        </w:tc>
        <w:tc>
          <w:tcPr>
            <w:tcW w:w="1528" w:type="dxa"/>
            <w:noWrap/>
          </w:tcPr>
          <w:p w:rsidR="00EE279B" w:rsidRPr="00563692" w:rsidRDefault="00EE279B" w:rsidP="00E913E7">
            <w:pPr>
              <w:pStyle w:val="TableText"/>
            </w:pPr>
            <w:r w:rsidRPr="00563692">
              <w:t>0.29</w:t>
            </w:r>
          </w:p>
        </w:tc>
        <w:tc>
          <w:tcPr>
            <w:tcW w:w="1260" w:type="dxa"/>
            <w:noWrap/>
          </w:tcPr>
          <w:p w:rsidR="00EE279B" w:rsidRPr="00563692" w:rsidRDefault="00EE279B" w:rsidP="00EE279B">
            <w:pPr>
              <w:pStyle w:val="TableText"/>
            </w:pPr>
            <w:r w:rsidRPr="00563692">
              <w:t>+8.88</w:t>
            </w:r>
          </w:p>
        </w:tc>
      </w:tr>
      <w:tr w:rsidR="00EE279B" w:rsidRPr="00563692" w:rsidTr="00563692">
        <w:trPr>
          <w:trHeight w:val="80"/>
          <w:jc w:val="center"/>
        </w:trPr>
        <w:tc>
          <w:tcPr>
            <w:tcW w:w="937" w:type="dxa"/>
            <w:noWrap/>
          </w:tcPr>
          <w:p w:rsidR="00EE279B" w:rsidRPr="00563692" w:rsidRDefault="00563692" w:rsidP="001A267A">
            <w:pPr>
              <w:pStyle w:val="TableText"/>
            </w:pPr>
            <w:r w:rsidRPr="00563692">
              <w:t>5</w:t>
            </w:r>
          </w:p>
        </w:tc>
        <w:tc>
          <w:tcPr>
            <w:tcW w:w="693" w:type="dxa"/>
          </w:tcPr>
          <w:p w:rsidR="00EE279B" w:rsidRPr="00563692" w:rsidRDefault="00EE279B" w:rsidP="001A267A">
            <w:pPr>
              <w:pStyle w:val="TableText"/>
            </w:pPr>
            <w:r w:rsidRPr="00563692">
              <w:t>PGW</w:t>
            </w:r>
          </w:p>
        </w:tc>
        <w:tc>
          <w:tcPr>
            <w:tcW w:w="1246" w:type="dxa"/>
          </w:tcPr>
          <w:p w:rsidR="00EE279B" w:rsidRPr="00563692" w:rsidRDefault="00EE279B" w:rsidP="001A267A">
            <w:pPr>
              <w:pStyle w:val="TableText"/>
            </w:pPr>
            <w:r w:rsidRPr="00563692">
              <w:t>High</w:t>
            </w:r>
          </w:p>
        </w:tc>
        <w:tc>
          <w:tcPr>
            <w:tcW w:w="812" w:type="dxa"/>
            <w:noWrap/>
          </w:tcPr>
          <w:p w:rsidR="00EE279B" w:rsidRPr="00563692" w:rsidRDefault="00807AC8" w:rsidP="00B5245B">
            <w:pPr>
              <w:pStyle w:val="TableText"/>
            </w:pPr>
            <w:r>
              <w:t>10.87</w:t>
            </w:r>
          </w:p>
        </w:tc>
        <w:tc>
          <w:tcPr>
            <w:tcW w:w="907" w:type="dxa"/>
            <w:noWrap/>
          </w:tcPr>
          <w:p w:rsidR="00EE279B" w:rsidRPr="00563692" w:rsidRDefault="00EE279B" w:rsidP="001A267A">
            <w:pPr>
              <w:pStyle w:val="TableText"/>
            </w:pPr>
            <w:r w:rsidRPr="00563692">
              <w:t>0.75</w:t>
            </w:r>
          </w:p>
        </w:tc>
        <w:tc>
          <w:tcPr>
            <w:tcW w:w="992" w:type="dxa"/>
            <w:noWrap/>
          </w:tcPr>
          <w:p w:rsidR="00EE279B" w:rsidRPr="00563692" w:rsidRDefault="00807AC8" w:rsidP="001A267A">
            <w:pPr>
              <w:pStyle w:val="TableText"/>
            </w:pPr>
            <w:r>
              <w:t>8.15</w:t>
            </w:r>
          </w:p>
        </w:tc>
        <w:tc>
          <w:tcPr>
            <w:tcW w:w="850" w:type="dxa"/>
            <w:noWrap/>
          </w:tcPr>
          <w:p w:rsidR="00EE279B" w:rsidRPr="00563692" w:rsidRDefault="00EE279B" w:rsidP="001A267A">
            <w:pPr>
              <w:pStyle w:val="TableText"/>
            </w:pPr>
            <w:r w:rsidRPr="00563692">
              <w:t>PG1</w:t>
            </w:r>
          </w:p>
        </w:tc>
        <w:tc>
          <w:tcPr>
            <w:tcW w:w="951" w:type="dxa"/>
            <w:noWrap/>
          </w:tcPr>
          <w:p w:rsidR="00EE279B" w:rsidRPr="00563692" w:rsidRDefault="00EE279B" w:rsidP="00EE279B">
            <w:pPr>
              <w:pStyle w:val="TableText"/>
            </w:pPr>
            <w:r w:rsidRPr="00563692">
              <w:t>(+8.88)^</w:t>
            </w:r>
          </w:p>
        </w:tc>
        <w:tc>
          <w:tcPr>
            <w:tcW w:w="1528" w:type="dxa"/>
            <w:noWrap/>
          </w:tcPr>
          <w:p w:rsidR="00EE279B" w:rsidRPr="00563692" w:rsidRDefault="00807AC8" w:rsidP="001A267A">
            <w:pPr>
              <w:pStyle w:val="TableText"/>
            </w:pPr>
            <w:r>
              <w:t>8.15</w:t>
            </w:r>
          </w:p>
        </w:tc>
        <w:tc>
          <w:tcPr>
            <w:tcW w:w="1260" w:type="dxa"/>
            <w:noWrap/>
          </w:tcPr>
          <w:p w:rsidR="00EE279B" w:rsidRPr="00563692" w:rsidRDefault="00EE279B" w:rsidP="00807AC8">
            <w:pPr>
              <w:pStyle w:val="TableText"/>
            </w:pPr>
            <w:r w:rsidRPr="00563692">
              <w:t>+</w:t>
            </w:r>
            <w:r w:rsidR="00807AC8">
              <w:t>0.73</w:t>
            </w:r>
          </w:p>
        </w:tc>
      </w:tr>
      <w:tr w:rsidR="00EE279B" w:rsidRPr="00563692" w:rsidTr="007A76CA">
        <w:trPr>
          <w:trHeight w:val="80"/>
          <w:jc w:val="center"/>
        </w:trPr>
        <w:tc>
          <w:tcPr>
            <w:tcW w:w="937" w:type="dxa"/>
            <w:shd w:val="clear" w:color="auto" w:fill="92CDDC"/>
            <w:noWrap/>
          </w:tcPr>
          <w:p w:rsidR="00EE279B" w:rsidRPr="00563692" w:rsidRDefault="00EE279B" w:rsidP="00E913E7">
            <w:pPr>
              <w:pStyle w:val="TableText"/>
            </w:pPr>
          </w:p>
        </w:tc>
        <w:tc>
          <w:tcPr>
            <w:tcW w:w="693" w:type="dxa"/>
            <w:shd w:val="clear" w:color="auto" w:fill="92CDDC"/>
          </w:tcPr>
          <w:p w:rsidR="00EE279B" w:rsidRPr="00563692" w:rsidRDefault="00EE279B" w:rsidP="00E913E7">
            <w:pPr>
              <w:pStyle w:val="TableText"/>
            </w:pPr>
          </w:p>
        </w:tc>
        <w:tc>
          <w:tcPr>
            <w:tcW w:w="1246" w:type="dxa"/>
            <w:shd w:val="clear" w:color="auto" w:fill="92CDDC"/>
          </w:tcPr>
          <w:p w:rsidR="00EE279B" w:rsidRPr="00563692" w:rsidRDefault="00EE279B" w:rsidP="00E913E7">
            <w:pPr>
              <w:pStyle w:val="TableText"/>
            </w:pPr>
          </w:p>
        </w:tc>
        <w:tc>
          <w:tcPr>
            <w:tcW w:w="812" w:type="dxa"/>
            <w:shd w:val="clear" w:color="auto" w:fill="92CDDC"/>
            <w:noWrap/>
          </w:tcPr>
          <w:p w:rsidR="00EE279B" w:rsidRPr="00563692" w:rsidRDefault="00EE279B" w:rsidP="00E913E7">
            <w:pPr>
              <w:pStyle w:val="TableText"/>
            </w:pPr>
          </w:p>
        </w:tc>
        <w:tc>
          <w:tcPr>
            <w:tcW w:w="907" w:type="dxa"/>
            <w:shd w:val="clear" w:color="auto" w:fill="92CDDC"/>
            <w:noWrap/>
          </w:tcPr>
          <w:p w:rsidR="00EE279B" w:rsidRPr="00563692" w:rsidRDefault="00EE279B" w:rsidP="00E913E7">
            <w:pPr>
              <w:pStyle w:val="TableText"/>
            </w:pPr>
          </w:p>
        </w:tc>
        <w:tc>
          <w:tcPr>
            <w:tcW w:w="992" w:type="dxa"/>
            <w:shd w:val="clear" w:color="auto" w:fill="92CDDC"/>
            <w:noWrap/>
          </w:tcPr>
          <w:p w:rsidR="00EE279B" w:rsidRPr="00563692" w:rsidRDefault="00EE279B" w:rsidP="00E913E7">
            <w:pPr>
              <w:pStyle w:val="TableText"/>
            </w:pPr>
          </w:p>
        </w:tc>
        <w:tc>
          <w:tcPr>
            <w:tcW w:w="850" w:type="dxa"/>
            <w:noWrap/>
          </w:tcPr>
          <w:p w:rsidR="00EE279B" w:rsidRPr="00563692" w:rsidRDefault="00EE279B" w:rsidP="00E913E7">
            <w:pPr>
              <w:pStyle w:val="TableText"/>
            </w:pPr>
            <w:r w:rsidRPr="00563692">
              <w:t>PG10</w:t>
            </w:r>
          </w:p>
        </w:tc>
        <w:tc>
          <w:tcPr>
            <w:tcW w:w="951" w:type="dxa"/>
            <w:noWrap/>
          </w:tcPr>
          <w:p w:rsidR="00EE279B" w:rsidRPr="00563692" w:rsidRDefault="00EE279B" w:rsidP="00E913E7">
            <w:pPr>
              <w:pStyle w:val="TableText"/>
            </w:pPr>
            <w:r w:rsidRPr="00563692">
              <w:t>1.52</w:t>
            </w:r>
          </w:p>
        </w:tc>
        <w:tc>
          <w:tcPr>
            <w:tcW w:w="1528" w:type="dxa"/>
            <w:noWrap/>
          </w:tcPr>
          <w:p w:rsidR="00EE279B" w:rsidRPr="00563692" w:rsidRDefault="00611FF8" w:rsidP="00E913E7">
            <w:pPr>
              <w:pStyle w:val="TableText"/>
            </w:pPr>
            <w:r w:rsidRPr="00563692">
              <w:t>0</w:t>
            </w:r>
          </w:p>
        </w:tc>
        <w:tc>
          <w:tcPr>
            <w:tcW w:w="1260" w:type="dxa"/>
            <w:noWrap/>
          </w:tcPr>
          <w:p w:rsidR="00EE279B" w:rsidRPr="00563692" w:rsidRDefault="00611FF8" w:rsidP="00E913E7">
            <w:pPr>
              <w:pStyle w:val="TableText"/>
            </w:pPr>
            <w:r w:rsidRPr="00563692">
              <w:t>+1.52</w:t>
            </w:r>
          </w:p>
        </w:tc>
      </w:tr>
      <w:tr w:rsidR="00EE279B" w:rsidRPr="00563692" w:rsidTr="007A76CA">
        <w:trPr>
          <w:trHeight w:val="80"/>
          <w:jc w:val="center"/>
        </w:trPr>
        <w:tc>
          <w:tcPr>
            <w:tcW w:w="937" w:type="dxa"/>
            <w:shd w:val="clear" w:color="auto" w:fill="92CDDC"/>
            <w:noWrap/>
          </w:tcPr>
          <w:p w:rsidR="00EE279B" w:rsidRPr="00563692" w:rsidRDefault="00EE279B" w:rsidP="00E913E7">
            <w:pPr>
              <w:pStyle w:val="TableText"/>
            </w:pPr>
          </w:p>
        </w:tc>
        <w:tc>
          <w:tcPr>
            <w:tcW w:w="693" w:type="dxa"/>
            <w:shd w:val="clear" w:color="auto" w:fill="92CDDC"/>
          </w:tcPr>
          <w:p w:rsidR="00EE279B" w:rsidRPr="00563692" w:rsidRDefault="00EE279B" w:rsidP="00E913E7">
            <w:pPr>
              <w:pStyle w:val="TableText"/>
            </w:pPr>
          </w:p>
        </w:tc>
        <w:tc>
          <w:tcPr>
            <w:tcW w:w="1246" w:type="dxa"/>
            <w:shd w:val="clear" w:color="auto" w:fill="92CDDC"/>
          </w:tcPr>
          <w:p w:rsidR="00EE279B" w:rsidRPr="00563692" w:rsidRDefault="00EE279B" w:rsidP="00E913E7">
            <w:pPr>
              <w:pStyle w:val="TableText"/>
            </w:pPr>
          </w:p>
        </w:tc>
        <w:tc>
          <w:tcPr>
            <w:tcW w:w="812" w:type="dxa"/>
            <w:shd w:val="clear" w:color="auto" w:fill="92CDDC"/>
            <w:noWrap/>
          </w:tcPr>
          <w:p w:rsidR="00EE279B" w:rsidRPr="00563692" w:rsidRDefault="00EE279B" w:rsidP="00E913E7">
            <w:pPr>
              <w:pStyle w:val="TableText"/>
            </w:pPr>
          </w:p>
        </w:tc>
        <w:tc>
          <w:tcPr>
            <w:tcW w:w="907" w:type="dxa"/>
            <w:shd w:val="clear" w:color="auto" w:fill="92CDDC"/>
            <w:noWrap/>
          </w:tcPr>
          <w:p w:rsidR="00EE279B" w:rsidRPr="00563692" w:rsidRDefault="00EE279B" w:rsidP="00E913E7">
            <w:pPr>
              <w:pStyle w:val="TableText"/>
            </w:pPr>
          </w:p>
        </w:tc>
        <w:tc>
          <w:tcPr>
            <w:tcW w:w="992" w:type="dxa"/>
            <w:shd w:val="clear" w:color="auto" w:fill="92CDDC"/>
            <w:noWrap/>
          </w:tcPr>
          <w:p w:rsidR="00EE279B" w:rsidRPr="00563692" w:rsidRDefault="00EE279B" w:rsidP="00E913E7">
            <w:pPr>
              <w:pStyle w:val="TableText"/>
            </w:pPr>
          </w:p>
        </w:tc>
        <w:tc>
          <w:tcPr>
            <w:tcW w:w="850" w:type="dxa"/>
            <w:noWrap/>
          </w:tcPr>
          <w:p w:rsidR="00EE279B" w:rsidRPr="00563692" w:rsidRDefault="00EE279B" w:rsidP="00E913E7">
            <w:pPr>
              <w:pStyle w:val="TableText"/>
            </w:pPr>
            <w:r w:rsidRPr="00563692">
              <w:t>PG9</w:t>
            </w:r>
          </w:p>
        </w:tc>
        <w:tc>
          <w:tcPr>
            <w:tcW w:w="951" w:type="dxa"/>
            <w:noWrap/>
          </w:tcPr>
          <w:p w:rsidR="00EE279B" w:rsidRPr="00563692" w:rsidRDefault="00EE279B" w:rsidP="00E913E7">
            <w:pPr>
              <w:pStyle w:val="TableText"/>
            </w:pPr>
            <w:r w:rsidRPr="00563692">
              <w:t>3.28</w:t>
            </w:r>
          </w:p>
        </w:tc>
        <w:tc>
          <w:tcPr>
            <w:tcW w:w="1528" w:type="dxa"/>
            <w:noWrap/>
          </w:tcPr>
          <w:p w:rsidR="00EE279B" w:rsidRPr="00563692" w:rsidRDefault="00611FF8" w:rsidP="00E913E7">
            <w:pPr>
              <w:pStyle w:val="TableText"/>
            </w:pPr>
            <w:r w:rsidRPr="00563692">
              <w:t>0</w:t>
            </w:r>
          </w:p>
        </w:tc>
        <w:tc>
          <w:tcPr>
            <w:tcW w:w="1260" w:type="dxa"/>
            <w:noWrap/>
          </w:tcPr>
          <w:p w:rsidR="00EE279B" w:rsidRPr="00563692" w:rsidRDefault="00EE279B" w:rsidP="00611FF8">
            <w:pPr>
              <w:pStyle w:val="TableText"/>
            </w:pPr>
            <w:r w:rsidRPr="00563692">
              <w:t>+</w:t>
            </w:r>
            <w:r w:rsidR="00611FF8" w:rsidRPr="00563692">
              <w:t>3.28</w:t>
            </w:r>
          </w:p>
        </w:tc>
      </w:tr>
      <w:tr w:rsidR="00EE279B" w:rsidRPr="00563692" w:rsidTr="007A76CA">
        <w:trPr>
          <w:trHeight w:val="80"/>
          <w:jc w:val="center"/>
        </w:trPr>
        <w:tc>
          <w:tcPr>
            <w:tcW w:w="937" w:type="dxa"/>
            <w:shd w:val="clear" w:color="auto" w:fill="92CDDC"/>
            <w:noWrap/>
          </w:tcPr>
          <w:p w:rsidR="00EE279B" w:rsidRPr="00563692" w:rsidRDefault="00EE279B" w:rsidP="00E913E7">
            <w:pPr>
              <w:pStyle w:val="TableText"/>
            </w:pPr>
          </w:p>
        </w:tc>
        <w:tc>
          <w:tcPr>
            <w:tcW w:w="693" w:type="dxa"/>
            <w:shd w:val="clear" w:color="auto" w:fill="92CDDC"/>
          </w:tcPr>
          <w:p w:rsidR="00EE279B" w:rsidRPr="00563692" w:rsidRDefault="00EE279B" w:rsidP="00E913E7">
            <w:pPr>
              <w:pStyle w:val="TableText"/>
            </w:pPr>
          </w:p>
        </w:tc>
        <w:tc>
          <w:tcPr>
            <w:tcW w:w="1246" w:type="dxa"/>
            <w:shd w:val="clear" w:color="auto" w:fill="92CDDC"/>
          </w:tcPr>
          <w:p w:rsidR="00EE279B" w:rsidRPr="00563692" w:rsidRDefault="00EE279B" w:rsidP="00E913E7">
            <w:pPr>
              <w:pStyle w:val="TableText"/>
            </w:pPr>
          </w:p>
        </w:tc>
        <w:tc>
          <w:tcPr>
            <w:tcW w:w="812" w:type="dxa"/>
            <w:shd w:val="clear" w:color="auto" w:fill="92CDDC"/>
            <w:noWrap/>
          </w:tcPr>
          <w:p w:rsidR="00EE279B" w:rsidRPr="00563692" w:rsidRDefault="00EE279B" w:rsidP="00E913E7">
            <w:pPr>
              <w:pStyle w:val="TableText"/>
            </w:pPr>
          </w:p>
        </w:tc>
        <w:tc>
          <w:tcPr>
            <w:tcW w:w="907" w:type="dxa"/>
            <w:shd w:val="clear" w:color="auto" w:fill="92CDDC"/>
            <w:noWrap/>
          </w:tcPr>
          <w:p w:rsidR="00EE279B" w:rsidRPr="00563692" w:rsidRDefault="00EE279B" w:rsidP="00E913E7">
            <w:pPr>
              <w:pStyle w:val="TableText"/>
            </w:pPr>
          </w:p>
        </w:tc>
        <w:tc>
          <w:tcPr>
            <w:tcW w:w="992" w:type="dxa"/>
            <w:shd w:val="clear" w:color="auto" w:fill="92CDDC"/>
            <w:noWrap/>
          </w:tcPr>
          <w:p w:rsidR="00EE279B" w:rsidRPr="00563692" w:rsidRDefault="00EE279B" w:rsidP="00E913E7">
            <w:pPr>
              <w:pStyle w:val="TableText"/>
            </w:pPr>
          </w:p>
        </w:tc>
        <w:tc>
          <w:tcPr>
            <w:tcW w:w="850" w:type="dxa"/>
            <w:noWrap/>
          </w:tcPr>
          <w:p w:rsidR="00EE279B" w:rsidRPr="00563692" w:rsidRDefault="00611FF8" w:rsidP="00E913E7">
            <w:pPr>
              <w:pStyle w:val="TableText"/>
            </w:pPr>
            <w:r w:rsidRPr="00563692">
              <w:t>PG11</w:t>
            </w:r>
          </w:p>
        </w:tc>
        <w:tc>
          <w:tcPr>
            <w:tcW w:w="951" w:type="dxa"/>
            <w:noWrap/>
          </w:tcPr>
          <w:p w:rsidR="00EE279B" w:rsidRPr="00563692" w:rsidRDefault="00611FF8" w:rsidP="00E913E7">
            <w:pPr>
              <w:pStyle w:val="TableText"/>
            </w:pPr>
            <w:r w:rsidRPr="00563692">
              <w:t>0.24</w:t>
            </w:r>
          </w:p>
        </w:tc>
        <w:tc>
          <w:tcPr>
            <w:tcW w:w="1528" w:type="dxa"/>
            <w:noWrap/>
          </w:tcPr>
          <w:p w:rsidR="00EE279B" w:rsidRPr="00563692" w:rsidRDefault="00611FF8" w:rsidP="00E913E7">
            <w:pPr>
              <w:pStyle w:val="TableText"/>
            </w:pPr>
            <w:r w:rsidRPr="00563692">
              <w:t>0</w:t>
            </w:r>
          </w:p>
        </w:tc>
        <w:tc>
          <w:tcPr>
            <w:tcW w:w="1260" w:type="dxa"/>
            <w:noWrap/>
          </w:tcPr>
          <w:p w:rsidR="00EE279B" w:rsidRPr="00563692" w:rsidRDefault="00611FF8" w:rsidP="00E913E7">
            <w:pPr>
              <w:pStyle w:val="TableText"/>
            </w:pPr>
            <w:r w:rsidRPr="00563692">
              <w:t>+0.24</w:t>
            </w:r>
          </w:p>
        </w:tc>
      </w:tr>
      <w:tr w:rsidR="00EE279B" w:rsidRPr="00DA7710" w:rsidTr="00563692">
        <w:trPr>
          <w:trHeight w:val="80"/>
          <w:jc w:val="center"/>
        </w:trPr>
        <w:tc>
          <w:tcPr>
            <w:tcW w:w="937" w:type="dxa"/>
            <w:noWrap/>
          </w:tcPr>
          <w:p w:rsidR="00EE279B" w:rsidRPr="00563692" w:rsidRDefault="00EE279B" w:rsidP="001A267A">
            <w:pPr>
              <w:pStyle w:val="TableText"/>
              <w:rPr>
                <w:b/>
              </w:rPr>
            </w:pPr>
            <w:r w:rsidRPr="00563692">
              <w:rPr>
                <w:b/>
              </w:rPr>
              <w:t>Total</w:t>
            </w:r>
          </w:p>
        </w:tc>
        <w:tc>
          <w:tcPr>
            <w:tcW w:w="693" w:type="dxa"/>
          </w:tcPr>
          <w:p w:rsidR="00EE279B" w:rsidRPr="00563692" w:rsidRDefault="00EE279B" w:rsidP="001A267A">
            <w:pPr>
              <w:pStyle w:val="TableText"/>
              <w:rPr>
                <w:b/>
              </w:rPr>
            </w:pPr>
          </w:p>
        </w:tc>
        <w:tc>
          <w:tcPr>
            <w:tcW w:w="1246" w:type="dxa"/>
          </w:tcPr>
          <w:p w:rsidR="00EE279B" w:rsidRPr="00563692" w:rsidRDefault="00EE279B" w:rsidP="001A267A">
            <w:pPr>
              <w:pStyle w:val="TableText"/>
              <w:rPr>
                <w:b/>
              </w:rPr>
            </w:pPr>
          </w:p>
        </w:tc>
        <w:tc>
          <w:tcPr>
            <w:tcW w:w="812" w:type="dxa"/>
            <w:noWrap/>
          </w:tcPr>
          <w:p w:rsidR="00EE279B" w:rsidRPr="00563692" w:rsidRDefault="00563692" w:rsidP="00B5245B">
            <w:pPr>
              <w:pStyle w:val="TableText"/>
              <w:rPr>
                <w:b/>
              </w:rPr>
            </w:pPr>
            <w:r w:rsidRPr="00563692">
              <w:rPr>
                <w:b/>
              </w:rPr>
              <w:t>16.41</w:t>
            </w:r>
          </w:p>
        </w:tc>
        <w:tc>
          <w:tcPr>
            <w:tcW w:w="907" w:type="dxa"/>
            <w:noWrap/>
          </w:tcPr>
          <w:p w:rsidR="00EE279B" w:rsidRPr="00563692" w:rsidRDefault="00EE279B" w:rsidP="001A267A">
            <w:pPr>
              <w:pStyle w:val="TableText"/>
              <w:rPr>
                <w:b/>
              </w:rPr>
            </w:pPr>
          </w:p>
        </w:tc>
        <w:tc>
          <w:tcPr>
            <w:tcW w:w="992" w:type="dxa"/>
            <w:noWrap/>
          </w:tcPr>
          <w:p w:rsidR="00EE279B" w:rsidRPr="00563692" w:rsidRDefault="00EE279B" w:rsidP="001A267A">
            <w:pPr>
              <w:pStyle w:val="TableText"/>
              <w:rPr>
                <w:b/>
              </w:rPr>
            </w:pPr>
            <w:r w:rsidRPr="00563692">
              <w:rPr>
                <w:b/>
              </w:rPr>
              <w:t>12.9</w:t>
            </w:r>
          </w:p>
        </w:tc>
        <w:tc>
          <w:tcPr>
            <w:tcW w:w="850" w:type="dxa"/>
            <w:noWrap/>
          </w:tcPr>
          <w:p w:rsidR="00EE279B" w:rsidRPr="00563692" w:rsidRDefault="00EE279B" w:rsidP="001A267A">
            <w:pPr>
              <w:pStyle w:val="TableText"/>
              <w:rPr>
                <w:b/>
              </w:rPr>
            </w:pPr>
          </w:p>
        </w:tc>
        <w:tc>
          <w:tcPr>
            <w:tcW w:w="951" w:type="dxa"/>
            <w:noWrap/>
          </w:tcPr>
          <w:p w:rsidR="00EE279B" w:rsidRPr="00563692" w:rsidRDefault="00563692" w:rsidP="001A267A">
            <w:pPr>
              <w:pStyle w:val="TableText"/>
              <w:rPr>
                <w:b/>
              </w:rPr>
            </w:pPr>
            <w:r w:rsidRPr="00563692">
              <w:rPr>
                <w:b/>
              </w:rPr>
              <w:t>18.94</w:t>
            </w:r>
          </w:p>
        </w:tc>
        <w:tc>
          <w:tcPr>
            <w:tcW w:w="1528" w:type="dxa"/>
            <w:noWrap/>
          </w:tcPr>
          <w:p w:rsidR="00EE279B" w:rsidRPr="00563692" w:rsidRDefault="00EE279B" w:rsidP="001A267A">
            <w:pPr>
              <w:pStyle w:val="TableText"/>
              <w:rPr>
                <w:b/>
              </w:rPr>
            </w:pPr>
            <w:r w:rsidRPr="00563692">
              <w:rPr>
                <w:b/>
              </w:rPr>
              <w:t>12.9</w:t>
            </w:r>
          </w:p>
        </w:tc>
        <w:tc>
          <w:tcPr>
            <w:tcW w:w="1260" w:type="dxa"/>
            <w:noWrap/>
          </w:tcPr>
          <w:p w:rsidR="00EE279B" w:rsidRPr="00BA05C0" w:rsidRDefault="00EE279B" w:rsidP="00807AC8">
            <w:pPr>
              <w:pStyle w:val="TableText"/>
              <w:rPr>
                <w:b/>
              </w:rPr>
            </w:pPr>
            <w:r w:rsidRPr="00563692">
              <w:rPr>
                <w:b/>
              </w:rPr>
              <w:t>+</w:t>
            </w:r>
            <w:r w:rsidR="00807AC8">
              <w:rPr>
                <w:b/>
              </w:rPr>
              <w:t>5.77</w:t>
            </w:r>
          </w:p>
        </w:tc>
      </w:tr>
    </w:tbl>
    <w:p w:rsidR="008875E3" w:rsidRDefault="008875E3" w:rsidP="008875E3">
      <w:pPr>
        <w:pStyle w:val="TableFootnote"/>
      </w:pPr>
      <w:r w:rsidRPr="008875E3">
        <w:t>Note</w:t>
      </w:r>
      <w:r>
        <w:t>s: ^Carry over</w:t>
      </w:r>
      <w:r w:rsidR="001269B5">
        <w:t>, indicates surplus from PG1.</w:t>
      </w:r>
      <w:r w:rsidR="00985F6F">
        <w:t xml:space="preserve"> * Indicates remai</w:t>
      </w:r>
      <w:r w:rsidR="00CF16AC">
        <w:t>ning deficit that must be satisfied through another remnant patch.  ~Indicates deficit carried over from Target 5a.</w:t>
      </w:r>
    </w:p>
    <w:p w:rsidR="00C7396F" w:rsidRDefault="00C7396F" w:rsidP="00C7396F">
      <w:pPr>
        <w:pStyle w:val="Heading1"/>
      </w:pPr>
      <w:bookmarkStart w:id="51" w:name="_Toc408907216"/>
      <w:r>
        <w:t>Part B – Offset Implementation</w:t>
      </w:r>
      <w:bookmarkEnd w:id="51"/>
    </w:p>
    <w:p w:rsidR="00AE0083" w:rsidRPr="00D76BB2" w:rsidRDefault="00AE0083" w:rsidP="00AE0083">
      <w:r w:rsidRPr="00D76BB2">
        <w:t xml:space="preserve">This section presents the actions required to implement the </w:t>
      </w:r>
      <w:r w:rsidR="006B4BDB">
        <w:t>OMP</w:t>
      </w:r>
      <w:r w:rsidRPr="00D76BB2">
        <w:t xml:space="preserve">.  The plan details methods for the management and conservation of native vegetation at the offset site over the requisite ten year management period and in perpetuity. </w:t>
      </w:r>
    </w:p>
    <w:p w:rsidR="00AE0083" w:rsidRPr="00D76BB2" w:rsidRDefault="00AE0083" w:rsidP="00AE0083">
      <w:r w:rsidRPr="00D76BB2">
        <w:t xml:space="preserve">It is anticipated that the offset management works will begin prior to the clearing of native vegetation associated with the proposed development.  It is envisaged that </w:t>
      </w:r>
      <w:r w:rsidR="00D07D8A">
        <w:t>the majority of the</w:t>
      </w:r>
      <w:r w:rsidRPr="00D76BB2">
        <w:t xml:space="preserve"> works would be conducted by </w:t>
      </w:r>
      <w:r w:rsidR="00D07D8A">
        <w:t xml:space="preserve">the landholder or </w:t>
      </w:r>
      <w:r w:rsidRPr="00D76BB2">
        <w:t>a suitably qualified and experienced contractor</w:t>
      </w:r>
      <w:r w:rsidR="00D07D8A">
        <w:t xml:space="preserve"> nominated by the landholder</w:t>
      </w:r>
      <w:r w:rsidRPr="00D76BB2">
        <w:t xml:space="preserve">.  </w:t>
      </w:r>
    </w:p>
    <w:p w:rsidR="00AE0083" w:rsidRPr="00D76BB2" w:rsidRDefault="00AE0083" w:rsidP="00AE0083">
      <w:r w:rsidRPr="00D76BB2">
        <w:t>The plan aims to achieve vegetation gains through on-ground actions and therefore is required to be simple and practical.  However, the management actions must be measurable against the commitments made in the calculation of habitat gain scoring (i.e. measures to achieve the Net Gain target)</w:t>
      </w:r>
      <w:r w:rsidR="00563692">
        <w:t xml:space="preserve"> and to the satisfaction of the Department of Environment</w:t>
      </w:r>
      <w:r w:rsidRPr="00D76BB2">
        <w:t xml:space="preserve">.  </w:t>
      </w:r>
    </w:p>
    <w:p w:rsidR="00AE0083" w:rsidRPr="00D76BB2" w:rsidRDefault="00AE0083" w:rsidP="00AE0083">
      <w:pPr>
        <w:pStyle w:val="Heading2"/>
      </w:pPr>
      <w:bookmarkStart w:id="52" w:name="_Toc408907217"/>
      <w:r w:rsidRPr="00D76BB2">
        <w:t>Details of Offset Site</w:t>
      </w:r>
      <w:bookmarkEnd w:id="52"/>
    </w:p>
    <w:p w:rsidR="00AE0083" w:rsidRDefault="00FD51F4" w:rsidP="00AE0083">
      <w:r>
        <w:fldChar w:fldCharType="begin"/>
      </w:r>
      <w:r>
        <w:instrText xml:space="preserve"> REF _Ref380585315 \h </w:instrText>
      </w:r>
      <w:r>
        <w:fldChar w:fldCharType="separate"/>
      </w:r>
      <w:r w:rsidR="00D902F2">
        <w:t xml:space="preserve">Table </w:t>
      </w:r>
      <w:r w:rsidR="00D902F2">
        <w:rPr>
          <w:noProof/>
        </w:rPr>
        <w:t>14</w:t>
      </w:r>
      <w:r>
        <w:fldChar w:fldCharType="end"/>
      </w:r>
      <w:r>
        <w:t xml:space="preserve"> </w:t>
      </w:r>
      <w:r w:rsidR="00421989" w:rsidRPr="00D76BB2">
        <w:t>provides details of the offset site.</w:t>
      </w:r>
    </w:p>
    <w:p w:rsidR="00474780" w:rsidRPr="00FD51F4" w:rsidRDefault="00FD51F4" w:rsidP="00950F4F">
      <w:pPr>
        <w:pStyle w:val="Caption"/>
      </w:pPr>
      <w:bookmarkStart w:id="53" w:name="_Ref380585315"/>
      <w:r>
        <w:t xml:space="preserve">Table </w:t>
      </w:r>
      <w:fldSimple w:instr=" SEQ Table \* ARABIC ">
        <w:r w:rsidR="00D902F2">
          <w:rPr>
            <w:noProof/>
          </w:rPr>
          <w:t>14</w:t>
        </w:r>
      </w:fldSimple>
      <w:bookmarkEnd w:id="53"/>
      <w:r>
        <w:t xml:space="preserve">. </w:t>
      </w:r>
      <w:r w:rsidRPr="00FD51F4">
        <w:rPr>
          <w:b w:val="0"/>
        </w:rPr>
        <w:t>Offset Site Details</w:t>
      </w:r>
    </w:p>
    <w:tbl>
      <w:tblPr>
        <w:tblStyle w:val="EHPTablesytle"/>
        <w:tblpPr w:leftFromText="180" w:rightFromText="180" w:vertAnchor="text" w:tblpY="1"/>
        <w:tblOverlap w:val="never"/>
        <w:tblW w:w="5023" w:type="pct"/>
        <w:tblLook w:val="00A0" w:firstRow="1" w:lastRow="0" w:firstColumn="1" w:lastColumn="0" w:noHBand="0" w:noVBand="0"/>
      </w:tblPr>
      <w:tblGrid>
        <w:gridCol w:w="3869"/>
        <w:gridCol w:w="6030"/>
      </w:tblGrid>
      <w:tr w:rsidR="00474780" w:rsidRPr="00DA7710" w:rsidTr="00205491">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474780" w:rsidRPr="00DA7710" w:rsidRDefault="00474780" w:rsidP="00205491">
            <w:pPr>
              <w:pStyle w:val="TableHeader"/>
              <w:rPr>
                <w:highlight w:val="yellow"/>
              </w:rPr>
            </w:pPr>
            <w:r w:rsidRPr="00D76BB2">
              <w:t>Offset Site Details</w:t>
            </w:r>
          </w:p>
        </w:tc>
      </w:tr>
      <w:tr w:rsidR="00474780" w:rsidRPr="00DA7710" w:rsidTr="00205491">
        <w:tc>
          <w:tcPr>
            <w:tcW w:w="1954" w:type="pct"/>
          </w:tcPr>
          <w:p w:rsidR="00474780" w:rsidRPr="00BA78FC" w:rsidRDefault="00474780" w:rsidP="00205491">
            <w:pPr>
              <w:pStyle w:val="TableText"/>
            </w:pPr>
            <w:r w:rsidRPr="00BA78FC">
              <w:t>Landowner of offset site</w:t>
            </w:r>
          </w:p>
        </w:tc>
        <w:tc>
          <w:tcPr>
            <w:tcW w:w="3046" w:type="pct"/>
          </w:tcPr>
          <w:p w:rsidR="00474780" w:rsidRPr="00985F6F" w:rsidRDefault="00985F6F" w:rsidP="00205491">
            <w:pPr>
              <w:pStyle w:val="TableText"/>
            </w:pPr>
            <w:r w:rsidRPr="00985F6F">
              <w:t>Tom and Kate Calvert</w:t>
            </w:r>
          </w:p>
        </w:tc>
      </w:tr>
      <w:tr w:rsidR="00474780" w:rsidRPr="00DA7710" w:rsidTr="00205491">
        <w:tc>
          <w:tcPr>
            <w:tcW w:w="1954" w:type="pct"/>
          </w:tcPr>
          <w:p w:rsidR="00474780" w:rsidRPr="00BA78FC" w:rsidRDefault="00474780" w:rsidP="00205491">
            <w:pPr>
              <w:pStyle w:val="TableText"/>
            </w:pPr>
            <w:r w:rsidRPr="00BA78FC">
              <w:t xml:space="preserve">Type of offset (onsite, 3rd party) </w:t>
            </w:r>
          </w:p>
        </w:tc>
        <w:tc>
          <w:tcPr>
            <w:tcW w:w="3046" w:type="pct"/>
          </w:tcPr>
          <w:p w:rsidR="00474780" w:rsidRPr="00985F6F" w:rsidRDefault="008875E3" w:rsidP="00205491">
            <w:pPr>
              <w:pStyle w:val="TableText"/>
            </w:pPr>
            <w:r w:rsidRPr="00985F6F">
              <w:t>3rd Party</w:t>
            </w:r>
          </w:p>
        </w:tc>
      </w:tr>
      <w:tr w:rsidR="00205491" w:rsidRPr="00DA7710" w:rsidTr="00205491">
        <w:tc>
          <w:tcPr>
            <w:tcW w:w="1954" w:type="pct"/>
          </w:tcPr>
          <w:p w:rsidR="00205491" w:rsidRPr="00BA78FC" w:rsidRDefault="00205491" w:rsidP="00205491">
            <w:pPr>
              <w:pStyle w:val="TableText"/>
            </w:pPr>
            <w:r w:rsidRPr="00BA78FC">
              <w:t>Location and address of offset site</w:t>
            </w:r>
          </w:p>
        </w:tc>
        <w:tc>
          <w:tcPr>
            <w:tcW w:w="3046" w:type="pct"/>
          </w:tcPr>
          <w:p w:rsidR="00205491" w:rsidRPr="00985F6F" w:rsidRDefault="00D07D8A" w:rsidP="00D07D8A">
            <w:pPr>
              <w:pStyle w:val="TableText"/>
            </w:pPr>
            <w:r>
              <w:t>833</w:t>
            </w:r>
            <w:r w:rsidR="00985F6F" w:rsidRPr="00985F6F">
              <w:t xml:space="preserve"> </w:t>
            </w:r>
            <w:r>
              <w:t>Carranballac–</w:t>
            </w:r>
            <w:r w:rsidRPr="00985F6F">
              <w:t>Darlington</w:t>
            </w:r>
            <w:r>
              <w:t xml:space="preserve"> </w:t>
            </w:r>
            <w:r w:rsidR="00985F6F" w:rsidRPr="00985F6F">
              <w:t>Road, Darlington 3271</w:t>
            </w:r>
          </w:p>
        </w:tc>
      </w:tr>
      <w:tr w:rsidR="004251BE" w:rsidRPr="00DA7710" w:rsidTr="00205491">
        <w:tc>
          <w:tcPr>
            <w:tcW w:w="1954" w:type="pct"/>
          </w:tcPr>
          <w:p w:rsidR="004251BE" w:rsidRPr="00BA78FC" w:rsidRDefault="004251BE" w:rsidP="004251BE">
            <w:pPr>
              <w:pStyle w:val="TableText"/>
            </w:pPr>
            <w:r>
              <w:t>Total area of property (ha)</w:t>
            </w:r>
            <w:r w:rsidR="00DC38A3">
              <w:t xml:space="preserve"> (Figure 2)</w:t>
            </w:r>
          </w:p>
        </w:tc>
        <w:tc>
          <w:tcPr>
            <w:tcW w:w="3046" w:type="pct"/>
          </w:tcPr>
          <w:p w:rsidR="004251BE" w:rsidRDefault="00F96D41" w:rsidP="004251BE">
            <w:pPr>
              <w:pStyle w:val="TableText"/>
            </w:pPr>
            <w:r>
              <w:t>22</w:t>
            </w:r>
            <w:r w:rsidR="004251BE">
              <w:t>0 hectares</w:t>
            </w:r>
            <w:r>
              <w:t xml:space="preserve"> (Approx.)</w:t>
            </w:r>
          </w:p>
        </w:tc>
      </w:tr>
      <w:tr w:rsidR="004251BE" w:rsidRPr="00DA7710" w:rsidTr="00205491">
        <w:tc>
          <w:tcPr>
            <w:tcW w:w="1954" w:type="pct"/>
          </w:tcPr>
          <w:p w:rsidR="004251BE" w:rsidRPr="00BA78FC" w:rsidRDefault="004251BE" w:rsidP="004251BE">
            <w:pPr>
              <w:pStyle w:val="TableText"/>
            </w:pPr>
            <w:r w:rsidRPr="00BA78FC">
              <w:t>Area of offset site (ha)</w:t>
            </w:r>
          </w:p>
        </w:tc>
        <w:tc>
          <w:tcPr>
            <w:tcW w:w="3046" w:type="pct"/>
          </w:tcPr>
          <w:p w:rsidR="004251BE" w:rsidRPr="00985F6F" w:rsidRDefault="004251BE" w:rsidP="004251BE">
            <w:pPr>
              <w:pStyle w:val="TableText"/>
            </w:pPr>
            <w:r>
              <w:t>100</w:t>
            </w:r>
            <w:r w:rsidRPr="00985F6F">
              <w:t xml:space="preserve"> hectares in total </w:t>
            </w:r>
          </w:p>
        </w:tc>
      </w:tr>
      <w:tr w:rsidR="004251BE" w:rsidRPr="00DA7710" w:rsidTr="00205491">
        <w:tc>
          <w:tcPr>
            <w:tcW w:w="1954" w:type="pct"/>
          </w:tcPr>
          <w:p w:rsidR="004251BE" w:rsidRPr="00BA78FC" w:rsidRDefault="004251BE" w:rsidP="004251BE">
            <w:pPr>
              <w:pStyle w:val="TableText"/>
            </w:pPr>
            <w:r w:rsidRPr="00BA78FC">
              <w:t>Offset site number (if applicable)</w:t>
            </w:r>
          </w:p>
        </w:tc>
        <w:tc>
          <w:tcPr>
            <w:tcW w:w="3046" w:type="pct"/>
          </w:tcPr>
          <w:p w:rsidR="004251BE" w:rsidRPr="00985F6F" w:rsidRDefault="004251BE" w:rsidP="004251BE">
            <w:pPr>
              <w:pStyle w:val="TableText"/>
            </w:pPr>
            <w:r w:rsidRPr="00985F6F">
              <w:t>N/A</w:t>
            </w:r>
          </w:p>
        </w:tc>
      </w:tr>
      <w:tr w:rsidR="004251BE" w:rsidRPr="00DA7710" w:rsidTr="00205491">
        <w:tc>
          <w:tcPr>
            <w:tcW w:w="1954" w:type="pct"/>
          </w:tcPr>
          <w:p w:rsidR="004251BE" w:rsidRPr="00BA78FC" w:rsidRDefault="004251BE" w:rsidP="004251BE">
            <w:pPr>
              <w:pStyle w:val="TableText"/>
            </w:pPr>
            <w:r w:rsidRPr="00BA78FC">
              <w:t>Volume</w:t>
            </w:r>
          </w:p>
        </w:tc>
        <w:tc>
          <w:tcPr>
            <w:tcW w:w="3046" w:type="pct"/>
          </w:tcPr>
          <w:p w:rsidR="004251BE" w:rsidRPr="00985F6F" w:rsidRDefault="004251BE" w:rsidP="004251BE">
            <w:pPr>
              <w:pStyle w:val="TableText"/>
            </w:pPr>
            <w:r>
              <w:t>8434</w:t>
            </w:r>
          </w:p>
        </w:tc>
      </w:tr>
      <w:tr w:rsidR="004251BE" w:rsidRPr="00DA7710" w:rsidTr="00205491">
        <w:tc>
          <w:tcPr>
            <w:tcW w:w="1954" w:type="pct"/>
          </w:tcPr>
          <w:p w:rsidR="004251BE" w:rsidRPr="00BA78FC" w:rsidRDefault="004251BE" w:rsidP="004251BE">
            <w:pPr>
              <w:pStyle w:val="TableText"/>
            </w:pPr>
            <w:r w:rsidRPr="00BA78FC">
              <w:t>Folio</w:t>
            </w:r>
          </w:p>
        </w:tc>
        <w:tc>
          <w:tcPr>
            <w:tcW w:w="3046" w:type="pct"/>
          </w:tcPr>
          <w:p w:rsidR="004251BE" w:rsidRPr="00985F6F" w:rsidRDefault="004251BE" w:rsidP="004251BE">
            <w:pPr>
              <w:pStyle w:val="TableText"/>
            </w:pPr>
            <w:r>
              <w:t>127</w:t>
            </w:r>
          </w:p>
        </w:tc>
      </w:tr>
      <w:tr w:rsidR="004251BE" w:rsidRPr="00DA7710" w:rsidTr="00205491">
        <w:tc>
          <w:tcPr>
            <w:tcW w:w="1954" w:type="pct"/>
          </w:tcPr>
          <w:p w:rsidR="004251BE" w:rsidRPr="00BA78FC" w:rsidRDefault="004251BE" w:rsidP="004251BE">
            <w:pPr>
              <w:pStyle w:val="TableText"/>
            </w:pPr>
            <w:r w:rsidRPr="00BA78FC">
              <w:t>Parish</w:t>
            </w:r>
          </w:p>
        </w:tc>
        <w:tc>
          <w:tcPr>
            <w:tcW w:w="3046" w:type="pct"/>
          </w:tcPr>
          <w:p w:rsidR="004251BE" w:rsidRPr="00985F6F" w:rsidRDefault="004251BE" w:rsidP="004251BE">
            <w:pPr>
              <w:pStyle w:val="TableText"/>
            </w:pPr>
            <w:r>
              <w:t>Jellalabad</w:t>
            </w:r>
          </w:p>
        </w:tc>
      </w:tr>
      <w:tr w:rsidR="004251BE" w:rsidRPr="00DA7710" w:rsidTr="00205491">
        <w:tc>
          <w:tcPr>
            <w:tcW w:w="1954" w:type="pct"/>
          </w:tcPr>
          <w:p w:rsidR="004251BE" w:rsidRPr="00BA78FC" w:rsidRDefault="004251BE" w:rsidP="004251BE">
            <w:pPr>
              <w:pStyle w:val="TableText"/>
            </w:pPr>
            <w:r w:rsidRPr="00BA78FC">
              <w:t>Allotment</w:t>
            </w:r>
          </w:p>
        </w:tc>
        <w:tc>
          <w:tcPr>
            <w:tcW w:w="3046" w:type="pct"/>
          </w:tcPr>
          <w:p w:rsidR="004251BE" w:rsidRPr="00985F6F" w:rsidRDefault="004251BE" w:rsidP="004251BE">
            <w:pPr>
              <w:pStyle w:val="TableText"/>
            </w:pPr>
            <w:r>
              <w:t>17a and 17b</w:t>
            </w:r>
          </w:p>
        </w:tc>
      </w:tr>
      <w:tr w:rsidR="004251BE" w:rsidRPr="00DA7710" w:rsidTr="00DC38A3">
        <w:trPr>
          <w:trHeight w:val="280"/>
        </w:trPr>
        <w:tc>
          <w:tcPr>
            <w:tcW w:w="1954" w:type="pct"/>
          </w:tcPr>
          <w:p w:rsidR="004251BE" w:rsidRPr="00BA78FC" w:rsidRDefault="004251BE" w:rsidP="004251BE">
            <w:pPr>
              <w:pStyle w:val="TableText"/>
            </w:pPr>
            <w:r w:rsidRPr="00BA78FC">
              <w:t>Local Government Area</w:t>
            </w:r>
          </w:p>
        </w:tc>
        <w:tc>
          <w:tcPr>
            <w:tcW w:w="3046" w:type="pct"/>
            <w:vAlign w:val="top"/>
          </w:tcPr>
          <w:p w:rsidR="004251BE" w:rsidRPr="00985F6F" w:rsidRDefault="004251BE" w:rsidP="004251BE">
            <w:pPr>
              <w:pStyle w:val="TableText"/>
            </w:pPr>
            <w:r>
              <w:t>Moyne</w:t>
            </w:r>
            <w:r w:rsidRPr="00985F6F">
              <w:t xml:space="preserve"> Shire Council</w:t>
            </w:r>
          </w:p>
        </w:tc>
      </w:tr>
      <w:tr w:rsidR="004251BE" w:rsidRPr="00DA7710" w:rsidTr="00281267">
        <w:tc>
          <w:tcPr>
            <w:tcW w:w="1954" w:type="pct"/>
          </w:tcPr>
          <w:p w:rsidR="004251BE" w:rsidRPr="00BA78FC" w:rsidRDefault="004251BE" w:rsidP="004251BE">
            <w:pPr>
              <w:pStyle w:val="TableText"/>
            </w:pPr>
            <w:r w:rsidRPr="00BA78FC">
              <w:t>Responsible Authority</w:t>
            </w:r>
          </w:p>
        </w:tc>
        <w:tc>
          <w:tcPr>
            <w:tcW w:w="3046" w:type="pct"/>
            <w:vAlign w:val="top"/>
          </w:tcPr>
          <w:p w:rsidR="004251BE" w:rsidRPr="00985F6F" w:rsidRDefault="004251BE" w:rsidP="004251BE">
            <w:pPr>
              <w:pStyle w:val="TableText"/>
            </w:pPr>
            <w:r>
              <w:t>DoE and  DELWP</w:t>
            </w:r>
          </w:p>
        </w:tc>
      </w:tr>
      <w:tr w:rsidR="004251BE" w:rsidRPr="00DA7710" w:rsidTr="00205491">
        <w:tc>
          <w:tcPr>
            <w:tcW w:w="1954" w:type="pct"/>
          </w:tcPr>
          <w:p w:rsidR="004251BE" w:rsidRPr="00BA78FC" w:rsidRDefault="004251BE" w:rsidP="004251BE">
            <w:pPr>
              <w:pStyle w:val="TableText"/>
            </w:pPr>
            <w:r w:rsidRPr="00BA78FC">
              <w:t>Bioregion</w:t>
            </w:r>
          </w:p>
        </w:tc>
        <w:tc>
          <w:tcPr>
            <w:tcW w:w="3046" w:type="pct"/>
          </w:tcPr>
          <w:p w:rsidR="004251BE" w:rsidRPr="00985F6F" w:rsidRDefault="004251BE" w:rsidP="004251BE">
            <w:pPr>
              <w:pStyle w:val="TableText"/>
            </w:pPr>
            <w:r w:rsidRPr="00985F6F">
              <w:t>Victorian Volcanic Plain</w:t>
            </w:r>
          </w:p>
        </w:tc>
      </w:tr>
    </w:tbl>
    <w:p w:rsidR="007B32C0" w:rsidRPr="00FD51F4" w:rsidRDefault="007B32C0" w:rsidP="007B32C0">
      <w:pPr>
        <w:pStyle w:val="Heading2"/>
      </w:pPr>
      <w:bookmarkStart w:id="54" w:name="_Toc408907218"/>
      <w:r w:rsidRPr="00FD51F4">
        <w:t>Strategy for Offset Site</w:t>
      </w:r>
      <w:bookmarkEnd w:id="54"/>
    </w:p>
    <w:p w:rsidR="007A5EAF" w:rsidRDefault="007B32C0" w:rsidP="007B32C0">
      <w:r w:rsidRPr="00FD51F4">
        <w:t xml:space="preserve">The offset site is to be secured and managed for conservation purposes in perpetuity.  The management strategy for the proposed offset site consists of implementing a vegetation </w:t>
      </w:r>
      <w:r w:rsidR="004251BE">
        <w:t xml:space="preserve">offset </w:t>
      </w:r>
      <w:r w:rsidRPr="00FD51F4">
        <w:t xml:space="preserve">management plan incorporating weed control and regular monitoring.  </w:t>
      </w:r>
      <w:r w:rsidR="007A5EAF">
        <w:t xml:space="preserve">The offset site is part of a larger area that </w:t>
      </w:r>
      <w:r w:rsidR="00DC38A3">
        <w:t xml:space="preserve">is </w:t>
      </w:r>
      <w:r w:rsidR="007A5EAF">
        <w:t>proposed to be managed for conservation purposes through other offset agreements (Figure 2).</w:t>
      </w:r>
    </w:p>
    <w:p w:rsidR="00421989" w:rsidRPr="00DA7710" w:rsidRDefault="007B32C0" w:rsidP="007B32C0">
      <w:pPr>
        <w:rPr>
          <w:highlight w:val="yellow"/>
        </w:rPr>
      </w:pPr>
      <w:r w:rsidRPr="00FD51F4">
        <w:t>Details of security and management resp</w:t>
      </w:r>
      <w:r w:rsidR="000A3576" w:rsidRPr="00FD51F4">
        <w:t>onsibility are shown in</w:t>
      </w:r>
      <w:r w:rsidR="00FD51F4" w:rsidRPr="00FD51F4">
        <w:t xml:space="preserve"> </w:t>
      </w:r>
      <w:r w:rsidR="00FD51F4" w:rsidRPr="00FD51F4">
        <w:fldChar w:fldCharType="begin"/>
      </w:r>
      <w:r w:rsidR="00FD51F4" w:rsidRPr="00FD51F4">
        <w:instrText xml:space="preserve"> REF _Ref380585343 \h </w:instrText>
      </w:r>
      <w:r w:rsidR="00FD51F4">
        <w:instrText xml:space="preserve"> \* MERGEFORMAT </w:instrText>
      </w:r>
      <w:r w:rsidR="00FD51F4" w:rsidRPr="00FD51F4">
        <w:fldChar w:fldCharType="separate"/>
      </w:r>
      <w:r w:rsidR="00D902F2">
        <w:t xml:space="preserve">Table </w:t>
      </w:r>
      <w:r w:rsidR="00D902F2">
        <w:rPr>
          <w:noProof/>
        </w:rPr>
        <w:t>15</w:t>
      </w:r>
      <w:r w:rsidR="00FD51F4" w:rsidRPr="00FD51F4">
        <w:fldChar w:fldCharType="end"/>
      </w:r>
      <w:r w:rsidRPr="00FD51F4">
        <w:t xml:space="preserve">.  </w:t>
      </w:r>
    </w:p>
    <w:p w:rsidR="00FD51F4" w:rsidRDefault="00FD51F4" w:rsidP="00FD51F4">
      <w:pPr>
        <w:pStyle w:val="Caption"/>
        <w:rPr>
          <w:highlight w:val="yellow"/>
        </w:rPr>
      </w:pPr>
      <w:bookmarkStart w:id="55" w:name="_Ref380585343"/>
      <w:r>
        <w:t xml:space="preserve">Table </w:t>
      </w:r>
      <w:fldSimple w:instr=" SEQ Table \* ARABIC ">
        <w:r w:rsidR="00D902F2">
          <w:rPr>
            <w:noProof/>
          </w:rPr>
          <w:t>15</w:t>
        </w:r>
      </w:fldSimple>
      <w:bookmarkEnd w:id="55"/>
      <w:r>
        <w:t xml:space="preserve">. </w:t>
      </w:r>
      <w:r w:rsidRPr="00FD51F4">
        <w:rPr>
          <w:b w:val="0"/>
        </w:rPr>
        <w:t>Security and Management Responsibility</w:t>
      </w:r>
    </w:p>
    <w:tbl>
      <w:tblPr>
        <w:tblStyle w:val="EHPTablesytle"/>
        <w:tblW w:w="5023" w:type="pct"/>
        <w:tblLook w:val="00A0" w:firstRow="1" w:lastRow="0" w:firstColumn="1" w:lastColumn="0" w:noHBand="0" w:noVBand="0"/>
      </w:tblPr>
      <w:tblGrid>
        <w:gridCol w:w="5326"/>
        <w:gridCol w:w="4573"/>
      </w:tblGrid>
      <w:tr w:rsidR="00950F4F" w:rsidRPr="00DA7710" w:rsidTr="00950F4F">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950F4F" w:rsidRPr="00DA7710" w:rsidRDefault="00950F4F" w:rsidP="00DC38A3">
            <w:pPr>
              <w:pStyle w:val="TableHeader"/>
              <w:spacing w:before="0" w:after="0"/>
              <w:rPr>
                <w:highlight w:val="yellow"/>
              </w:rPr>
            </w:pPr>
            <w:r w:rsidRPr="00FD51F4">
              <w:t>Offset Security and Management Responsibility</w:t>
            </w:r>
          </w:p>
        </w:tc>
      </w:tr>
      <w:tr w:rsidR="00950F4F" w:rsidRPr="00DA7710" w:rsidTr="00DC38A3">
        <w:trPr>
          <w:trHeight w:val="448"/>
        </w:trPr>
        <w:tc>
          <w:tcPr>
            <w:tcW w:w="2690" w:type="pct"/>
          </w:tcPr>
          <w:p w:rsidR="00950F4F" w:rsidRPr="004A3ACB" w:rsidRDefault="00950F4F" w:rsidP="00DC38A3">
            <w:pPr>
              <w:pStyle w:val="TableText"/>
            </w:pPr>
            <w:r w:rsidRPr="004A3ACB">
              <w:t>Who is liable/responsible for meeting offset requirements?</w:t>
            </w:r>
          </w:p>
        </w:tc>
        <w:tc>
          <w:tcPr>
            <w:tcW w:w="2310" w:type="pct"/>
          </w:tcPr>
          <w:p w:rsidR="00950F4F" w:rsidRPr="004A3ACB" w:rsidRDefault="004A3ACB" w:rsidP="00DC38A3">
            <w:pPr>
              <w:pStyle w:val="TableText"/>
            </w:pPr>
            <w:r w:rsidRPr="004A3ACB">
              <w:t>VicRoads</w:t>
            </w:r>
          </w:p>
        </w:tc>
      </w:tr>
      <w:tr w:rsidR="00950F4F" w:rsidRPr="00DA7710" w:rsidTr="00950F4F">
        <w:tc>
          <w:tcPr>
            <w:tcW w:w="2690" w:type="pct"/>
          </w:tcPr>
          <w:p w:rsidR="00950F4F" w:rsidRPr="004A3ACB" w:rsidRDefault="00950F4F" w:rsidP="00DC38A3">
            <w:pPr>
              <w:pStyle w:val="TableText"/>
            </w:pPr>
            <w:r w:rsidRPr="004A3ACB">
              <w:t xml:space="preserve">Type of security i.e. Planning Permit Condition, Section 69 of the </w:t>
            </w:r>
            <w:r w:rsidRPr="00DC38A3">
              <w:rPr>
                <w:i/>
              </w:rPr>
              <w:t>Conservation, Forest and Lands Act 1987</w:t>
            </w:r>
            <w:r w:rsidRPr="00DC38A3">
              <w:t xml:space="preserve"> (Vic), </w:t>
            </w:r>
            <w:r w:rsidRPr="004A3ACB">
              <w:t>Section 173 of the</w:t>
            </w:r>
            <w:r w:rsidRPr="00DC38A3">
              <w:t xml:space="preserve"> </w:t>
            </w:r>
            <w:r w:rsidRPr="00DC38A3">
              <w:rPr>
                <w:i/>
              </w:rPr>
              <w:t>Planning and Environment Act 1987</w:t>
            </w:r>
            <w:r w:rsidRPr="00DC38A3">
              <w:t xml:space="preserve"> (Vic)</w:t>
            </w:r>
            <w:r w:rsidR="00DC38A3" w:rsidRPr="00DC38A3">
              <w:t>,</w:t>
            </w:r>
            <w:r w:rsidRPr="00DC38A3">
              <w:t xml:space="preserve"> </w:t>
            </w:r>
            <w:r w:rsidRPr="004A3ACB">
              <w:t>Covenant under the</w:t>
            </w:r>
            <w:r w:rsidRPr="00DC38A3">
              <w:t xml:space="preserve"> </w:t>
            </w:r>
            <w:r w:rsidRPr="00DC38A3">
              <w:rPr>
                <w:i/>
              </w:rPr>
              <w:t>Victorian Conservation Trust Act 1972</w:t>
            </w:r>
            <w:r w:rsidRPr="00DC38A3">
              <w:t xml:space="preserve"> (Vic)</w:t>
            </w:r>
          </w:p>
        </w:tc>
        <w:tc>
          <w:tcPr>
            <w:tcW w:w="2310" w:type="pct"/>
          </w:tcPr>
          <w:p w:rsidR="00950F4F" w:rsidRPr="00971F4C" w:rsidRDefault="00DC38A3" w:rsidP="00DC38A3">
            <w:pPr>
              <w:pStyle w:val="TableText"/>
            </w:pPr>
            <w:r w:rsidRPr="004A3ACB">
              <w:t>Section 173 of the</w:t>
            </w:r>
            <w:r w:rsidRPr="00DC38A3">
              <w:t xml:space="preserve"> Planning and Environment Act 1987</w:t>
            </w:r>
          </w:p>
        </w:tc>
      </w:tr>
      <w:tr w:rsidR="00950F4F" w:rsidRPr="00DA7710" w:rsidTr="00950F4F">
        <w:tc>
          <w:tcPr>
            <w:tcW w:w="2690" w:type="pct"/>
          </w:tcPr>
          <w:p w:rsidR="00950F4F" w:rsidRPr="004A3ACB" w:rsidRDefault="00950F4F" w:rsidP="00DC38A3">
            <w:pPr>
              <w:pStyle w:val="TableText"/>
            </w:pPr>
            <w:r w:rsidRPr="004A3ACB">
              <w:t>Agreement or Planning Permit Number (ID)</w:t>
            </w:r>
          </w:p>
        </w:tc>
        <w:tc>
          <w:tcPr>
            <w:tcW w:w="2310" w:type="pct"/>
          </w:tcPr>
          <w:p w:rsidR="00950F4F" w:rsidRPr="00971F4C" w:rsidRDefault="006B4BDB" w:rsidP="00DC38A3">
            <w:pPr>
              <w:pStyle w:val="TableText"/>
            </w:pPr>
            <w:r w:rsidRPr="00971F4C">
              <w:t>TBC</w:t>
            </w:r>
          </w:p>
        </w:tc>
      </w:tr>
      <w:tr w:rsidR="00950F4F" w:rsidRPr="008A3675" w:rsidTr="00950F4F">
        <w:tc>
          <w:tcPr>
            <w:tcW w:w="2690" w:type="pct"/>
          </w:tcPr>
          <w:p w:rsidR="00950F4F" w:rsidRPr="008A3675" w:rsidRDefault="00950F4F" w:rsidP="00DC38A3">
            <w:pPr>
              <w:pStyle w:val="TableText"/>
            </w:pPr>
            <w:r w:rsidRPr="008A3675">
              <w:t>Date 10-year offset management to commence</w:t>
            </w:r>
          </w:p>
        </w:tc>
        <w:tc>
          <w:tcPr>
            <w:tcW w:w="2310" w:type="pct"/>
          </w:tcPr>
          <w:p w:rsidR="00950F4F" w:rsidRPr="008A3675" w:rsidRDefault="00895EE6" w:rsidP="00DC38A3">
            <w:pPr>
              <w:pStyle w:val="TableText"/>
            </w:pPr>
            <w:r w:rsidRPr="0095258B">
              <w:t>TBC</w:t>
            </w:r>
          </w:p>
        </w:tc>
      </w:tr>
      <w:tr w:rsidR="00950F4F" w:rsidRPr="008A3675" w:rsidTr="00950F4F">
        <w:tc>
          <w:tcPr>
            <w:tcW w:w="2690" w:type="pct"/>
          </w:tcPr>
          <w:p w:rsidR="00950F4F" w:rsidRPr="008A3675" w:rsidRDefault="00950F4F" w:rsidP="00DC38A3">
            <w:pPr>
              <w:pStyle w:val="TableText"/>
            </w:pPr>
            <w:r w:rsidRPr="008A3675">
              <w:t>Date 10-year offset management expires</w:t>
            </w:r>
          </w:p>
        </w:tc>
        <w:tc>
          <w:tcPr>
            <w:tcW w:w="2310" w:type="pct"/>
          </w:tcPr>
          <w:p w:rsidR="00950F4F" w:rsidRPr="008A3675" w:rsidRDefault="00895EE6" w:rsidP="00DC38A3">
            <w:pPr>
              <w:pStyle w:val="TableText"/>
            </w:pPr>
            <w:r w:rsidRPr="0095258B">
              <w:t>TBC</w:t>
            </w:r>
          </w:p>
        </w:tc>
      </w:tr>
      <w:tr w:rsidR="00950F4F" w:rsidRPr="00DA7710" w:rsidTr="00950F4F">
        <w:tc>
          <w:tcPr>
            <w:tcW w:w="2690" w:type="pct"/>
          </w:tcPr>
          <w:p w:rsidR="00950F4F" w:rsidRPr="008A3675" w:rsidRDefault="00950F4F" w:rsidP="00DC38A3">
            <w:pPr>
              <w:pStyle w:val="TableText"/>
            </w:pPr>
            <w:r w:rsidRPr="008A3675">
              <w:t xml:space="preserve">Registered on title? (Yes/No) </w:t>
            </w:r>
          </w:p>
        </w:tc>
        <w:tc>
          <w:tcPr>
            <w:tcW w:w="2310" w:type="pct"/>
          </w:tcPr>
          <w:p w:rsidR="00950F4F" w:rsidRPr="008A3675" w:rsidRDefault="00BA78FC" w:rsidP="00DC38A3">
            <w:pPr>
              <w:pStyle w:val="TableText"/>
            </w:pPr>
            <w:r w:rsidRPr="008A3675">
              <w:t>Yes</w:t>
            </w:r>
          </w:p>
        </w:tc>
      </w:tr>
      <w:tr w:rsidR="00950F4F" w:rsidRPr="00DA7710" w:rsidTr="00950F4F">
        <w:tc>
          <w:tcPr>
            <w:tcW w:w="2690" w:type="pct"/>
          </w:tcPr>
          <w:p w:rsidR="00950F4F" w:rsidRPr="004A3ACB" w:rsidRDefault="00950F4F" w:rsidP="00DC38A3">
            <w:pPr>
              <w:pStyle w:val="TableText"/>
            </w:pPr>
            <w:r w:rsidRPr="004A3ACB">
              <w:t>Offset site management responsibility (i.e. Landowner, Authority Name)</w:t>
            </w:r>
          </w:p>
        </w:tc>
        <w:tc>
          <w:tcPr>
            <w:tcW w:w="2310" w:type="pct"/>
          </w:tcPr>
          <w:p w:rsidR="00950F4F" w:rsidRPr="00DC38A3" w:rsidRDefault="00432877" w:rsidP="00DC38A3">
            <w:pPr>
              <w:pStyle w:val="TableText"/>
            </w:pPr>
            <w:r>
              <w:t>Landowner</w:t>
            </w:r>
          </w:p>
        </w:tc>
      </w:tr>
      <w:tr w:rsidR="00950F4F" w:rsidRPr="00DA7710" w:rsidTr="00BA561D">
        <w:trPr>
          <w:trHeight w:val="368"/>
        </w:trPr>
        <w:tc>
          <w:tcPr>
            <w:tcW w:w="2690" w:type="pct"/>
          </w:tcPr>
          <w:p w:rsidR="00950F4F" w:rsidRPr="004A3ACB" w:rsidRDefault="00950F4F" w:rsidP="00DC38A3">
            <w:pPr>
              <w:pStyle w:val="TableText"/>
            </w:pPr>
            <w:r w:rsidRPr="004A3ACB">
              <w:t>Offset Monitoring Responsibility</w:t>
            </w:r>
            <w:r w:rsidR="00BA561D">
              <w:t xml:space="preserve"> (</w:t>
            </w:r>
            <w:r w:rsidRPr="004A3ACB">
              <w:t xml:space="preserve">i.e. Responsible Authority, </w:t>
            </w:r>
            <w:r w:rsidR="009D60B2">
              <w:t>DELWP</w:t>
            </w:r>
            <w:r w:rsidRPr="004A3ACB">
              <w:t>)</w:t>
            </w:r>
          </w:p>
        </w:tc>
        <w:tc>
          <w:tcPr>
            <w:tcW w:w="2310" w:type="pct"/>
          </w:tcPr>
          <w:p w:rsidR="00950F4F" w:rsidRPr="00DC38A3" w:rsidRDefault="000A6CB4" w:rsidP="00DC38A3">
            <w:pPr>
              <w:pStyle w:val="TableText"/>
            </w:pPr>
            <w:r>
              <w:t xml:space="preserve">DoE and </w:t>
            </w:r>
            <w:r w:rsidR="009D60B2">
              <w:t>DELWP</w:t>
            </w:r>
          </w:p>
        </w:tc>
      </w:tr>
    </w:tbl>
    <w:p w:rsidR="00573D23" w:rsidRPr="00573D23" w:rsidRDefault="00573D23" w:rsidP="00573D23">
      <w:pPr>
        <w:pStyle w:val="Heading2"/>
      </w:pPr>
      <w:bookmarkStart w:id="56" w:name="_Toc408907219"/>
      <w:r w:rsidRPr="00573D23">
        <w:t>Adaptive management</w:t>
      </w:r>
      <w:bookmarkEnd w:id="56"/>
    </w:p>
    <w:p w:rsidR="00573D23" w:rsidRDefault="00573D23" w:rsidP="00573D23">
      <w:r>
        <w:t>This Plan provides actions for a period of 10 years. The timing of actions and whether they occur is based on adaptive management. By monitoring the outcomes of actions, management may be adapted to ensure the stated commitments in the Plan are upheld. For example, new techniques for controlling high threat weeds may become available, or further information on the ecology and status of the vegetation communities may necessitate adjustment to management actions.  The western districts of Victoria are known to be highly seasonal and conditions can vary greatly from year to year. This seasonality is acknowledged in this offset plan by allowing for flexibility around timing of actions at the discretion of the land manager.</w:t>
      </w:r>
    </w:p>
    <w:p w:rsidR="009B1EBB" w:rsidRPr="00AA624D" w:rsidRDefault="00573D23" w:rsidP="00573D23">
      <w:pPr>
        <w:pStyle w:val="Heading2"/>
      </w:pPr>
      <w:bookmarkStart w:id="57" w:name="_Toc277685754"/>
      <w:bookmarkStart w:id="58" w:name="_Toc297278152"/>
      <w:r>
        <w:t xml:space="preserve"> </w:t>
      </w:r>
      <w:bookmarkStart w:id="59" w:name="_Toc408907220"/>
      <w:r w:rsidR="009B1EBB" w:rsidRPr="00AA624D">
        <w:t>On-going Land Use Commitments</w:t>
      </w:r>
      <w:bookmarkEnd w:id="57"/>
      <w:bookmarkEnd w:id="58"/>
      <w:bookmarkEnd w:id="59"/>
    </w:p>
    <w:p w:rsidR="002F3E0B" w:rsidRPr="00DA65EA" w:rsidRDefault="00691342" w:rsidP="002F3E0B">
      <w:r w:rsidRPr="00691342">
        <w:t xml:space="preserve">This </w:t>
      </w:r>
      <w:r w:rsidRPr="00207667">
        <w:t xml:space="preserve">section presents the actions required to implement the management strategy for </w:t>
      </w:r>
      <w:r w:rsidR="00207667">
        <w:t>remnant</w:t>
      </w:r>
      <w:r w:rsidRPr="00207667">
        <w:t xml:space="preserve"> </w:t>
      </w:r>
      <w:r w:rsidR="00432877">
        <w:t>grass</w:t>
      </w:r>
      <w:r w:rsidR="00207667" w:rsidRPr="00207667">
        <w:t>land</w:t>
      </w:r>
      <w:r w:rsidRPr="00207667">
        <w:t xml:space="preserve"> </w:t>
      </w:r>
      <w:r w:rsidRPr="00691342">
        <w:t>within the offset site</w:t>
      </w:r>
      <w:r w:rsidR="00626EE8" w:rsidRPr="00626EE8">
        <w:t xml:space="preserve"> </w:t>
      </w:r>
      <w:r w:rsidR="00626EE8">
        <w:t>to satisfy</w:t>
      </w:r>
      <w:r w:rsidR="00F96D41">
        <w:t xml:space="preserve"> the requirements of Condition 12 and 16</w:t>
      </w:r>
      <w:r w:rsidR="00626EE8">
        <w:t xml:space="preserve"> of the EPBC Act approval conditions</w:t>
      </w:r>
      <w:r w:rsidRPr="00691342">
        <w:t>.  The site is to be secured and managed for conserv</w:t>
      </w:r>
      <w:r w:rsidR="002F3E0B">
        <w:t>ation purposes in perpetuity.</w:t>
      </w:r>
      <w:r w:rsidRPr="00691342">
        <w:t xml:space="preserve">  </w:t>
      </w:r>
      <w:r w:rsidR="002F3E0B" w:rsidRPr="00DA65EA">
        <w:t>Management actions described below are to be implemented for a period of 10 years</w:t>
      </w:r>
      <w:r w:rsidR="00626EE8">
        <w:t xml:space="preserve"> in accordance with Condition 13 and 17 of the EPBC Act approval conditions</w:t>
      </w:r>
      <w:r w:rsidR="002F3E0B" w:rsidRPr="00DA65EA">
        <w:t xml:space="preserve">.  The landowners will continue to manage the </w:t>
      </w:r>
      <w:r w:rsidR="002F3E0B">
        <w:t>offset site</w:t>
      </w:r>
      <w:r w:rsidR="002F3E0B" w:rsidRPr="00DA65EA">
        <w:t xml:space="preserve"> after the completion of year 10 as specified in this plan, such that:</w:t>
      </w:r>
    </w:p>
    <w:p w:rsidR="002F3E0B" w:rsidRPr="00DA65EA" w:rsidRDefault="002F3E0B" w:rsidP="002F3E0B">
      <w:pPr>
        <w:pStyle w:val="ListParagraph"/>
        <w:numPr>
          <w:ilvl w:val="0"/>
          <w:numId w:val="15"/>
        </w:numPr>
      </w:pPr>
      <w:r w:rsidRPr="00DA65EA">
        <w:t xml:space="preserve">weed cover is managed in perpetuity to ensure it does not increase beyond the level attained at year 10 of management; </w:t>
      </w:r>
    </w:p>
    <w:p w:rsidR="002F3E0B" w:rsidRPr="00DA65EA" w:rsidRDefault="002F3E0B" w:rsidP="002F3E0B">
      <w:pPr>
        <w:pStyle w:val="ListParagraph"/>
        <w:numPr>
          <w:ilvl w:val="0"/>
          <w:numId w:val="15"/>
        </w:numPr>
      </w:pPr>
      <w:r>
        <w:t>pest animals are controlled in perpetuity to the level attained at year 10 of the management;</w:t>
      </w:r>
      <w:r w:rsidRPr="00AD2019">
        <w:t xml:space="preserve"> </w:t>
      </w:r>
      <w:r w:rsidRPr="00DA65EA">
        <w:t>and,</w:t>
      </w:r>
    </w:p>
    <w:p w:rsidR="002F3E0B" w:rsidRPr="00671B8F" w:rsidRDefault="00AB2741" w:rsidP="002F3E0B">
      <w:pPr>
        <w:pStyle w:val="ListParagraph"/>
        <w:numPr>
          <w:ilvl w:val="0"/>
          <w:numId w:val="15"/>
        </w:numPr>
      </w:pPr>
      <w:r>
        <w:t>Golden Sun Moth habitat will be managed to maintain/improve populations</w:t>
      </w:r>
      <w:r w:rsidR="002F3E0B" w:rsidRPr="00671B8F">
        <w:t>.</w:t>
      </w:r>
    </w:p>
    <w:p w:rsidR="002F3E0B" w:rsidRPr="00DA65EA" w:rsidRDefault="002F3E0B" w:rsidP="002F3E0B">
      <w:r w:rsidRPr="00DA65EA">
        <w:t xml:space="preserve">Any proposed uses or development of the site which conflict with the landowners commitments are not permitted under this plan.  </w:t>
      </w:r>
    </w:p>
    <w:p w:rsidR="00573D23" w:rsidRPr="004E41B4" w:rsidRDefault="00573D23" w:rsidP="00573D23">
      <w:pPr>
        <w:pStyle w:val="Heading2"/>
      </w:pPr>
      <w:bookmarkStart w:id="60" w:name="_Toc408907221"/>
      <w:bookmarkStart w:id="61" w:name="_Ref378344294"/>
      <w:bookmarkStart w:id="62" w:name="_Toc378348502"/>
      <w:r w:rsidRPr="004E41B4">
        <w:t>Management Objectives</w:t>
      </w:r>
      <w:bookmarkEnd w:id="60"/>
    </w:p>
    <w:p w:rsidR="00573D23" w:rsidRDefault="00573D23" w:rsidP="00573D23">
      <w:r w:rsidRPr="004E41B4">
        <w:t xml:space="preserve">The offset site will be managed for the purposes of conservation.  </w:t>
      </w:r>
      <w:r w:rsidR="004251BE" w:rsidRPr="004E41B4">
        <w:t>Management of th</w:t>
      </w:r>
      <w:r w:rsidR="004251BE">
        <w:t>is</w:t>
      </w:r>
      <w:r w:rsidR="004251BE" w:rsidRPr="004E41B4">
        <w:t xml:space="preserve"> site</w:t>
      </w:r>
      <w:r w:rsidR="004251BE">
        <w:t xml:space="preserve"> will be in acc</w:t>
      </w:r>
      <w:r w:rsidR="00626EE8">
        <w:t>ordance with Condition 12 and 16</w:t>
      </w:r>
      <w:r w:rsidR="004251BE">
        <w:t xml:space="preserve"> of the EPBC Act approval conditions and aims to achieve an improvement in the overall condition of vegetation in accordance with the EPBC Act offset Calculator (Appendix 1).  Actions </w:t>
      </w:r>
      <w:r w:rsidRPr="004E41B4">
        <w:t xml:space="preserve">will involve physical protection of the proposed offset site, </w:t>
      </w:r>
      <w:r w:rsidR="00AB2741">
        <w:t>management</w:t>
      </w:r>
      <w:r>
        <w:t xml:space="preserve"> of woody and noxious weeds</w:t>
      </w:r>
      <w:r w:rsidRPr="004E41B4">
        <w:t>, the control of pest animals</w:t>
      </w:r>
      <w:r>
        <w:t xml:space="preserve">, </w:t>
      </w:r>
      <w:r w:rsidRPr="004E41B4">
        <w:t xml:space="preserve">biomass reduction and </w:t>
      </w:r>
      <w:r w:rsidR="002B4A70">
        <w:t xml:space="preserve">the </w:t>
      </w:r>
      <w:r w:rsidRPr="004E41B4">
        <w:t xml:space="preserve">general </w:t>
      </w:r>
      <w:r w:rsidR="00E358DA">
        <w:t xml:space="preserve">objective of improving </w:t>
      </w:r>
      <w:r w:rsidRPr="004E41B4">
        <w:t xml:space="preserve">the character and quality of the native </w:t>
      </w:r>
      <w:r w:rsidRPr="00BA78FC">
        <w:t>vegetation, consistent with its occurrence in an area of remnant grassland.  Where appropriate, the</w:t>
      </w:r>
      <w:r w:rsidRPr="004E41B4">
        <w:t xml:space="preserve"> offset management plan and specified management actions should form part of a broader strategy for long-term management of ecological values within </w:t>
      </w:r>
      <w:r>
        <w:t>contiguous</w:t>
      </w:r>
      <w:r w:rsidRPr="004E41B4">
        <w:t xml:space="preserve"> land.</w:t>
      </w:r>
    </w:p>
    <w:p w:rsidR="00691342" w:rsidRPr="00DA65EA" w:rsidRDefault="00691342" w:rsidP="00691342">
      <w:pPr>
        <w:pStyle w:val="Heading3"/>
      </w:pPr>
      <w:bookmarkStart w:id="63" w:name="_Toc408907222"/>
      <w:r w:rsidRPr="00DA65EA">
        <w:t>Security Arrangements</w:t>
      </w:r>
      <w:bookmarkEnd w:id="61"/>
      <w:bookmarkEnd w:id="62"/>
      <w:bookmarkEnd w:id="63"/>
    </w:p>
    <w:p w:rsidR="00691342" w:rsidRPr="00F35E47" w:rsidRDefault="00691342" w:rsidP="00691342">
      <w:pPr>
        <w:rPr>
          <w:highlight w:val="yellow"/>
        </w:rPr>
      </w:pPr>
      <w:r w:rsidRPr="00DA65EA">
        <w:t xml:space="preserve">The </w:t>
      </w:r>
      <w:r w:rsidR="00DA65EA" w:rsidRPr="00DA65EA">
        <w:t xml:space="preserve">offset site </w:t>
      </w:r>
      <w:r w:rsidRPr="00DA65EA">
        <w:t xml:space="preserve">will have on-title legal agreements put in place </w:t>
      </w:r>
      <w:r w:rsidR="007A5EAF">
        <w:t xml:space="preserve">in accordance </w:t>
      </w:r>
      <w:r w:rsidR="007A5EAF" w:rsidRPr="00E95A88">
        <w:t>with</w:t>
      </w:r>
      <w:r w:rsidR="007A5EAF">
        <w:t xml:space="preserve"> Condition 11a and 15a of the EPBC Act approval conditions </w:t>
      </w:r>
      <w:r w:rsidR="00E95A88">
        <w:t>(</w:t>
      </w:r>
      <w:r w:rsidR="00E95A88" w:rsidRPr="00E95A88">
        <w:t>cons</w:t>
      </w:r>
      <w:r w:rsidR="00E95A88">
        <w:t>ervation covenant [</w:t>
      </w:r>
      <w:r w:rsidR="00E95A88" w:rsidRPr="00E95A88">
        <w:rPr>
          <w:i/>
        </w:rPr>
        <w:t>Victorian Conservation Trust Act 1972</w:t>
      </w:r>
      <w:r w:rsidR="00E95A88">
        <w:t>]</w:t>
      </w:r>
      <w:r w:rsidR="007A5EAF">
        <w:t xml:space="preserve"> or</w:t>
      </w:r>
      <w:r w:rsidR="00E95A88">
        <w:t xml:space="preserve"> Section 173 [</w:t>
      </w:r>
      <w:r w:rsidR="00E95A88" w:rsidRPr="00E95A88">
        <w:rPr>
          <w:i/>
        </w:rPr>
        <w:t>Planning and Environment Act 1987</w:t>
      </w:r>
      <w:r w:rsidR="00E95A88">
        <w:t xml:space="preserve">] </w:t>
      </w:r>
      <w:r w:rsidR="00E95A88" w:rsidRPr="00E95A88">
        <w:t>in accordance with the relevant Responsible Authority</w:t>
      </w:r>
      <w:r w:rsidR="00E95A88">
        <w:t>)</w:t>
      </w:r>
      <w:r w:rsidR="00E95A88" w:rsidRPr="00E95A88">
        <w:t xml:space="preserve"> </w:t>
      </w:r>
      <w:r w:rsidRPr="00DA65EA">
        <w:t>to ensure it is secured and managed appropriately in perpetuity.</w:t>
      </w:r>
      <w:r w:rsidR="000A037E">
        <w:t xml:space="preserve">  The boundary of the offset site will be surveyed and included in the on-title agreement.</w:t>
      </w:r>
      <w:r w:rsidRPr="00DA65EA">
        <w:t xml:space="preserve">  </w:t>
      </w:r>
    </w:p>
    <w:p w:rsidR="003606C4" w:rsidRPr="00D60394" w:rsidRDefault="003606C4" w:rsidP="003606C4">
      <w:pPr>
        <w:pStyle w:val="Heading3"/>
        <w:spacing w:before="240" w:after="120"/>
      </w:pPr>
      <w:bookmarkStart w:id="64" w:name="_Ref378345305"/>
      <w:bookmarkStart w:id="65" w:name="_Toc378348505"/>
      <w:bookmarkStart w:id="66" w:name="_Toc408907223"/>
      <w:r w:rsidRPr="00D60394">
        <w:t>Access Control</w:t>
      </w:r>
      <w:bookmarkEnd w:id="64"/>
      <w:bookmarkEnd w:id="65"/>
      <w:bookmarkEnd w:id="66"/>
    </w:p>
    <w:p w:rsidR="005136A9" w:rsidRDefault="003606C4" w:rsidP="003606C4">
      <w:r w:rsidRPr="00407DC5">
        <w:t xml:space="preserve">Without active management and appropriate fencing, unrestricted access into the </w:t>
      </w:r>
      <w:r w:rsidR="00D60394" w:rsidRPr="00407DC5">
        <w:t>offset site</w:t>
      </w:r>
      <w:r w:rsidRPr="00407DC5">
        <w:t xml:space="preserve"> may result in loss of native vegetation cover, soil disturbance and compaction, and weed facilitation.  </w:t>
      </w:r>
      <w:r w:rsidR="008A3C4B">
        <w:t xml:space="preserve">The perimeter of the property is currently enclosed by permanent post-and-wire fencing, with </w:t>
      </w:r>
      <w:r w:rsidR="005136A9" w:rsidRPr="00DD3286">
        <w:t>well maintained and planned internal fences to control stock access throughout the property</w:t>
      </w:r>
      <w:r w:rsidR="008A3C4B">
        <w:t>.</w:t>
      </w:r>
      <w:r w:rsidR="00BD5CAA">
        <w:t xml:space="preserve">  </w:t>
      </w:r>
      <w:r w:rsidR="005136A9" w:rsidRPr="00DD3286">
        <w:t>The site is currently rotationally grazed by sheep at a low rate</w:t>
      </w:r>
      <w:r w:rsidR="0080659E">
        <w:t xml:space="preserve"> with internal fences strategically erected and removed to manage stock movement</w:t>
      </w:r>
      <w:r w:rsidR="005136A9" w:rsidRPr="00DD3286">
        <w:t xml:space="preserve">.  </w:t>
      </w:r>
    </w:p>
    <w:p w:rsidR="00331A52" w:rsidRDefault="00331A52" w:rsidP="003606C4">
      <w:r>
        <w:t xml:space="preserve">The individual offset area will not be fenced separately as it is part of a larger area managed solely for conservation purposes and permanent internal fencing would result in unnecessary soil disturbance and loss of remnant vegetation and Golden Sun Moth habitat. </w:t>
      </w:r>
    </w:p>
    <w:p w:rsidR="003606C4" w:rsidRPr="00BD5CAA" w:rsidRDefault="003606C4" w:rsidP="003606C4">
      <w:r w:rsidRPr="00BD5CAA">
        <w:t>Access control will proceed in accordance with the following:</w:t>
      </w:r>
    </w:p>
    <w:p w:rsidR="00671B8F" w:rsidRPr="00D60394" w:rsidRDefault="00671B8F" w:rsidP="00671B8F">
      <w:pPr>
        <w:pStyle w:val="ListParagraph"/>
        <w:numPr>
          <w:ilvl w:val="0"/>
          <w:numId w:val="15"/>
        </w:numPr>
      </w:pPr>
      <w:bookmarkStart w:id="67" w:name="_Ref381193077"/>
      <w:bookmarkStart w:id="68" w:name="_Ref378346196"/>
      <w:bookmarkStart w:id="69" w:name="_Toc378348506"/>
      <w:r w:rsidRPr="00BD5CAA">
        <w:t xml:space="preserve">Maintain permanent fences surrounding the offset </w:t>
      </w:r>
      <w:r w:rsidR="00DC38A3">
        <w:t>area</w:t>
      </w:r>
      <w:r w:rsidRPr="00BD5CAA">
        <w:t xml:space="preserve">.  Any new </w:t>
      </w:r>
      <w:r w:rsidR="005136A9">
        <w:t xml:space="preserve">perimeter </w:t>
      </w:r>
      <w:r w:rsidRPr="00BD5CAA">
        <w:t xml:space="preserve">fencing should be </w:t>
      </w:r>
      <w:r w:rsidR="000A6CB4">
        <w:t>vermin proof</w:t>
      </w:r>
      <w:r w:rsidR="00A423BB" w:rsidRPr="00BD5CAA">
        <w:t xml:space="preserve"> </w:t>
      </w:r>
      <w:r w:rsidR="00A423BB">
        <w:t xml:space="preserve">and </w:t>
      </w:r>
      <w:r w:rsidRPr="00BD5CAA">
        <w:t xml:space="preserve">constructed with minimal impact to the offset site (i.e. no </w:t>
      </w:r>
      <w:r w:rsidR="00A423BB" w:rsidRPr="00BD5CAA">
        <w:t>stock piling</w:t>
      </w:r>
      <w:r w:rsidR="00A423BB">
        <w:t xml:space="preserve"> of</w:t>
      </w:r>
      <w:r w:rsidR="00A423BB" w:rsidRPr="00BD5CAA">
        <w:t xml:space="preserve"> </w:t>
      </w:r>
      <w:r w:rsidR="00A423BB">
        <w:t xml:space="preserve">fencing </w:t>
      </w:r>
      <w:r w:rsidRPr="00BD5CAA">
        <w:t>materials or soil</w:t>
      </w:r>
      <w:r w:rsidR="00A423BB">
        <w:t xml:space="preserve"> during construction</w:t>
      </w:r>
      <w:r w:rsidRPr="00BD5CAA">
        <w:t>)</w:t>
      </w:r>
      <w:r>
        <w:t>;</w:t>
      </w:r>
      <w:r w:rsidR="001233A7">
        <w:t xml:space="preserve"> </w:t>
      </w:r>
    </w:p>
    <w:p w:rsidR="00905705" w:rsidRPr="00D60394" w:rsidRDefault="00905705" w:rsidP="00905705">
      <w:pPr>
        <w:pStyle w:val="ListParagraph"/>
        <w:numPr>
          <w:ilvl w:val="0"/>
          <w:numId w:val="15"/>
        </w:numPr>
      </w:pPr>
      <w:r>
        <w:t xml:space="preserve">Time controlled grazing can continue within the offset site using </w:t>
      </w:r>
      <w:r w:rsidR="000A6CB4">
        <w:t xml:space="preserve">appropriate fencing for stock control </w:t>
      </w:r>
      <w:r w:rsidR="000A6CB4" w:rsidRPr="00BD5CAA">
        <w:t>constructed with minimal impact to the offs</w:t>
      </w:r>
      <w:r w:rsidR="000A6CB4">
        <w:t>et site</w:t>
      </w:r>
      <w:r>
        <w:t>;</w:t>
      </w:r>
      <w:r w:rsidRPr="00905705">
        <w:t xml:space="preserve"> </w:t>
      </w:r>
      <w:r w:rsidRPr="00D60394">
        <w:t>and,</w:t>
      </w:r>
    </w:p>
    <w:p w:rsidR="00905705" w:rsidRDefault="00671B8F" w:rsidP="00671B8F">
      <w:pPr>
        <w:pStyle w:val="ListParagraph"/>
        <w:numPr>
          <w:ilvl w:val="0"/>
          <w:numId w:val="15"/>
        </w:numPr>
      </w:pPr>
      <w:r w:rsidRPr="00D60394">
        <w:t xml:space="preserve">Fence condition will be monitored on an annual basis with any gaps or holes repaired </w:t>
      </w:r>
      <w:r w:rsidR="00432877">
        <w:t>in a timely manner</w:t>
      </w:r>
      <w:r w:rsidR="00905705">
        <w:t>.</w:t>
      </w:r>
    </w:p>
    <w:p w:rsidR="00A11305" w:rsidRDefault="00A11305" w:rsidP="00A11305">
      <w:pPr>
        <w:rPr>
          <w:i/>
        </w:rPr>
      </w:pPr>
      <w:bookmarkStart w:id="70" w:name="_Ref381628965"/>
      <w:r>
        <w:rPr>
          <w:i/>
        </w:rPr>
        <w:t xml:space="preserve">Key Performance </w:t>
      </w:r>
      <w:r w:rsidR="007A5EAF">
        <w:rPr>
          <w:i/>
        </w:rPr>
        <w:t>Indicators</w:t>
      </w:r>
    </w:p>
    <w:p w:rsidR="00A11305" w:rsidRDefault="00A11305" w:rsidP="00A11305">
      <w:r>
        <w:t xml:space="preserve">The following key performance </w:t>
      </w:r>
      <w:r w:rsidR="007A5EAF">
        <w:t xml:space="preserve">indicator </w:t>
      </w:r>
      <w:r>
        <w:t>has been provided to measure the success of the access control:</w:t>
      </w:r>
    </w:p>
    <w:p w:rsidR="00A11305" w:rsidRPr="0018119D" w:rsidRDefault="00A11305" w:rsidP="00A11305">
      <w:pPr>
        <w:pStyle w:val="ListParagraph"/>
        <w:numPr>
          <w:ilvl w:val="0"/>
          <w:numId w:val="34"/>
        </w:numPr>
      </w:pPr>
      <w:r>
        <w:t>Permanent stock-proof fence prevents all unauthorised access to the offset site.</w:t>
      </w:r>
    </w:p>
    <w:p w:rsidR="00385326" w:rsidRDefault="00385326" w:rsidP="003606C4">
      <w:pPr>
        <w:pStyle w:val="Heading3"/>
        <w:spacing w:before="240" w:after="120"/>
      </w:pPr>
      <w:bookmarkStart w:id="71" w:name="_Toc408907224"/>
      <w:bookmarkStart w:id="72" w:name="_Ref378346153"/>
      <w:bookmarkStart w:id="73" w:name="_Toc378348507"/>
      <w:bookmarkEnd w:id="67"/>
      <w:bookmarkEnd w:id="70"/>
      <w:bookmarkEnd w:id="68"/>
      <w:bookmarkEnd w:id="69"/>
      <w:r>
        <w:t>Pest Control</w:t>
      </w:r>
      <w:bookmarkEnd w:id="71"/>
    </w:p>
    <w:p w:rsidR="003606C4" w:rsidRPr="00164368" w:rsidRDefault="003606C4" w:rsidP="00385326">
      <w:pPr>
        <w:pStyle w:val="Heading4"/>
      </w:pPr>
      <w:r w:rsidRPr="00164368">
        <w:t>Weed Control</w:t>
      </w:r>
      <w:bookmarkEnd w:id="72"/>
      <w:bookmarkEnd w:id="73"/>
    </w:p>
    <w:p w:rsidR="00164368" w:rsidRPr="00164368" w:rsidRDefault="00164368" w:rsidP="00164368">
      <w:r w:rsidRPr="00164368">
        <w:t>The control of weed species is a key management action within the offset area and is critical to achieving a Net Gain.  Effective weed control should promote the regeneration of existing populations of indigenous species and encourage recruitment from soil stored seed.  Care should therefore be taken to ensure this ultimate objective is not compr</w:t>
      </w:r>
      <w:r>
        <w:t>om</w:t>
      </w:r>
      <w:r w:rsidRPr="00164368">
        <w:t xml:space="preserve">ised by excessive treatment.  Weed control work </w:t>
      </w:r>
      <w:r w:rsidR="00432877">
        <w:t>may</w:t>
      </w:r>
      <w:r w:rsidRPr="00164368">
        <w:t xml:space="preserve"> be carried out by</w:t>
      </w:r>
      <w:r w:rsidR="00432877">
        <w:t xml:space="preserve"> the landholder or</w:t>
      </w:r>
      <w:r w:rsidRPr="00164368">
        <w:t xml:space="preserve"> a suitably qualified contractor.  </w:t>
      </w:r>
    </w:p>
    <w:p w:rsidR="00164368" w:rsidRPr="00DA7710" w:rsidRDefault="00164368" w:rsidP="00164368">
      <w:pPr>
        <w:rPr>
          <w:highlight w:val="yellow"/>
        </w:rPr>
      </w:pPr>
      <w:r w:rsidRPr="00164368">
        <w:t>Whilst all weeds should be treated, emphasis is placed on priority weeds within the offset site.  Pri</w:t>
      </w:r>
      <w:r w:rsidR="0034464F">
        <w:t>ority weeds include woody weeds and</w:t>
      </w:r>
      <w:r w:rsidRPr="00164368">
        <w:t xml:space="preserve"> all noxious weeds listed under the </w:t>
      </w:r>
      <w:r w:rsidRPr="003710C2">
        <w:rPr>
          <w:i/>
        </w:rPr>
        <w:t>Catchment and Land Protection Act</w:t>
      </w:r>
      <w:r w:rsidR="006B4BDB" w:rsidRPr="003710C2">
        <w:rPr>
          <w:i/>
        </w:rPr>
        <w:t xml:space="preserve"> 1994</w:t>
      </w:r>
      <w:r w:rsidRPr="003710C2">
        <w:rPr>
          <w:i/>
        </w:rPr>
        <w:t xml:space="preserve"> </w:t>
      </w:r>
      <w:r w:rsidRPr="00164368">
        <w:t>(CaLP</w:t>
      </w:r>
      <w:r w:rsidR="0034464F">
        <w:t>)</w:t>
      </w:r>
      <w:r w:rsidRPr="00164368">
        <w:t xml:space="preserve">.  High priority weeds that require immediate attention within the offset site and surrounds are </w:t>
      </w:r>
      <w:r w:rsidR="0034464F">
        <w:t xml:space="preserve">also </w:t>
      </w:r>
      <w:r w:rsidRPr="00164368">
        <w:t>listed in</w:t>
      </w:r>
      <w:r w:rsidR="00F0711A">
        <w:t xml:space="preserve"> </w:t>
      </w:r>
      <w:r w:rsidR="00F0711A">
        <w:fldChar w:fldCharType="begin"/>
      </w:r>
      <w:r w:rsidR="00F0711A">
        <w:instrText xml:space="preserve"> REF _Ref381628900 \h </w:instrText>
      </w:r>
      <w:r w:rsidR="00F0711A">
        <w:fldChar w:fldCharType="separate"/>
      </w:r>
      <w:r w:rsidR="00D902F2">
        <w:t xml:space="preserve">Table </w:t>
      </w:r>
      <w:r w:rsidR="00D902F2">
        <w:rPr>
          <w:noProof/>
        </w:rPr>
        <w:t>16</w:t>
      </w:r>
      <w:r w:rsidR="00F0711A">
        <w:fldChar w:fldCharType="end"/>
      </w:r>
      <w:r w:rsidRPr="00164368">
        <w:t xml:space="preserve">.  The control of </w:t>
      </w:r>
      <w:r w:rsidR="0034464F">
        <w:t>priority weeds</w:t>
      </w:r>
      <w:r w:rsidRPr="00164368">
        <w:t xml:space="preserve"> is a key management action within the offset site and must be adequately addressed if Net Gain is to be achieved.  </w:t>
      </w:r>
    </w:p>
    <w:p w:rsidR="000E2DB8" w:rsidRDefault="000E2DB8" w:rsidP="000E2DB8">
      <w:r>
        <w:t>The following key management actions will be undertaken to ensure success of the weed management program:</w:t>
      </w:r>
    </w:p>
    <w:p w:rsidR="00AE34B4" w:rsidRDefault="00AE34B4" w:rsidP="00AE34B4">
      <w:pPr>
        <w:pStyle w:val="ListParagraph"/>
        <w:numPr>
          <w:ilvl w:val="0"/>
          <w:numId w:val="15"/>
        </w:numPr>
      </w:pPr>
      <w:r w:rsidRPr="00164368">
        <w:t xml:space="preserve">Eliminate </w:t>
      </w:r>
      <w:r w:rsidR="00AB2741">
        <w:t>woody</w:t>
      </w:r>
      <w:r w:rsidRPr="00164368">
        <w:t xml:space="preserve"> weeds (cover reduced to &lt;1%) within </w:t>
      </w:r>
      <w:r>
        <w:t>all habitat zones</w:t>
      </w:r>
      <w:r w:rsidRPr="00164368">
        <w:t xml:space="preserve"> </w:t>
      </w:r>
      <w:r>
        <w:t>(Table 1</w:t>
      </w:r>
      <w:r w:rsidR="0034464F">
        <w:t>6</w:t>
      </w:r>
      <w:r>
        <w:t>)</w:t>
      </w:r>
      <w:r w:rsidRPr="00164368">
        <w:t>;</w:t>
      </w:r>
    </w:p>
    <w:p w:rsidR="00AE34B4" w:rsidRPr="00164368" w:rsidRDefault="00AE34B4" w:rsidP="00AE34B4">
      <w:pPr>
        <w:pStyle w:val="ListParagraph"/>
        <w:numPr>
          <w:ilvl w:val="0"/>
          <w:numId w:val="15"/>
        </w:numPr>
      </w:pPr>
      <w:r>
        <w:t>Identify new infestations of weed species and implement control as appropriate;</w:t>
      </w:r>
    </w:p>
    <w:p w:rsidR="00AE34B4" w:rsidRPr="00164368" w:rsidRDefault="00AE34B4" w:rsidP="00AE34B4">
      <w:pPr>
        <w:pStyle w:val="ListParagraph"/>
        <w:numPr>
          <w:ilvl w:val="0"/>
          <w:numId w:val="15"/>
        </w:numPr>
      </w:pPr>
      <w:r w:rsidRPr="00164368">
        <w:t xml:space="preserve">Control all other weeds within all habitat zones (cover </w:t>
      </w:r>
      <w:r>
        <w:t>maintained at current level</w:t>
      </w:r>
      <w:r w:rsidRPr="00164368">
        <w:t>)</w:t>
      </w:r>
      <w:r w:rsidR="0034464F">
        <w:t xml:space="preserve"> (Table 16)</w:t>
      </w:r>
      <w:r w:rsidRPr="00164368">
        <w:t>;</w:t>
      </w:r>
    </w:p>
    <w:p w:rsidR="003606C4" w:rsidRPr="00164368" w:rsidRDefault="003606C4" w:rsidP="003606C4">
      <w:r w:rsidRPr="00164368">
        <w:t xml:space="preserve">The following guidelines should be taken as </w:t>
      </w:r>
      <w:r w:rsidR="000E2DB8" w:rsidRPr="00164368">
        <w:t xml:space="preserve">general </w:t>
      </w:r>
      <w:r w:rsidRPr="00164368">
        <w:t>management principles in regards to weed control:</w:t>
      </w:r>
    </w:p>
    <w:p w:rsidR="003606C4" w:rsidRPr="00164368" w:rsidRDefault="003606C4" w:rsidP="003606C4">
      <w:pPr>
        <w:pStyle w:val="ListParagraph"/>
        <w:numPr>
          <w:ilvl w:val="0"/>
          <w:numId w:val="15"/>
        </w:numPr>
      </w:pPr>
      <w:r w:rsidRPr="00164368">
        <w:t xml:space="preserve">Weed control methodology for </w:t>
      </w:r>
      <w:r w:rsidR="00AB2741">
        <w:t>managing</w:t>
      </w:r>
      <w:r w:rsidRPr="00164368">
        <w:t xml:space="preserve"> graminoid and herbaceous weeds will consist of manual removal and/or spot spraying weeds with an appropriate herbicide.  Care should be taken when spraying herbicide to ensure that the poison does not affect native vegetation in the local application area.  Weed species should be treated before seed is set, which may involve localised slashing if spot-spraying proves ineffective.  A dye should be used in the spray to mark where the spraying has occurred;</w:t>
      </w:r>
    </w:p>
    <w:p w:rsidR="003606C4" w:rsidRPr="00164368" w:rsidRDefault="003606C4" w:rsidP="003606C4">
      <w:pPr>
        <w:pStyle w:val="ListParagraph"/>
        <w:numPr>
          <w:ilvl w:val="0"/>
          <w:numId w:val="15"/>
        </w:numPr>
      </w:pPr>
      <w:r w:rsidRPr="00164368">
        <w:t>Selective herbicide application is preferable to broad area application but clearly the loss of non-target species needs to be balanced with the threat of incomplete control of the existing weed population;</w:t>
      </w:r>
    </w:p>
    <w:p w:rsidR="003606C4" w:rsidRPr="00164368" w:rsidRDefault="003606C4" w:rsidP="003606C4">
      <w:pPr>
        <w:pStyle w:val="ListParagraph"/>
        <w:numPr>
          <w:ilvl w:val="0"/>
          <w:numId w:val="15"/>
        </w:numPr>
      </w:pPr>
      <w:r w:rsidRPr="00164368">
        <w:t>Weed control to be conducted outside of the normal active period for Golden Sun Moth (</w:t>
      </w:r>
      <w:r w:rsidR="0034464F">
        <w:t>November</w:t>
      </w:r>
      <w:r w:rsidR="000E2DB8" w:rsidRPr="00164368">
        <w:t xml:space="preserve"> to </w:t>
      </w:r>
      <w:r w:rsidR="0034464F">
        <w:t>January</w:t>
      </w:r>
      <w:r w:rsidRPr="00164368">
        <w:t>) and activities will be conducted in a mosaic fashion to avoid any unexpected impacts affecting the entire population at the same time, and consideration to the application of herbicides as the effects of such chemicals on Golden Sun Moth larvae remain unknown;</w:t>
      </w:r>
    </w:p>
    <w:p w:rsidR="003606C4" w:rsidRPr="00164368" w:rsidRDefault="003606C4" w:rsidP="003606C4">
      <w:pPr>
        <w:pStyle w:val="ListParagraph"/>
        <w:numPr>
          <w:ilvl w:val="0"/>
          <w:numId w:val="15"/>
        </w:numPr>
      </w:pPr>
      <w:r w:rsidRPr="00164368">
        <w:t>Any weed control should be done in a manner that minimises soil disturbance;</w:t>
      </w:r>
    </w:p>
    <w:p w:rsidR="003606C4" w:rsidRPr="00164368" w:rsidRDefault="003606C4" w:rsidP="003606C4">
      <w:pPr>
        <w:pStyle w:val="ListParagraph"/>
        <w:numPr>
          <w:ilvl w:val="0"/>
          <w:numId w:val="15"/>
        </w:numPr>
      </w:pPr>
      <w:r w:rsidRPr="00164368">
        <w:t>Where herbicide application is employed, waterway sensitive products and non-residual herbicides are to be employed;</w:t>
      </w:r>
    </w:p>
    <w:p w:rsidR="002A67AA" w:rsidRPr="00164368" w:rsidRDefault="002A67AA" w:rsidP="002A67AA">
      <w:pPr>
        <w:pStyle w:val="ListParagraph"/>
        <w:numPr>
          <w:ilvl w:val="0"/>
          <w:numId w:val="15"/>
        </w:numPr>
      </w:pPr>
      <w:r w:rsidRPr="00164368">
        <w:t>Pest plants that reproduce sexually (by seed) are best controlled before seed set</w:t>
      </w:r>
      <w:r>
        <w:t>. If herbicide application is proposed after seed set, slashing should be undertaken to ensure seed does not reach maturity</w:t>
      </w:r>
      <w:r w:rsidRPr="00164368">
        <w:t>;</w:t>
      </w:r>
      <w:r>
        <w:t xml:space="preserve"> and,</w:t>
      </w:r>
    </w:p>
    <w:p w:rsidR="003606C4" w:rsidRPr="00164368" w:rsidRDefault="003606C4" w:rsidP="003606C4">
      <w:pPr>
        <w:pStyle w:val="ListParagraph"/>
        <w:numPr>
          <w:ilvl w:val="0"/>
          <w:numId w:val="15"/>
        </w:numPr>
      </w:pPr>
      <w:r w:rsidRPr="00164368">
        <w:t>To reduce the amounts of herbicide used, the target biomass should be reduced (e.g. slashed</w:t>
      </w:r>
      <w:r w:rsidR="00905705">
        <w:t xml:space="preserve"> or recently grazed</w:t>
      </w:r>
      <w:r w:rsidRPr="00164368">
        <w:t>) before application so the herbicide can also be absorbed by the actively regrowing plants.  Herbicides are only effective when plants are actively growing; and,</w:t>
      </w:r>
    </w:p>
    <w:p w:rsidR="00691342" w:rsidRPr="00164368" w:rsidRDefault="003606C4" w:rsidP="003606C4">
      <w:r w:rsidRPr="00164368">
        <w:t>Weed control works should be monitored regularly to assess their effectiveness, perform follow up works and evaluate the feasibility of management objectives.</w:t>
      </w:r>
    </w:p>
    <w:p w:rsidR="002F3E0B" w:rsidRDefault="002F3E0B">
      <w:pPr>
        <w:spacing w:before="0" w:after="200" w:line="24" w:lineRule="auto"/>
        <w:jc w:val="left"/>
        <w:rPr>
          <w:rFonts w:ascii="Corbel" w:hAnsi="Corbel"/>
          <w:b/>
          <w:bCs/>
          <w:sz w:val="20"/>
          <w:szCs w:val="20"/>
        </w:rPr>
      </w:pPr>
      <w:bookmarkStart w:id="74" w:name="_Ref380587014"/>
    </w:p>
    <w:p w:rsidR="00D60394" w:rsidRPr="00DA7710" w:rsidRDefault="00D60394" w:rsidP="00D60394">
      <w:pPr>
        <w:pStyle w:val="Caption"/>
        <w:rPr>
          <w:highlight w:val="yellow"/>
        </w:rPr>
      </w:pPr>
      <w:bookmarkStart w:id="75" w:name="_Ref381628900"/>
      <w:r>
        <w:t xml:space="preserve">Table </w:t>
      </w:r>
      <w:fldSimple w:instr=" SEQ Table \* ARABIC ">
        <w:r w:rsidR="00D902F2">
          <w:rPr>
            <w:noProof/>
          </w:rPr>
          <w:t>16</w:t>
        </w:r>
      </w:fldSimple>
      <w:bookmarkEnd w:id="74"/>
      <w:bookmarkEnd w:id="75"/>
      <w:r>
        <w:t xml:space="preserve">. </w:t>
      </w:r>
      <w:r w:rsidR="00843865">
        <w:rPr>
          <w:b w:val="0"/>
        </w:rPr>
        <w:t>High priority w</w:t>
      </w:r>
      <w:r w:rsidRPr="00D60394">
        <w:rPr>
          <w:b w:val="0"/>
        </w:rPr>
        <w:t>eeds to be controlled</w:t>
      </w:r>
      <w:r w:rsidRPr="00ED0AAB">
        <w:t xml:space="preserve"> </w:t>
      </w:r>
    </w:p>
    <w:tbl>
      <w:tblPr>
        <w:tblStyle w:val="EHPTablesytle"/>
        <w:tblW w:w="10218" w:type="dxa"/>
        <w:jc w:val="center"/>
        <w:tblLayout w:type="fixed"/>
        <w:tblLook w:val="00A0" w:firstRow="1" w:lastRow="0" w:firstColumn="1" w:lastColumn="0" w:noHBand="0" w:noVBand="0"/>
      </w:tblPr>
      <w:tblGrid>
        <w:gridCol w:w="1076"/>
        <w:gridCol w:w="1057"/>
        <w:gridCol w:w="1910"/>
        <w:gridCol w:w="1368"/>
        <w:gridCol w:w="1235"/>
        <w:gridCol w:w="896"/>
        <w:gridCol w:w="1338"/>
        <w:gridCol w:w="1338"/>
      </w:tblGrid>
      <w:tr w:rsidR="00AE34B4" w:rsidRPr="00223CD9" w:rsidTr="0041263A">
        <w:trPr>
          <w:cnfStyle w:val="100000000000" w:firstRow="1" w:lastRow="0" w:firstColumn="0" w:lastColumn="0" w:oddVBand="0" w:evenVBand="0" w:oddHBand="0" w:evenHBand="0" w:firstRowFirstColumn="0" w:firstRowLastColumn="0" w:lastRowFirstColumn="0" w:lastRowLastColumn="0"/>
          <w:tblHeader/>
          <w:jc w:val="center"/>
        </w:trPr>
        <w:tc>
          <w:tcPr>
            <w:tcW w:w="2133" w:type="dxa"/>
            <w:gridSpan w:val="2"/>
          </w:tcPr>
          <w:p w:rsidR="00AE34B4" w:rsidRPr="00223CD9" w:rsidRDefault="00AE34B4" w:rsidP="002F3E0B">
            <w:pPr>
              <w:pStyle w:val="TableHeader"/>
              <w:spacing w:before="20" w:after="20"/>
            </w:pPr>
            <w:r w:rsidRPr="00223CD9">
              <w:t>Common Name</w:t>
            </w:r>
          </w:p>
        </w:tc>
        <w:tc>
          <w:tcPr>
            <w:tcW w:w="1910" w:type="dxa"/>
          </w:tcPr>
          <w:p w:rsidR="00AE34B4" w:rsidRPr="00223CD9" w:rsidRDefault="00AE34B4" w:rsidP="002F3E0B">
            <w:pPr>
              <w:pStyle w:val="TableHeader"/>
              <w:spacing w:before="20" w:after="20"/>
            </w:pPr>
            <w:r w:rsidRPr="00223CD9">
              <w:t>Scientific Name</w:t>
            </w:r>
          </w:p>
        </w:tc>
        <w:tc>
          <w:tcPr>
            <w:tcW w:w="1368" w:type="dxa"/>
          </w:tcPr>
          <w:p w:rsidR="00AE34B4" w:rsidRPr="00223CD9" w:rsidRDefault="00AE34B4" w:rsidP="002F3E0B">
            <w:pPr>
              <w:pStyle w:val="TableHeader"/>
              <w:spacing w:before="20" w:after="20"/>
            </w:pPr>
            <w:r w:rsidRPr="00223CD9">
              <w:t>Control Method</w:t>
            </w:r>
          </w:p>
        </w:tc>
        <w:tc>
          <w:tcPr>
            <w:tcW w:w="1235" w:type="dxa"/>
          </w:tcPr>
          <w:p w:rsidR="00AE34B4" w:rsidRPr="00223CD9" w:rsidRDefault="00AE34B4" w:rsidP="002F3E0B">
            <w:pPr>
              <w:pStyle w:val="TableHeader"/>
              <w:spacing w:before="20" w:after="20"/>
            </w:pPr>
            <w:r w:rsidRPr="00223CD9">
              <w:t>Timing</w:t>
            </w:r>
          </w:p>
        </w:tc>
        <w:tc>
          <w:tcPr>
            <w:tcW w:w="896" w:type="dxa"/>
          </w:tcPr>
          <w:p w:rsidR="00AE34B4" w:rsidRPr="00223CD9" w:rsidRDefault="00AE34B4" w:rsidP="002F3E0B">
            <w:pPr>
              <w:pStyle w:val="TableHeader"/>
              <w:spacing w:before="20" w:after="20"/>
            </w:pPr>
            <w:r w:rsidRPr="00223CD9">
              <w:t>Current Cover</w:t>
            </w:r>
          </w:p>
        </w:tc>
        <w:tc>
          <w:tcPr>
            <w:tcW w:w="1338" w:type="dxa"/>
          </w:tcPr>
          <w:p w:rsidR="00AE34B4" w:rsidRPr="00223CD9" w:rsidRDefault="00AE34B4" w:rsidP="002F3E0B">
            <w:pPr>
              <w:pStyle w:val="TableHeader"/>
              <w:spacing w:before="20" w:after="20"/>
            </w:pPr>
            <w:r>
              <w:t>Threat Level</w:t>
            </w:r>
          </w:p>
        </w:tc>
        <w:tc>
          <w:tcPr>
            <w:tcW w:w="1338" w:type="dxa"/>
          </w:tcPr>
          <w:p w:rsidR="00AE34B4" w:rsidRPr="00223CD9" w:rsidRDefault="00AE34B4" w:rsidP="002F3E0B">
            <w:pPr>
              <w:pStyle w:val="TableHeader"/>
              <w:spacing w:before="20" w:after="20"/>
            </w:pPr>
            <w:r w:rsidRPr="00223CD9">
              <w:t>Goal</w:t>
            </w:r>
          </w:p>
        </w:tc>
      </w:tr>
      <w:tr w:rsidR="00905705" w:rsidRPr="00223CD9" w:rsidTr="0041263A">
        <w:trPr>
          <w:jc w:val="center"/>
        </w:trPr>
        <w:tc>
          <w:tcPr>
            <w:tcW w:w="10218" w:type="dxa"/>
            <w:gridSpan w:val="8"/>
          </w:tcPr>
          <w:p w:rsidR="00905705" w:rsidRPr="00223CD9" w:rsidRDefault="00905705" w:rsidP="002F3E0B">
            <w:pPr>
              <w:pStyle w:val="TableText"/>
              <w:spacing w:before="20" w:after="20"/>
              <w:jc w:val="center"/>
              <w:rPr>
                <w:b/>
              </w:rPr>
            </w:pPr>
            <w:r w:rsidRPr="00223CD9">
              <w:rPr>
                <w:b/>
              </w:rPr>
              <w:t>Herbaceous Weeds</w:t>
            </w:r>
          </w:p>
        </w:tc>
      </w:tr>
      <w:tr w:rsidR="00AE34B4" w:rsidRPr="00223CD9" w:rsidTr="0041263A">
        <w:trPr>
          <w:jc w:val="center"/>
        </w:trPr>
        <w:tc>
          <w:tcPr>
            <w:tcW w:w="2133" w:type="dxa"/>
            <w:gridSpan w:val="2"/>
          </w:tcPr>
          <w:p w:rsidR="00AE34B4" w:rsidRPr="00223CD9" w:rsidRDefault="00AE34B4" w:rsidP="002F3E0B">
            <w:pPr>
              <w:pStyle w:val="TableText"/>
              <w:spacing w:before="20" w:after="20"/>
            </w:pPr>
            <w:r w:rsidRPr="00223CD9">
              <w:t>Thistles*</w:t>
            </w:r>
          </w:p>
        </w:tc>
        <w:tc>
          <w:tcPr>
            <w:tcW w:w="1910" w:type="dxa"/>
          </w:tcPr>
          <w:p w:rsidR="00AE34B4" w:rsidRPr="00223CD9" w:rsidRDefault="00AE34B4" w:rsidP="002F3E0B">
            <w:pPr>
              <w:pStyle w:val="TableText"/>
              <w:spacing w:before="20" w:after="20"/>
            </w:pPr>
            <w:r w:rsidRPr="00223CD9">
              <w:rPr>
                <w:i/>
              </w:rPr>
              <w:t>Cirsium</w:t>
            </w:r>
            <w:r>
              <w:rPr>
                <w:i/>
              </w:rPr>
              <w:t xml:space="preserve"> </w:t>
            </w:r>
            <w:r w:rsidRPr="00223CD9">
              <w:rPr>
                <w:i/>
              </w:rPr>
              <w:t>spp.</w:t>
            </w:r>
          </w:p>
        </w:tc>
        <w:tc>
          <w:tcPr>
            <w:tcW w:w="1368" w:type="dxa"/>
          </w:tcPr>
          <w:p w:rsidR="00AE34B4" w:rsidRPr="00223CD9" w:rsidRDefault="00AE34B4" w:rsidP="002F3E0B">
            <w:pPr>
              <w:pStyle w:val="TableText"/>
              <w:spacing w:before="20" w:after="20"/>
            </w:pPr>
            <w:r w:rsidRPr="00223CD9">
              <w:t>SS, CH</w:t>
            </w:r>
          </w:p>
        </w:tc>
        <w:tc>
          <w:tcPr>
            <w:tcW w:w="1235" w:type="dxa"/>
          </w:tcPr>
          <w:p w:rsidR="00AE34B4" w:rsidRPr="00223CD9" w:rsidRDefault="00AE34B4" w:rsidP="002F3E0B">
            <w:pPr>
              <w:pStyle w:val="TableText"/>
              <w:spacing w:before="20" w:after="20"/>
            </w:pPr>
            <w:r>
              <w:t xml:space="preserve">SS – Winter-Spring, CH - </w:t>
            </w:r>
            <w:r w:rsidRPr="00223CD9">
              <w:t>All Year</w:t>
            </w:r>
          </w:p>
        </w:tc>
        <w:tc>
          <w:tcPr>
            <w:tcW w:w="896" w:type="dxa"/>
          </w:tcPr>
          <w:p w:rsidR="00AE34B4" w:rsidRPr="00223CD9" w:rsidRDefault="00AE34B4" w:rsidP="002F3E0B">
            <w:pPr>
              <w:pStyle w:val="TableText"/>
              <w:spacing w:before="20" w:after="20"/>
            </w:pPr>
            <w:r>
              <w:t>1%</w:t>
            </w:r>
          </w:p>
        </w:tc>
        <w:tc>
          <w:tcPr>
            <w:tcW w:w="1338" w:type="dxa"/>
          </w:tcPr>
          <w:p w:rsidR="00AE34B4" w:rsidRPr="00223CD9" w:rsidRDefault="00AE34B4" w:rsidP="002F3E0B">
            <w:pPr>
              <w:pStyle w:val="TableText"/>
              <w:spacing w:before="20" w:after="20"/>
            </w:pPr>
            <w:r>
              <w:t>High</w:t>
            </w:r>
          </w:p>
        </w:tc>
        <w:tc>
          <w:tcPr>
            <w:tcW w:w="1338" w:type="dxa"/>
          </w:tcPr>
          <w:p w:rsidR="00AE34B4" w:rsidRPr="00223CD9" w:rsidRDefault="00AB2741" w:rsidP="002F3E0B">
            <w:pPr>
              <w:pStyle w:val="TableText"/>
              <w:spacing w:before="20" w:after="20"/>
            </w:pPr>
            <w:r>
              <w:t>Maintain (current level)</w:t>
            </w:r>
          </w:p>
        </w:tc>
      </w:tr>
      <w:tr w:rsidR="00AE34B4" w:rsidRPr="00223CD9" w:rsidTr="0041263A">
        <w:trPr>
          <w:jc w:val="center"/>
        </w:trPr>
        <w:tc>
          <w:tcPr>
            <w:tcW w:w="2133" w:type="dxa"/>
            <w:gridSpan w:val="2"/>
          </w:tcPr>
          <w:p w:rsidR="00AE34B4" w:rsidRPr="00223CD9" w:rsidRDefault="00AE34B4" w:rsidP="002F3E0B">
            <w:pPr>
              <w:pStyle w:val="TableText"/>
              <w:spacing w:before="20" w:after="20"/>
            </w:pPr>
            <w:r w:rsidRPr="00223CD9">
              <w:t>Horehound*</w:t>
            </w:r>
          </w:p>
        </w:tc>
        <w:tc>
          <w:tcPr>
            <w:tcW w:w="1910" w:type="dxa"/>
          </w:tcPr>
          <w:p w:rsidR="00AE34B4" w:rsidRPr="00223CD9" w:rsidRDefault="00AE34B4" w:rsidP="002F3E0B">
            <w:pPr>
              <w:pStyle w:val="TableText"/>
              <w:spacing w:before="20" w:after="20"/>
              <w:rPr>
                <w:i/>
              </w:rPr>
            </w:pPr>
            <w:r w:rsidRPr="00223CD9">
              <w:rPr>
                <w:i/>
              </w:rPr>
              <w:t>Marrubium vulgare</w:t>
            </w:r>
          </w:p>
        </w:tc>
        <w:tc>
          <w:tcPr>
            <w:tcW w:w="1368" w:type="dxa"/>
          </w:tcPr>
          <w:p w:rsidR="00AE34B4" w:rsidRPr="00223CD9" w:rsidRDefault="00AE34B4" w:rsidP="002F3E0B">
            <w:pPr>
              <w:pStyle w:val="TableText"/>
              <w:spacing w:before="20" w:after="20"/>
            </w:pPr>
            <w:r w:rsidRPr="00223CD9">
              <w:t>SS, CH</w:t>
            </w:r>
          </w:p>
        </w:tc>
        <w:tc>
          <w:tcPr>
            <w:tcW w:w="1235" w:type="dxa"/>
          </w:tcPr>
          <w:p w:rsidR="00AE34B4" w:rsidRPr="00223CD9" w:rsidRDefault="00AE34B4" w:rsidP="002F3E0B">
            <w:pPr>
              <w:pStyle w:val="TableText"/>
              <w:spacing w:before="20" w:after="20"/>
            </w:pPr>
            <w:r>
              <w:t xml:space="preserve">SS – Winter-Spring, CH - </w:t>
            </w:r>
            <w:r w:rsidRPr="00223CD9">
              <w:t>All Year</w:t>
            </w:r>
          </w:p>
        </w:tc>
        <w:tc>
          <w:tcPr>
            <w:tcW w:w="896" w:type="dxa"/>
          </w:tcPr>
          <w:p w:rsidR="00AE34B4" w:rsidRPr="00223CD9" w:rsidRDefault="00AE34B4" w:rsidP="002F3E0B">
            <w:pPr>
              <w:pStyle w:val="TableText"/>
              <w:spacing w:before="20" w:after="20"/>
            </w:pPr>
            <w:r>
              <w:t>1%</w:t>
            </w:r>
          </w:p>
        </w:tc>
        <w:tc>
          <w:tcPr>
            <w:tcW w:w="1338" w:type="dxa"/>
          </w:tcPr>
          <w:p w:rsidR="00AE34B4" w:rsidRPr="00223CD9" w:rsidRDefault="00AE34B4" w:rsidP="002F3E0B">
            <w:pPr>
              <w:pStyle w:val="TableText"/>
              <w:spacing w:before="20" w:after="20"/>
            </w:pPr>
            <w:r>
              <w:t>High</w:t>
            </w:r>
          </w:p>
        </w:tc>
        <w:tc>
          <w:tcPr>
            <w:tcW w:w="1338" w:type="dxa"/>
          </w:tcPr>
          <w:p w:rsidR="00AE34B4" w:rsidRPr="00223CD9" w:rsidRDefault="00AB2741" w:rsidP="002F3E0B">
            <w:pPr>
              <w:pStyle w:val="TableText"/>
              <w:spacing w:before="20" w:after="20"/>
            </w:pPr>
            <w:r>
              <w:t>Maintain (current level)</w:t>
            </w:r>
          </w:p>
        </w:tc>
      </w:tr>
      <w:tr w:rsidR="00AE34B4" w:rsidRPr="00223CD9" w:rsidTr="0041263A">
        <w:trPr>
          <w:jc w:val="center"/>
        </w:trPr>
        <w:tc>
          <w:tcPr>
            <w:tcW w:w="2133" w:type="dxa"/>
            <w:gridSpan w:val="2"/>
          </w:tcPr>
          <w:p w:rsidR="00AE34B4" w:rsidRPr="00223CD9" w:rsidRDefault="00AE34B4" w:rsidP="002F3E0B">
            <w:pPr>
              <w:pStyle w:val="TableText"/>
              <w:spacing w:before="20" w:after="20"/>
            </w:pPr>
            <w:r w:rsidRPr="00223CD9">
              <w:t>Ox-tongue</w:t>
            </w:r>
          </w:p>
        </w:tc>
        <w:tc>
          <w:tcPr>
            <w:tcW w:w="1910" w:type="dxa"/>
          </w:tcPr>
          <w:p w:rsidR="00AE34B4" w:rsidRPr="00223CD9" w:rsidRDefault="00AE34B4" w:rsidP="002F3E0B">
            <w:pPr>
              <w:pStyle w:val="TableText"/>
              <w:spacing w:before="20" w:after="20"/>
              <w:rPr>
                <w:i/>
              </w:rPr>
            </w:pPr>
            <w:r w:rsidRPr="00223CD9">
              <w:rPr>
                <w:i/>
              </w:rPr>
              <w:t>Helminthotheca echioides</w:t>
            </w:r>
          </w:p>
        </w:tc>
        <w:tc>
          <w:tcPr>
            <w:tcW w:w="1368" w:type="dxa"/>
          </w:tcPr>
          <w:p w:rsidR="00AE34B4" w:rsidRPr="00223CD9" w:rsidRDefault="00AE34B4" w:rsidP="002F3E0B">
            <w:pPr>
              <w:pStyle w:val="TableText"/>
              <w:spacing w:before="20" w:after="20"/>
            </w:pPr>
            <w:r w:rsidRPr="00223CD9">
              <w:t>SS, CH</w:t>
            </w:r>
          </w:p>
        </w:tc>
        <w:tc>
          <w:tcPr>
            <w:tcW w:w="1235" w:type="dxa"/>
          </w:tcPr>
          <w:p w:rsidR="00AE34B4" w:rsidRPr="00223CD9" w:rsidRDefault="00AE34B4" w:rsidP="002F3E0B">
            <w:pPr>
              <w:pStyle w:val="TableText"/>
              <w:spacing w:before="20" w:after="20"/>
            </w:pPr>
            <w:r w:rsidRPr="00223CD9">
              <w:t>Winter-Spring</w:t>
            </w:r>
          </w:p>
        </w:tc>
        <w:tc>
          <w:tcPr>
            <w:tcW w:w="896" w:type="dxa"/>
          </w:tcPr>
          <w:p w:rsidR="00AE34B4" w:rsidRPr="00223CD9" w:rsidRDefault="00AE34B4" w:rsidP="002F3E0B">
            <w:pPr>
              <w:pStyle w:val="TableText"/>
              <w:spacing w:before="20" w:after="20"/>
            </w:pPr>
            <w:r>
              <w:t>1%</w:t>
            </w:r>
          </w:p>
        </w:tc>
        <w:tc>
          <w:tcPr>
            <w:tcW w:w="1338" w:type="dxa"/>
          </w:tcPr>
          <w:p w:rsidR="00AE34B4" w:rsidRPr="00223CD9" w:rsidRDefault="00AE34B4" w:rsidP="002F3E0B">
            <w:pPr>
              <w:pStyle w:val="TableText"/>
              <w:spacing w:before="20" w:after="20"/>
            </w:pPr>
            <w:r>
              <w:t>Medium</w:t>
            </w:r>
          </w:p>
        </w:tc>
        <w:tc>
          <w:tcPr>
            <w:tcW w:w="1338" w:type="dxa"/>
          </w:tcPr>
          <w:p w:rsidR="00AE34B4" w:rsidRPr="00223CD9" w:rsidRDefault="0034464F" w:rsidP="002F3E0B">
            <w:pPr>
              <w:pStyle w:val="TableText"/>
              <w:spacing w:before="20" w:after="20"/>
            </w:pPr>
            <w:r>
              <w:t>Maintain (current level)</w:t>
            </w:r>
          </w:p>
        </w:tc>
      </w:tr>
      <w:tr w:rsidR="00905705" w:rsidRPr="00223CD9" w:rsidTr="0041263A">
        <w:trPr>
          <w:jc w:val="center"/>
        </w:trPr>
        <w:tc>
          <w:tcPr>
            <w:tcW w:w="10218" w:type="dxa"/>
            <w:gridSpan w:val="8"/>
          </w:tcPr>
          <w:p w:rsidR="00905705" w:rsidRPr="00223CD9" w:rsidRDefault="00905705" w:rsidP="002F3E0B">
            <w:pPr>
              <w:pStyle w:val="TableText"/>
              <w:spacing w:before="20" w:after="20"/>
              <w:jc w:val="center"/>
              <w:rPr>
                <w:b/>
              </w:rPr>
            </w:pPr>
            <w:r w:rsidRPr="00223CD9">
              <w:rPr>
                <w:b/>
              </w:rPr>
              <w:t>Grassy Weeds</w:t>
            </w:r>
          </w:p>
        </w:tc>
      </w:tr>
      <w:tr w:rsidR="0034464F" w:rsidRPr="00223CD9" w:rsidTr="0034464F">
        <w:trPr>
          <w:trHeight w:val="302"/>
          <w:jc w:val="center"/>
        </w:trPr>
        <w:tc>
          <w:tcPr>
            <w:tcW w:w="1076" w:type="dxa"/>
            <w:vMerge w:val="restart"/>
            <w:tcBorders>
              <w:right w:val="single" w:sz="4" w:space="0" w:color="92CDDC"/>
            </w:tcBorders>
          </w:tcPr>
          <w:p w:rsidR="0034464F" w:rsidRPr="00223CD9" w:rsidRDefault="0034464F" w:rsidP="0041263A">
            <w:pPr>
              <w:pStyle w:val="TableText"/>
              <w:spacing w:before="20" w:after="20"/>
            </w:pPr>
            <w:r>
              <w:t>Annual Grasses</w:t>
            </w:r>
          </w:p>
        </w:tc>
        <w:tc>
          <w:tcPr>
            <w:tcW w:w="1057" w:type="dxa"/>
            <w:tcBorders>
              <w:left w:val="single" w:sz="4" w:space="0" w:color="92CDDC"/>
              <w:bottom w:val="single" w:sz="4" w:space="0" w:color="92CDDC"/>
            </w:tcBorders>
          </w:tcPr>
          <w:p w:rsidR="0034464F" w:rsidRPr="00223CD9" w:rsidRDefault="0034464F" w:rsidP="00390EDD">
            <w:pPr>
              <w:pStyle w:val="TableText"/>
              <w:spacing w:before="20" w:after="20"/>
            </w:pPr>
            <w:r>
              <w:t>Fescue</w:t>
            </w:r>
          </w:p>
        </w:tc>
        <w:tc>
          <w:tcPr>
            <w:tcW w:w="1910" w:type="dxa"/>
            <w:tcBorders>
              <w:bottom w:val="single" w:sz="4" w:space="0" w:color="92CDDC"/>
            </w:tcBorders>
          </w:tcPr>
          <w:p w:rsidR="0034464F" w:rsidRPr="00223CD9" w:rsidRDefault="0034464F" w:rsidP="0041263A">
            <w:pPr>
              <w:pStyle w:val="TableText"/>
              <w:spacing w:before="20" w:after="20"/>
              <w:rPr>
                <w:i/>
              </w:rPr>
            </w:pPr>
            <w:r>
              <w:rPr>
                <w:i/>
              </w:rPr>
              <w:t>Vulpia</w:t>
            </w:r>
            <w:r w:rsidRPr="00223CD9">
              <w:rPr>
                <w:i/>
              </w:rPr>
              <w:t xml:space="preserve"> spp.</w:t>
            </w:r>
          </w:p>
        </w:tc>
        <w:tc>
          <w:tcPr>
            <w:tcW w:w="1368" w:type="dxa"/>
            <w:tcBorders>
              <w:bottom w:val="single" w:sz="4" w:space="0" w:color="92CDDC"/>
            </w:tcBorders>
          </w:tcPr>
          <w:p w:rsidR="0034464F" w:rsidRPr="00223CD9" w:rsidRDefault="0034464F" w:rsidP="002F3E0B">
            <w:pPr>
              <w:pStyle w:val="TableText"/>
              <w:spacing w:before="20" w:after="20"/>
            </w:pPr>
            <w:r>
              <w:t>F</w:t>
            </w:r>
            <w:r w:rsidRPr="00223CD9">
              <w:t>, SS</w:t>
            </w:r>
          </w:p>
        </w:tc>
        <w:tc>
          <w:tcPr>
            <w:tcW w:w="1235" w:type="dxa"/>
            <w:tcBorders>
              <w:bottom w:val="single" w:sz="4" w:space="0" w:color="92CDDC"/>
            </w:tcBorders>
          </w:tcPr>
          <w:p w:rsidR="0034464F" w:rsidRPr="00223CD9" w:rsidRDefault="0034464F" w:rsidP="002F3E0B">
            <w:pPr>
              <w:pStyle w:val="TableText"/>
              <w:spacing w:before="20" w:after="20"/>
            </w:pPr>
            <w:r w:rsidRPr="00223CD9">
              <w:t>Mid-winter to late spring</w:t>
            </w:r>
          </w:p>
        </w:tc>
        <w:tc>
          <w:tcPr>
            <w:tcW w:w="896" w:type="dxa"/>
            <w:tcBorders>
              <w:bottom w:val="single" w:sz="4" w:space="0" w:color="92CDDC"/>
            </w:tcBorders>
          </w:tcPr>
          <w:p w:rsidR="0034464F" w:rsidRPr="00223CD9" w:rsidRDefault="0034464F" w:rsidP="002F3E0B">
            <w:pPr>
              <w:pStyle w:val="TableText"/>
              <w:spacing w:before="20" w:after="20"/>
            </w:pPr>
            <w:r>
              <w:t>10%</w:t>
            </w:r>
          </w:p>
        </w:tc>
        <w:tc>
          <w:tcPr>
            <w:tcW w:w="1338" w:type="dxa"/>
            <w:tcBorders>
              <w:bottom w:val="single" w:sz="4" w:space="0" w:color="92CDDC"/>
            </w:tcBorders>
          </w:tcPr>
          <w:p w:rsidR="0034464F" w:rsidRPr="00223CD9" w:rsidRDefault="0034464F" w:rsidP="002F3E0B">
            <w:pPr>
              <w:pStyle w:val="TableText"/>
              <w:spacing w:before="20" w:after="20"/>
            </w:pPr>
            <w:r>
              <w:t>Medium</w:t>
            </w:r>
          </w:p>
        </w:tc>
        <w:tc>
          <w:tcPr>
            <w:tcW w:w="1338" w:type="dxa"/>
            <w:tcBorders>
              <w:bottom w:val="single" w:sz="4" w:space="0" w:color="92CDDC"/>
            </w:tcBorders>
          </w:tcPr>
          <w:p w:rsidR="0034464F" w:rsidRDefault="0034464F" w:rsidP="0034464F">
            <w:pPr>
              <w:pStyle w:val="TableText"/>
              <w:spacing w:before="20" w:after="20"/>
              <w:jc w:val="left"/>
            </w:pPr>
            <w:r w:rsidRPr="00F568DF">
              <w:t>Maintain</w:t>
            </w:r>
          </w:p>
        </w:tc>
      </w:tr>
      <w:tr w:rsidR="0034464F" w:rsidRPr="00223CD9" w:rsidTr="0034464F">
        <w:trPr>
          <w:trHeight w:val="184"/>
          <w:jc w:val="center"/>
        </w:trPr>
        <w:tc>
          <w:tcPr>
            <w:tcW w:w="1076" w:type="dxa"/>
            <w:vMerge/>
            <w:tcBorders>
              <w:right w:val="single" w:sz="4" w:space="0" w:color="92CDDC"/>
            </w:tcBorders>
          </w:tcPr>
          <w:p w:rsidR="0034464F" w:rsidRPr="00223CD9" w:rsidRDefault="0034464F" w:rsidP="00390EDD">
            <w:pPr>
              <w:pStyle w:val="TableText"/>
              <w:spacing w:before="20" w:after="20"/>
            </w:pPr>
          </w:p>
        </w:tc>
        <w:tc>
          <w:tcPr>
            <w:tcW w:w="1057" w:type="dxa"/>
            <w:tcBorders>
              <w:top w:val="single" w:sz="4" w:space="0" w:color="92CDDC"/>
              <w:left w:val="single" w:sz="4" w:space="0" w:color="92CDDC"/>
            </w:tcBorders>
          </w:tcPr>
          <w:p w:rsidR="0034464F" w:rsidRPr="00223CD9" w:rsidRDefault="0034464F" w:rsidP="00390EDD">
            <w:pPr>
              <w:pStyle w:val="TableText"/>
              <w:spacing w:before="20" w:after="20"/>
            </w:pPr>
            <w:r>
              <w:t>Wild Oats</w:t>
            </w:r>
          </w:p>
        </w:tc>
        <w:tc>
          <w:tcPr>
            <w:tcW w:w="1910" w:type="dxa"/>
            <w:tcBorders>
              <w:top w:val="single" w:sz="4" w:space="0" w:color="92CDDC"/>
            </w:tcBorders>
          </w:tcPr>
          <w:p w:rsidR="0034464F" w:rsidRPr="00223CD9" w:rsidRDefault="0034464F" w:rsidP="002F3E0B">
            <w:pPr>
              <w:pStyle w:val="TableText"/>
              <w:spacing w:before="20" w:after="20"/>
              <w:rPr>
                <w:i/>
              </w:rPr>
            </w:pPr>
            <w:r>
              <w:rPr>
                <w:i/>
              </w:rPr>
              <w:t>Avena</w:t>
            </w:r>
            <w:r w:rsidRPr="00223CD9">
              <w:rPr>
                <w:i/>
              </w:rPr>
              <w:t xml:space="preserve"> spp</w:t>
            </w:r>
          </w:p>
        </w:tc>
        <w:tc>
          <w:tcPr>
            <w:tcW w:w="1368" w:type="dxa"/>
            <w:tcBorders>
              <w:top w:val="single" w:sz="4" w:space="0" w:color="92CDDC"/>
            </w:tcBorders>
          </w:tcPr>
          <w:p w:rsidR="0034464F" w:rsidRPr="00223CD9" w:rsidRDefault="0034464F" w:rsidP="005A5BCA">
            <w:pPr>
              <w:pStyle w:val="TableText"/>
              <w:spacing w:before="20" w:after="20"/>
            </w:pPr>
            <w:r>
              <w:t>F</w:t>
            </w:r>
            <w:r w:rsidRPr="00223CD9">
              <w:t>, SS</w:t>
            </w:r>
          </w:p>
        </w:tc>
        <w:tc>
          <w:tcPr>
            <w:tcW w:w="1235" w:type="dxa"/>
            <w:tcBorders>
              <w:top w:val="single" w:sz="4" w:space="0" w:color="92CDDC"/>
            </w:tcBorders>
          </w:tcPr>
          <w:p w:rsidR="0034464F" w:rsidRPr="00223CD9" w:rsidRDefault="0034464F" w:rsidP="005A5BCA">
            <w:pPr>
              <w:pStyle w:val="TableText"/>
              <w:spacing w:before="20" w:after="20"/>
            </w:pPr>
            <w:r w:rsidRPr="00223CD9">
              <w:t>Mid-winter to late spring</w:t>
            </w:r>
          </w:p>
        </w:tc>
        <w:tc>
          <w:tcPr>
            <w:tcW w:w="896" w:type="dxa"/>
            <w:tcBorders>
              <w:top w:val="single" w:sz="4" w:space="0" w:color="92CDDC"/>
            </w:tcBorders>
          </w:tcPr>
          <w:p w:rsidR="0034464F" w:rsidRPr="00223CD9" w:rsidRDefault="0034464F" w:rsidP="005A5BCA">
            <w:pPr>
              <w:pStyle w:val="TableText"/>
              <w:spacing w:before="20" w:after="20"/>
            </w:pPr>
            <w:r>
              <w:t>10%</w:t>
            </w:r>
          </w:p>
        </w:tc>
        <w:tc>
          <w:tcPr>
            <w:tcW w:w="1338" w:type="dxa"/>
            <w:tcBorders>
              <w:top w:val="single" w:sz="4" w:space="0" w:color="92CDDC"/>
            </w:tcBorders>
          </w:tcPr>
          <w:p w:rsidR="0034464F" w:rsidRPr="00223CD9" w:rsidRDefault="0034464F" w:rsidP="005A5BCA">
            <w:pPr>
              <w:pStyle w:val="TableText"/>
              <w:spacing w:before="20" w:after="20"/>
            </w:pPr>
            <w:r>
              <w:t>Medium</w:t>
            </w:r>
          </w:p>
        </w:tc>
        <w:tc>
          <w:tcPr>
            <w:tcW w:w="1338" w:type="dxa"/>
            <w:tcBorders>
              <w:top w:val="single" w:sz="4" w:space="0" w:color="92CDDC"/>
            </w:tcBorders>
          </w:tcPr>
          <w:p w:rsidR="0034464F" w:rsidRDefault="0034464F" w:rsidP="0034464F">
            <w:pPr>
              <w:pStyle w:val="TableText"/>
              <w:spacing w:before="20" w:after="20"/>
              <w:jc w:val="left"/>
            </w:pPr>
            <w:r w:rsidRPr="00F568DF">
              <w:t>Maintain</w:t>
            </w:r>
          </w:p>
        </w:tc>
      </w:tr>
      <w:tr w:rsidR="0034464F" w:rsidRPr="00223CD9" w:rsidTr="0034464F">
        <w:trPr>
          <w:trHeight w:val="658"/>
          <w:jc w:val="center"/>
        </w:trPr>
        <w:tc>
          <w:tcPr>
            <w:tcW w:w="1076" w:type="dxa"/>
            <w:vMerge w:val="restart"/>
            <w:tcBorders>
              <w:right w:val="single" w:sz="4" w:space="0" w:color="92CDDC"/>
            </w:tcBorders>
          </w:tcPr>
          <w:p w:rsidR="0034464F" w:rsidRPr="00223CD9" w:rsidRDefault="0034464F" w:rsidP="0041263A">
            <w:pPr>
              <w:pStyle w:val="TableText"/>
              <w:spacing w:before="20" w:after="20"/>
            </w:pPr>
            <w:r>
              <w:t>Perennial Grasses</w:t>
            </w:r>
          </w:p>
        </w:tc>
        <w:tc>
          <w:tcPr>
            <w:tcW w:w="1057" w:type="dxa"/>
            <w:tcBorders>
              <w:left w:val="single" w:sz="4" w:space="0" w:color="92CDDC"/>
              <w:bottom w:val="single" w:sz="4" w:space="0" w:color="92CDDC"/>
            </w:tcBorders>
          </w:tcPr>
          <w:p w:rsidR="0034464F" w:rsidRPr="00223CD9" w:rsidRDefault="0034464F" w:rsidP="00390EDD">
            <w:pPr>
              <w:pStyle w:val="TableText"/>
              <w:spacing w:before="20" w:after="20"/>
            </w:pPr>
            <w:r>
              <w:t>Ryegrass</w:t>
            </w:r>
          </w:p>
        </w:tc>
        <w:tc>
          <w:tcPr>
            <w:tcW w:w="1910" w:type="dxa"/>
            <w:tcBorders>
              <w:bottom w:val="single" w:sz="4" w:space="0" w:color="92CDDC"/>
            </w:tcBorders>
          </w:tcPr>
          <w:p w:rsidR="0034464F" w:rsidRPr="00223CD9" w:rsidRDefault="0034464F" w:rsidP="0041263A">
            <w:pPr>
              <w:pStyle w:val="TableText"/>
              <w:spacing w:before="20" w:after="20"/>
            </w:pPr>
            <w:r>
              <w:rPr>
                <w:i/>
              </w:rPr>
              <w:t xml:space="preserve">Lolium </w:t>
            </w:r>
            <w:r w:rsidRPr="00223CD9">
              <w:t>spp.</w:t>
            </w:r>
          </w:p>
        </w:tc>
        <w:tc>
          <w:tcPr>
            <w:tcW w:w="1368" w:type="dxa"/>
            <w:tcBorders>
              <w:bottom w:val="single" w:sz="4" w:space="0" w:color="92CDDC"/>
            </w:tcBorders>
          </w:tcPr>
          <w:p w:rsidR="0034464F" w:rsidRPr="00223CD9" w:rsidRDefault="0034464F" w:rsidP="002F3E0B">
            <w:pPr>
              <w:pStyle w:val="TableText"/>
              <w:spacing w:before="20" w:after="20"/>
            </w:pPr>
            <w:r w:rsidRPr="00223CD9">
              <w:t xml:space="preserve">MR, </w:t>
            </w:r>
            <w:r>
              <w:t>SS, F</w:t>
            </w:r>
          </w:p>
        </w:tc>
        <w:tc>
          <w:tcPr>
            <w:tcW w:w="1235" w:type="dxa"/>
            <w:tcBorders>
              <w:bottom w:val="single" w:sz="4" w:space="0" w:color="92CDDC"/>
            </w:tcBorders>
          </w:tcPr>
          <w:p w:rsidR="0034464F" w:rsidRPr="00223CD9" w:rsidRDefault="0034464F" w:rsidP="002F3E0B">
            <w:pPr>
              <w:pStyle w:val="TableText"/>
              <w:spacing w:before="20" w:after="20"/>
            </w:pPr>
            <w:r>
              <w:t xml:space="preserve">SS – Winter-Spring, M, MR - </w:t>
            </w:r>
            <w:r w:rsidRPr="00223CD9">
              <w:t>All year</w:t>
            </w:r>
          </w:p>
        </w:tc>
        <w:tc>
          <w:tcPr>
            <w:tcW w:w="896" w:type="dxa"/>
            <w:tcBorders>
              <w:bottom w:val="single" w:sz="4" w:space="0" w:color="92CDDC"/>
            </w:tcBorders>
          </w:tcPr>
          <w:p w:rsidR="0034464F" w:rsidRPr="00223CD9" w:rsidRDefault="0034464F" w:rsidP="002F3E0B">
            <w:pPr>
              <w:pStyle w:val="TableText"/>
              <w:spacing w:before="20" w:after="20"/>
            </w:pPr>
            <w:r>
              <w:t>10%</w:t>
            </w:r>
          </w:p>
        </w:tc>
        <w:tc>
          <w:tcPr>
            <w:tcW w:w="1338" w:type="dxa"/>
            <w:tcBorders>
              <w:bottom w:val="single" w:sz="4" w:space="0" w:color="92CDDC"/>
            </w:tcBorders>
          </w:tcPr>
          <w:p w:rsidR="0034464F" w:rsidRPr="00223CD9" w:rsidRDefault="0034464F" w:rsidP="002F3E0B">
            <w:pPr>
              <w:pStyle w:val="TableText"/>
              <w:spacing w:before="20" w:after="20"/>
            </w:pPr>
            <w:r>
              <w:t>Medium</w:t>
            </w:r>
          </w:p>
        </w:tc>
        <w:tc>
          <w:tcPr>
            <w:tcW w:w="1338" w:type="dxa"/>
            <w:tcBorders>
              <w:bottom w:val="single" w:sz="4" w:space="0" w:color="92CDDC"/>
            </w:tcBorders>
          </w:tcPr>
          <w:p w:rsidR="0034464F" w:rsidRDefault="0034464F" w:rsidP="0034464F">
            <w:pPr>
              <w:pStyle w:val="TableText"/>
              <w:spacing w:before="20" w:after="20"/>
              <w:jc w:val="left"/>
            </w:pPr>
            <w:r w:rsidRPr="00F568DF">
              <w:t>Maintain</w:t>
            </w:r>
          </w:p>
        </w:tc>
      </w:tr>
      <w:tr w:rsidR="0034464F" w:rsidRPr="00223CD9" w:rsidTr="0034464F">
        <w:trPr>
          <w:trHeight w:val="284"/>
          <w:jc w:val="center"/>
        </w:trPr>
        <w:tc>
          <w:tcPr>
            <w:tcW w:w="1076" w:type="dxa"/>
            <w:vMerge/>
            <w:tcBorders>
              <w:right w:val="single" w:sz="4" w:space="0" w:color="92CDDC"/>
            </w:tcBorders>
          </w:tcPr>
          <w:p w:rsidR="0034464F" w:rsidRPr="00223CD9" w:rsidRDefault="0034464F" w:rsidP="0041263A">
            <w:pPr>
              <w:pStyle w:val="TableText"/>
              <w:spacing w:before="20" w:after="20"/>
            </w:pPr>
          </w:p>
        </w:tc>
        <w:tc>
          <w:tcPr>
            <w:tcW w:w="1057" w:type="dxa"/>
            <w:tcBorders>
              <w:top w:val="single" w:sz="4" w:space="0" w:color="92CDDC"/>
              <w:left w:val="single" w:sz="4" w:space="0" w:color="92CDDC"/>
              <w:bottom w:val="single" w:sz="4" w:space="0" w:color="92CDDC"/>
            </w:tcBorders>
          </w:tcPr>
          <w:p w:rsidR="0034464F" w:rsidRPr="00223CD9" w:rsidRDefault="0034464F" w:rsidP="00390EDD">
            <w:pPr>
              <w:pStyle w:val="TableText"/>
              <w:spacing w:before="20" w:after="20"/>
            </w:pPr>
            <w:r>
              <w:t>Cocksfoot</w:t>
            </w:r>
          </w:p>
        </w:tc>
        <w:tc>
          <w:tcPr>
            <w:tcW w:w="1910" w:type="dxa"/>
            <w:tcBorders>
              <w:top w:val="single" w:sz="4" w:space="0" w:color="92CDDC"/>
              <w:bottom w:val="single" w:sz="4" w:space="0" w:color="92CDDC"/>
            </w:tcBorders>
          </w:tcPr>
          <w:p w:rsidR="0034464F" w:rsidRDefault="0034464F" w:rsidP="002F3E0B">
            <w:pPr>
              <w:pStyle w:val="TableText"/>
              <w:spacing w:before="20" w:after="20"/>
              <w:rPr>
                <w:i/>
              </w:rPr>
            </w:pPr>
            <w:r>
              <w:rPr>
                <w:i/>
              </w:rPr>
              <w:t>Dactylis glomerata</w:t>
            </w:r>
          </w:p>
        </w:tc>
        <w:tc>
          <w:tcPr>
            <w:tcW w:w="1368" w:type="dxa"/>
            <w:tcBorders>
              <w:top w:val="single" w:sz="4" w:space="0" w:color="92CDDC"/>
              <w:bottom w:val="single" w:sz="4" w:space="0" w:color="92CDDC"/>
            </w:tcBorders>
          </w:tcPr>
          <w:p w:rsidR="0034464F" w:rsidRPr="00223CD9" w:rsidRDefault="0034464F" w:rsidP="005A5BCA">
            <w:pPr>
              <w:pStyle w:val="TableText"/>
              <w:spacing w:before="20" w:after="20"/>
            </w:pPr>
            <w:r w:rsidRPr="00223CD9">
              <w:t xml:space="preserve">MR, </w:t>
            </w:r>
            <w:r>
              <w:t>SS, F</w:t>
            </w:r>
          </w:p>
        </w:tc>
        <w:tc>
          <w:tcPr>
            <w:tcW w:w="1235" w:type="dxa"/>
            <w:tcBorders>
              <w:top w:val="single" w:sz="4" w:space="0" w:color="92CDDC"/>
              <w:bottom w:val="single" w:sz="4" w:space="0" w:color="92CDDC"/>
            </w:tcBorders>
          </w:tcPr>
          <w:p w:rsidR="0034464F" w:rsidRPr="00223CD9" w:rsidRDefault="0034464F" w:rsidP="005A5BCA">
            <w:pPr>
              <w:pStyle w:val="TableText"/>
              <w:spacing w:before="20" w:after="20"/>
            </w:pPr>
            <w:r>
              <w:t xml:space="preserve">SS – Winter-Spring, M, MR - </w:t>
            </w:r>
            <w:r w:rsidRPr="00223CD9">
              <w:t>All year</w:t>
            </w:r>
          </w:p>
        </w:tc>
        <w:tc>
          <w:tcPr>
            <w:tcW w:w="896" w:type="dxa"/>
            <w:tcBorders>
              <w:top w:val="single" w:sz="4" w:space="0" w:color="92CDDC"/>
              <w:bottom w:val="single" w:sz="4" w:space="0" w:color="92CDDC"/>
            </w:tcBorders>
          </w:tcPr>
          <w:p w:rsidR="0034464F" w:rsidRPr="00223CD9" w:rsidRDefault="0034464F" w:rsidP="005A5BCA">
            <w:pPr>
              <w:pStyle w:val="TableText"/>
              <w:spacing w:before="20" w:after="20"/>
            </w:pPr>
            <w:r>
              <w:t>10%</w:t>
            </w:r>
          </w:p>
        </w:tc>
        <w:tc>
          <w:tcPr>
            <w:tcW w:w="1338" w:type="dxa"/>
            <w:tcBorders>
              <w:top w:val="single" w:sz="4" w:space="0" w:color="92CDDC"/>
              <w:bottom w:val="single" w:sz="4" w:space="0" w:color="92CDDC"/>
            </w:tcBorders>
          </w:tcPr>
          <w:p w:rsidR="0034464F" w:rsidRPr="00223CD9" w:rsidRDefault="0034464F" w:rsidP="005A5BCA">
            <w:pPr>
              <w:pStyle w:val="TableText"/>
              <w:spacing w:before="20" w:after="20"/>
            </w:pPr>
            <w:r>
              <w:t>Medium</w:t>
            </w:r>
          </w:p>
        </w:tc>
        <w:tc>
          <w:tcPr>
            <w:tcW w:w="1338" w:type="dxa"/>
            <w:tcBorders>
              <w:top w:val="single" w:sz="4" w:space="0" w:color="92CDDC"/>
              <w:bottom w:val="single" w:sz="4" w:space="0" w:color="92CDDC"/>
            </w:tcBorders>
          </w:tcPr>
          <w:p w:rsidR="0034464F" w:rsidRDefault="0034464F" w:rsidP="0034464F">
            <w:pPr>
              <w:pStyle w:val="TableText"/>
              <w:spacing w:before="20" w:after="20"/>
              <w:jc w:val="left"/>
            </w:pPr>
            <w:r w:rsidRPr="00F568DF">
              <w:t>Maintain</w:t>
            </w:r>
          </w:p>
        </w:tc>
      </w:tr>
      <w:tr w:rsidR="0034464F" w:rsidRPr="00223CD9" w:rsidTr="0034464F">
        <w:trPr>
          <w:trHeight w:val="249"/>
          <w:jc w:val="center"/>
        </w:trPr>
        <w:tc>
          <w:tcPr>
            <w:tcW w:w="1076" w:type="dxa"/>
            <w:vMerge/>
            <w:tcBorders>
              <w:right w:val="single" w:sz="4" w:space="0" w:color="92CDDC"/>
            </w:tcBorders>
          </w:tcPr>
          <w:p w:rsidR="0034464F" w:rsidRPr="00223CD9" w:rsidRDefault="0034464F" w:rsidP="00390EDD">
            <w:pPr>
              <w:pStyle w:val="TableText"/>
              <w:spacing w:before="20" w:after="20"/>
            </w:pPr>
          </w:p>
        </w:tc>
        <w:tc>
          <w:tcPr>
            <w:tcW w:w="1057" w:type="dxa"/>
            <w:tcBorders>
              <w:top w:val="single" w:sz="4" w:space="0" w:color="92CDDC"/>
              <w:left w:val="single" w:sz="4" w:space="0" w:color="92CDDC"/>
            </w:tcBorders>
          </w:tcPr>
          <w:p w:rsidR="0034464F" w:rsidRPr="00223CD9" w:rsidRDefault="0034464F" w:rsidP="00390EDD">
            <w:pPr>
              <w:pStyle w:val="TableText"/>
              <w:spacing w:before="20" w:after="20"/>
            </w:pPr>
            <w:r>
              <w:t>Phalaris</w:t>
            </w:r>
          </w:p>
        </w:tc>
        <w:tc>
          <w:tcPr>
            <w:tcW w:w="1910" w:type="dxa"/>
            <w:tcBorders>
              <w:top w:val="single" w:sz="4" w:space="0" w:color="92CDDC"/>
            </w:tcBorders>
          </w:tcPr>
          <w:p w:rsidR="0034464F" w:rsidRDefault="0034464F" w:rsidP="002F3E0B">
            <w:pPr>
              <w:pStyle w:val="TableText"/>
              <w:spacing w:before="20" w:after="20"/>
              <w:rPr>
                <w:i/>
              </w:rPr>
            </w:pPr>
            <w:r w:rsidRPr="00223CD9">
              <w:rPr>
                <w:i/>
              </w:rPr>
              <w:t>Phalaris</w:t>
            </w:r>
            <w:r>
              <w:rPr>
                <w:i/>
              </w:rPr>
              <w:t xml:space="preserve"> aquatica</w:t>
            </w:r>
          </w:p>
        </w:tc>
        <w:tc>
          <w:tcPr>
            <w:tcW w:w="1368" w:type="dxa"/>
            <w:tcBorders>
              <w:top w:val="single" w:sz="4" w:space="0" w:color="92CDDC"/>
            </w:tcBorders>
          </w:tcPr>
          <w:p w:rsidR="0034464F" w:rsidRPr="00223CD9" w:rsidRDefault="0034464F" w:rsidP="005A5BCA">
            <w:pPr>
              <w:pStyle w:val="TableText"/>
              <w:spacing w:before="20" w:after="20"/>
            </w:pPr>
            <w:r w:rsidRPr="00223CD9">
              <w:t xml:space="preserve">MR, </w:t>
            </w:r>
            <w:r>
              <w:t>SS, F</w:t>
            </w:r>
          </w:p>
        </w:tc>
        <w:tc>
          <w:tcPr>
            <w:tcW w:w="1235" w:type="dxa"/>
            <w:tcBorders>
              <w:top w:val="single" w:sz="4" w:space="0" w:color="92CDDC"/>
            </w:tcBorders>
          </w:tcPr>
          <w:p w:rsidR="0034464F" w:rsidRPr="00223CD9" w:rsidRDefault="0034464F" w:rsidP="005A5BCA">
            <w:pPr>
              <w:pStyle w:val="TableText"/>
              <w:spacing w:before="20" w:after="20"/>
            </w:pPr>
            <w:r>
              <w:t xml:space="preserve">SS – Winter-Spring, M, MR - </w:t>
            </w:r>
            <w:r w:rsidRPr="00223CD9">
              <w:t>All year</w:t>
            </w:r>
          </w:p>
        </w:tc>
        <w:tc>
          <w:tcPr>
            <w:tcW w:w="896" w:type="dxa"/>
            <w:tcBorders>
              <w:top w:val="single" w:sz="4" w:space="0" w:color="92CDDC"/>
            </w:tcBorders>
          </w:tcPr>
          <w:p w:rsidR="0034464F" w:rsidRPr="00223CD9" w:rsidRDefault="0034464F" w:rsidP="005A5BCA">
            <w:pPr>
              <w:pStyle w:val="TableText"/>
              <w:spacing w:before="20" w:after="20"/>
            </w:pPr>
            <w:r>
              <w:t>10%</w:t>
            </w:r>
          </w:p>
        </w:tc>
        <w:tc>
          <w:tcPr>
            <w:tcW w:w="1338" w:type="dxa"/>
            <w:tcBorders>
              <w:top w:val="single" w:sz="4" w:space="0" w:color="92CDDC"/>
            </w:tcBorders>
          </w:tcPr>
          <w:p w:rsidR="0034464F" w:rsidRPr="00223CD9" w:rsidRDefault="0034464F" w:rsidP="005A5BCA">
            <w:pPr>
              <w:pStyle w:val="TableText"/>
              <w:spacing w:before="20" w:after="20"/>
            </w:pPr>
            <w:r>
              <w:t>Medium</w:t>
            </w:r>
          </w:p>
        </w:tc>
        <w:tc>
          <w:tcPr>
            <w:tcW w:w="1338" w:type="dxa"/>
            <w:tcBorders>
              <w:top w:val="single" w:sz="4" w:space="0" w:color="92CDDC"/>
            </w:tcBorders>
          </w:tcPr>
          <w:p w:rsidR="0034464F" w:rsidRDefault="0034464F" w:rsidP="0034464F">
            <w:pPr>
              <w:pStyle w:val="TableText"/>
              <w:spacing w:before="20" w:after="20"/>
              <w:jc w:val="left"/>
            </w:pPr>
            <w:r w:rsidRPr="00F568DF">
              <w:t>Maintain</w:t>
            </w:r>
          </w:p>
        </w:tc>
      </w:tr>
    </w:tbl>
    <w:p w:rsidR="00BC0B48" w:rsidRPr="00223CD9" w:rsidRDefault="009448D1" w:rsidP="00164368">
      <w:pPr>
        <w:pStyle w:val="TableFootnote"/>
        <w:spacing w:line="240" w:lineRule="auto"/>
      </w:pPr>
      <w:r w:rsidRPr="00223CD9">
        <w:rPr>
          <w:b/>
        </w:rPr>
        <w:t>Notes:</w:t>
      </w:r>
      <w:r w:rsidRPr="00223CD9">
        <w:t xml:space="preserve"> </w:t>
      </w:r>
      <w:r w:rsidR="000B2C55">
        <w:t>SS = Spot-spray; F</w:t>
      </w:r>
      <w:r w:rsidRPr="00223CD9">
        <w:t xml:space="preserve"> = Frequent </w:t>
      </w:r>
      <w:r w:rsidR="000B2C55">
        <w:t>Grazing/</w:t>
      </w:r>
      <w:r w:rsidR="0034464F">
        <w:t>Mowing</w:t>
      </w:r>
      <w:r w:rsidRPr="00223CD9">
        <w:t>; MR = Manual removal</w:t>
      </w:r>
      <w:r w:rsidR="00EF18D9" w:rsidRPr="00223CD9">
        <w:t>;</w:t>
      </w:r>
      <w:r w:rsidR="00671B8F">
        <w:t xml:space="preserve"> CH = Chip Out or Hand Pull.  </w:t>
      </w:r>
      <w:r w:rsidR="00BC0B48" w:rsidRPr="00223CD9">
        <w:t>Weed Status: * = De</w:t>
      </w:r>
      <w:r w:rsidR="00223CD9" w:rsidRPr="00223CD9">
        <w:t>clared Noxious Weed (DPI 2008)</w:t>
      </w:r>
    </w:p>
    <w:p w:rsidR="00AE34B4" w:rsidRDefault="00AE34B4" w:rsidP="00AE34B4">
      <w:pPr>
        <w:rPr>
          <w:i/>
        </w:rPr>
      </w:pPr>
      <w:bookmarkStart w:id="76" w:name="_Ref381193053"/>
      <w:r w:rsidRPr="00604FE4">
        <w:rPr>
          <w:i/>
        </w:rPr>
        <w:t xml:space="preserve">Key Performance </w:t>
      </w:r>
      <w:r w:rsidR="007A5EAF">
        <w:rPr>
          <w:i/>
        </w:rPr>
        <w:t>Indicators</w:t>
      </w:r>
    </w:p>
    <w:p w:rsidR="00AE34B4" w:rsidRDefault="00AE34B4" w:rsidP="00AE34B4">
      <w:r>
        <w:t xml:space="preserve">The following key performance </w:t>
      </w:r>
      <w:r w:rsidR="00E358DA">
        <w:t xml:space="preserve">indicators </w:t>
      </w:r>
      <w:r>
        <w:t>have been provided to measure the success of the weed management program:</w:t>
      </w:r>
    </w:p>
    <w:p w:rsidR="00AE34B4" w:rsidRDefault="00AE34B4" w:rsidP="00AE34B4">
      <w:pPr>
        <w:pStyle w:val="ListParagraph"/>
        <w:numPr>
          <w:ilvl w:val="0"/>
          <w:numId w:val="35"/>
        </w:numPr>
      </w:pPr>
      <w:r>
        <w:t xml:space="preserve">Reduce </w:t>
      </w:r>
      <w:r w:rsidR="00AB2741">
        <w:t>woody</w:t>
      </w:r>
      <w:r>
        <w:t xml:space="preserve"> weed cover to &lt;1%;</w:t>
      </w:r>
      <w:r w:rsidR="0034464F" w:rsidRPr="0034464F">
        <w:t xml:space="preserve"> </w:t>
      </w:r>
      <w:r w:rsidR="0034464F">
        <w:t>and,</w:t>
      </w:r>
    </w:p>
    <w:p w:rsidR="00AE34B4" w:rsidRDefault="00AE34B4" w:rsidP="00AE34B4">
      <w:pPr>
        <w:pStyle w:val="ListParagraph"/>
        <w:numPr>
          <w:ilvl w:val="0"/>
          <w:numId w:val="35"/>
        </w:numPr>
      </w:pPr>
      <w:r>
        <w:t>Maintain all other weed cover at current levels.</w:t>
      </w:r>
    </w:p>
    <w:p w:rsidR="00994EEE" w:rsidRPr="00413DD2" w:rsidRDefault="00994EEE" w:rsidP="00385326">
      <w:pPr>
        <w:pStyle w:val="Heading4"/>
      </w:pPr>
      <w:r w:rsidRPr="00413DD2">
        <w:t xml:space="preserve">Pest Animal </w:t>
      </w:r>
      <w:r w:rsidR="00413DD2" w:rsidRPr="00413DD2">
        <w:t>Control</w:t>
      </w:r>
      <w:bookmarkEnd w:id="76"/>
    </w:p>
    <w:p w:rsidR="0011454D" w:rsidRPr="0011454D" w:rsidRDefault="0011454D" w:rsidP="0011454D">
      <w:r w:rsidRPr="0011454D">
        <w:t>The Catchment and Land Protection Act 1994 lists rabbits and foxes as established pest animals and requires that all landowners take reasonable steps to prevent the spread of, and as far as possible eradicate, established pest animals on their land.</w:t>
      </w:r>
    </w:p>
    <w:p w:rsidR="0011454D" w:rsidRPr="0011454D" w:rsidRDefault="00C60B49" w:rsidP="0011454D">
      <w:r>
        <w:t>Whilst rabbit activity is currently low within the offset site, they</w:t>
      </w:r>
      <w:r w:rsidR="0011454D" w:rsidRPr="0011454D">
        <w:t xml:space="preserve"> should be monitored and controlled throughout the year. Foxes are a threat to native fauna and should be controlled if found on your property. Fox dens where present are required to be destroyed through fumigation and hand collapse.  Continue to monitor and control rabbits and foxes all year round as well as any new and emerging pest animals.</w:t>
      </w:r>
    </w:p>
    <w:p w:rsidR="0025464F" w:rsidRPr="00413DD2" w:rsidRDefault="0025464F" w:rsidP="0011454D">
      <w:r w:rsidRPr="00413DD2">
        <w:t>All vermin harbour (i.e. burrows) should be removed, without disturbance to native vegetation or signific</w:t>
      </w:r>
      <w:r w:rsidR="0011454D">
        <w:t>ant soil disturbance.  The land</w:t>
      </w:r>
      <w:r w:rsidRPr="00413DD2">
        <w:t xml:space="preserve">owner/contractor is to monitor pest animal use of the </w:t>
      </w:r>
      <w:r w:rsidR="006C3F6E">
        <w:t>offset site</w:t>
      </w:r>
      <w:r w:rsidRPr="00413DD2">
        <w:t xml:space="preserve"> whilst undertaking vegetation management works.  Any changes in the influences of pest animals may require a change in the management actions.  </w:t>
      </w:r>
    </w:p>
    <w:p w:rsidR="0025464F" w:rsidRPr="00413DD2" w:rsidRDefault="0025464F" w:rsidP="0025464F">
      <w:r w:rsidRPr="00413DD2">
        <w:t xml:space="preserve">The following key management actions </w:t>
      </w:r>
      <w:r w:rsidR="0011454D">
        <w:t>should</w:t>
      </w:r>
      <w:r w:rsidRPr="00413DD2">
        <w:t xml:space="preserve"> be undertaken to ensure success of the pest animal program:</w:t>
      </w:r>
    </w:p>
    <w:p w:rsidR="000A037E" w:rsidRDefault="00060F2B" w:rsidP="00060F2B">
      <w:pPr>
        <w:pStyle w:val="ListParagraph"/>
        <w:numPr>
          <w:ilvl w:val="0"/>
          <w:numId w:val="15"/>
        </w:numPr>
      </w:pPr>
      <w:r w:rsidRPr="00413DD2">
        <w:t>Monitor the population of pest animals</w:t>
      </w:r>
      <w:r w:rsidR="00C60B49">
        <w:t xml:space="preserve"> (namely rabbits </w:t>
      </w:r>
      <w:r>
        <w:t>and foxes)</w:t>
      </w:r>
      <w:r w:rsidRPr="00413DD2">
        <w:t xml:space="preserve"> during </w:t>
      </w:r>
      <w:r w:rsidR="000A037E">
        <w:t xml:space="preserve">targeted night transect surveys and </w:t>
      </w:r>
      <w:r w:rsidRPr="00413DD2">
        <w:t>weed control works</w:t>
      </w:r>
      <w:r w:rsidR="000A037E">
        <w:t>;</w:t>
      </w:r>
    </w:p>
    <w:p w:rsidR="00060F2B" w:rsidRPr="00413DD2" w:rsidRDefault="00060F2B" w:rsidP="00060F2B">
      <w:pPr>
        <w:pStyle w:val="ListParagraph"/>
        <w:numPr>
          <w:ilvl w:val="0"/>
          <w:numId w:val="15"/>
        </w:numPr>
      </w:pPr>
      <w:r w:rsidRPr="00413DD2">
        <w:t>Identify potential harbour and burrows, and destroy if soil disturbance can be minimised and all native vegetation retained;</w:t>
      </w:r>
      <w:r w:rsidRPr="007046E2">
        <w:t xml:space="preserve"> </w:t>
      </w:r>
      <w:r w:rsidRPr="00413DD2">
        <w:t>and,</w:t>
      </w:r>
    </w:p>
    <w:p w:rsidR="00060F2B" w:rsidRDefault="000A037E" w:rsidP="000A037E">
      <w:pPr>
        <w:pStyle w:val="ListParagraph"/>
        <w:numPr>
          <w:ilvl w:val="0"/>
          <w:numId w:val="15"/>
        </w:numPr>
      </w:pPr>
      <w:r>
        <w:t>A</w:t>
      </w:r>
      <w:r w:rsidRPr="00413DD2">
        <w:t>dapt management as considered appropriate</w:t>
      </w:r>
      <w:r>
        <w:t xml:space="preserve"> (i.e. if an increase in pest animal activity is observed then a targeted pest animal control program should be implemented).  </w:t>
      </w:r>
      <w:r w:rsidR="00060F2B">
        <w:t>If necessary, u</w:t>
      </w:r>
      <w:r w:rsidR="00060F2B" w:rsidRPr="00413DD2">
        <w:t>ndertake</w:t>
      </w:r>
      <w:r w:rsidR="00060F2B">
        <w:t xml:space="preserve"> a</w:t>
      </w:r>
      <w:r>
        <w:t xml:space="preserve"> pest animal control program, which may include </w:t>
      </w:r>
      <w:r w:rsidR="000A6CB4">
        <w:t xml:space="preserve">shooting, baiting, fumigation and </w:t>
      </w:r>
      <w:r>
        <w:t>warren destruction</w:t>
      </w:r>
      <w:r w:rsidR="00060F2B">
        <w:t>.</w:t>
      </w:r>
      <w:r w:rsidR="00060F2B" w:rsidRPr="00413DD2">
        <w:t xml:space="preserve"> </w:t>
      </w:r>
    </w:p>
    <w:p w:rsidR="007E2894" w:rsidRDefault="007E2894" w:rsidP="007E2894">
      <w:pPr>
        <w:rPr>
          <w:i/>
        </w:rPr>
      </w:pPr>
      <w:r w:rsidRPr="002A67AA">
        <w:rPr>
          <w:i/>
        </w:rPr>
        <w:t xml:space="preserve">Key Performance </w:t>
      </w:r>
      <w:r w:rsidR="007A5EAF">
        <w:rPr>
          <w:i/>
        </w:rPr>
        <w:t>Indicators</w:t>
      </w:r>
    </w:p>
    <w:p w:rsidR="007E2894" w:rsidRDefault="007E2894" w:rsidP="007E2894">
      <w:r>
        <w:t xml:space="preserve">The following key performance </w:t>
      </w:r>
      <w:r w:rsidR="00E358DA">
        <w:t xml:space="preserve">indicators </w:t>
      </w:r>
      <w:r>
        <w:t>have been provided to measure the success of the pest animal management:</w:t>
      </w:r>
    </w:p>
    <w:p w:rsidR="007E2894" w:rsidRDefault="007E2894" w:rsidP="002A67AA">
      <w:pPr>
        <w:pStyle w:val="ListParagraph"/>
        <w:numPr>
          <w:ilvl w:val="0"/>
          <w:numId w:val="33"/>
        </w:numPr>
      </w:pPr>
      <w:r>
        <w:t xml:space="preserve">No increase in pest animal </w:t>
      </w:r>
      <w:r w:rsidR="00D54004">
        <w:t>activity</w:t>
      </w:r>
      <w:r w:rsidR="00A11305">
        <w:t xml:space="preserve"> from approval of this plan</w:t>
      </w:r>
      <w:r w:rsidR="00D54004">
        <w:t>; and,</w:t>
      </w:r>
    </w:p>
    <w:p w:rsidR="00D54004" w:rsidRPr="007E2894" w:rsidRDefault="00D54004" w:rsidP="002A67AA">
      <w:pPr>
        <w:pStyle w:val="ListParagraph"/>
        <w:numPr>
          <w:ilvl w:val="0"/>
          <w:numId w:val="33"/>
        </w:numPr>
      </w:pPr>
      <w:r>
        <w:t>Minimal soil disturbance and no native vegetation loss from pest animal management activities.</w:t>
      </w:r>
    </w:p>
    <w:p w:rsidR="0034464F" w:rsidRPr="00D60394" w:rsidRDefault="0034464F" w:rsidP="0034464F">
      <w:pPr>
        <w:pStyle w:val="Heading3"/>
        <w:spacing w:before="240" w:after="120"/>
      </w:pPr>
      <w:bookmarkStart w:id="77" w:name="_Toc408907225"/>
      <w:bookmarkStart w:id="78" w:name="_Toc293565677"/>
      <w:bookmarkStart w:id="79" w:name="_Toc294604194"/>
      <w:bookmarkStart w:id="80" w:name="_Toc300652410"/>
      <w:bookmarkStart w:id="81" w:name="_Toc301964433"/>
      <w:bookmarkStart w:id="82" w:name="_Toc381349312"/>
      <w:bookmarkStart w:id="83" w:name="_Toc378348509"/>
      <w:r w:rsidRPr="00D60394">
        <w:t>Biomass Control</w:t>
      </w:r>
      <w:bookmarkEnd w:id="77"/>
      <w:r w:rsidRPr="00D60394">
        <w:t xml:space="preserve"> </w:t>
      </w:r>
    </w:p>
    <w:p w:rsidR="0034464F" w:rsidRPr="007A50F2" w:rsidRDefault="0034464F" w:rsidP="0034464F">
      <w:r w:rsidRPr="007A50F2">
        <w:t xml:space="preserve">The current biomass reduction method applied throughout the site consists of low-intensity rotational grazing by sheep.  This grazing regime is considered appropriate as a method for managing biomass within the offset </w:t>
      </w:r>
      <w:r>
        <w:t>site</w:t>
      </w:r>
      <w:r w:rsidRPr="007A50F2">
        <w:t xml:space="preserve"> on the provision that total vegetation cover remains to be at least 70%.  It is also important to minimise stock ‘camping’ during grazing periods and allow adequate ‘rest’ between grazing periods.</w:t>
      </w:r>
    </w:p>
    <w:p w:rsidR="0034464F" w:rsidRDefault="0034464F" w:rsidP="0034464F">
      <w:r>
        <w:t>Alternatively, low intensity mosaic burns can be used to maintain biomass levels as well as aid in the recruitment of indigenous species.  Given the presence of suitable habitat for Golden Sun Moth, t</w:t>
      </w:r>
      <w:r w:rsidRPr="00366270">
        <w:t xml:space="preserve">hese activities </w:t>
      </w:r>
      <w:r>
        <w:t xml:space="preserve">should </w:t>
      </w:r>
      <w:r w:rsidRPr="00366270">
        <w:t xml:space="preserve">be conducted outside of the normal activity period </w:t>
      </w:r>
      <w:r>
        <w:t xml:space="preserve">(from </w:t>
      </w:r>
      <w:r w:rsidR="00463E19">
        <w:t>November</w:t>
      </w:r>
      <w:r w:rsidRPr="00164368">
        <w:t xml:space="preserve"> to </w:t>
      </w:r>
      <w:r w:rsidR="00463E19">
        <w:t>January</w:t>
      </w:r>
      <w:r>
        <w:t>)</w:t>
      </w:r>
      <w:r w:rsidRPr="00366270">
        <w:t xml:space="preserve"> for </w:t>
      </w:r>
      <w:r>
        <w:t>the species</w:t>
      </w:r>
      <w:r w:rsidRPr="00366270">
        <w:t xml:space="preserve"> (e.g. employing cool autumn burns).</w:t>
      </w:r>
      <w:r>
        <w:t xml:space="preserve">  Biomass reduction via ecological burning will be implemented on an as-needed basis, with consideration of the success of stock grazing and based on recommendations presented in vegetation monitoring reports (see Section </w:t>
      </w:r>
      <w:r>
        <w:fldChar w:fldCharType="begin"/>
      </w:r>
      <w:r>
        <w:instrText xml:space="preserve"> REF _Ref381191339 \w \h </w:instrText>
      </w:r>
      <w:r>
        <w:fldChar w:fldCharType="separate"/>
      </w:r>
      <w:r w:rsidR="00D902F2">
        <w:t>7.6</w:t>
      </w:r>
      <w:r>
        <w:fldChar w:fldCharType="end"/>
      </w:r>
      <w:r>
        <w:t>).</w:t>
      </w:r>
    </w:p>
    <w:p w:rsidR="0034464F" w:rsidRDefault="0034464F" w:rsidP="0034464F">
      <w:pPr>
        <w:rPr>
          <w:i/>
        </w:rPr>
      </w:pPr>
      <w:r>
        <w:rPr>
          <w:i/>
        </w:rPr>
        <w:t xml:space="preserve">Key Performance </w:t>
      </w:r>
      <w:r w:rsidR="007A5EAF">
        <w:rPr>
          <w:i/>
        </w:rPr>
        <w:t>Indicators</w:t>
      </w:r>
    </w:p>
    <w:p w:rsidR="0034464F" w:rsidRDefault="0034464F" w:rsidP="0034464F">
      <w:r>
        <w:t xml:space="preserve">The following key performance </w:t>
      </w:r>
      <w:r w:rsidR="00E358DA">
        <w:t xml:space="preserve">indicator </w:t>
      </w:r>
      <w:r>
        <w:t>has been provided to measure the success of the biomass control:</w:t>
      </w:r>
    </w:p>
    <w:p w:rsidR="0034464F" w:rsidRDefault="0034464F" w:rsidP="0034464F">
      <w:pPr>
        <w:pStyle w:val="ListParagraph"/>
        <w:numPr>
          <w:ilvl w:val="0"/>
          <w:numId w:val="34"/>
        </w:numPr>
      </w:pPr>
      <w:r>
        <w:t>Biomass is managed and maintained at current levels.</w:t>
      </w:r>
    </w:p>
    <w:p w:rsidR="004618D6" w:rsidRPr="00AD2019" w:rsidRDefault="004618D6" w:rsidP="004618D6">
      <w:pPr>
        <w:pStyle w:val="Heading3"/>
        <w:numPr>
          <w:ilvl w:val="2"/>
          <w:numId w:val="11"/>
        </w:numPr>
        <w:tabs>
          <w:tab w:val="num" w:pos="720"/>
        </w:tabs>
      </w:pPr>
      <w:bookmarkStart w:id="84" w:name="_Toc408907226"/>
      <w:r w:rsidRPr="00AD2019">
        <w:t>Supplementary Planting</w:t>
      </w:r>
      <w:bookmarkEnd w:id="78"/>
      <w:bookmarkEnd w:id="79"/>
      <w:bookmarkEnd w:id="80"/>
      <w:bookmarkEnd w:id="81"/>
      <w:bookmarkEnd w:id="82"/>
      <w:bookmarkEnd w:id="84"/>
      <w:r w:rsidRPr="00AD2019">
        <w:t xml:space="preserve"> </w:t>
      </w:r>
    </w:p>
    <w:p w:rsidR="004618D6" w:rsidRDefault="004618D6" w:rsidP="004618D6">
      <w:r w:rsidRPr="00932F9C">
        <w:t>It is anticipated that</w:t>
      </w:r>
      <w:r>
        <w:t xml:space="preserve"> natural regeneration of remnant native vegetation and implementation of weed control measures are likely to improve the overall </w:t>
      </w:r>
      <w:r w:rsidRPr="00932F9C">
        <w:t>cover and diversity of indigenous flora</w:t>
      </w:r>
      <w:r>
        <w:t xml:space="preserve"> within the offset site and hence contribute to </w:t>
      </w:r>
      <w:r w:rsidR="006B4BDB">
        <w:t>N</w:t>
      </w:r>
      <w:r>
        <w:t xml:space="preserve">et </w:t>
      </w:r>
      <w:r w:rsidR="006B4BDB">
        <w:t>G</w:t>
      </w:r>
      <w:r>
        <w:t xml:space="preserve">ain targets.  As such, direct seeding and supplementary planting is not essential at this stage of proceeding and has not been included as a required management action as part of this plan.  </w:t>
      </w:r>
    </w:p>
    <w:p w:rsidR="000736AC" w:rsidRPr="00554AC6" w:rsidRDefault="000736AC" w:rsidP="000736AC">
      <w:pPr>
        <w:pStyle w:val="Heading3"/>
        <w:numPr>
          <w:ilvl w:val="2"/>
          <w:numId w:val="11"/>
        </w:numPr>
        <w:spacing w:before="240" w:after="120"/>
      </w:pPr>
      <w:bookmarkStart w:id="85" w:name="_Toc408907227"/>
      <w:r w:rsidRPr="00554AC6">
        <w:t>Threatened Species</w:t>
      </w:r>
      <w:bookmarkEnd w:id="83"/>
      <w:bookmarkEnd w:id="85"/>
    </w:p>
    <w:p w:rsidR="000736AC" w:rsidRDefault="00554AC6" w:rsidP="000736AC">
      <w:r w:rsidRPr="00554AC6">
        <w:t xml:space="preserve">There is suitable habitat throughout the property, including within the proposed offset site, for several significant </w:t>
      </w:r>
      <w:r w:rsidR="000736AC" w:rsidRPr="00554AC6">
        <w:t xml:space="preserve">flora </w:t>
      </w:r>
      <w:r w:rsidRPr="00554AC6">
        <w:t xml:space="preserve">and fauna species (Section </w:t>
      </w:r>
      <w:r w:rsidR="00943357">
        <w:t>5.2</w:t>
      </w:r>
      <w:r w:rsidRPr="00554AC6">
        <w:t>)</w:t>
      </w:r>
      <w:r w:rsidR="000736AC" w:rsidRPr="00554AC6">
        <w:t>.  Management actions should be undertaken to ensure that; firstly these species are protected, and; secondly recruitment or expansion of the species is encouraged.  Ongoing management activities need to be aware of any significant species that may persist on the site.</w:t>
      </w:r>
      <w:r>
        <w:t xml:space="preserve">  </w:t>
      </w:r>
      <w:r w:rsidR="000736AC" w:rsidRPr="009A59E8">
        <w:t>All workers involved in the control of pest plants and animals must be able to identify the significant plant and animal species present within the study area.</w:t>
      </w:r>
    </w:p>
    <w:p w:rsidR="00AE34B4" w:rsidRDefault="00AE34B4" w:rsidP="00AE34B4">
      <w:pPr>
        <w:rPr>
          <w:i/>
        </w:rPr>
      </w:pPr>
      <w:r>
        <w:rPr>
          <w:i/>
        </w:rPr>
        <w:t xml:space="preserve">Key Performance </w:t>
      </w:r>
      <w:r w:rsidR="007A5EAF">
        <w:rPr>
          <w:i/>
        </w:rPr>
        <w:t>Indicators</w:t>
      </w:r>
    </w:p>
    <w:p w:rsidR="00E358DA" w:rsidRDefault="00E358DA" w:rsidP="00DC38A3">
      <w:r>
        <w:t xml:space="preserve">The following key performance indicator has been provided to measure the success of the threatened species </w:t>
      </w:r>
      <w:r w:rsidR="002B4A70">
        <w:t>management</w:t>
      </w:r>
      <w:r>
        <w:t>:</w:t>
      </w:r>
    </w:p>
    <w:p w:rsidR="00AE34B4" w:rsidRDefault="00AE34B4" w:rsidP="00AE34B4">
      <w:pPr>
        <w:pStyle w:val="ListParagraph"/>
        <w:numPr>
          <w:ilvl w:val="0"/>
          <w:numId w:val="15"/>
        </w:numPr>
      </w:pPr>
      <w:r>
        <w:t>All populations of threatened flora and fauna species are maintained or improved within the offset site</w:t>
      </w:r>
      <w:r w:rsidR="00AB2741">
        <w:t xml:space="preserve"> through the habitat management actions detailed in this plan</w:t>
      </w:r>
      <w:r>
        <w:t>.</w:t>
      </w:r>
    </w:p>
    <w:p w:rsidR="002115C9" w:rsidRPr="004B225B" w:rsidRDefault="002115C9" w:rsidP="00CC7C96">
      <w:pPr>
        <w:pStyle w:val="Heading2"/>
      </w:pPr>
      <w:bookmarkStart w:id="86" w:name="_Toc378348510"/>
      <w:bookmarkStart w:id="87" w:name="_Ref381191339"/>
      <w:bookmarkStart w:id="88" w:name="_Ref381629179"/>
      <w:bookmarkStart w:id="89" w:name="_Toc408907228"/>
      <w:r w:rsidRPr="004B225B">
        <w:t>Monitoring and Reporting</w:t>
      </w:r>
      <w:bookmarkEnd w:id="86"/>
      <w:bookmarkEnd w:id="87"/>
      <w:bookmarkEnd w:id="88"/>
      <w:bookmarkEnd w:id="89"/>
    </w:p>
    <w:p w:rsidR="002115C9" w:rsidRPr="00F35E47" w:rsidRDefault="002115C9" w:rsidP="002115C9">
      <w:pPr>
        <w:rPr>
          <w:highlight w:val="yellow"/>
        </w:rPr>
      </w:pPr>
      <w:r w:rsidRPr="004618D6">
        <w:t xml:space="preserve">Monitoring of native vegetation and Golden Sun Moth habitats should be undertaken </w:t>
      </w:r>
      <w:r w:rsidR="004B225B" w:rsidRPr="004618D6">
        <w:t>by a suitably qualified</w:t>
      </w:r>
      <w:r w:rsidR="004B225B" w:rsidRPr="004B225B">
        <w:t xml:space="preserve"> ecologist </w:t>
      </w:r>
      <w:r w:rsidRPr="004B225B">
        <w:t xml:space="preserve">to ensure key performance targets are met and the responsible authorities notified of the successes and failures of works through regular progress reports.  Progress reports will be provided to the responsible authority at the end of year </w:t>
      </w:r>
      <w:r w:rsidR="00821FB8" w:rsidRPr="009D1527">
        <w:t xml:space="preserve">2, </w:t>
      </w:r>
      <w:r w:rsidR="009D60B2">
        <w:t>5</w:t>
      </w:r>
      <w:r w:rsidR="00821FB8" w:rsidRPr="009D1527">
        <w:t xml:space="preserve"> and 10 </w:t>
      </w:r>
      <w:r w:rsidRPr="004B225B">
        <w:t>of the program (</w:t>
      </w:r>
      <w:r w:rsidR="004B225B" w:rsidRPr="004B225B">
        <w:fldChar w:fldCharType="begin"/>
      </w:r>
      <w:r w:rsidR="004B225B" w:rsidRPr="004B225B">
        <w:instrText xml:space="preserve"> REF _Ref380587972 \h </w:instrText>
      </w:r>
      <w:r w:rsidR="004B225B">
        <w:instrText xml:space="preserve"> \* MERGEFORMAT </w:instrText>
      </w:r>
      <w:r w:rsidR="004B225B" w:rsidRPr="004B225B">
        <w:fldChar w:fldCharType="separate"/>
      </w:r>
      <w:r w:rsidR="00D902F2">
        <w:t xml:space="preserve">Table </w:t>
      </w:r>
      <w:r w:rsidR="00D902F2">
        <w:rPr>
          <w:noProof/>
        </w:rPr>
        <w:t>17</w:t>
      </w:r>
      <w:r w:rsidR="004B225B" w:rsidRPr="004B225B">
        <w:fldChar w:fldCharType="end"/>
      </w:r>
      <w:r w:rsidRPr="004B225B">
        <w:t xml:space="preserve">).  </w:t>
      </w:r>
    </w:p>
    <w:p w:rsidR="002115C9" w:rsidRPr="004B225B" w:rsidRDefault="002115C9" w:rsidP="00CC7C96">
      <w:pPr>
        <w:pStyle w:val="Heading3"/>
      </w:pPr>
      <w:bookmarkStart w:id="90" w:name="_Ref378348014"/>
      <w:bookmarkStart w:id="91" w:name="_Toc378348511"/>
      <w:bookmarkStart w:id="92" w:name="_Toc408907229"/>
      <w:r w:rsidRPr="004B225B">
        <w:t>Monitoring</w:t>
      </w:r>
      <w:bookmarkEnd w:id="90"/>
      <w:bookmarkEnd w:id="91"/>
      <w:bookmarkEnd w:id="92"/>
    </w:p>
    <w:p w:rsidR="002115C9" w:rsidRPr="004B225B" w:rsidRDefault="002115C9" w:rsidP="00CC7C96">
      <w:pPr>
        <w:pStyle w:val="Heading4"/>
      </w:pPr>
      <w:bookmarkStart w:id="93" w:name="_Ref378344883"/>
      <w:r w:rsidRPr="004B225B">
        <w:t>Native vegetation</w:t>
      </w:r>
      <w:bookmarkEnd w:id="93"/>
      <w:r w:rsidRPr="004B225B">
        <w:t xml:space="preserve"> </w:t>
      </w:r>
    </w:p>
    <w:p w:rsidR="00AB2741" w:rsidRPr="004B225B" w:rsidRDefault="002115C9" w:rsidP="00AB2741">
      <w:r w:rsidRPr="004B225B">
        <w:t xml:space="preserve">Monitoring is required to assess the positive and negative impacts of management actions on the integrity of the </w:t>
      </w:r>
      <w:r w:rsidR="004B225B" w:rsidRPr="004B225B">
        <w:t>offset site</w:t>
      </w:r>
      <w:r w:rsidRPr="004B225B">
        <w:t xml:space="preserve">, and to implement change if required.  </w:t>
      </w:r>
      <w:r w:rsidR="00AB2741" w:rsidRPr="004B225B">
        <w:t xml:space="preserve">Vegetation monitoring will be conducted </w:t>
      </w:r>
      <w:r w:rsidR="00AB2741">
        <w:t>in years 2, 5 and 10</w:t>
      </w:r>
      <w:r w:rsidR="00AB2741" w:rsidRPr="004B225B">
        <w:t xml:space="preserve">, with progress reports provided to the responsible authority at the end of </w:t>
      </w:r>
      <w:r w:rsidR="00AB2741">
        <w:t>these years.</w:t>
      </w:r>
    </w:p>
    <w:p w:rsidR="002115C9" w:rsidRPr="004B225B" w:rsidRDefault="002115C9" w:rsidP="002115C9">
      <w:r w:rsidRPr="004B225B">
        <w:t>This monitoring will be undertaken by a suitably qualified ecologist, with some input from the landowners.  However, the frequency of monitoring may need to vary to allow for seasonal variations and to target periods of active weed growth.  Similarly, pest animal monitoring should be undertaken at a time of year when these animals are most active so that an accurate assessment of population sizes can be made.</w:t>
      </w:r>
    </w:p>
    <w:p w:rsidR="00821FB8" w:rsidRDefault="002115C9" w:rsidP="00821FB8">
      <w:r w:rsidRPr="004B225B">
        <w:t xml:space="preserve">It is recommended that monitoring be undertaken by </w:t>
      </w:r>
      <w:r w:rsidR="005A62E6">
        <w:t>a qualified ecological consultant</w:t>
      </w:r>
      <w:r w:rsidRPr="004B225B">
        <w:t xml:space="preserve"> familiar with the methodology </w:t>
      </w:r>
      <w:r w:rsidR="00AE34B4">
        <w:t xml:space="preserve">for assessing the quality of vegetation </w:t>
      </w:r>
      <w:r w:rsidRPr="004B225B">
        <w:t xml:space="preserve">as well as any offset and EPBC Act referral requirements.  </w:t>
      </w:r>
      <w:r w:rsidR="00821FB8">
        <w:t>This plan provides the baseline data to be used as</w:t>
      </w:r>
      <w:r w:rsidR="007F700A">
        <w:t xml:space="preserve"> a</w:t>
      </w:r>
      <w:r w:rsidR="00821FB8">
        <w:t xml:space="preserve"> reference point to assess the impacts of the management actions.</w:t>
      </w:r>
      <w:r w:rsidR="00821FB8" w:rsidRPr="004B225B">
        <w:t xml:space="preserve">  </w:t>
      </w:r>
    </w:p>
    <w:p w:rsidR="002115C9" w:rsidRPr="004B225B" w:rsidRDefault="002115C9" w:rsidP="002115C9">
      <w:r w:rsidRPr="004B225B">
        <w:t>Monitoring and progress reports should include the following:</w:t>
      </w:r>
    </w:p>
    <w:p w:rsidR="00821FB8" w:rsidRPr="004B225B" w:rsidRDefault="00821FB8" w:rsidP="00821FB8">
      <w:pPr>
        <w:pStyle w:val="ListParagraph"/>
        <w:numPr>
          <w:ilvl w:val="0"/>
          <w:numId w:val="15"/>
        </w:numPr>
      </w:pPr>
      <w:r w:rsidRPr="004B225B">
        <w:t xml:space="preserve">Overall condition and composition of vegetation as well as consideration of measurable </w:t>
      </w:r>
      <w:r>
        <w:t xml:space="preserve">vegetation quality </w:t>
      </w:r>
      <w:r w:rsidRPr="004B225B">
        <w:t>outcomes</w:t>
      </w:r>
      <w:r>
        <w:t xml:space="preserve"> i.e. habitat hectare assessment</w:t>
      </w:r>
      <w:r w:rsidRPr="004B225B">
        <w:t>;</w:t>
      </w:r>
    </w:p>
    <w:p w:rsidR="002115C9" w:rsidRPr="004B225B" w:rsidRDefault="002115C9" w:rsidP="002115C9">
      <w:pPr>
        <w:pStyle w:val="ListParagraph"/>
        <w:numPr>
          <w:ilvl w:val="0"/>
          <w:numId w:val="15"/>
        </w:numPr>
      </w:pPr>
      <w:r w:rsidRPr="004B225B">
        <w:t>Biomass levels;</w:t>
      </w:r>
    </w:p>
    <w:p w:rsidR="002115C9" w:rsidRPr="004B225B" w:rsidRDefault="002115C9" w:rsidP="002115C9">
      <w:pPr>
        <w:pStyle w:val="ListParagraph"/>
        <w:numPr>
          <w:ilvl w:val="0"/>
          <w:numId w:val="15"/>
        </w:numPr>
      </w:pPr>
      <w:r w:rsidRPr="004B225B">
        <w:t>The extent, severity, trend and presence of current weed species and any new and emerging weed species; and,</w:t>
      </w:r>
    </w:p>
    <w:p w:rsidR="002115C9" w:rsidRDefault="002115C9" w:rsidP="002115C9">
      <w:pPr>
        <w:pStyle w:val="ListParagraph"/>
        <w:numPr>
          <w:ilvl w:val="0"/>
          <w:numId w:val="15"/>
        </w:numPr>
      </w:pPr>
      <w:r w:rsidRPr="004B225B">
        <w:t xml:space="preserve">Implementation of permanent photo points.  Photographs must be taken at the same location and during the same time of each year.  Photo points will allow monitoring of weed populations and maintenance of the current condition of native vegetation within the offset site.  Details of photo points and photographs will be provided to </w:t>
      </w:r>
      <w:r w:rsidR="009D60B2">
        <w:t>DELWP</w:t>
      </w:r>
      <w:r w:rsidR="009D60B2" w:rsidRPr="004B225B">
        <w:t xml:space="preserve"> </w:t>
      </w:r>
      <w:r w:rsidR="009D60B2">
        <w:t xml:space="preserve">and DoE </w:t>
      </w:r>
      <w:r w:rsidRPr="004B225B">
        <w:t xml:space="preserve">where required as evidence of progress.  </w:t>
      </w:r>
    </w:p>
    <w:p w:rsidR="002115C9" w:rsidRPr="00903014" w:rsidRDefault="002115C9" w:rsidP="00CC7C96">
      <w:pPr>
        <w:pStyle w:val="Heading4"/>
      </w:pPr>
      <w:bookmarkStart w:id="94" w:name="_Ref378346973"/>
      <w:r w:rsidRPr="00903014">
        <w:t>Golden Sun Moth</w:t>
      </w:r>
      <w:bookmarkEnd w:id="94"/>
      <w:r w:rsidRPr="00903014">
        <w:t xml:space="preserve"> </w:t>
      </w:r>
    </w:p>
    <w:p w:rsidR="002115C9" w:rsidRPr="00903014" w:rsidRDefault="002115C9" w:rsidP="002115C9">
      <w:r w:rsidRPr="00903014">
        <w:t xml:space="preserve">Golden Sun Moth populations are known to vary on spatial and temporal scales depending upon habitat conditions at a particular site.  Monitoring is required to determine if Golden Sun Moth has persisted in grassland areas, to determine reproductive success and to ensure that management actions and habitats are suitable for a viable Golden Sun Moth population in the future.  </w:t>
      </w:r>
    </w:p>
    <w:p w:rsidR="002115C9" w:rsidRPr="00903014" w:rsidRDefault="002115C9" w:rsidP="002115C9">
      <w:r w:rsidRPr="00E06712">
        <w:t>Annual monitoring of Golden Sun Moth populations will be undertaken for an initial 4 year period (within the</w:t>
      </w:r>
      <w:r w:rsidRPr="00903014">
        <w:t xml:space="preserve"> ten year management timeframe).  If, at the end of the four year monitoring program, the results indicate a </w:t>
      </w:r>
      <w:r w:rsidR="00AB2741">
        <w:t xml:space="preserve">significant </w:t>
      </w:r>
      <w:r w:rsidRPr="00903014">
        <w:t xml:space="preserve">decline in the Golden Sun Moth population or degradation of Golden Sun Moth habitat, the </w:t>
      </w:r>
      <w:r w:rsidR="00903014" w:rsidRPr="00903014">
        <w:t>O</w:t>
      </w:r>
      <w:r w:rsidRPr="00903014">
        <w:t xml:space="preserve">MP will be re-evaluated and adapted accordingly. </w:t>
      </w:r>
      <w:r w:rsidR="00AB2741">
        <w:t>Seasonal fluctuations may be taken into consideration.</w:t>
      </w:r>
    </w:p>
    <w:p w:rsidR="002115C9" w:rsidRPr="00903014" w:rsidRDefault="002115C9" w:rsidP="002115C9">
      <w:r w:rsidRPr="00903014">
        <w:t xml:space="preserve">Specific survey procedures will follow those approved by DoE and outlined in the </w:t>
      </w:r>
      <w:r w:rsidR="00834092">
        <w:t>Golden Sun Moth Significant Impact Guidelines</w:t>
      </w:r>
      <w:r w:rsidRPr="00903014">
        <w:t xml:space="preserve"> (</w:t>
      </w:r>
      <w:r w:rsidR="00834092">
        <w:t>DEWHA 2009</w:t>
      </w:r>
      <w:r w:rsidRPr="00903014">
        <w:t>).  The following will be undertaken as part of population and habitat monitoring of Golden Su</w:t>
      </w:r>
      <w:r w:rsidR="00903014" w:rsidRPr="00903014">
        <w:t>n Moth habitat for the initial 4</w:t>
      </w:r>
      <w:r w:rsidRPr="00903014">
        <w:t xml:space="preserve"> year period (and extended if required):</w:t>
      </w:r>
    </w:p>
    <w:p w:rsidR="00317EF1" w:rsidRPr="00317EF1" w:rsidRDefault="00317EF1" w:rsidP="00317EF1">
      <w:pPr>
        <w:pStyle w:val="ListParagraph"/>
      </w:pPr>
      <w:r w:rsidRPr="00317EF1">
        <w:t>Collection of baseline data to be used as a reference point to assess the impacts of management actions</w:t>
      </w:r>
      <w:r>
        <w:t>.  This will comprise targeted Golden Sun Moth surveys undertaken throughout the extent of the offset sit</w:t>
      </w:r>
      <w:r w:rsidR="000A6CB4">
        <w:t>e</w:t>
      </w:r>
      <w:r w:rsidRPr="00317EF1">
        <w:t xml:space="preserve">;  </w:t>
      </w:r>
    </w:p>
    <w:p w:rsidR="002115C9" w:rsidRPr="00903014" w:rsidRDefault="002115C9" w:rsidP="002115C9">
      <w:pPr>
        <w:pStyle w:val="ListParagraph"/>
        <w:numPr>
          <w:ilvl w:val="0"/>
          <w:numId w:val="15"/>
        </w:numPr>
      </w:pPr>
      <w:r w:rsidRPr="00903014">
        <w:t>Surveys are to be conducted by suitably trained observers;</w:t>
      </w:r>
    </w:p>
    <w:p w:rsidR="002115C9" w:rsidRPr="00903014" w:rsidRDefault="002115C9" w:rsidP="002115C9">
      <w:pPr>
        <w:pStyle w:val="ListParagraph"/>
        <w:numPr>
          <w:ilvl w:val="0"/>
          <w:numId w:val="15"/>
        </w:numPr>
      </w:pPr>
      <w:r w:rsidRPr="00903014">
        <w:t xml:space="preserve">Surveys must take place during the species’ flight season.  This is generally </w:t>
      </w:r>
      <w:r w:rsidR="00463E19">
        <w:t>November</w:t>
      </w:r>
      <w:r w:rsidRPr="00903014">
        <w:t xml:space="preserve"> to early January.  Ensure moths are active on the day of assessment by using a reference site where the species is known to be present;</w:t>
      </w:r>
    </w:p>
    <w:p w:rsidR="002115C9" w:rsidRPr="00903014" w:rsidRDefault="002115C9" w:rsidP="002115C9">
      <w:pPr>
        <w:pStyle w:val="ListParagraph"/>
        <w:numPr>
          <w:ilvl w:val="0"/>
          <w:numId w:val="15"/>
        </w:numPr>
      </w:pPr>
      <w:r w:rsidRPr="00903014">
        <w:t>Surveys must be undertaken during conditions suitable for detecting the species.  Male moths generally fly between 10am and 3pm on warm (over 20˚C by 10am) days with minimal cloud cover and still conditions.  However if males are observed flying after 3pm or during moderately windy conditions surveys can continue until males are no longer observed flying; and,</w:t>
      </w:r>
    </w:p>
    <w:p w:rsidR="002115C9" w:rsidRDefault="002115C9" w:rsidP="002115C9">
      <w:pPr>
        <w:pStyle w:val="ListParagraph"/>
        <w:numPr>
          <w:ilvl w:val="0"/>
          <w:numId w:val="15"/>
        </w:numPr>
      </w:pPr>
      <w:r w:rsidRPr="00903014">
        <w:t>Surveys should be conducted using 50 metre wide, parallel transects with two observers walking or, if terrain permits, driving in a car at &lt; 10 km / hour (flying male moths can be readily seen from a vehicle) until moths are observed.  Tracks (transects) must be recorded with a GPS to show where survey has been undertaken.</w:t>
      </w:r>
    </w:p>
    <w:p w:rsidR="00DC38A3" w:rsidRPr="00903014" w:rsidRDefault="00DC38A3" w:rsidP="00DC38A3"/>
    <w:p w:rsidR="002115C9" w:rsidRPr="00CC7C96" w:rsidRDefault="002115C9" w:rsidP="00CC7C96">
      <w:pPr>
        <w:pStyle w:val="Heading4"/>
      </w:pPr>
      <w:r w:rsidRPr="00CC7C96">
        <w:t>Other Monitoring</w:t>
      </w:r>
    </w:p>
    <w:p w:rsidR="002115C9" w:rsidRPr="00CC7C96" w:rsidRDefault="002115C9" w:rsidP="002115C9">
      <w:r w:rsidRPr="00CC7C96">
        <w:t>Information relating to fencing, weed control and pest animal control will be provided by landowners and the relevant contractors</w:t>
      </w:r>
      <w:r w:rsidR="00AC7E6F">
        <w:t>, with a landowner monitoring form completed on an annual basis (see below)</w:t>
      </w:r>
      <w:r w:rsidRPr="00CC7C96">
        <w:t>.  This information will be included in the progress report, discussed below.</w:t>
      </w:r>
    </w:p>
    <w:p w:rsidR="001233A7" w:rsidRDefault="001233A7">
      <w:pPr>
        <w:spacing w:before="0" w:after="200" w:line="24" w:lineRule="auto"/>
        <w:jc w:val="left"/>
        <w:rPr>
          <w:rFonts w:ascii="Corbel" w:eastAsiaTheme="majorEastAsia" w:hAnsi="Corbel" w:cs="Kartika"/>
          <w:b/>
          <w:bCs/>
          <w:sz w:val="26"/>
          <w:szCs w:val="26"/>
        </w:rPr>
      </w:pPr>
      <w:bookmarkStart w:id="95" w:name="_Ref378347349"/>
      <w:bookmarkStart w:id="96" w:name="_Toc378348512"/>
    </w:p>
    <w:p w:rsidR="007A5EAF" w:rsidRDefault="007A5EAF" w:rsidP="007A5EAF">
      <w:pPr>
        <w:pStyle w:val="Heading4"/>
        <w:numPr>
          <w:ilvl w:val="3"/>
          <w:numId w:val="11"/>
        </w:numPr>
      </w:pPr>
      <w:bookmarkStart w:id="97" w:name="_Toc408907230"/>
      <w:r>
        <w:t>Corrective Action</w:t>
      </w:r>
    </w:p>
    <w:p w:rsidR="007A5EAF" w:rsidRDefault="007A5EAF" w:rsidP="007A5EAF">
      <w:r>
        <w:t xml:space="preserve">If monitoring identifies a trending degradation of vegetation and habitat quality within the offset site, taking into account seasonal environmental conditions or fluctuations, corrective actions and contingency measures may be required.  Such corrective actions may comprise a change in management techniques, timing and/or frequency from those outlined in this plan.  Corrective actions should be discussed with the ecological consultants prior to implementation and included in the annual report.  Any significant issues should be raised with DoE and DELWP prior to implementation of corrective action.  </w:t>
      </w:r>
    </w:p>
    <w:p w:rsidR="007A5EAF" w:rsidRDefault="007A5EAF" w:rsidP="007A5EAF">
      <w:r>
        <w:t>Triggers for corrective action include:</w:t>
      </w:r>
    </w:p>
    <w:p w:rsidR="007A5EAF" w:rsidRDefault="007A5EAF" w:rsidP="007A5EAF">
      <w:pPr>
        <w:pStyle w:val="ListParagraph"/>
        <w:numPr>
          <w:ilvl w:val="0"/>
          <w:numId w:val="43"/>
        </w:numPr>
      </w:pPr>
      <w:r>
        <w:t>Security of the site is unable to be maintained (both physical and on-title arrangements);</w:t>
      </w:r>
    </w:p>
    <w:p w:rsidR="007A5EAF" w:rsidRDefault="007A5EAF" w:rsidP="007A5EAF">
      <w:pPr>
        <w:pStyle w:val="ListParagraph"/>
        <w:numPr>
          <w:ilvl w:val="0"/>
          <w:numId w:val="43"/>
        </w:numPr>
      </w:pPr>
      <w:r>
        <w:t>Noxious weed species cover exceeds Year 1 baseline levels or increase in cover is recorded over two consecutive years;</w:t>
      </w:r>
    </w:p>
    <w:p w:rsidR="007A5EAF" w:rsidRDefault="007A5EAF" w:rsidP="007A5EAF">
      <w:pPr>
        <w:pStyle w:val="ListParagraph"/>
        <w:numPr>
          <w:ilvl w:val="0"/>
          <w:numId w:val="43"/>
        </w:numPr>
      </w:pPr>
      <w:r>
        <w:t>Pest animal activity exceeds Year 1 baseline levels or an increase in activity is recorded over two consecutive years.</w:t>
      </w:r>
    </w:p>
    <w:p w:rsidR="002115C9" w:rsidRPr="009D1527" w:rsidRDefault="002115C9" w:rsidP="002115C9">
      <w:pPr>
        <w:pStyle w:val="Heading3"/>
        <w:spacing w:before="240" w:after="120"/>
      </w:pPr>
      <w:r w:rsidRPr="009D1527">
        <w:t>Reporting</w:t>
      </w:r>
      <w:bookmarkEnd w:id="95"/>
      <w:bookmarkEnd w:id="96"/>
      <w:bookmarkEnd w:id="97"/>
    </w:p>
    <w:p w:rsidR="002115C9" w:rsidRPr="009D1527" w:rsidRDefault="002115C9" w:rsidP="002115C9">
      <w:r w:rsidRPr="009D1527">
        <w:t xml:space="preserve">Progress reports will be provided to the responsible authority at the end of year 2, </w:t>
      </w:r>
      <w:r w:rsidR="009D60B2">
        <w:t>5</w:t>
      </w:r>
      <w:r w:rsidR="00821FB8" w:rsidRPr="009D1527">
        <w:t xml:space="preserve"> </w:t>
      </w:r>
      <w:r w:rsidRPr="009D1527">
        <w:t>and 10 of the program.  Information to be provided in the progress report includes:</w:t>
      </w:r>
    </w:p>
    <w:p w:rsidR="002115C9" w:rsidRDefault="002115C9" w:rsidP="002115C9">
      <w:pPr>
        <w:pStyle w:val="ListParagraph"/>
        <w:numPr>
          <w:ilvl w:val="0"/>
          <w:numId w:val="15"/>
        </w:numPr>
      </w:pPr>
      <w:r w:rsidRPr="009D1527">
        <w:t>A copy of the Management Actions Table (</w:t>
      </w:r>
      <w:r w:rsidR="009D1527" w:rsidRPr="009D1527">
        <w:fldChar w:fldCharType="begin"/>
      </w:r>
      <w:r w:rsidR="009D1527" w:rsidRPr="009D1527">
        <w:instrText xml:space="preserve"> REF _Ref380587972 \h </w:instrText>
      </w:r>
      <w:r w:rsidR="009D1527">
        <w:instrText xml:space="preserve"> \* MERGEFORMAT </w:instrText>
      </w:r>
      <w:r w:rsidR="009D1527" w:rsidRPr="009D1527">
        <w:fldChar w:fldCharType="separate"/>
      </w:r>
      <w:r w:rsidR="00D902F2">
        <w:t xml:space="preserve">Table </w:t>
      </w:r>
      <w:r w:rsidR="00D902F2">
        <w:rPr>
          <w:noProof/>
        </w:rPr>
        <w:t>17</w:t>
      </w:r>
      <w:r w:rsidR="009D1527" w:rsidRPr="009D1527">
        <w:fldChar w:fldCharType="end"/>
      </w:r>
      <w:r w:rsidRPr="009D1527">
        <w:t>) detailing actions completed during the reporting period;</w:t>
      </w:r>
    </w:p>
    <w:p w:rsidR="00AC7E6F" w:rsidRPr="009D1527" w:rsidRDefault="00AC7E6F" w:rsidP="002115C9">
      <w:pPr>
        <w:pStyle w:val="ListParagraph"/>
        <w:numPr>
          <w:ilvl w:val="0"/>
          <w:numId w:val="15"/>
        </w:numPr>
      </w:pPr>
      <w:r>
        <w:t>Landowner monitoring and reporting forms;</w:t>
      </w:r>
    </w:p>
    <w:p w:rsidR="002115C9" w:rsidRPr="009D1527" w:rsidRDefault="002115C9" w:rsidP="002115C9">
      <w:pPr>
        <w:pStyle w:val="ListParagraph"/>
        <w:numPr>
          <w:ilvl w:val="0"/>
          <w:numId w:val="15"/>
        </w:numPr>
      </w:pPr>
      <w:r w:rsidRPr="009D1527">
        <w:t>A description of the specific monitoring results from ecological surveys undertaken;</w:t>
      </w:r>
    </w:p>
    <w:p w:rsidR="002115C9" w:rsidRPr="009D1527" w:rsidRDefault="006B4BDB" w:rsidP="002115C9">
      <w:pPr>
        <w:pStyle w:val="ListParagraph"/>
        <w:numPr>
          <w:ilvl w:val="0"/>
          <w:numId w:val="15"/>
        </w:numPr>
      </w:pPr>
      <w:r>
        <w:t>Results</w:t>
      </w:r>
      <w:r w:rsidRPr="009D1527">
        <w:t xml:space="preserve"> </w:t>
      </w:r>
      <w:r w:rsidR="002115C9" w:rsidRPr="009D1527">
        <w:t>of weed and pest animal control work;</w:t>
      </w:r>
    </w:p>
    <w:p w:rsidR="002115C9" w:rsidRPr="009D1527" w:rsidRDefault="002115C9" w:rsidP="002115C9">
      <w:pPr>
        <w:pStyle w:val="ListParagraph"/>
        <w:numPr>
          <w:ilvl w:val="0"/>
          <w:numId w:val="15"/>
        </w:numPr>
      </w:pPr>
      <w:r w:rsidRPr="009D1527">
        <w:t>Successful management tools (i.e. techniques used to control weed species,</w:t>
      </w:r>
      <w:r w:rsidR="00A62C87">
        <w:t xml:space="preserve"> </w:t>
      </w:r>
      <w:r w:rsidRPr="009D1527">
        <w:t xml:space="preserve">monitoring technique, etc.); </w:t>
      </w:r>
    </w:p>
    <w:p w:rsidR="002115C9" w:rsidRPr="009D1527" w:rsidRDefault="002115C9" w:rsidP="002115C9">
      <w:pPr>
        <w:pStyle w:val="ListParagraph"/>
        <w:numPr>
          <w:ilvl w:val="0"/>
          <w:numId w:val="15"/>
        </w:numPr>
      </w:pPr>
      <w:r w:rsidRPr="009D1527">
        <w:t>Any problems or issues experienced (i.e. new infestation of weed species, etc.);</w:t>
      </w:r>
    </w:p>
    <w:p w:rsidR="002115C9" w:rsidRPr="00317EF1" w:rsidRDefault="002115C9" w:rsidP="002115C9">
      <w:pPr>
        <w:pStyle w:val="ListParagraph"/>
        <w:numPr>
          <w:ilvl w:val="0"/>
          <w:numId w:val="15"/>
        </w:numPr>
      </w:pPr>
      <w:r w:rsidRPr="00317EF1">
        <w:t>Any corrective actions and contingency measures where monitoring indicates that there has been a deterioration in the native vegetation or Golden Sun Moth population; and,</w:t>
      </w:r>
    </w:p>
    <w:p w:rsidR="002115C9" w:rsidRPr="009D1527" w:rsidRDefault="002115C9" w:rsidP="002115C9">
      <w:pPr>
        <w:pStyle w:val="ListParagraph"/>
        <w:numPr>
          <w:ilvl w:val="0"/>
          <w:numId w:val="15"/>
        </w:numPr>
      </w:pPr>
      <w:r w:rsidRPr="009D1527">
        <w:t>Photographs showing evidence of works.</w:t>
      </w:r>
    </w:p>
    <w:p w:rsidR="002115C9" w:rsidRPr="009D1527" w:rsidRDefault="002115C9" w:rsidP="002115C9">
      <w:r w:rsidRPr="009D1527">
        <w:t xml:space="preserve">In order to meet EPBC Act referral conditions, all records/evidence of management actions must be maintained, and be submitted to DoE upon request, and any proposed management changes must be submitted to DoE prior to the changes being undertaken.  </w:t>
      </w:r>
    </w:p>
    <w:p w:rsidR="002115C9" w:rsidRPr="009D1527" w:rsidRDefault="002115C9" w:rsidP="002115C9">
      <w:r w:rsidRPr="009D1527">
        <w:t xml:space="preserve">If any agreed management actions or commitments are incomplete or have not been undertaken in the times specified, the </w:t>
      </w:r>
      <w:r w:rsidR="00A62C87">
        <w:t>landowner</w:t>
      </w:r>
      <w:r w:rsidR="00A62C87" w:rsidRPr="009D1527">
        <w:t xml:space="preserve"> </w:t>
      </w:r>
      <w:r w:rsidRPr="009D1527">
        <w:t xml:space="preserve">is to document the justification and the actions that will be undertaken to implement the requirement.  </w:t>
      </w:r>
    </w:p>
    <w:p w:rsidR="00AC7E6F" w:rsidRPr="000B7180" w:rsidRDefault="00AC7E6F" w:rsidP="00AC7E6F">
      <w:pPr>
        <w:pStyle w:val="Heading4"/>
      </w:pPr>
      <w:bookmarkStart w:id="98" w:name="_Toc378348513"/>
      <w:r w:rsidRPr="000B7180">
        <w:t>Landowner Monitoring and Reporting Form</w:t>
      </w:r>
    </w:p>
    <w:p w:rsidR="00AC7E6F" w:rsidRDefault="00AC7E6F" w:rsidP="00AC7E6F">
      <w:r w:rsidRPr="00AC7E6F">
        <w:t>Information relating to fencing, weed control and pest animal control will be provided by landowners and the relevant contractors, with a landowner monitoring form completed on an annual basis (see below)</w:t>
      </w:r>
      <w:r w:rsidR="000A6CB4">
        <w:t xml:space="preserve"> and submitted with the progress reports at the end of year 2, 5 and 10 of the program</w:t>
      </w:r>
      <w:r w:rsidRPr="00AC7E6F">
        <w:t xml:space="preserve">.  </w:t>
      </w:r>
      <w:r w:rsidRPr="000B7180">
        <w:t xml:space="preserve">The template for a landowner monitoring and reporting form is shown in </w:t>
      </w:r>
      <w:r w:rsidRPr="000B7180">
        <w:fldChar w:fldCharType="begin"/>
      </w:r>
      <w:r w:rsidRPr="000B7180">
        <w:instrText xml:space="preserve"> REF _Ref380588430 \h </w:instrText>
      </w:r>
      <w:r>
        <w:instrText xml:space="preserve"> \* MERGEFORMAT </w:instrText>
      </w:r>
      <w:r w:rsidRPr="000B7180">
        <w:fldChar w:fldCharType="separate"/>
      </w:r>
      <w:r w:rsidR="00D902F2">
        <w:t xml:space="preserve">Table </w:t>
      </w:r>
      <w:r w:rsidR="00D902F2">
        <w:rPr>
          <w:noProof/>
        </w:rPr>
        <w:t>18</w:t>
      </w:r>
      <w:r w:rsidRPr="000B7180">
        <w:fldChar w:fldCharType="end"/>
      </w:r>
      <w:r w:rsidRPr="000B7180">
        <w:t xml:space="preserve">.  </w:t>
      </w:r>
    </w:p>
    <w:p w:rsidR="00AC7E6F" w:rsidRPr="0070171C" w:rsidRDefault="00AC7E6F" w:rsidP="00AC7E6F">
      <w:r w:rsidRPr="0070171C">
        <w:t xml:space="preserve">If any agreed management actions or commitments are incomplete or have not been undertaken in the times specified, the responsible </w:t>
      </w:r>
      <w:r w:rsidR="0070171C" w:rsidRPr="0070171C">
        <w:t>party</w:t>
      </w:r>
      <w:r w:rsidRPr="0070171C">
        <w:t xml:space="preserve"> must explain the reasons why and what program of action/s will be undertaken to implement the action.  If no action has been undertaken please explain the reason(s) and how the targets specified will be met.</w:t>
      </w:r>
    </w:p>
    <w:p w:rsidR="002115C9" w:rsidRPr="00561ABD" w:rsidRDefault="002115C9" w:rsidP="002115C9">
      <w:pPr>
        <w:pStyle w:val="Heading2"/>
      </w:pPr>
      <w:bookmarkStart w:id="99" w:name="_Toc408907231"/>
      <w:r w:rsidRPr="00561ABD">
        <w:t>Management Actions Table</w:t>
      </w:r>
      <w:bookmarkEnd w:id="98"/>
      <w:bookmarkEnd w:id="99"/>
    </w:p>
    <w:p w:rsidR="002115C9" w:rsidRPr="00561ABD" w:rsidRDefault="002115C9" w:rsidP="002115C9">
      <w:r w:rsidRPr="00561ABD">
        <w:t>Management actions are summarised in</w:t>
      </w:r>
      <w:r w:rsidR="00561ABD" w:rsidRPr="00561ABD">
        <w:t xml:space="preserve"> </w:t>
      </w:r>
      <w:r w:rsidR="00561ABD" w:rsidRPr="00561ABD">
        <w:fldChar w:fldCharType="begin"/>
      </w:r>
      <w:r w:rsidR="00561ABD" w:rsidRPr="00561ABD">
        <w:instrText xml:space="preserve"> REF _Ref380587972 \h </w:instrText>
      </w:r>
      <w:r w:rsidR="00561ABD">
        <w:instrText xml:space="preserve"> \* MERGEFORMAT </w:instrText>
      </w:r>
      <w:r w:rsidR="00561ABD" w:rsidRPr="00561ABD">
        <w:fldChar w:fldCharType="separate"/>
      </w:r>
      <w:r w:rsidR="00D902F2">
        <w:t xml:space="preserve">Table </w:t>
      </w:r>
      <w:r w:rsidR="00D902F2">
        <w:rPr>
          <w:noProof/>
        </w:rPr>
        <w:t>17</w:t>
      </w:r>
      <w:r w:rsidR="00561ABD" w:rsidRPr="00561ABD">
        <w:fldChar w:fldCharType="end"/>
      </w:r>
      <w:r w:rsidRPr="00561ABD">
        <w:t xml:space="preserve">.  The actions constitute the minimum management requirements for the </w:t>
      </w:r>
      <w:r w:rsidR="006C3F6E">
        <w:t>offset site</w:t>
      </w:r>
      <w:r w:rsidRPr="00561ABD">
        <w:t xml:space="preserve"> over the mandatory 10 year management period.  </w:t>
      </w:r>
    </w:p>
    <w:p w:rsidR="005667E0" w:rsidRDefault="005667E0" w:rsidP="005667E0"/>
    <w:p w:rsidR="00F73023" w:rsidRPr="00DA7710" w:rsidRDefault="00AB46E4" w:rsidP="00AB46E4">
      <w:pPr>
        <w:rPr>
          <w:highlight w:val="yellow"/>
        </w:rPr>
      </w:pPr>
      <w:r w:rsidRPr="00DA7710">
        <w:rPr>
          <w:highlight w:val="yellow"/>
        </w:rPr>
        <w:t xml:space="preserve">  </w:t>
      </w:r>
    </w:p>
    <w:p w:rsidR="00281267" w:rsidRPr="00DA7710" w:rsidRDefault="00281267" w:rsidP="00AB46E4">
      <w:pPr>
        <w:rPr>
          <w:highlight w:val="yellow"/>
        </w:rPr>
      </w:pPr>
    </w:p>
    <w:p w:rsidR="003A7F53" w:rsidRPr="00DA7710" w:rsidRDefault="003A7F53" w:rsidP="002C7E4E">
      <w:pPr>
        <w:rPr>
          <w:highlight w:val="yellow"/>
        </w:rPr>
        <w:sectPr w:rsidR="003A7F53" w:rsidRPr="00DA7710" w:rsidSect="00A538CA">
          <w:headerReference w:type="even" r:id="rId28"/>
          <w:headerReference w:type="default" r:id="rId29"/>
          <w:footerReference w:type="default" r:id="rId30"/>
          <w:headerReference w:type="first" r:id="rId31"/>
          <w:pgSz w:w="11906" w:h="16838" w:code="9"/>
          <w:pgMar w:top="1525" w:right="1134" w:bottom="1134" w:left="1134" w:header="709" w:footer="215" w:gutter="0"/>
          <w:cols w:space="708"/>
          <w:docGrid w:linePitch="360"/>
        </w:sectPr>
      </w:pPr>
    </w:p>
    <w:p w:rsidR="002115C9" w:rsidRDefault="002115C9" w:rsidP="002115C9">
      <w:pPr>
        <w:pStyle w:val="Caption"/>
        <w:rPr>
          <w:highlight w:val="yellow"/>
        </w:rPr>
      </w:pPr>
      <w:bookmarkStart w:id="100" w:name="_Ref380587972"/>
      <w:r>
        <w:t xml:space="preserve">Table </w:t>
      </w:r>
      <w:fldSimple w:instr=" SEQ Table \* ARABIC ">
        <w:r w:rsidR="00D902F2">
          <w:rPr>
            <w:noProof/>
          </w:rPr>
          <w:t>17</w:t>
        </w:r>
      </w:fldSimple>
      <w:bookmarkEnd w:id="100"/>
      <w:r>
        <w:t xml:space="preserve">. </w:t>
      </w:r>
      <w:r w:rsidRPr="002115C9">
        <w:rPr>
          <w:b w:val="0"/>
        </w:rPr>
        <w:t>Management Actions Table</w:t>
      </w:r>
    </w:p>
    <w:tbl>
      <w:tblPr>
        <w:tblStyle w:val="EHPTablesytle"/>
        <w:tblW w:w="13948" w:type="dxa"/>
        <w:jc w:val="center"/>
        <w:tblLook w:val="04A0" w:firstRow="1" w:lastRow="0" w:firstColumn="1" w:lastColumn="0" w:noHBand="0" w:noVBand="1"/>
      </w:tblPr>
      <w:tblGrid>
        <w:gridCol w:w="579"/>
        <w:gridCol w:w="727"/>
        <w:gridCol w:w="3530"/>
        <w:gridCol w:w="3087"/>
        <w:gridCol w:w="3190"/>
        <w:gridCol w:w="1559"/>
        <w:gridCol w:w="1276"/>
      </w:tblGrid>
      <w:tr w:rsidR="00904D2B" w:rsidRPr="00F35E47" w:rsidTr="00534E3D">
        <w:trPr>
          <w:cnfStyle w:val="100000000000" w:firstRow="1" w:lastRow="0" w:firstColumn="0" w:lastColumn="0" w:oddVBand="0" w:evenVBand="0" w:oddHBand="0" w:evenHBand="0" w:firstRowFirstColumn="0" w:firstRowLastColumn="0" w:lastRowFirstColumn="0" w:lastRowLastColumn="0"/>
          <w:trHeight w:val="300"/>
          <w:tblHeader/>
          <w:jc w:val="center"/>
        </w:trPr>
        <w:tc>
          <w:tcPr>
            <w:tcW w:w="579" w:type="dxa"/>
            <w:noWrap/>
            <w:hideMark/>
          </w:tcPr>
          <w:p w:rsidR="00904D2B" w:rsidRPr="006C3F6E" w:rsidRDefault="00904D2B" w:rsidP="00395756">
            <w:pPr>
              <w:pStyle w:val="TableHeader"/>
            </w:pPr>
            <w:r w:rsidRPr="006C3F6E">
              <w:rPr>
                <w:lang w:val="en-US"/>
              </w:rPr>
              <w:t>Year</w:t>
            </w:r>
          </w:p>
        </w:tc>
        <w:tc>
          <w:tcPr>
            <w:tcW w:w="727" w:type="dxa"/>
            <w:noWrap/>
            <w:hideMark/>
          </w:tcPr>
          <w:p w:rsidR="00904D2B" w:rsidRPr="006C3F6E" w:rsidRDefault="00904D2B" w:rsidP="00395756">
            <w:pPr>
              <w:pStyle w:val="TableHeader"/>
            </w:pPr>
            <w:r w:rsidRPr="006C3F6E">
              <w:rPr>
                <w:lang w:val="en-US"/>
              </w:rPr>
              <w:t>Action</w:t>
            </w:r>
          </w:p>
        </w:tc>
        <w:tc>
          <w:tcPr>
            <w:tcW w:w="3530" w:type="dxa"/>
            <w:noWrap/>
            <w:hideMark/>
          </w:tcPr>
          <w:p w:rsidR="00904D2B" w:rsidRPr="00AF11C3" w:rsidRDefault="00904D2B" w:rsidP="00395756">
            <w:pPr>
              <w:pStyle w:val="TableHeader"/>
            </w:pPr>
            <w:r w:rsidRPr="00AF11C3">
              <w:rPr>
                <w:lang w:val="en-US"/>
              </w:rPr>
              <w:t>Management action</w:t>
            </w:r>
          </w:p>
        </w:tc>
        <w:tc>
          <w:tcPr>
            <w:tcW w:w="3087" w:type="dxa"/>
            <w:noWrap/>
            <w:hideMark/>
          </w:tcPr>
          <w:p w:rsidR="00904D2B" w:rsidRPr="006C3F6E" w:rsidRDefault="00904D2B" w:rsidP="00395756">
            <w:pPr>
              <w:pStyle w:val="TableHeader"/>
            </w:pPr>
            <w:r w:rsidRPr="006C3F6E">
              <w:rPr>
                <w:lang w:val="en-US"/>
              </w:rPr>
              <w:t>Responsible authority / personnel</w:t>
            </w:r>
          </w:p>
        </w:tc>
        <w:tc>
          <w:tcPr>
            <w:tcW w:w="3190" w:type="dxa"/>
            <w:noWrap/>
            <w:hideMark/>
          </w:tcPr>
          <w:p w:rsidR="00904D2B" w:rsidRPr="006C3F6E" w:rsidRDefault="00904D2B" w:rsidP="00395756">
            <w:pPr>
              <w:pStyle w:val="TableHeader"/>
            </w:pPr>
            <w:r w:rsidRPr="006C3F6E">
              <w:rPr>
                <w:lang w:val="en-US"/>
              </w:rPr>
              <w:t>Timing of action</w:t>
            </w:r>
          </w:p>
        </w:tc>
        <w:tc>
          <w:tcPr>
            <w:tcW w:w="1559" w:type="dxa"/>
            <w:noWrap/>
          </w:tcPr>
          <w:p w:rsidR="00904D2B" w:rsidRPr="00303A8C" w:rsidRDefault="00904D2B" w:rsidP="00395756">
            <w:pPr>
              <w:pStyle w:val="TableHeader"/>
            </w:pPr>
            <w:r w:rsidRPr="00303A8C">
              <w:t>Report reference</w:t>
            </w:r>
          </w:p>
        </w:tc>
        <w:tc>
          <w:tcPr>
            <w:tcW w:w="1276" w:type="dxa"/>
            <w:noWrap/>
            <w:hideMark/>
          </w:tcPr>
          <w:p w:rsidR="00904D2B" w:rsidRPr="006C3F6E" w:rsidRDefault="00904D2B" w:rsidP="00395756">
            <w:pPr>
              <w:pStyle w:val="TableHeader"/>
            </w:pPr>
            <w:r w:rsidRPr="006C3F6E">
              <w:rPr>
                <w:lang w:val="en-US"/>
              </w:rPr>
              <w:t>Date completed</w:t>
            </w:r>
          </w:p>
        </w:tc>
      </w:tr>
      <w:tr w:rsidR="00904D2B" w:rsidRPr="00F35E47" w:rsidTr="00534E3D">
        <w:trPr>
          <w:trHeight w:val="300"/>
          <w:jc w:val="center"/>
        </w:trPr>
        <w:tc>
          <w:tcPr>
            <w:tcW w:w="579" w:type="dxa"/>
            <w:noWrap/>
            <w:hideMark/>
          </w:tcPr>
          <w:p w:rsidR="00904D2B" w:rsidRPr="006C3F6E" w:rsidRDefault="00904D2B" w:rsidP="00395756">
            <w:pPr>
              <w:pStyle w:val="TableText"/>
              <w:jc w:val="center"/>
            </w:pPr>
            <w:r w:rsidRPr="006C3F6E">
              <w:rPr>
                <w:lang w:val="en-US"/>
              </w:rPr>
              <w:t>0</w:t>
            </w:r>
          </w:p>
        </w:tc>
        <w:tc>
          <w:tcPr>
            <w:tcW w:w="727" w:type="dxa"/>
            <w:noWrap/>
            <w:hideMark/>
          </w:tcPr>
          <w:p w:rsidR="00904D2B" w:rsidRPr="006C3F6E" w:rsidRDefault="00904D2B" w:rsidP="00395756">
            <w:pPr>
              <w:pStyle w:val="TableText"/>
              <w:jc w:val="center"/>
            </w:pPr>
            <w:r w:rsidRPr="006C3F6E">
              <w:rPr>
                <w:lang w:val="en-US"/>
              </w:rPr>
              <w:t>0.1</w:t>
            </w:r>
          </w:p>
        </w:tc>
        <w:tc>
          <w:tcPr>
            <w:tcW w:w="3530" w:type="dxa"/>
            <w:noWrap/>
            <w:hideMark/>
          </w:tcPr>
          <w:p w:rsidR="00904D2B" w:rsidRPr="00AF11C3" w:rsidRDefault="00904D2B" w:rsidP="00395756">
            <w:pPr>
              <w:pStyle w:val="TableText"/>
            </w:pPr>
            <w:r w:rsidRPr="00AF11C3">
              <w:rPr>
                <w:lang w:val="en-US"/>
              </w:rPr>
              <w:t xml:space="preserve">Implement on-title legal agreements for </w:t>
            </w:r>
            <w:r w:rsidR="006C3F6E" w:rsidRPr="00AF11C3">
              <w:rPr>
                <w:lang w:val="en-US"/>
              </w:rPr>
              <w:t>offset site</w:t>
            </w:r>
          </w:p>
        </w:tc>
        <w:tc>
          <w:tcPr>
            <w:tcW w:w="3087" w:type="dxa"/>
            <w:noWrap/>
            <w:hideMark/>
          </w:tcPr>
          <w:p w:rsidR="00904D2B" w:rsidRPr="006C3F6E" w:rsidRDefault="00904D2B" w:rsidP="009D60B2">
            <w:pPr>
              <w:pStyle w:val="TableText"/>
            </w:pPr>
            <w:r w:rsidRPr="006C3F6E">
              <w:rPr>
                <w:lang w:val="en-US"/>
              </w:rPr>
              <w:t xml:space="preserve">Liaise between the landowner, </w:t>
            </w:r>
            <w:r w:rsidR="009D60B2">
              <w:t>DELWP</w:t>
            </w:r>
            <w:r w:rsidR="009D60B2" w:rsidRPr="006C3F6E">
              <w:rPr>
                <w:lang w:val="en-US"/>
              </w:rPr>
              <w:t xml:space="preserve"> </w:t>
            </w:r>
            <w:r w:rsidRPr="006C3F6E">
              <w:rPr>
                <w:lang w:val="en-US"/>
              </w:rPr>
              <w:t xml:space="preserve">and </w:t>
            </w:r>
            <w:r w:rsidR="009D60B2">
              <w:rPr>
                <w:lang w:val="en-US"/>
              </w:rPr>
              <w:t>DoE</w:t>
            </w:r>
            <w:r w:rsidRPr="006C3F6E">
              <w:rPr>
                <w:lang w:val="en-US"/>
              </w:rPr>
              <w:t>.</w:t>
            </w:r>
          </w:p>
        </w:tc>
        <w:tc>
          <w:tcPr>
            <w:tcW w:w="3190" w:type="dxa"/>
            <w:noWrap/>
            <w:hideMark/>
          </w:tcPr>
          <w:p w:rsidR="00904D2B" w:rsidRPr="006C3F6E" w:rsidRDefault="007E2894" w:rsidP="00683C0F">
            <w:pPr>
              <w:pStyle w:val="TableText"/>
            </w:pPr>
            <w:r>
              <w:t xml:space="preserve">Within three months of this plan being approved by </w:t>
            </w:r>
            <w:r w:rsidR="009D60B2">
              <w:t>DELWP</w:t>
            </w:r>
            <w:r w:rsidR="009D60B2" w:rsidRPr="00F057A0">
              <w:t xml:space="preserve"> </w:t>
            </w:r>
            <w:r w:rsidRPr="00F057A0">
              <w:t>and DoE</w:t>
            </w:r>
          </w:p>
        </w:tc>
        <w:tc>
          <w:tcPr>
            <w:tcW w:w="1559" w:type="dxa"/>
            <w:noWrap/>
          </w:tcPr>
          <w:p w:rsidR="00904D2B" w:rsidRPr="00303A8C" w:rsidRDefault="00904D2B" w:rsidP="00385326">
            <w:pPr>
              <w:pStyle w:val="TableText"/>
              <w:jc w:val="center"/>
            </w:pPr>
            <w:r w:rsidRPr="00303A8C">
              <w:t xml:space="preserve">Section </w:t>
            </w:r>
            <w:r w:rsidR="00385326" w:rsidRPr="00303A8C">
              <w:fldChar w:fldCharType="begin"/>
            </w:r>
            <w:r w:rsidR="00385326" w:rsidRPr="00303A8C">
              <w:instrText xml:space="preserve"> REF _Ref378344294 \w \h  \* MERGEFORMAT </w:instrText>
            </w:r>
            <w:r w:rsidR="00385326" w:rsidRPr="00303A8C">
              <w:fldChar w:fldCharType="separate"/>
            </w:r>
            <w:r w:rsidR="00D902F2">
              <w:t>7.5</w:t>
            </w:r>
            <w:r w:rsidR="00385326" w:rsidRPr="00303A8C">
              <w:fldChar w:fldCharType="end"/>
            </w:r>
          </w:p>
        </w:tc>
        <w:tc>
          <w:tcPr>
            <w:tcW w:w="1276" w:type="dxa"/>
            <w:noWrap/>
            <w:hideMark/>
          </w:tcPr>
          <w:p w:rsidR="00904D2B" w:rsidRPr="00F35E47" w:rsidRDefault="00904D2B" w:rsidP="00395756">
            <w:pPr>
              <w:pStyle w:val="TableText"/>
              <w:rPr>
                <w:highlight w:val="yellow"/>
              </w:rPr>
            </w:pPr>
          </w:p>
        </w:tc>
      </w:tr>
      <w:tr w:rsidR="00904D2B" w:rsidRPr="00F35E47" w:rsidTr="00534E3D">
        <w:trPr>
          <w:trHeight w:val="300"/>
          <w:jc w:val="center"/>
        </w:trPr>
        <w:tc>
          <w:tcPr>
            <w:tcW w:w="579" w:type="dxa"/>
            <w:noWrap/>
          </w:tcPr>
          <w:p w:rsidR="00904D2B" w:rsidRPr="006C3F6E" w:rsidRDefault="00904D2B" w:rsidP="00395756">
            <w:pPr>
              <w:pStyle w:val="TableText"/>
              <w:jc w:val="center"/>
              <w:rPr>
                <w:lang w:val="en-US"/>
              </w:rPr>
            </w:pPr>
            <w:r w:rsidRPr="006C3F6E">
              <w:rPr>
                <w:lang w:val="en-US"/>
              </w:rPr>
              <w:t>1</w:t>
            </w:r>
          </w:p>
        </w:tc>
        <w:tc>
          <w:tcPr>
            <w:tcW w:w="727" w:type="dxa"/>
            <w:noWrap/>
          </w:tcPr>
          <w:p w:rsidR="00904D2B" w:rsidRPr="006C3F6E" w:rsidRDefault="00904D2B" w:rsidP="00395756">
            <w:pPr>
              <w:pStyle w:val="TableText"/>
              <w:jc w:val="center"/>
              <w:rPr>
                <w:lang w:val="en-US"/>
              </w:rPr>
            </w:pPr>
            <w:r w:rsidRPr="006C3F6E">
              <w:rPr>
                <w:lang w:val="en-US"/>
              </w:rPr>
              <w:t>1.1</w:t>
            </w:r>
          </w:p>
        </w:tc>
        <w:tc>
          <w:tcPr>
            <w:tcW w:w="3530" w:type="dxa"/>
            <w:noWrap/>
          </w:tcPr>
          <w:p w:rsidR="00904D2B" w:rsidRPr="00AF11C3" w:rsidRDefault="002875DF" w:rsidP="002875DF">
            <w:pPr>
              <w:pStyle w:val="TableText"/>
              <w:rPr>
                <w:lang w:val="en-US"/>
              </w:rPr>
            </w:pPr>
            <w:r>
              <w:rPr>
                <w:lang w:val="en-US"/>
              </w:rPr>
              <w:t>Check and m</w:t>
            </w:r>
            <w:r w:rsidR="00AF11C3" w:rsidRPr="00AF11C3">
              <w:rPr>
                <w:lang w:val="en-US"/>
              </w:rPr>
              <w:t>aintain permanent fenc</w:t>
            </w:r>
            <w:r>
              <w:rPr>
                <w:lang w:val="en-US"/>
              </w:rPr>
              <w:t xml:space="preserve">es surrounding the offset site, </w:t>
            </w:r>
            <w:r w:rsidR="00AF11C3" w:rsidRPr="00AF11C3">
              <w:rPr>
                <w:lang w:val="en-US"/>
              </w:rPr>
              <w:t>as required</w:t>
            </w:r>
          </w:p>
        </w:tc>
        <w:tc>
          <w:tcPr>
            <w:tcW w:w="3087" w:type="dxa"/>
            <w:noWrap/>
          </w:tcPr>
          <w:p w:rsidR="00904D2B" w:rsidRPr="006C3F6E" w:rsidRDefault="00904D2B" w:rsidP="00395756">
            <w:pPr>
              <w:pStyle w:val="TableText"/>
              <w:rPr>
                <w:lang w:val="en-US"/>
              </w:rPr>
            </w:pPr>
            <w:r w:rsidRPr="006C3F6E">
              <w:rPr>
                <w:lang w:val="en-US"/>
              </w:rPr>
              <w:t>Landowner</w:t>
            </w:r>
          </w:p>
        </w:tc>
        <w:tc>
          <w:tcPr>
            <w:tcW w:w="3190" w:type="dxa"/>
            <w:noWrap/>
          </w:tcPr>
          <w:p w:rsidR="00904D2B" w:rsidRPr="006C3F6E" w:rsidRDefault="007E2894" w:rsidP="00395756">
            <w:pPr>
              <w:pStyle w:val="TableText"/>
              <w:rPr>
                <w:lang w:val="en-US"/>
              </w:rPr>
            </w:pPr>
            <w:r>
              <w:t xml:space="preserve">Within three months of this plan being approved by </w:t>
            </w:r>
            <w:r w:rsidR="009D60B2">
              <w:t>DELWP</w:t>
            </w:r>
            <w:r w:rsidR="009D60B2" w:rsidRPr="00F057A0">
              <w:t xml:space="preserve"> </w:t>
            </w:r>
            <w:r w:rsidRPr="00F057A0">
              <w:t>and DoE</w:t>
            </w:r>
          </w:p>
        </w:tc>
        <w:tc>
          <w:tcPr>
            <w:tcW w:w="1559" w:type="dxa"/>
            <w:noWrap/>
          </w:tcPr>
          <w:p w:rsidR="00904D2B" w:rsidRPr="00303A8C" w:rsidRDefault="00904D2B" w:rsidP="003E32B5">
            <w:pPr>
              <w:pStyle w:val="TableText"/>
              <w:jc w:val="center"/>
            </w:pPr>
            <w:r w:rsidRPr="00303A8C">
              <w:t xml:space="preserve">Section </w:t>
            </w:r>
            <w:r w:rsidR="003E32B5" w:rsidRPr="00303A8C">
              <w:fldChar w:fldCharType="begin"/>
            </w:r>
            <w:r w:rsidR="003E32B5" w:rsidRPr="00303A8C">
              <w:instrText xml:space="preserve"> REF _Ref378345305 \w \h </w:instrText>
            </w:r>
            <w:r w:rsidR="003E32B5" w:rsidRPr="00303A8C">
              <w:fldChar w:fldCharType="separate"/>
            </w:r>
            <w:r w:rsidR="00D902F2">
              <w:t>7.5.2</w:t>
            </w:r>
            <w:r w:rsidR="003E32B5" w:rsidRPr="00303A8C">
              <w:fldChar w:fldCharType="end"/>
            </w:r>
          </w:p>
        </w:tc>
        <w:tc>
          <w:tcPr>
            <w:tcW w:w="1276" w:type="dxa"/>
            <w:noWrap/>
          </w:tcPr>
          <w:p w:rsidR="00904D2B" w:rsidRPr="00F35E47" w:rsidRDefault="00904D2B" w:rsidP="00395756">
            <w:pPr>
              <w:pStyle w:val="TableText"/>
              <w:rPr>
                <w:highlight w:val="yellow"/>
              </w:rPr>
            </w:pPr>
          </w:p>
        </w:tc>
      </w:tr>
      <w:tr w:rsidR="00904D2B" w:rsidRPr="00F35E47" w:rsidTr="00534E3D">
        <w:trPr>
          <w:trHeight w:val="300"/>
          <w:jc w:val="center"/>
        </w:trPr>
        <w:tc>
          <w:tcPr>
            <w:tcW w:w="579" w:type="dxa"/>
            <w:noWrap/>
            <w:hideMark/>
          </w:tcPr>
          <w:p w:rsidR="00904D2B" w:rsidRPr="00991C23" w:rsidRDefault="00904D2B" w:rsidP="00395756">
            <w:pPr>
              <w:pStyle w:val="TableText"/>
              <w:jc w:val="center"/>
              <w:rPr>
                <w:color w:val="000000" w:themeColor="text1"/>
              </w:rPr>
            </w:pPr>
            <w:r w:rsidRPr="00991C23">
              <w:rPr>
                <w:color w:val="000000" w:themeColor="text1"/>
                <w:lang w:val="en-US"/>
              </w:rPr>
              <w:t>1</w:t>
            </w:r>
          </w:p>
        </w:tc>
        <w:tc>
          <w:tcPr>
            <w:tcW w:w="727" w:type="dxa"/>
            <w:noWrap/>
            <w:hideMark/>
          </w:tcPr>
          <w:p w:rsidR="00904D2B" w:rsidRPr="00991C23" w:rsidRDefault="00904D2B" w:rsidP="00395756">
            <w:pPr>
              <w:pStyle w:val="TableText"/>
              <w:jc w:val="center"/>
              <w:rPr>
                <w:color w:val="000000" w:themeColor="text1"/>
              </w:rPr>
            </w:pPr>
            <w:r w:rsidRPr="00991C23">
              <w:rPr>
                <w:color w:val="000000" w:themeColor="text1"/>
                <w:lang w:val="en-US"/>
              </w:rPr>
              <w:t>1.2</w:t>
            </w:r>
          </w:p>
        </w:tc>
        <w:tc>
          <w:tcPr>
            <w:tcW w:w="3530" w:type="dxa"/>
            <w:noWrap/>
            <w:hideMark/>
          </w:tcPr>
          <w:p w:rsidR="00904D2B" w:rsidRPr="00AF11C3" w:rsidRDefault="00904D2B" w:rsidP="00AF11C3">
            <w:pPr>
              <w:pStyle w:val="TableText"/>
            </w:pPr>
            <w:r w:rsidRPr="00AF11C3">
              <w:rPr>
                <w:lang w:val="en-US"/>
              </w:rPr>
              <w:t xml:space="preserve">Conduct weed control </w:t>
            </w:r>
          </w:p>
        </w:tc>
        <w:tc>
          <w:tcPr>
            <w:tcW w:w="3087" w:type="dxa"/>
            <w:noWrap/>
            <w:hideMark/>
          </w:tcPr>
          <w:p w:rsidR="00904D2B" w:rsidRPr="00991C23" w:rsidRDefault="002875DF" w:rsidP="009D60B2">
            <w:pPr>
              <w:pStyle w:val="TableText"/>
            </w:pPr>
            <w:r>
              <w:rPr>
                <w:lang w:val="en-US"/>
              </w:rPr>
              <w:t xml:space="preserve">Landowner and/or </w:t>
            </w:r>
            <w:r w:rsidR="009D60B2">
              <w:rPr>
                <w:lang w:val="en-US"/>
              </w:rPr>
              <w:t xml:space="preserve">competent </w:t>
            </w:r>
            <w:r w:rsidR="00904D2B" w:rsidRPr="00991C23">
              <w:rPr>
                <w:lang w:val="en-US"/>
              </w:rPr>
              <w:t>Contractor</w:t>
            </w:r>
          </w:p>
        </w:tc>
        <w:tc>
          <w:tcPr>
            <w:tcW w:w="3190" w:type="dxa"/>
            <w:noWrap/>
            <w:hideMark/>
          </w:tcPr>
          <w:p w:rsidR="00904D2B" w:rsidRPr="0047660B" w:rsidRDefault="00215910" w:rsidP="00215910">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904D2B" w:rsidRPr="00303A8C" w:rsidRDefault="00904D2B" w:rsidP="00AF11C3">
            <w:pPr>
              <w:pStyle w:val="TableText"/>
              <w:jc w:val="center"/>
            </w:pPr>
            <w:r w:rsidRPr="00303A8C">
              <w:t>Section</w:t>
            </w:r>
            <w:r w:rsidR="00385326" w:rsidRPr="00303A8C">
              <w:t xml:space="preserve"> </w:t>
            </w:r>
            <w:r w:rsidR="00385326" w:rsidRPr="00303A8C">
              <w:fldChar w:fldCharType="begin"/>
            </w:r>
            <w:r w:rsidR="00385326" w:rsidRPr="00303A8C">
              <w:instrText xml:space="preserve"> REF _Ref378346153 \w \h </w:instrText>
            </w:r>
            <w:r w:rsidR="00385326" w:rsidRPr="00303A8C">
              <w:fldChar w:fldCharType="separate"/>
            </w:r>
            <w:r w:rsidR="00D902F2">
              <w:t>7.5.3</w:t>
            </w:r>
            <w:r w:rsidR="00385326" w:rsidRPr="00303A8C">
              <w:fldChar w:fldCharType="end"/>
            </w:r>
            <w:r w:rsidR="00385326" w:rsidRPr="00303A8C">
              <w:t xml:space="preserve"> </w:t>
            </w:r>
            <w:r w:rsidR="002875DF" w:rsidRPr="00303A8C">
              <w:t>.1</w:t>
            </w:r>
          </w:p>
        </w:tc>
        <w:tc>
          <w:tcPr>
            <w:tcW w:w="1276" w:type="dxa"/>
            <w:noWrap/>
            <w:hideMark/>
          </w:tcPr>
          <w:p w:rsidR="00904D2B" w:rsidRPr="00F35E47" w:rsidRDefault="00904D2B" w:rsidP="00395756">
            <w:pPr>
              <w:pStyle w:val="TableText"/>
              <w:rPr>
                <w:highlight w:val="yellow"/>
              </w:rPr>
            </w:pPr>
          </w:p>
        </w:tc>
      </w:tr>
      <w:tr w:rsidR="00904D2B" w:rsidRPr="00F35E47" w:rsidTr="00534E3D">
        <w:trPr>
          <w:trHeight w:val="300"/>
          <w:jc w:val="center"/>
        </w:trPr>
        <w:tc>
          <w:tcPr>
            <w:tcW w:w="579" w:type="dxa"/>
            <w:noWrap/>
            <w:hideMark/>
          </w:tcPr>
          <w:p w:rsidR="00904D2B" w:rsidRPr="00991C23" w:rsidRDefault="00904D2B" w:rsidP="00395756">
            <w:pPr>
              <w:pStyle w:val="TableText"/>
              <w:jc w:val="center"/>
              <w:rPr>
                <w:color w:val="000000" w:themeColor="text1"/>
              </w:rPr>
            </w:pPr>
            <w:r w:rsidRPr="00991C23">
              <w:rPr>
                <w:color w:val="000000" w:themeColor="text1"/>
                <w:lang w:val="en-US"/>
              </w:rPr>
              <w:t>1</w:t>
            </w:r>
          </w:p>
        </w:tc>
        <w:tc>
          <w:tcPr>
            <w:tcW w:w="727" w:type="dxa"/>
            <w:noWrap/>
            <w:hideMark/>
          </w:tcPr>
          <w:p w:rsidR="00904D2B" w:rsidRPr="00991C23" w:rsidRDefault="00904D2B" w:rsidP="00395756">
            <w:pPr>
              <w:pStyle w:val="TableText"/>
              <w:jc w:val="center"/>
              <w:rPr>
                <w:color w:val="000000" w:themeColor="text1"/>
              </w:rPr>
            </w:pPr>
            <w:r w:rsidRPr="00991C23">
              <w:rPr>
                <w:color w:val="000000" w:themeColor="text1"/>
                <w:lang w:val="en-US"/>
              </w:rPr>
              <w:t>1.3</w:t>
            </w:r>
          </w:p>
        </w:tc>
        <w:tc>
          <w:tcPr>
            <w:tcW w:w="3530" w:type="dxa"/>
            <w:noWrap/>
            <w:hideMark/>
          </w:tcPr>
          <w:p w:rsidR="00904D2B" w:rsidRPr="00AF11C3" w:rsidRDefault="00904D2B" w:rsidP="00395756">
            <w:pPr>
              <w:pStyle w:val="TableText"/>
            </w:pPr>
            <w:r w:rsidRPr="00AF11C3">
              <w:rPr>
                <w:lang w:val="en-US"/>
              </w:rPr>
              <w:t>Monitor populations of pest animals and conduct control works if required</w:t>
            </w:r>
          </w:p>
        </w:tc>
        <w:tc>
          <w:tcPr>
            <w:tcW w:w="3087" w:type="dxa"/>
            <w:noWrap/>
            <w:hideMark/>
          </w:tcPr>
          <w:p w:rsidR="00904D2B" w:rsidRPr="00991C23" w:rsidRDefault="00904D2B" w:rsidP="00395756">
            <w:pPr>
              <w:pStyle w:val="TableText"/>
            </w:pPr>
            <w:r w:rsidRPr="00991C23">
              <w:rPr>
                <w:lang w:val="en-US"/>
              </w:rPr>
              <w:t>Landowner/Pest Animal Contractor</w:t>
            </w:r>
          </w:p>
        </w:tc>
        <w:tc>
          <w:tcPr>
            <w:tcW w:w="3190" w:type="dxa"/>
            <w:noWrap/>
            <w:hideMark/>
          </w:tcPr>
          <w:p w:rsidR="00904D2B" w:rsidRPr="00385326" w:rsidRDefault="00904D2B" w:rsidP="00395756">
            <w:pPr>
              <w:pStyle w:val="TableText"/>
            </w:pPr>
            <w:r w:rsidRPr="00385326">
              <w:rPr>
                <w:lang w:val="en-US"/>
              </w:rPr>
              <w:t>After peak breeding season - late summer/early autumn</w:t>
            </w:r>
          </w:p>
        </w:tc>
        <w:tc>
          <w:tcPr>
            <w:tcW w:w="1559" w:type="dxa"/>
            <w:noWrap/>
          </w:tcPr>
          <w:p w:rsidR="00904D2B" w:rsidRPr="00303A8C" w:rsidRDefault="002875DF" w:rsidP="0038532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904D2B" w:rsidRPr="00F35E47" w:rsidRDefault="00904D2B" w:rsidP="00395756">
            <w:pPr>
              <w:pStyle w:val="TableText"/>
              <w:rPr>
                <w:highlight w:val="yellow"/>
              </w:rPr>
            </w:pPr>
          </w:p>
        </w:tc>
      </w:tr>
      <w:tr w:rsidR="00904D2B" w:rsidRPr="00F35E47" w:rsidTr="00534E3D">
        <w:trPr>
          <w:trHeight w:val="300"/>
          <w:jc w:val="center"/>
        </w:trPr>
        <w:tc>
          <w:tcPr>
            <w:tcW w:w="579" w:type="dxa"/>
            <w:noWrap/>
          </w:tcPr>
          <w:p w:rsidR="00904D2B" w:rsidRPr="00991C23" w:rsidRDefault="00904D2B" w:rsidP="00395756">
            <w:pPr>
              <w:pStyle w:val="TableText"/>
              <w:jc w:val="center"/>
              <w:rPr>
                <w:color w:val="000000" w:themeColor="text1"/>
                <w:lang w:val="en-US"/>
              </w:rPr>
            </w:pPr>
            <w:r w:rsidRPr="00991C23">
              <w:rPr>
                <w:color w:val="000000" w:themeColor="text1"/>
                <w:lang w:val="en-US"/>
              </w:rPr>
              <w:t>1</w:t>
            </w:r>
          </w:p>
        </w:tc>
        <w:tc>
          <w:tcPr>
            <w:tcW w:w="727" w:type="dxa"/>
            <w:noWrap/>
          </w:tcPr>
          <w:p w:rsidR="00904D2B" w:rsidRPr="00991C23" w:rsidRDefault="00904D2B" w:rsidP="00395756">
            <w:pPr>
              <w:pStyle w:val="TableText"/>
              <w:jc w:val="center"/>
              <w:rPr>
                <w:color w:val="000000" w:themeColor="text1"/>
                <w:lang w:val="en-US"/>
              </w:rPr>
            </w:pPr>
            <w:r w:rsidRPr="00991C23">
              <w:rPr>
                <w:color w:val="000000" w:themeColor="text1"/>
                <w:lang w:val="en-US"/>
              </w:rPr>
              <w:t>1.4</w:t>
            </w:r>
          </w:p>
        </w:tc>
        <w:tc>
          <w:tcPr>
            <w:tcW w:w="3530" w:type="dxa"/>
            <w:noWrap/>
          </w:tcPr>
          <w:p w:rsidR="00904D2B" w:rsidRPr="00AF11C3" w:rsidRDefault="00904D2B" w:rsidP="007E2894">
            <w:pPr>
              <w:pStyle w:val="TableText"/>
              <w:rPr>
                <w:lang w:val="en-US"/>
              </w:rPr>
            </w:pPr>
            <w:r w:rsidRPr="00AF11C3">
              <w:rPr>
                <w:lang w:val="en-US"/>
              </w:rPr>
              <w:t>Conduct monitoring for Golden Sun Moth</w:t>
            </w:r>
          </w:p>
        </w:tc>
        <w:tc>
          <w:tcPr>
            <w:tcW w:w="3087" w:type="dxa"/>
            <w:noWrap/>
          </w:tcPr>
          <w:p w:rsidR="00904D2B" w:rsidRPr="00991C23" w:rsidRDefault="00AB2741" w:rsidP="00395756">
            <w:pPr>
              <w:pStyle w:val="TableText"/>
              <w:rPr>
                <w:lang w:val="en-US"/>
              </w:rPr>
            </w:pPr>
            <w:r w:rsidRPr="00991C23">
              <w:rPr>
                <w:lang w:val="en-US"/>
              </w:rPr>
              <w:t>Suitably qualified ecological specialist</w:t>
            </w:r>
            <w:r>
              <w:rPr>
                <w:lang w:val="en-US"/>
              </w:rPr>
              <w:t>/</w:t>
            </w:r>
            <w:r w:rsidR="00294F6A">
              <w:rPr>
                <w:lang w:val="en-US"/>
              </w:rPr>
              <w:t xml:space="preserve"> landowner</w:t>
            </w:r>
          </w:p>
        </w:tc>
        <w:tc>
          <w:tcPr>
            <w:tcW w:w="3190" w:type="dxa"/>
            <w:noWrap/>
          </w:tcPr>
          <w:p w:rsidR="00904D2B" w:rsidRPr="002D57E1" w:rsidRDefault="00904D2B" w:rsidP="00991C23">
            <w:pPr>
              <w:pStyle w:val="TableText"/>
              <w:rPr>
                <w:lang w:val="en-US"/>
              </w:rPr>
            </w:pPr>
            <w:r w:rsidRPr="002D57E1">
              <w:rPr>
                <w:lang w:val="en-US"/>
              </w:rPr>
              <w:t xml:space="preserve">One year after commencement of </w:t>
            </w:r>
            <w:r w:rsidR="00991C23" w:rsidRPr="002D57E1">
              <w:rPr>
                <w:lang w:val="en-US"/>
              </w:rPr>
              <w:t>OMP</w:t>
            </w:r>
          </w:p>
        </w:tc>
        <w:tc>
          <w:tcPr>
            <w:tcW w:w="1559" w:type="dxa"/>
            <w:noWrap/>
          </w:tcPr>
          <w:p w:rsidR="00904D2B" w:rsidRPr="00303A8C" w:rsidRDefault="00904D2B" w:rsidP="00385326">
            <w:pPr>
              <w:pStyle w:val="TableText"/>
              <w:jc w:val="center"/>
            </w:pPr>
            <w:r w:rsidRPr="00303A8C">
              <w:t xml:space="preserve">Section </w:t>
            </w:r>
            <w:r w:rsidR="00385326" w:rsidRPr="00303A8C">
              <w:fldChar w:fldCharType="begin"/>
            </w:r>
            <w:r w:rsidR="00385326" w:rsidRPr="00303A8C">
              <w:instrText xml:space="preserve"> REF _Ref378348014 \w \h </w:instrText>
            </w:r>
            <w:r w:rsidR="00385326" w:rsidRPr="00303A8C">
              <w:fldChar w:fldCharType="separate"/>
            </w:r>
            <w:r w:rsidR="00D902F2">
              <w:t>7.6.1</w:t>
            </w:r>
            <w:r w:rsidR="00385326" w:rsidRPr="00303A8C">
              <w:fldChar w:fldCharType="end"/>
            </w:r>
          </w:p>
        </w:tc>
        <w:tc>
          <w:tcPr>
            <w:tcW w:w="1276" w:type="dxa"/>
            <w:noWrap/>
          </w:tcPr>
          <w:p w:rsidR="00904D2B" w:rsidRPr="00F35E47" w:rsidRDefault="00904D2B" w:rsidP="00395756">
            <w:pPr>
              <w:pStyle w:val="TableText"/>
              <w:rPr>
                <w:highlight w:val="yellow"/>
              </w:rPr>
            </w:pPr>
          </w:p>
        </w:tc>
      </w:tr>
      <w:tr w:rsidR="00AF11C3" w:rsidRPr="00F35E47" w:rsidTr="00534E3D">
        <w:trPr>
          <w:trHeight w:val="300"/>
          <w:jc w:val="center"/>
        </w:trPr>
        <w:tc>
          <w:tcPr>
            <w:tcW w:w="579" w:type="dxa"/>
            <w:noWrap/>
            <w:hideMark/>
          </w:tcPr>
          <w:p w:rsidR="00AF11C3" w:rsidRPr="002D57E1" w:rsidRDefault="00AF11C3" w:rsidP="00395756">
            <w:pPr>
              <w:pStyle w:val="TableText"/>
              <w:jc w:val="center"/>
            </w:pPr>
            <w:r w:rsidRPr="002D57E1">
              <w:rPr>
                <w:lang w:val="en-US"/>
              </w:rPr>
              <w:t>1</w:t>
            </w:r>
          </w:p>
        </w:tc>
        <w:tc>
          <w:tcPr>
            <w:tcW w:w="727" w:type="dxa"/>
            <w:noWrap/>
            <w:hideMark/>
          </w:tcPr>
          <w:p w:rsidR="00AF11C3" w:rsidRPr="002D57E1" w:rsidRDefault="00AF11C3" w:rsidP="00395756">
            <w:pPr>
              <w:pStyle w:val="TableText"/>
              <w:jc w:val="center"/>
            </w:pPr>
            <w:r w:rsidRPr="002D57E1">
              <w:rPr>
                <w:lang w:val="en-US"/>
              </w:rPr>
              <w:t>1.5</w:t>
            </w:r>
          </w:p>
        </w:tc>
        <w:tc>
          <w:tcPr>
            <w:tcW w:w="3530" w:type="dxa"/>
            <w:noWrap/>
            <w:hideMark/>
          </w:tcPr>
          <w:p w:rsidR="00AF11C3" w:rsidRPr="00AF11C3" w:rsidRDefault="00AF11C3" w:rsidP="00AF11C3">
            <w:pPr>
              <w:pStyle w:val="TableText"/>
            </w:pPr>
            <w:r w:rsidRPr="00AF11C3">
              <w:rPr>
                <w:lang w:val="en-US"/>
              </w:rPr>
              <w:t>Monitor biomass density and implement stock grazing regime or develop ecological burn/ fuel reduction plan</w:t>
            </w:r>
            <w:r w:rsidR="00303A8C">
              <w:rPr>
                <w:lang w:val="en-US"/>
              </w:rPr>
              <w:t>.</w:t>
            </w:r>
            <w:r w:rsidRPr="00AF11C3">
              <w:rPr>
                <w:lang w:val="en-US"/>
              </w:rPr>
              <w:t xml:space="preserve"> if appropriate</w:t>
            </w:r>
          </w:p>
        </w:tc>
        <w:tc>
          <w:tcPr>
            <w:tcW w:w="3087" w:type="dxa"/>
            <w:noWrap/>
            <w:hideMark/>
          </w:tcPr>
          <w:p w:rsidR="00AF11C3" w:rsidRPr="002D57E1" w:rsidRDefault="00AF11C3"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hideMark/>
          </w:tcPr>
          <w:p w:rsidR="00AF11C3" w:rsidRPr="002D57E1" w:rsidRDefault="00AF11C3" w:rsidP="00AF11C3">
            <w:pPr>
              <w:pStyle w:val="TableText"/>
            </w:pPr>
            <w:r>
              <w:rPr>
                <w:lang w:val="en-US"/>
              </w:rPr>
              <w:t>Summer/</w:t>
            </w:r>
            <w:r w:rsidRPr="002D57E1">
              <w:rPr>
                <w:lang w:val="en-US"/>
              </w:rPr>
              <w:t>Autumn</w:t>
            </w:r>
          </w:p>
        </w:tc>
        <w:tc>
          <w:tcPr>
            <w:tcW w:w="1559" w:type="dxa"/>
            <w:noWrap/>
          </w:tcPr>
          <w:p w:rsidR="00AF11C3" w:rsidRPr="00303A8C" w:rsidRDefault="00AF11C3" w:rsidP="002875DF">
            <w:pPr>
              <w:pStyle w:val="TableText"/>
              <w:jc w:val="center"/>
            </w:pPr>
            <w:r w:rsidRPr="00303A8C">
              <w:t xml:space="preserve">Section </w:t>
            </w:r>
            <w:r w:rsidR="002875DF" w:rsidRPr="00303A8C">
              <w:t>7.4.3</w:t>
            </w:r>
          </w:p>
        </w:tc>
        <w:tc>
          <w:tcPr>
            <w:tcW w:w="1276" w:type="dxa"/>
            <w:noWrap/>
            <w:hideMark/>
          </w:tcPr>
          <w:p w:rsidR="00AF11C3" w:rsidRPr="00F35E47" w:rsidRDefault="00AF11C3" w:rsidP="00395756">
            <w:pPr>
              <w:pStyle w:val="TableText"/>
              <w:rPr>
                <w:highlight w:val="yellow"/>
              </w:rPr>
            </w:pPr>
          </w:p>
        </w:tc>
      </w:tr>
      <w:tr w:rsidR="00873783" w:rsidRPr="00F35E47" w:rsidTr="00534E3D">
        <w:trPr>
          <w:trHeight w:val="300"/>
          <w:jc w:val="center"/>
        </w:trPr>
        <w:tc>
          <w:tcPr>
            <w:tcW w:w="579" w:type="dxa"/>
            <w:noWrap/>
          </w:tcPr>
          <w:p w:rsidR="00873783" w:rsidRPr="002D57E1" w:rsidRDefault="00873783" w:rsidP="00395756">
            <w:pPr>
              <w:pStyle w:val="TableText"/>
              <w:jc w:val="center"/>
              <w:rPr>
                <w:lang w:val="en-US"/>
              </w:rPr>
            </w:pPr>
            <w:r>
              <w:rPr>
                <w:lang w:val="en-US"/>
              </w:rPr>
              <w:t>1</w:t>
            </w:r>
          </w:p>
        </w:tc>
        <w:tc>
          <w:tcPr>
            <w:tcW w:w="727" w:type="dxa"/>
            <w:noWrap/>
          </w:tcPr>
          <w:p w:rsidR="00873783" w:rsidRPr="002D57E1" w:rsidRDefault="00873783" w:rsidP="00395756">
            <w:pPr>
              <w:pStyle w:val="TableText"/>
              <w:jc w:val="center"/>
              <w:rPr>
                <w:lang w:val="en-US"/>
              </w:rPr>
            </w:pPr>
            <w:r>
              <w:rPr>
                <w:lang w:val="en-US"/>
              </w:rPr>
              <w:t>1.6</w:t>
            </w:r>
          </w:p>
        </w:tc>
        <w:tc>
          <w:tcPr>
            <w:tcW w:w="3530" w:type="dxa"/>
            <w:noWrap/>
          </w:tcPr>
          <w:p w:rsidR="00873783" w:rsidRPr="00AF11C3" w:rsidRDefault="00873783" w:rsidP="00AF11C3">
            <w:pPr>
              <w:pStyle w:val="TableText"/>
              <w:rPr>
                <w:lang w:val="en-US"/>
              </w:rPr>
            </w:pPr>
            <w:r>
              <w:rPr>
                <w:lang w:val="en-US"/>
              </w:rPr>
              <w:t>Complete landowner monitoring form</w:t>
            </w:r>
          </w:p>
        </w:tc>
        <w:tc>
          <w:tcPr>
            <w:tcW w:w="3087" w:type="dxa"/>
            <w:noWrap/>
          </w:tcPr>
          <w:p w:rsidR="00873783" w:rsidRDefault="00873783" w:rsidP="00AF11C3">
            <w:pPr>
              <w:pStyle w:val="TableText"/>
              <w:rPr>
                <w:lang w:val="en-US"/>
              </w:rPr>
            </w:pPr>
            <w:r>
              <w:rPr>
                <w:lang w:val="en-US"/>
              </w:rPr>
              <w:t>Landowner</w:t>
            </w:r>
          </w:p>
        </w:tc>
        <w:tc>
          <w:tcPr>
            <w:tcW w:w="3190" w:type="dxa"/>
            <w:noWrap/>
          </w:tcPr>
          <w:p w:rsidR="00873783" w:rsidRDefault="00873783" w:rsidP="005D4C8E">
            <w:pPr>
              <w:pStyle w:val="TableText"/>
              <w:rPr>
                <w:lang w:val="en-US"/>
              </w:rPr>
            </w:pPr>
            <w:r>
              <w:rPr>
                <w:lang w:val="en-US"/>
              </w:rPr>
              <w:t>During Autumn each year</w:t>
            </w:r>
          </w:p>
        </w:tc>
        <w:tc>
          <w:tcPr>
            <w:tcW w:w="1559" w:type="dxa"/>
            <w:noWrap/>
          </w:tcPr>
          <w:p w:rsidR="00873783" w:rsidRPr="00303A8C" w:rsidRDefault="00873783" w:rsidP="00AF11C3">
            <w:pPr>
              <w:pStyle w:val="TableText"/>
              <w:jc w:val="center"/>
            </w:pPr>
            <w:r>
              <w:t>Section 7.6.2.1</w:t>
            </w:r>
          </w:p>
        </w:tc>
        <w:tc>
          <w:tcPr>
            <w:tcW w:w="1276" w:type="dxa"/>
            <w:noWrap/>
          </w:tcPr>
          <w:p w:rsidR="00873783" w:rsidRPr="00F35E47" w:rsidRDefault="00873783"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2</w:t>
            </w:r>
          </w:p>
        </w:tc>
        <w:tc>
          <w:tcPr>
            <w:tcW w:w="727" w:type="dxa"/>
            <w:noWrap/>
            <w:hideMark/>
          </w:tcPr>
          <w:p w:rsidR="00215910" w:rsidRPr="002D57E1" w:rsidRDefault="00215910" w:rsidP="00395756">
            <w:pPr>
              <w:pStyle w:val="TableText"/>
              <w:jc w:val="center"/>
            </w:pPr>
            <w:r w:rsidRPr="002D57E1">
              <w:rPr>
                <w:lang w:val="en-US"/>
              </w:rPr>
              <w:t>2.1</w:t>
            </w:r>
          </w:p>
        </w:tc>
        <w:tc>
          <w:tcPr>
            <w:tcW w:w="3530" w:type="dxa"/>
            <w:noWrap/>
            <w:hideMark/>
          </w:tcPr>
          <w:p w:rsidR="00215910" w:rsidRPr="00AF11C3" w:rsidRDefault="00215910" w:rsidP="00AF11C3">
            <w:pPr>
              <w:pStyle w:val="TableText"/>
            </w:pPr>
            <w:r w:rsidRPr="00AF11C3">
              <w:rPr>
                <w:lang w:val="en-US"/>
              </w:rPr>
              <w:t xml:space="preserve">Conduct weed control </w:t>
            </w:r>
          </w:p>
        </w:tc>
        <w:tc>
          <w:tcPr>
            <w:tcW w:w="3087" w:type="dxa"/>
            <w:noWrap/>
            <w:hideMark/>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hideMark/>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2</w:t>
            </w:r>
          </w:p>
        </w:tc>
        <w:tc>
          <w:tcPr>
            <w:tcW w:w="727" w:type="dxa"/>
            <w:noWrap/>
            <w:hideMark/>
          </w:tcPr>
          <w:p w:rsidR="00215910" w:rsidRPr="002D57E1" w:rsidRDefault="00215910" w:rsidP="00395756">
            <w:pPr>
              <w:pStyle w:val="TableText"/>
              <w:jc w:val="center"/>
            </w:pPr>
            <w:r w:rsidRPr="002D57E1">
              <w:rPr>
                <w:lang w:val="en-US"/>
              </w:rPr>
              <w:t>2.2</w:t>
            </w:r>
          </w:p>
        </w:tc>
        <w:tc>
          <w:tcPr>
            <w:tcW w:w="3530" w:type="dxa"/>
            <w:noWrap/>
            <w:hideMark/>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hideMark/>
          </w:tcPr>
          <w:p w:rsidR="00215910" w:rsidRPr="002D57E1" w:rsidRDefault="00215910" w:rsidP="00395756">
            <w:pPr>
              <w:pStyle w:val="TableText"/>
            </w:pPr>
            <w:r w:rsidRPr="002D57E1">
              <w:rPr>
                <w:lang w:val="en-US"/>
              </w:rPr>
              <w:t>Landowner/Pest Animal Contractor</w:t>
            </w:r>
          </w:p>
        </w:tc>
        <w:tc>
          <w:tcPr>
            <w:tcW w:w="3190" w:type="dxa"/>
            <w:noWrap/>
            <w:hideMark/>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rPr>
                <w:lang w:val="en-US"/>
              </w:rPr>
            </w:pPr>
            <w:r w:rsidRPr="002D57E1">
              <w:rPr>
                <w:lang w:val="en-US"/>
              </w:rPr>
              <w:t>2</w:t>
            </w:r>
          </w:p>
        </w:tc>
        <w:tc>
          <w:tcPr>
            <w:tcW w:w="727" w:type="dxa"/>
            <w:noWrap/>
          </w:tcPr>
          <w:p w:rsidR="00215910" w:rsidRPr="002D57E1" w:rsidRDefault="00215910" w:rsidP="00395756">
            <w:pPr>
              <w:pStyle w:val="TableText"/>
              <w:jc w:val="center"/>
              <w:rPr>
                <w:lang w:val="en-US"/>
              </w:rPr>
            </w:pPr>
            <w:r w:rsidRPr="002D57E1">
              <w:rPr>
                <w:lang w:val="en-US"/>
              </w:rPr>
              <w:t>2.3</w:t>
            </w:r>
          </w:p>
        </w:tc>
        <w:tc>
          <w:tcPr>
            <w:tcW w:w="3530" w:type="dxa"/>
            <w:noWrap/>
          </w:tcPr>
          <w:p w:rsidR="00215910" w:rsidRPr="00AF11C3" w:rsidRDefault="00215910" w:rsidP="00395756">
            <w:pPr>
              <w:pStyle w:val="TableText"/>
              <w:rPr>
                <w:lang w:val="en-US"/>
              </w:rPr>
            </w:pPr>
            <w:r w:rsidRPr="00AF11C3">
              <w:rPr>
                <w:lang w:val="en-US"/>
              </w:rPr>
              <w:t>Conduct monitoring for vegetation and Golden Sun Moth</w:t>
            </w:r>
          </w:p>
        </w:tc>
        <w:tc>
          <w:tcPr>
            <w:tcW w:w="3087" w:type="dxa"/>
            <w:noWrap/>
          </w:tcPr>
          <w:p w:rsidR="00215910" w:rsidRPr="002D57E1" w:rsidRDefault="00AB2741" w:rsidP="00395756">
            <w:pPr>
              <w:pStyle w:val="TableText"/>
              <w:rPr>
                <w:lang w:val="en-US"/>
              </w:rPr>
            </w:pPr>
            <w:r w:rsidRPr="00991C23">
              <w:rPr>
                <w:lang w:val="en-US"/>
              </w:rPr>
              <w:t>Suitably qualified ecological specialist</w:t>
            </w:r>
            <w:r>
              <w:rPr>
                <w:lang w:val="en-US"/>
              </w:rPr>
              <w:t>/</w:t>
            </w:r>
            <w:r w:rsidR="00294F6A">
              <w:rPr>
                <w:lang w:val="en-US"/>
              </w:rPr>
              <w:t xml:space="preserve"> landowner</w:t>
            </w:r>
          </w:p>
        </w:tc>
        <w:tc>
          <w:tcPr>
            <w:tcW w:w="3190" w:type="dxa"/>
            <w:noWrap/>
          </w:tcPr>
          <w:p w:rsidR="00215910" w:rsidRPr="002D57E1" w:rsidRDefault="00215910" w:rsidP="00395756">
            <w:pPr>
              <w:pStyle w:val="TableText"/>
              <w:rPr>
                <w:lang w:val="en-US"/>
              </w:rPr>
            </w:pPr>
            <w:r w:rsidRPr="002D57E1">
              <w:rPr>
                <w:lang w:val="en-US"/>
              </w:rPr>
              <w:t>Two years after commencement of OMP</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_Ref378348014 \w \h </w:instrText>
            </w:r>
            <w:r w:rsidRPr="00303A8C">
              <w:fldChar w:fldCharType="separate"/>
            </w:r>
            <w:r w:rsidR="00D902F2">
              <w:t>7.6.1</w:t>
            </w:r>
            <w:r w:rsidRPr="00303A8C">
              <w:fldChar w:fldCharType="end"/>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rPr>
                <w:lang w:val="en-US"/>
              </w:rPr>
            </w:pPr>
            <w:r w:rsidRPr="002D57E1">
              <w:rPr>
                <w:lang w:val="en-US"/>
              </w:rPr>
              <w:t>2</w:t>
            </w:r>
          </w:p>
        </w:tc>
        <w:tc>
          <w:tcPr>
            <w:tcW w:w="727" w:type="dxa"/>
            <w:noWrap/>
          </w:tcPr>
          <w:p w:rsidR="00215910" w:rsidRPr="002D57E1" w:rsidRDefault="00215910" w:rsidP="00395756">
            <w:pPr>
              <w:pStyle w:val="TableText"/>
              <w:jc w:val="center"/>
              <w:rPr>
                <w:lang w:val="en-US"/>
              </w:rPr>
            </w:pPr>
            <w:r w:rsidRPr="002D57E1">
              <w:rPr>
                <w:lang w:val="en-US"/>
              </w:rPr>
              <w:t>2.4</w:t>
            </w:r>
          </w:p>
        </w:tc>
        <w:tc>
          <w:tcPr>
            <w:tcW w:w="3530" w:type="dxa"/>
            <w:noWrap/>
          </w:tcPr>
          <w:p w:rsidR="00215910" w:rsidRPr="00AF11C3" w:rsidRDefault="00215910" w:rsidP="00395756">
            <w:pPr>
              <w:pStyle w:val="TableText"/>
            </w:pPr>
            <w:r w:rsidRPr="00AF11C3">
              <w:rPr>
                <w:lang w:val="en-US"/>
              </w:rPr>
              <w:t>Maintain fences</w:t>
            </w:r>
          </w:p>
        </w:tc>
        <w:tc>
          <w:tcPr>
            <w:tcW w:w="3087" w:type="dxa"/>
            <w:noWrap/>
          </w:tcPr>
          <w:p w:rsidR="00215910" w:rsidRPr="002D57E1" w:rsidRDefault="00215910" w:rsidP="00395756">
            <w:pPr>
              <w:pStyle w:val="TableText"/>
            </w:pPr>
            <w:r w:rsidRPr="002D57E1">
              <w:rPr>
                <w:lang w:val="en-US"/>
              </w:rPr>
              <w:t>Landowner/Fencing Contractor</w:t>
            </w:r>
          </w:p>
        </w:tc>
        <w:tc>
          <w:tcPr>
            <w:tcW w:w="3190" w:type="dxa"/>
            <w:noWrap/>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t>2</w:t>
            </w:r>
          </w:p>
        </w:tc>
        <w:tc>
          <w:tcPr>
            <w:tcW w:w="727" w:type="dxa"/>
            <w:noWrap/>
            <w:hideMark/>
          </w:tcPr>
          <w:p w:rsidR="00215910" w:rsidRPr="002D57E1" w:rsidRDefault="00215910" w:rsidP="00395756">
            <w:pPr>
              <w:pStyle w:val="TableText"/>
              <w:jc w:val="center"/>
            </w:pPr>
            <w:r w:rsidRPr="002D57E1">
              <w:t>2.5</w:t>
            </w:r>
          </w:p>
        </w:tc>
        <w:tc>
          <w:tcPr>
            <w:tcW w:w="3530" w:type="dxa"/>
            <w:noWrap/>
            <w:hideMark/>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hideMark/>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hideMark/>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hideMark/>
          </w:tcPr>
          <w:p w:rsidR="00215910" w:rsidRPr="00F35E47" w:rsidRDefault="00215910" w:rsidP="00395756">
            <w:pPr>
              <w:pStyle w:val="TableText"/>
              <w:rPr>
                <w:highlight w:val="yellow"/>
              </w:rPr>
            </w:pPr>
          </w:p>
        </w:tc>
      </w:tr>
      <w:tr w:rsidR="009D60B2" w:rsidRPr="00F35E47" w:rsidTr="00534E3D">
        <w:trPr>
          <w:trHeight w:val="300"/>
          <w:jc w:val="center"/>
        </w:trPr>
        <w:tc>
          <w:tcPr>
            <w:tcW w:w="579" w:type="dxa"/>
            <w:noWrap/>
          </w:tcPr>
          <w:p w:rsidR="009D60B2" w:rsidRPr="002D57E1" w:rsidRDefault="009D60B2" w:rsidP="00395756">
            <w:pPr>
              <w:pStyle w:val="TableText"/>
              <w:jc w:val="center"/>
            </w:pPr>
            <w:r>
              <w:t>2</w:t>
            </w:r>
          </w:p>
        </w:tc>
        <w:tc>
          <w:tcPr>
            <w:tcW w:w="727" w:type="dxa"/>
            <w:noWrap/>
          </w:tcPr>
          <w:p w:rsidR="009D60B2" w:rsidRPr="002D57E1" w:rsidRDefault="005A62E6" w:rsidP="00395756">
            <w:pPr>
              <w:pStyle w:val="TableText"/>
              <w:jc w:val="center"/>
            </w:pPr>
            <w:r>
              <w:t>2.6</w:t>
            </w:r>
          </w:p>
        </w:tc>
        <w:tc>
          <w:tcPr>
            <w:tcW w:w="3530" w:type="dxa"/>
            <w:noWrap/>
          </w:tcPr>
          <w:p w:rsidR="009D60B2" w:rsidRPr="00AF11C3" w:rsidRDefault="00873783" w:rsidP="00395756">
            <w:pPr>
              <w:pStyle w:val="TableText"/>
              <w:rPr>
                <w:lang w:val="en-US"/>
              </w:rPr>
            </w:pPr>
            <w:r>
              <w:rPr>
                <w:lang w:val="en-US"/>
              </w:rPr>
              <w:t xml:space="preserve">Complete landowner monitoring form and submit </w:t>
            </w:r>
            <w:r w:rsidR="009D60B2" w:rsidRPr="00AF11C3">
              <w:rPr>
                <w:lang w:val="en-US"/>
              </w:rPr>
              <w:t xml:space="preserve"> progress report</w:t>
            </w:r>
          </w:p>
        </w:tc>
        <w:tc>
          <w:tcPr>
            <w:tcW w:w="3087" w:type="dxa"/>
            <w:noWrap/>
          </w:tcPr>
          <w:p w:rsidR="009D60B2" w:rsidRPr="002D57E1" w:rsidRDefault="009D60B2" w:rsidP="00395756">
            <w:pPr>
              <w:pStyle w:val="TableText"/>
              <w:rPr>
                <w:lang w:val="en-US"/>
              </w:rPr>
            </w:pPr>
            <w:r>
              <w:rPr>
                <w:lang w:val="en-US"/>
              </w:rPr>
              <w:t>Landowner</w:t>
            </w:r>
          </w:p>
        </w:tc>
        <w:tc>
          <w:tcPr>
            <w:tcW w:w="3190" w:type="dxa"/>
            <w:noWrap/>
          </w:tcPr>
          <w:p w:rsidR="009D60B2" w:rsidRPr="003E32B5" w:rsidRDefault="009D60B2" w:rsidP="00395756">
            <w:pPr>
              <w:pStyle w:val="TableText"/>
              <w:rPr>
                <w:lang w:val="en-US"/>
              </w:rPr>
            </w:pPr>
            <w:r w:rsidRPr="003E32B5">
              <w:rPr>
                <w:lang w:val="en-US"/>
              </w:rPr>
              <w:t>Two years after commencement of OMP</w:t>
            </w:r>
          </w:p>
        </w:tc>
        <w:tc>
          <w:tcPr>
            <w:tcW w:w="1559" w:type="dxa"/>
            <w:noWrap/>
          </w:tcPr>
          <w:p w:rsidR="009D60B2" w:rsidRPr="00303A8C" w:rsidRDefault="009D60B2" w:rsidP="00215910">
            <w:pPr>
              <w:pStyle w:val="TableText"/>
              <w:jc w:val="center"/>
            </w:pPr>
            <w:r w:rsidRPr="00303A8C">
              <w:t xml:space="preserve">Section </w:t>
            </w:r>
            <w:r w:rsidRPr="00303A8C">
              <w:fldChar w:fldCharType="begin"/>
            </w:r>
            <w:r w:rsidRPr="00303A8C">
              <w:instrText xml:space="preserve"> REF _Ref381629179 \w \h </w:instrText>
            </w:r>
            <w:r w:rsidRPr="00303A8C">
              <w:fldChar w:fldCharType="separate"/>
            </w:r>
            <w:r w:rsidR="00D902F2">
              <w:t>7.6</w:t>
            </w:r>
            <w:r w:rsidRPr="00303A8C">
              <w:fldChar w:fldCharType="end"/>
            </w:r>
          </w:p>
        </w:tc>
        <w:tc>
          <w:tcPr>
            <w:tcW w:w="1276" w:type="dxa"/>
            <w:noWrap/>
          </w:tcPr>
          <w:p w:rsidR="009D60B2" w:rsidRPr="00F35E47" w:rsidRDefault="009D60B2"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3</w:t>
            </w:r>
          </w:p>
        </w:tc>
        <w:tc>
          <w:tcPr>
            <w:tcW w:w="727" w:type="dxa"/>
            <w:noWrap/>
            <w:hideMark/>
          </w:tcPr>
          <w:p w:rsidR="00215910" w:rsidRPr="002D57E1" w:rsidRDefault="00215910" w:rsidP="00395756">
            <w:pPr>
              <w:pStyle w:val="TableText"/>
              <w:jc w:val="center"/>
            </w:pPr>
            <w:r w:rsidRPr="002D57E1">
              <w:rPr>
                <w:lang w:val="en-US"/>
              </w:rPr>
              <w:t>3.1</w:t>
            </w:r>
          </w:p>
        </w:tc>
        <w:tc>
          <w:tcPr>
            <w:tcW w:w="3530" w:type="dxa"/>
            <w:noWrap/>
            <w:hideMark/>
          </w:tcPr>
          <w:p w:rsidR="00215910" w:rsidRPr="00AF11C3" w:rsidRDefault="00215910" w:rsidP="00AF11C3">
            <w:pPr>
              <w:pStyle w:val="TableText"/>
            </w:pPr>
            <w:r w:rsidRPr="00AF11C3">
              <w:rPr>
                <w:lang w:val="en-US"/>
              </w:rPr>
              <w:t xml:space="preserve">Conduct weed control </w:t>
            </w:r>
          </w:p>
        </w:tc>
        <w:tc>
          <w:tcPr>
            <w:tcW w:w="3087" w:type="dxa"/>
            <w:noWrap/>
            <w:hideMark/>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hideMark/>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3</w:t>
            </w:r>
          </w:p>
        </w:tc>
        <w:tc>
          <w:tcPr>
            <w:tcW w:w="727" w:type="dxa"/>
            <w:noWrap/>
            <w:hideMark/>
          </w:tcPr>
          <w:p w:rsidR="00215910" w:rsidRPr="002D57E1" w:rsidRDefault="00215910" w:rsidP="00395756">
            <w:pPr>
              <w:pStyle w:val="TableText"/>
              <w:jc w:val="center"/>
            </w:pPr>
            <w:r w:rsidRPr="002D57E1">
              <w:rPr>
                <w:lang w:val="en-US"/>
              </w:rPr>
              <w:t>3.2</w:t>
            </w:r>
          </w:p>
        </w:tc>
        <w:tc>
          <w:tcPr>
            <w:tcW w:w="3530" w:type="dxa"/>
            <w:noWrap/>
            <w:hideMark/>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hideMark/>
          </w:tcPr>
          <w:p w:rsidR="00215910" w:rsidRPr="002D57E1" w:rsidRDefault="00215910" w:rsidP="00395756">
            <w:pPr>
              <w:pStyle w:val="TableText"/>
            </w:pPr>
            <w:r w:rsidRPr="002D57E1">
              <w:rPr>
                <w:lang w:val="en-US"/>
              </w:rPr>
              <w:t>Landowner/Pest Animal Contractor</w:t>
            </w:r>
          </w:p>
        </w:tc>
        <w:tc>
          <w:tcPr>
            <w:tcW w:w="3190" w:type="dxa"/>
            <w:noWrap/>
            <w:hideMark/>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3</w:t>
            </w:r>
          </w:p>
        </w:tc>
        <w:tc>
          <w:tcPr>
            <w:tcW w:w="727" w:type="dxa"/>
            <w:noWrap/>
            <w:hideMark/>
          </w:tcPr>
          <w:p w:rsidR="00215910" w:rsidRPr="002D57E1" w:rsidRDefault="00215910" w:rsidP="00395756">
            <w:pPr>
              <w:pStyle w:val="TableText"/>
              <w:jc w:val="center"/>
              <w:rPr>
                <w:lang w:val="en-US"/>
              </w:rPr>
            </w:pPr>
            <w:r w:rsidRPr="002D57E1">
              <w:rPr>
                <w:lang w:val="en-US"/>
              </w:rPr>
              <w:t>3.3</w:t>
            </w:r>
          </w:p>
        </w:tc>
        <w:tc>
          <w:tcPr>
            <w:tcW w:w="3530" w:type="dxa"/>
            <w:noWrap/>
            <w:hideMark/>
          </w:tcPr>
          <w:p w:rsidR="00215910" w:rsidRPr="00AF11C3" w:rsidRDefault="00215910" w:rsidP="007E2894">
            <w:pPr>
              <w:pStyle w:val="TableText"/>
              <w:rPr>
                <w:lang w:val="en-US"/>
              </w:rPr>
            </w:pPr>
            <w:r w:rsidRPr="00AF11C3">
              <w:rPr>
                <w:lang w:val="en-US"/>
              </w:rPr>
              <w:t>Conduct monitoring for Golden Sun Moth</w:t>
            </w:r>
          </w:p>
        </w:tc>
        <w:tc>
          <w:tcPr>
            <w:tcW w:w="3087" w:type="dxa"/>
            <w:noWrap/>
            <w:hideMark/>
          </w:tcPr>
          <w:p w:rsidR="00215910" w:rsidRPr="002D57E1" w:rsidRDefault="00AB2741" w:rsidP="00395756">
            <w:pPr>
              <w:pStyle w:val="TableText"/>
              <w:rPr>
                <w:lang w:val="en-US"/>
              </w:rPr>
            </w:pPr>
            <w:r w:rsidRPr="00991C23">
              <w:rPr>
                <w:lang w:val="en-US"/>
              </w:rPr>
              <w:t>Suitably qualified ecological specialist</w:t>
            </w:r>
            <w:r>
              <w:rPr>
                <w:lang w:val="en-US"/>
              </w:rPr>
              <w:t>/</w:t>
            </w:r>
            <w:r w:rsidR="00294F6A">
              <w:rPr>
                <w:lang w:val="en-US"/>
              </w:rPr>
              <w:t xml:space="preserve"> landowner</w:t>
            </w:r>
          </w:p>
        </w:tc>
        <w:tc>
          <w:tcPr>
            <w:tcW w:w="3190" w:type="dxa"/>
            <w:noWrap/>
            <w:hideMark/>
          </w:tcPr>
          <w:p w:rsidR="00215910" w:rsidRPr="002D57E1" w:rsidRDefault="00215910" w:rsidP="00395756">
            <w:pPr>
              <w:pStyle w:val="TableText"/>
              <w:rPr>
                <w:lang w:val="en-US"/>
              </w:rPr>
            </w:pPr>
            <w:r w:rsidRPr="002D57E1">
              <w:rPr>
                <w:lang w:val="en-US"/>
              </w:rPr>
              <w:t>Three years after commencement of OMP</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_Ref378348014 \w \h </w:instrText>
            </w:r>
            <w:r w:rsidRPr="00303A8C">
              <w:fldChar w:fldCharType="separate"/>
            </w:r>
            <w:r w:rsidR="00D902F2">
              <w:t>7.6.1</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3</w:t>
            </w:r>
          </w:p>
        </w:tc>
        <w:tc>
          <w:tcPr>
            <w:tcW w:w="727" w:type="dxa"/>
            <w:noWrap/>
            <w:hideMark/>
          </w:tcPr>
          <w:p w:rsidR="00215910" w:rsidRPr="002D57E1" w:rsidRDefault="00215910" w:rsidP="00395756">
            <w:pPr>
              <w:pStyle w:val="TableText"/>
              <w:jc w:val="center"/>
              <w:rPr>
                <w:lang w:val="en-US"/>
              </w:rPr>
            </w:pPr>
            <w:r w:rsidRPr="002D57E1">
              <w:rPr>
                <w:lang w:val="en-US"/>
              </w:rPr>
              <w:t>3.4</w:t>
            </w:r>
          </w:p>
        </w:tc>
        <w:tc>
          <w:tcPr>
            <w:tcW w:w="3530" w:type="dxa"/>
            <w:noWrap/>
            <w:hideMark/>
          </w:tcPr>
          <w:p w:rsidR="00215910" w:rsidRPr="00AF11C3" w:rsidRDefault="00215910" w:rsidP="00395756">
            <w:pPr>
              <w:pStyle w:val="TableText"/>
            </w:pPr>
            <w:r w:rsidRPr="00AF11C3">
              <w:rPr>
                <w:lang w:val="en-US"/>
              </w:rPr>
              <w:t>Maintain fences</w:t>
            </w:r>
          </w:p>
        </w:tc>
        <w:tc>
          <w:tcPr>
            <w:tcW w:w="3087" w:type="dxa"/>
            <w:noWrap/>
            <w:hideMark/>
          </w:tcPr>
          <w:p w:rsidR="00215910" w:rsidRPr="002D57E1" w:rsidRDefault="00215910" w:rsidP="00395756">
            <w:pPr>
              <w:pStyle w:val="TableText"/>
            </w:pPr>
            <w:r w:rsidRPr="002D57E1">
              <w:rPr>
                <w:lang w:val="en-US"/>
              </w:rPr>
              <w:t>Landowner/Fencing Contractor</w:t>
            </w:r>
          </w:p>
        </w:tc>
        <w:tc>
          <w:tcPr>
            <w:tcW w:w="3190" w:type="dxa"/>
            <w:noWrap/>
            <w:hideMark/>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3</w:t>
            </w:r>
          </w:p>
        </w:tc>
        <w:tc>
          <w:tcPr>
            <w:tcW w:w="727" w:type="dxa"/>
            <w:noWrap/>
          </w:tcPr>
          <w:p w:rsidR="00215910" w:rsidRPr="002D57E1" w:rsidRDefault="00215910" w:rsidP="00395756">
            <w:pPr>
              <w:pStyle w:val="TableText"/>
              <w:jc w:val="center"/>
            </w:pPr>
            <w:r w:rsidRPr="002D57E1">
              <w:t>3.5</w:t>
            </w:r>
          </w:p>
        </w:tc>
        <w:tc>
          <w:tcPr>
            <w:tcW w:w="3530" w:type="dxa"/>
            <w:noWrap/>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3</w:t>
            </w:r>
          </w:p>
        </w:tc>
        <w:tc>
          <w:tcPr>
            <w:tcW w:w="727" w:type="dxa"/>
            <w:noWrap/>
          </w:tcPr>
          <w:p w:rsidR="00873783" w:rsidRPr="002D57E1" w:rsidRDefault="00873783" w:rsidP="00766FE9">
            <w:pPr>
              <w:pStyle w:val="TableText"/>
              <w:jc w:val="center"/>
              <w:rPr>
                <w:lang w:val="en-US"/>
              </w:rPr>
            </w:pPr>
            <w:r>
              <w:rPr>
                <w:lang w:val="en-US"/>
              </w:rPr>
              <w:t>3.6</w:t>
            </w:r>
          </w:p>
        </w:tc>
        <w:tc>
          <w:tcPr>
            <w:tcW w:w="3530" w:type="dxa"/>
            <w:noWrap/>
          </w:tcPr>
          <w:p w:rsidR="00873783" w:rsidRPr="00AF11C3" w:rsidRDefault="00873783" w:rsidP="00766FE9">
            <w:pPr>
              <w:pStyle w:val="TableText"/>
              <w:rPr>
                <w:lang w:val="en-US"/>
              </w:rPr>
            </w:pPr>
            <w:r>
              <w:rPr>
                <w:lang w:val="en-US"/>
              </w:rPr>
              <w:t>Complete landowner monitoring form</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During Autumn each year</w:t>
            </w:r>
          </w:p>
        </w:tc>
        <w:tc>
          <w:tcPr>
            <w:tcW w:w="1559" w:type="dxa"/>
            <w:noWrap/>
          </w:tcPr>
          <w:p w:rsidR="00873783" w:rsidRPr="00303A8C" w:rsidRDefault="00873783" w:rsidP="00766FE9">
            <w:pPr>
              <w:pStyle w:val="TableText"/>
              <w:jc w:val="center"/>
            </w:pPr>
            <w:r>
              <w:t>Section 7.6.2.1</w:t>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4</w:t>
            </w:r>
          </w:p>
        </w:tc>
        <w:tc>
          <w:tcPr>
            <w:tcW w:w="727" w:type="dxa"/>
            <w:noWrap/>
            <w:hideMark/>
          </w:tcPr>
          <w:p w:rsidR="00215910" w:rsidRPr="002D57E1" w:rsidRDefault="00215910" w:rsidP="00395756">
            <w:pPr>
              <w:pStyle w:val="TableText"/>
              <w:jc w:val="center"/>
            </w:pPr>
            <w:r w:rsidRPr="002D57E1">
              <w:rPr>
                <w:lang w:val="en-US"/>
              </w:rPr>
              <w:t>4.1</w:t>
            </w:r>
          </w:p>
        </w:tc>
        <w:tc>
          <w:tcPr>
            <w:tcW w:w="3530" w:type="dxa"/>
            <w:noWrap/>
            <w:hideMark/>
          </w:tcPr>
          <w:p w:rsidR="00215910" w:rsidRPr="00AF11C3" w:rsidRDefault="00215910" w:rsidP="00AF11C3">
            <w:pPr>
              <w:pStyle w:val="TableText"/>
            </w:pPr>
            <w:r w:rsidRPr="00AF11C3">
              <w:rPr>
                <w:lang w:val="en-US"/>
              </w:rPr>
              <w:t xml:space="preserve">Conduct weed control </w:t>
            </w:r>
          </w:p>
        </w:tc>
        <w:tc>
          <w:tcPr>
            <w:tcW w:w="3087" w:type="dxa"/>
            <w:noWrap/>
            <w:hideMark/>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hideMark/>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4</w:t>
            </w:r>
          </w:p>
        </w:tc>
        <w:tc>
          <w:tcPr>
            <w:tcW w:w="727" w:type="dxa"/>
            <w:noWrap/>
            <w:hideMark/>
          </w:tcPr>
          <w:p w:rsidR="00215910" w:rsidRPr="002D57E1" w:rsidRDefault="00215910" w:rsidP="00395756">
            <w:pPr>
              <w:pStyle w:val="TableText"/>
              <w:jc w:val="center"/>
            </w:pPr>
            <w:r w:rsidRPr="002D57E1">
              <w:rPr>
                <w:lang w:val="en-US"/>
              </w:rPr>
              <w:t>4.2</w:t>
            </w:r>
          </w:p>
        </w:tc>
        <w:tc>
          <w:tcPr>
            <w:tcW w:w="3530" w:type="dxa"/>
            <w:noWrap/>
            <w:hideMark/>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hideMark/>
          </w:tcPr>
          <w:p w:rsidR="00215910" w:rsidRPr="002D57E1" w:rsidRDefault="00215910" w:rsidP="00395756">
            <w:pPr>
              <w:pStyle w:val="TableText"/>
            </w:pPr>
            <w:r w:rsidRPr="002D57E1">
              <w:rPr>
                <w:lang w:val="en-US"/>
              </w:rPr>
              <w:t>Landowner/Pest Animal Contractor</w:t>
            </w:r>
          </w:p>
        </w:tc>
        <w:tc>
          <w:tcPr>
            <w:tcW w:w="3190" w:type="dxa"/>
            <w:noWrap/>
            <w:hideMark/>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4</w:t>
            </w:r>
          </w:p>
        </w:tc>
        <w:tc>
          <w:tcPr>
            <w:tcW w:w="727" w:type="dxa"/>
            <w:noWrap/>
            <w:hideMark/>
          </w:tcPr>
          <w:p w:rsidR="00215910" w:rsidRPr="002D57E1" w:rsidRDefault="00215910" w:rsidP="00395756">
            <w:pPr>
              <w:pStyle w:val="TableText"/>
              <w:jc w:val="center"/>
              <w:rPr>
                <w:lang w:val="en-US"/>
              </w:rPr>
            </w:pPr>
            <w:r w:rsidRPr="002D57E1">
              <w:rPr>
                <w:lang w:val="en-US"/>
              </w:rPr>
              <w:t>4.3</w:t>
            </w:r>
          </w:p>
        </w:tc>
        <w:tc>
          <w:tcPr>
            <w:tcW w:w="3530" w:type="dxa"/>
            <w:noWrap/>
            <w:hideMark/>
          </w:tcPr>
          <w:p w:rsidR="00215910" w:rsidRPr="00AF11C3" w:rsidRDefault="00215910" w:rsidP="005A62E6">
            <w:pPr>
              <w:pStyle w:val="TableText"/>
              <w:rPr>
                <w:lang w:val="en-US"/>
              </w:rPr>
            </w:pPr>
            <w:r w:rsidRPr="00AF11C3">
              <w:rPr>
                <w:lang w:val="en-US"/>
              </w:rPr>
              <w:t>Conduct monitoring for Golden Sun Moth</w:t>
            </w:r>
          </w:p>
        </w:tc>
        <w:tc>
          <w:tcPr>
            <w:tcW w:w="3087" w:type="dxa"/>
            <w:noWrap/>
            <w:hideMark/>
          </w:tcPr>
          <w:p w:rsidR="00215910" w:rsidRPr="002D57E1" w:rsidRDefault="00AB2741" w:rsidP="00395756">
            <w:pPr>
              <w:pStyle w:val="TableText"/>
              <w:rPr>
                <w:lang w:val="en-US"/>
              </w:rPr>
            </w:pPr>
            <w:r w:rsidRPr="00991C23">
              <w:rPr>
                <w:lang w:val="en-US"/>
              </w:rPr>
              <w:t>Suitably qualified ecological specialist</w:t>
            </w:r>
            <w:r>
              <w:rPr>
                <w:lang w:val="en-US"/>
              </w:rPr>
              <w:t>/</w:t>
            </w:r>
            <w:r w:rsidR="00294F6A">
              <w:rPr>
                <w:lang w:val="en-US"/>
              </w:rPr>
              <w:t xml:space="preserve"> landowner</w:t>
            </w:r>
          </w:p>
        </w:tc>
        <w:tc>
          <w:tcPr>
            <w:tcW w:w="3190" w:type="dxa"/>
            <w:noWrap/>
            <w:hideMark/>
          </w:tcPr>
          <w:p w:rsidR="00215910" w:rsidRPr="002D57E1" w:rsidRDefault="00215910" w:rsidP="00395756">
            <w:pPr>
              <w:pStyle w:val="TableText"/>
              <w:rPr>
                <w:lang w:val="en-US"/>
              </w:rPr>
            </w:pPr>
            <w:r w:rsidRPr="002D57E1">
              <w:rPr>
                <w:lang w:val="en-US"/>
              </w:rPr>
              <w:t>Four years after commencement of OMP</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_Ref378348014 \w \h </w:instrText>
            </w:r>
            <w:r w:rsidRPr="00303A8C">
              <w:fldChar w:fldCharType="separate"/>
            </w:r>
            <w:r w:rsidR="00D902F2">
              <w:t>7.6.1</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4</w:t>
            </w:r>
          </w:p>
        </w:tc>
        <w:tc>
          <w:tcPr>
            <w:tcW w:w="727" w:type="dxa"/>
            <w:noWrap/>
            <w:hideMark/>
          </w:tcPr>
          <w:p w:rsidR="00215910" w:rsidRPr="002D57E1" w:rsidRDefault="00215910" w:rsidP="00395756">
            <w:pPr>
              <w:pStyle w:val="TableText"/>
              <w:jc w:val="center"/>
              <w:rPr>
                <w:lang w:val="en-US"/>
              </w:rPr>
            </w:pPr>
            <w:r w:rsidRPr="002D57E1">
              <w:rPr>
                <w:lang w:val="en-US"/>
              </w:rPr>
              <w:t>4.4</w:t>
            </w:r>
          </w:p>
        </w:tc>
        <w:tc>
          <w:tcPr>
            <w:tcW w:w="3530" w:type="dxa"/>
            <w:noWrap/>
            <w:hideMark/>
          </w:tcPr>
          <w:p w:rsidR="00215910" w:rsidRPr="00AF11C3" w:rsidRDefault="00215910" w:rsidP="00395756">
            <w:pPr>
              <w:pStyle w:val="TableText"/>
            </w:pPr>
            <w:r w:rsidRPr="00AF11C3">
              <w:rPr>
                <w:lang w:val="en-US"/>
              </w:rPr>
              <w:t>Maintain fences</w:t>
            </w:r>
          </w:p>
        </w:tc>
        <w:tc>
          <w:tcPr>
            <w:tcW w:w="3087" w:type="dxa"/>
            <w:noWrap/>
            <w:hideMark/>
          </w:tcPr>
          <w:p w:rsidR="00215910" w:rsidRPr="002D57E1" w:rsidRDefault="00215910" w:rsidP="00395756">
            <w:pPr>
              <w:pStyle w:val="TableText"/>
            </w:pPr>
            <w:r w:rsidRPr="002D57E1">
              <w:rPr>
                <w:lang w:val="en-US"/>
              </w:rPr>
              <w:t>Landowner/Fencing Contractor</w:t>
            </w:r>
          </w:p>
        </w:tc>
        <w:tc>
          <w:tcPr>
            <w:tcW w:w="3190" w:type="dxa"/>
            <w:noWrap/>
            <w:hideMark/>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4</w:t>
            </w:r>
          </w:p>
        </w:tc>
        <w:tc>
          <w:tcPr>
            <w:tcW w:w="727" w:type="dxa"/>
            <w:noWrap/>
            <w:hideMark/>
          </w:tcPr>
          <w:p w:rsidR="00215910" w:rsidRPr="002D57E1" w:rsidRDefault="00215910" w:rsidP="00395756">
            <w:pPr>
              <w:pStyle w:val="TableText"/>
              <w:jc w:val="center"/>
            </w:pPr>
            <w:r w:rsidRPr="002D57E1">
              <w:t>4.5</w:t>
            </w:r>
          </w:p>
        </w:tc>
        <w:tc>
          <w:tcPr>
            <w:tcW w:w="3530" w:type="dxa"/>
            <w:noWrap/>
            <w:hideMark/>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hideMark/>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hideMark/>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hideMark/>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4</w:t>
            </w:r>
          </w:p>
        </w:tc>
        <w:tc>
          <w:tcPr>
            <w:tcW w:w="727" w:type="dxa"/>
            <w:noWrap/>
          </w:tcPr>
          <w:p w:rsidR="00873783" w:rsidRPr="002D57E1" w:rsidRDefault="00873783" w:rsidP="00766FE9">
            <w:pPr>
              <w:pStyle w:val="TableText"/>
              <w:jc w:val="center"/>
              <w:rPr>
                <w:lang w:val="en-US"/>
              </w:rPr>
            </w:pPr>
            <w:r>
              <w:rPr>
                <w:lang w:val="en-US"/>
              </w:rPr>
              <w:t>4.6</w:t>
            </w:r>
          </w:p>
        </w:tc>
        <w:tc>
          <w:tcPr>
            <w:tcW w:w="3530" w:type="dxa"/>
            <w:noWrap/>
          </w:tcPr>
          <w:p w:rsidR="00873783" w:rsidRPr="00AF11C3" w:rsidRDefault="00873783" w:rsidP="00766FE9">
            <w:pPr>
              <w:pStyle w:val="TableText"/>
              <w:rPr>
                <w:lang w:val="en-US"/>
              </w:rPr>
            </w:pPr>
            <w:r>
              <w:rPr>
                <w:lang w:val="en-US"/>
              </w:rPr>
              <w:t>Complete landowner monitoring form</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During Autumn each year</w:t>
            </w:r>
          </w:p>
        </w:tc>
        <w:tc>
          <w:tcPr>
            <w:tcW w:w="1559" w:type="dxa"/>
            <w:noWrap/>
          </w:tcPr>
          <w:p w:rsidR="00873783" w:rsidRPr="00303A8C" w:rsidRDefault="00873783" w:rsidP="00766FE9">
            <w:pPr>
              <w:pStyle w:val="TableText"/>
              <w:jc w:val="center"/>
            </w:pPr>
            <w:r>
              <w:t>Section 7.6.2.1</w:t>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5</w:t>
            </w:r>
          </w:p>
        </w:tc>
        <w:tc>
          <w:tcPr>
            <w:tcW w:w="727" w:type="dxa"/>
            <w:noWrap/>
            <w:hideMark/>
          </w:tcPr>
          <w:p w:rsidR="00215910" w:rsidRPr="002D57E1" w:rsidRDefault="00215910" w:rsidP="00395756">
            <w:pPr>
              <w:pStyle w:val="TableText"/>
              <w:jc w:val="center"/>
            </w:pPr>
            <w:r w:rsidRPr="002D57E1">
              <w:rPr>
                <w:lang w:val="en-US"/>
              </w:rPr>
              <w:t>5.1</w:t>
            </w:r>
          </w:p>
        </w:tc>
        <w:tc>
          <w:tcPr>
            <w:tcW w:w="3530" w:type="dxa"/>
            <w:noWrap/>
            <w:hideMark/>
          </w:tcPr>
          <w:p w:rsidR="00215910" w:rsidRPr="00AF11C3" w:rsidRDefault="00215910" w:rsidP="00AF11C3">
            <w:pPr>
              <w:pStyle w:val="TableText"/>
            </w:pPr>
            <w:r w:rsidRPr="00AF11C3">
              <w:rPr>
                <w:lang w:val="en-US"/>
              </w:rPr>
              <w:t xml:space="preserve">Conduct weed control </w:t>
            </w:r>
          </w:p>
        </w:tc>
        <w:tc>
          <w:tcPr>
            <w:tcW w:w="3087" w:type="dxa"/>
            <w:noWrap/>
            <w:hideMark/>
          </w:tcPr>
          <w:p w:rsidR="00215910" w:rsidRPr="00991C23" w:rsidRDefault="002875DF" w:rsidP="00AF11C3">
            <w:pPr>
              <w:pStyle w:val="TableText"/>
            </w:pPr>
            <w:r>
              <w:rPr>
                <w:lang w:val="en-US"/>
              </w:rPr>
              <w:t xml:space="preserve">Landowner and/or </w:t>
            </w:r>
            <w:r w:rsidR="009D60B2">
              <w:rPr>
                <w:lang w:val="en-US"/>
              </w:rPr>
              <w:t>competent</w:t>
            </w:r>
            <w:r w:rsidRPr="00991C23">
              <w:rPr>
                <w:lang w:val="en-US"/>
              </w:rPr>
              <w:t xml:space="preserve"> Contractor</w:t>
            </w:r>
          </w:p>
        </w:tc>
        <w:tc>
          <w:tcPr>
            <w:tcW w:w="3190" w:type="dxa"/>
            <w:noWrap/>
            <w:hideMark/>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5</w:t>
            </w:r>
          </w:p>
        </w:tc>
        <w:tc>
          <w:tcPr>
            <w:tcW w:w="727" w:type="dxa"/>
            <w:noWrap/>
            <w:hideMark/>
          </w:tcPr>
          <w:p w:rsidR="00215910" w:rsidRPr="002D57E1" w:rsidRDefault="00215910" w:rsidP="00395756">
            <w:pPr>
              <w:pStyle w:val="TableText"/>
              <w:jc w:val="center"/>
            </w:pPr>
            <w:r w:rsidRPr="002D57E1">
              <w:rPr>
                <w:lang w:val="en-US"/>
              </w:rPr>
              <w:t>5.2</w:t>
            </w:r>
          </w:p>
        </w:tc>
        <w:tc>
          <w:tcPr>
            <w:tcW w:w="3530" w:type="dxa"/>
            <w:noWrap/>
            <w:hideMark/>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hideMark/>
          </w:tcPr>
          <w:p w:rsidR="00215910" w:rsidRPr="002D57E1" w:rsidRDefault="00215910" w:rsidP="00395756">
            <w:pPr>
              <w:pStyle w:val="TableText"/>
            </w:pPr>
            <w:r w:rsidRPr="002D57E1">
              <w:rPr>
                <w:lang w:val="en-US"/>
              </w:rPr>
              <w:t>Landowner/Pest Animal Contractor</w:t>
            </w:r>
          </w:p>
        </w:tc>
        <w:tc>
          <w:tcPr>
            <w:tcW w:w="3190" w:type="dxa"/>
            <w:noWrap/>
            <w:hideMark/>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5</w:t>
            </w:r>
          </w:p>
        </w:tc>
        <w:tc>
          <w:tcPr>
            <w:tcW w:w="727" w:type="dxa"/>
            <w:noWrap/>
            <w:hideMark/>
          </w:tcPr>
          <w:p w:rsidR="00215910" w:rsidRPr="002D57E1" w:rsidRDefault="00215910" w:rsidP="00395756">
            <w:pPr>
              <w:pStyle w:val="TableText"/>
              <w:jc w:val="center"/>
              <w:rPr>
                <w:lang w:val="en-US"/>
              </w:rPr>
            </w:pPr>
            <w:r w:rsidRPr="002D57E1">
              <w:rPr>
                <w:lang w:val="en-US"/>
              </w:rPr>
              <w:t>5.</w:t>
            </w:r>
            <w:r w:rsidR="00821FB8">
              <w:rPr>
                <w:lang w:val="en-US"/>
              </w:rPr>
              <w:t>3</w:t>
            </w:r>
          </w:p>
        </w:tc>
        <w:tc>
          <w:tcPr>
            <w:tcW w:w="3530" w:type="dxa"/>
            <w:noWrap/>
            <w:hideMark/>
          </w:tcPr>
          <w:p w:rsidR="00215910" w:rsidRPr="00AF11C3" w:rsidRDefault="00215910" w:rsidP="00395756">
            <w:pPr>
              <w:pStyle w:val="TableText"/>
            </w:pPr>
            <w:r w:rsidRPr="00AF11C3">
              <w:rPr>
                <w:lang w:val="en-US"/>
              </w:rPr>
              <w:t>Maintain fences</w:t>
            </w:r>
          </w:p>
        </w:tc>
        <w:tc>
          <w:tcPr>
            <w:tcW w:w="3087" w:type="dxa"/>
            <w:noWrap/>
            <w:hideMark/>
          </w:tcPr>
          <w:p w:rsidR="00215910" w:rsidRPr="002D57E1" w:rsidRDefault="00215910" w:rsidP="00395756">
            <w:pPr>
              <w:pStyle w:val="TableText"/>
            </w:pPr>
            <w:r w:rsidRPr="002D57E1">
              <w:rPr>
                <w:lang w:val="en-US"/>
              </w:rPr>
              <w:t>Landowner/Fencing Contractor</w:t>
            </w:r>
          </w:p>
        </w:tc>
        <w:tc>
          <w:tcPr>
            <w:tcW w:w="3190" w:type="dxa"/>
            <w:noWrap/>
            <w:hideMark/>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hideMark/>
          </w:tcPr>
          <w:p w:rsidR="00215910" w:rsidRPr="002D57E1" w:rsidRDefault="00215910" w:rsidP="00395756">
            <w:pPr>
              <w:pStyle w:val="TableText"/>
              <w:jc w:val="center"/>
            </w:pPr>
            <w:r w:rsidRPr="002D57E1">
              <w:rPr>
                <w:lang w:val="en-US"/>
              </w:rPr>
              <w:t>5</w:t>
            </w:r>
          </w:p>
        </w:tc>
        <w:tc>
          <w:tcPr>
            <w:tcW w:w="727" w:type="dxa"/>
            <w:noWrap/>
            <w:hideMark/>
          </w:tcPr>
          <w:p w:rsidR="00215910" w:rsidRPr="002D57E1" w:rsidRDefault="00215910" w:rsidP="00395756">
            <w:pPr>
              <w:pStyle w:val="TableText"/>
              <w:jc w:val="center"/>
            </w:pPr>
            <w:r w:rsidRPr="002D57E1">
              <w:t>5.</w:t>
            </w:r>
            <w:r w:rsidR="00821FB8">
              <w:t>4</w:t>
            </w:r>
          </w:p>
        </w:tc>
        <w:tc>
          <w:tcPr>
            <w:tcW w:w="3530" w:type="dxa"/>
            <w:noWrap/>
            <w:hideMark/>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hideMark/>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hideMark/>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hideMark/>
          </w:tcPr>
          <w:p w:rsidR="00215910" w:rsidRPr="00F35E47" w:rsidRDefault="00215910" w:rsidP="00395756">
            <w:pPr>
              <w:pStyle w:val="TableText"/>
              <w:rPr>
                <w:highlight w:val="yellow"/>
              </w:rPr>
            </w:pPr>
          </w:p>
        </w:tc>
      </w:tr>
      <w:tr w:rsidR="009D60B2" w:rsidRPr="00F35E47" w:rsidTr="00E60FB9">
        <w:trPr>
          <w:trHeight w:val="300"/>
          <w:jc w:val="center"/>
        </w:trPr>
        <w:tc>
          <w:tcPr>
            <w:tcW w:w="579" w:type="dxa"/>
            <w:noWrap/>
            <w:hideMark/>
          </w:tcPr>
          <w:p w:rsidR="009D60B2" w:rsidRPr="002D57E1" w:rsidRDefault="009D60B2" w:rsidP="00E60FB9">
            <w:pPr>
              <w:pStyle w:val="TableText"/>
              <w:jc w:val="center"/>
            </w:pPr>
            <w:r>
              <w:rPr>
                <w:lang w:val="en-US"/>
              </w:rPr>
              <w:t>5</w:t>
            </w:r>
          </w:p>
        </w:tc>
        <w:tc>
          <w:tcPr>
            <w:tcW w:w="727" w:type="dxa"/>
            <w:noWrap/>
            <w:hideMark/>
          </w:tcPr>
          <w:p w:rsidR="009D60B2" w:rsidRPr="002D57E1" w:rsidRDefault="009D60B2" w:rsidP="00E60FB9">
            <w:pPr>
              <w:pStyle w:val="TableText"/>
              <w:jc w:val="center"/>
            </w:pPr>
            <w:r>
              <w:rPr>
                <w:lang w:val="en-US"/>
              </w:rPr>
              <w:t>5.5</w:t>
            </w:r>
          </w:p>
        </w:tc>
        <w:tc>
          <w:tcPr>
            <w:tcW w:w="3530" w:type="dxa"/>
            <w:noWrap/>
            <w:hideMark/>
          </w:tcPr>
          <w:p w:rsidR="009D60B2" w:rsidRPr="00AF11C3" w:rsidRDefault="009B1EBB" w:rsidP="009D60B2">
            <w:pPr>
              <w:pStyle w:val="TableText"/>
            </w:pPr>
            <w:r>
              <w:rPr>
                <w:lang w:val="en-US"/>
              </w:rPr>
              <w:t>Monitor and assess works</w:t>
            </w:r>
          </w:p>
        </w:tc>
        <w:tc>
          <w:tcPr>
            <w:tcW w:w="3087" w:type="dxa"/>
            <w:noWrap/>
            <w:hideMark/>
          </w:tcPr>
          <w:p w:rsidR="009D60B2" w:rsidRPr="002D57E1" w:rsidRDefault="00294F6A" w:rsidP="00294F6A">
            <w:pPr>
              <w:pStyle w:val="TableText"/>
            </w:pPr>
            <w:r w:rsidRPr="00991C23">
              <w:rPr>
                <w:lang w:val="en-US"/>
              </w:rPr>
              <w:t>Suitably qualified ecological specialist</w:t>
            </w:r>
            <w:r>
              <w:rPr>
                <w:lang w:val="en-US"/>
              </w:rPr>
              <w:t>/landowner</w:t>
            </w:r>
          </w:p>
        </w:tc>
        <w:tc>
          <w:tcPr>
            <w:tcW w:w="3190" w:type="dxa"/>
            <w:noWrap/>
            <w:hideMark/>
          </w:tcPr>
          <w:p w:rsidR="009D60B2" w:rsidRPr="002D57E1" w:rsidRDefault="009B1EBB" w:rsidP="00E60FB9">
            <w:pPr>
              <w:pStyle w:val="TableText"/>
            </w:pPr>
            <w:r>
              <w:rPr>
                <w:lang w:val="en-US"/>
              </w:rPr>
              <w:t>Five</w:t>
            </w:r>
            <w:r w:rsidR="009D60B2" w:rsidRPr="002D57E1">
              <w:rPr>
                <w:lang w:val="en-US"/>
              </w:rPr>
              <w:t xml:space="preserve"> years after commencement of OMP</w:t>
            </w:r>
          </w:p>
        </w:tc>
        <w:tc>
          <w:tcPr>
            <w:tcW w:w="1559" w:type="dxa"/>
            <w:noWrap/>
          </w:tcPr>
          <w:p w:rsidR="009D60B2" w:rsidRPr="00303A8C" w:rsidRDefault="009D60B2" w:rsidP="00E60FB9">
            <w:pPr>
              <w:pStyle w:val="TableText"/>
              <w:jc w:val="center"/>
            </w:pPr>
            <w:r w:rsidRPr="00303A8C">
              <w:t xml:space="preserve">Section </w:t>
            </w:r>
            <w:r w:rsidRPr="00303A8C">
              <w:fldChar w:fldCharType="begin"/>
            </w:r>
            <w:r w:rsidRPr="00303A8C">
              <w:instrText xml:space="preserve"> REF _Ref381629179 \w \h </w:instrText>
            </w:r>
            <w:r w:rsidRPr="00303A8C">
              <w:fldChar w:fldCharType="separate"/>
            </w:r>
            <w:r w:rsidR="00D902F2">
              <w:t>7.6</w:t>
            </w:r>
            <w:r w:rsidRPr="00303A8C">
              <w:fldChar w:fldCharType="end"/>
            </w:r>
          </w:p>
        </w:tc>
        <w:tc>
          <w:tcPr>
            <w:tcW w:w="1276" w:type="dxa"/>
            <w:noWrap/>
            <w:hideMark/>
          </w:tcPr>
          <w:p w:rsidR="009D60B2" w:rsidRPr="00F35E47" w:rsidRDefault="009D60B2" w:rsidP="00E60FB9">
            <w:pPr>
              <w:pStyle w:val="TableText"/>
              <w:rPr>
                <w:highlight w:val="yellow"/>
              </w:rPr>
            </w:pPr>
          </w:p>
        </w:tc>
      </w:tr>
      <w:tr w:rsidR="009D60B2" w:rsidRPr="00F35E47" w:rsidTr="00534E3D">
        <w:trPr>
          <w:trHeight w:val="300"/>
          <w:jc w:val="center"/>
        </w:trPr>
        <w:tc>
          <w:tcPr>
            <w:tcW w:w="579" w:type="dxa"/>
            <w:noWrap/>
          </w:tcPr>
          <w:p w:rsidR="009D60B2" w:rsidRPr="002D57E1" w:rsidRDefault="009B1EBB" w:rsidP="00395756">
            <w:pPr>
              <w:pStyle w:val="TableText"/>
              <w:jc w:val="center"/>
              <w:rPr>
                <w:lang w:val="en-US"/>
              </w:rPr>
            </w:pPr>
            <w:r>
              <w:rPr>
                <w:lang w:val="en-US"/>
              </w:rPr>
              <w:t>5</w:t>
            </w:r>
          </w:p>
        </w:tc>
        <w:tc>
          <w:tcPr>
            <w:tcW w:w="727" w:type="dxa"/>
            <w:noWrap/>
          </w:tcPr>
          <w:p w:rsidR="009D60B2" w:rsidRPr="002D57E1" w:rsidRDefault="009B1EBB" w:rsidP="00395756">
            <w:pPr>
              <w:pStyle w:val="TableText"/>
              <w:jc w:val="center"/>
              <w:rPr>
                <w:lang w:val="en-US"/>
              </w:rPr>
            </w:pPr>
            <w:r>
              <w:rPr>
                <w:lang w:val="en-US"/>
              </w:rPr>
              <w:t>5.6</w:t>
            </w:r>
          </w:p>
        </w:tc>
        <w:tc>
          <w:tcPr>
            <w:tcW w:w="3530" w:type="dxa"/>
            <w:noWrap/>
          </w:tcPr>
          <w:p w:rsidR="009D60B2" w:rsidRPr="00873783" w:rsidRDefault="00873783" w:rsidP="00AF11C3">
            <w:pPr>
              <w:pStyle w:val="TableText"/>
              <w:rPr>
                <w:lang w:val="en-US"/>
              </w:rPr>
            </w:pPr>
            <w:r>
              <w:rPr>
                <w:lang w:val="en-US"/>
              </w:rPr>
              <w:t xml:space="preserve">Complete landowner monitoring form and submit </w:t>
            </w:r>
            <w:r w:rsidRPr="00AF11C3">
              <w:rPr>
                <w:lang w:val="en-US"/>
              </w:rPr>
              <w:t xml:space="preserve"> progress report</w:t>
            </w:r>
          </w:p>
        </w:tc>
        <w:tc>
          <w:tcPr>
            <w:tcW w:w="3087" w:type="dxa"/>
            <w:noWrap/>
          </w:tcPr>
          <w:p w:rsidR="009D60B2" w:rsidRDefault="009D60B2" w:rsidP="00AF11C3">
            <w:pPr>
              <w:pStyle w:val="TableText"/>
              <w:rPr>
                <w:lang w:val="en-US"/>
              </w:rPr>
            </w:pPr>
            <w:r>
              <w:rPr>
                <w:lang w:val="en-US"/>
              </w:rPr>
              <w:t>Landowner</w:t>
            </w:r>
          </w:p>
        </w:tc>
        <w:tc>
          <w:tcPr>
            <w:tcW w:w="3190" w:type="dxa"/>
            <w:noWrap/>
          </w:tcPr>
          <w:p w:rsidR="009D60B2" w:rsidRDefault="009B1EBB" w:rsidP="005D4C8E">
            <w:pPr>
              <w:pStyle w:val="TableText"/>
              <w:rPr>
                <w:lang w:val="en-US"/>
              </w:rPr>
            </w:pPr>
            <w:r>
              <w:rPr>
                <w:lang w:val="en-US"/>
              </w:rPr>
              <w:t>Five</w:t>
            </w:r>
            <w:r w:rsidRPr="002D57E1">
              <w:rPr>
                <w:lang w:val="en-US"/>
              </w:rPr>
              <w:t xml:space="preserve"> years after commencement of OMP</w:t>
            </w:r>
          </w:p>
        </w:tc>
        <w:tc>
          <w:tcPr>
            <w:tcW w:w="1559" w:type="dxa"/>
            <w:noWrap/>
          </w:tcPr>
          <w:p w:rsidR="009D60B2" w:rsidRPr="00303A8C" w:rsidRDefault="009B1EBB" w:rsidP="00AF11C3">
            <w:pPr>
              <w:pStyle w:val="TableText"/>
              <w:jc w:val="center"/>
            </w:pPr>
            <w:r w:rsidRPr="00303A8C">
              <w:t xml:space="preserve">Section </w:t>
            </w:r>
            <w:r w:rsidRPr="00303A8C">
              <w:fldChar w:fldCharType="begin"/>
            </w:r>
            <w:r w:rsidRPr="00303A8C">
              <w:instrText xml:space="preserve"> REF _Ref381629179 \w \h </w:instrText>
            </w:r>
            <w:r w:rsidRPr="00303A8C">
              <w:fldChar w:fldCharType="separate"/>
            </w:r>
            <w:r w:rsidR="00D902F2">
              <w:t>7.6</w:t>
            </w:r>
            <w:r w:rsidRPr="00303A8C">
              <w:fldChar w:fldCharType="end"/>
            </w:r>
          </w:p>
        </w:tc>
        <w:tc>
          <w:tcPr>
            <w:tcW w:w="1276" w:type="dxa"/>
            <w:noWrap/>
          </w:tcPr>
          <w:p w:rsidR="009D60B2" w:rsidRPr="00F35E47" w:rsidRDefault="009D60B2"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6</w:t>
            </w:r>
          </w:p>
        </w:tc>
        <w:tc>
          <w:tcPr>
            <w:tcW w:w="727" w:type="dxa"/>
            <w:noWrap/>
          </w:tcPr>
          <w:p w:rsidR="00215910" w:rsidRPr="002D57E1" w:rsidRDefault="00215910" w:rsidP="00395756">
            <w:pPr>
              <w:pStyle w:val="TableText"/>
              <w:jc w:val="center"/>
            </w:pPr>
            <w:r w:rsidRPr="002D57E1">
              <w:rPr>
                <w:lang w:val="en-US"/>
              </w:rPr>
              <w:t>6.1</w:t>
            </w:r>
          </w:p>
        </w:tc>
        <w:tc>
          <w:tcPr>
            <w:tcW w:w="3530" w:type="dxa"/>
            <w:noWrap/>
          </w:tcPr>
          <w:p w:rsidR="00215910" w:rsidRPr="00AF11C3" w:rsidRDefault="00215910" w:rsidP="00AF11C3">
            <w:pPr>
              <w:pStyle w:val="TableText"/>
            </w:pPr>
            <w:r w:rsidRPr="00AF11C3">
              <w:rPr>
                <w:lang w:val="en-US"/>
              </w:rPr>
              <w:t xml:space="preserve">Conduct weed control </w:t>
            </w:r>
          </w:p>
        </w:tc>
        <w:tc>
          <w:tcPr>
            <w:tcW w:w="3087" w:type="dxa"/>
            <w:noWrap/>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r w:rsidR="00215910" w:rsidRPr="00303A8C">
              <w:t xml:space="preserve"> </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6</w:t>
            </w:r>
          </w:p>
        </w:tc>
        <w:tc>
          <w:tcPr>
            <w:tcW w:w="727" w:type="dxa"/>
            <w:noWrap/>
          </w:tcPr>
          <w:p w:rsidR="00215910" w:rsidRPr="002D57E1" w:rsidRDefault="00215910" w:rsidP="00395756">
            <w:pPr>
              <w:pStyle w:val="TableText"/>
              <w:jc w:val="center"/>
            </w:pPr>
            <w:r w:rsidRPr="002D57E1">
              <w:rPr>
                <w:lang w:val="en-US"/>
              </w:rPr>
              <w:t>6.2</w:t>
            </w:r>
          </w:p>
        </w:tc>
        <w:tc>
          <w:tcPr>
            <w:tcW w:w="3530" w:type="dxa"/>
            <w:noWrap/>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tcPr>
          <w:p w:rsidR="00215910" w:rsidRPr="002D57E1" w:rsidRDefault="00215910" w:rsidP="00395756">
            <w:pPr>
              <w:pStyle w:val="TableText"/>
            </w:pPr>
            <w:r w:rsidRPr="002D57E1">
              <w:rPr>
                <w:lang w:val="en-US"/>
              </w:rPr>
              <w:t>Landowner/Pest Animal Contractor</w:t>
            </w:r>
          </w:p>
        </w:tc>
        <w:tc>
          <w:tcPr>
            <w:tcW w:w="3190" w:type="dxa"/>
            <w:noWrap/>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6</w:t>
            </w:r>
          </w:p>
        </w:tc>
        <w:tc>
          <w:tcPr>
            <w:tcW w:w="727" w:type="dxa"/>
            <w:noWrap/>
          </w:tcPr>
          <w:p w:rsidR="00215910" w:rsidRPr="002D57E1" w:rsidRDefault="00873783" w:rsidP="00395756">
            <w:pPr>
              <w:pStyle w:val="TableText"/>
              <w:jc w:val="center"/>
              <w:rPr>
                <w:lang w:val="en-US"/>
              </w:rPr>
            </w:pPr>
            <w:r>
              <w:rPr>
                <w:lang w:val="en-US"/>
              </w:rPr>
              <w:t>6.3</w:t>
            </w:r>
          </w:p>
        </w:tc>
        <w:tc>
          <w:tcPr>
            <w:tcW w:w="3530" w:type="dxa"/>
            <w:noWrap/>
          </w:tcPr>
          <w:p w:rsidR="00215910" w:rsidRPr="00AF11C3" w:rsidRDefault="00215910" w:rsidP="00395756">
            <w:pPr>
              <w:pStyle w:val="TableText"/>
            </w:pPr>
            <w:r w:rsidRPr="00AF11C3">
              <w:rPr>
                <w:lang w:val="en-US"/>
              </w:rPr>
              <w:t>Maintain fences</w:t>
            </w:r>
          </w:p>
        </w:tc>
        <w:tc>
          <w:tcPr>
            <w:tcW w:w="3087" w:type="dxa"/>
            <w:noWrap/>
          </w:tcPr>
          <w:p w:rsidR="00215910" w:rsidRPr="002D57E1" w:rsidRDefault="00215910" w:rsidP="00395756">
            <w:pPr>
              <w:pStyle w:val="TableText"/>
            </w:pPr>
            <w:r w:rsidRPr="002D57E1">
              <w:rPr>
                <w:lang w:val="en-US"/>
              </w:rPr>
              <w:t>Landowner/Fencing Contractor</w:t>
            </w:r>
          </w:p>
        </w:tc>
        <w:tc>
          <w:tcPr>
            <w:tcW w:w="3190" w:type="dxa"/>
            <w:noWrap/>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6</w:t>
            </w:r>
          </w:p>
        </w:tc>
        <w:tc>
          <w:tcPr>
            <w:tcW w:w="727" w:type="dxa"/>
            <w:noWrap/>
          </w:tcPr>
          <w:p w:rsidR="00215910" w:rsidRPr="002D57E1" w:rsidRDefault="00873783" w:rsidP="00395756">
            <w:pPr>
              <w:pStyle w:val="TableText"/>
              <w:jc w:val="center"/>
            </w:pPr>
            <w:r>
              <w:t>6.4</w:t>
            </w:r>
          </w:p>
        </w:tc>
        <w:tc>
          <w:tcPr>
            <w:tcW w:w="3530" w:type="dxa"/>
            <w:noWrap/>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hideMark/>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6</w:t>
            </w:r>
          </w:p>
        </w:tc>
        <w:tc>
          <w:tcPr>
            <w:tcW w:w="727" w:type="dxa"/>
            <w:noWrap/>
          </w:tcPr>
          <w:p w:rsidR="00873783" w:rsidRPr="002D57E1" w:rsidRDefault="00873783" w:rsidP="00766FE9">
            <w:pPr>
              <w:pStyle w:val="TableText"/>
              <w:jc w:val="center"/>
              <w:rPr>
                <w:lang w:val="en-US"/>
              </w:rPr>
            </w:pPr>
            <w:r>
              <w:rPr>
                <w:lang w:val="en-US"/>
              </w:rPr>
              <w:t>6.5</w:t>
            </w:r>
          </w:p>
        </w:tc>
        <w:tc>
          <w:tcPr>
            <w:tcW w:w="3530" w:type="dxa"/>
            <w:noWrap/>
          </w:tcPr>
          <w:p w:rsidR="00873783" w:rsidRPr="00AF11C3" w:rsidRDefault="00873783" w:rsidP="00766FE9">
            <w:pPr>
              <w:pStyle w:val="TableText"/>
              <w:rPr>
                <w:lang w:val="en-US"/>
              </w:rPr>
            </w:pPr>
            <w:r>
              <w:rPr>
                <w:lang w:val="en-US"/>
              </w:rPr>
              <w:t>Complete landowner monitoring form</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During Autumn each year</w:t>
            </w:r>
          </w:p>
        </w:tc>
        <w:tc>
          <w:tcPr>
            <w:tcW w:w="1559" w:type="dxa"/>
            <w:noWrap/>
          </w:tcPr>
          <w:p w:rsidR="00873783" w:rsidRPr="00303A8C" w:rsidRDefault="00873783" w:rsidP="00766FE9">
            <w:pPr>
              <w:pStyle w:val="TableText"/>
              <w:jc w:val="center"/>
            </w:pPr>
            <w:r>
              <w:t>Section 7.6.2.1</w:t>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7</w:t>
            </w:r>
          </w:p>
        </w:tc>
        <w:tc>
          <w:tcPr>
            <w:tcW w:w="727" w:type="dxa"/>
            <w:noWrap/>
          </w:tcPr>
          <w:p w:rsidR="00215910" w:rsidRPr="002D57E1" w:rsidRDefault="00215910" w:rsidP="00395756">
            <w:pPr>
              <w:pStyle w:val="TableText"/>
              <w:jc w:val="center"/>
            </w:pPr>
            <w:r w:rsidRPr="002D57E1">
              <w:rPr>
                <w:lang w:val="en-US"/>
              </w:rPr>
              <w:t>7.1</w:t>
            </w:r>
          </w:p>
        </w:tc>
        <w:tc>
          <w:tcPr>
            <w:tcW w:w="3530" w:type="dxa"/>
            <w:noWrap/>
          </w:tcPr>
          <w:p w:rsidR="00215910" w:rsidRPr="00AF11C3" w:rsidRDefault="00215910" w:rsidP="00AF11C3">
            <w:pPr>
              <w:pStyle w:val="TableText"/>
            </w:pPr>
            <w:r w:rsidRPr="00AF11C3">
              <w:rPr>
                <w:lang w:val="en-US"/>
              </w:rPr>
              <w:t xml:space="preserve">Conduct weed control </w:t>
            </w:r>
          </w:p>
        </w:tc>
        <w:tc>
          <w:tcPr>
            <w:tcW w:w="3087" w:type="dxa"/>
            <w:noWrap/>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7</w:t>
            </w:r>
          </w:p>
        </w:tc>
        <w:tc>
          <w:tcPr>
            <w:tcW w:w="727" w:type="dxa"/>
            <w:noWrap/>
          </w:tcPr>
          <w:p w:rsidR="00215910" w:rsidRPr="002D57E1" w:rsidRDefault="00215910" w:rsidP="00395756">
            <w:pPr>
              <w:pStyle w:val="TableText"/>
              <w:jc w:val="center"/>
            </w:pPr>
            <w:r w:rsidRPr="002D57E1">
              <w:rPr>
                <w:lang w:val="en-US"/>
              </w:rPr>
              <w:t>7.2</w:t>
            </w:r>
          </w:p>
        </w:tc>
        <w:tc>
          <w:tcPr>
            <w:tcW w:w="3530" w:type="dxa"/>
            <w:noWrap/>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tcPr>
          <w:p w:rsidR="00215910" w:rsidRPr="002D57E1" w:rsidRDefault="00215910" w:rsidP="00395756">
            <w:pPr>
              <w:pStyle w:val="TableText"/>
            </w:pPr>
            <w:r w:rsidRPr="002D57E1">
              <w:rPr>
                <w:lang w:val="en-US"/>
              </w:rPr>
              <w:t>Landowner/Pest Animal Contractor</w:t>
            </w:r>
          </w:p>
        </w:tc>
        <w:tc>
          <w:tcPr>
            <w:tcW w:w="3190" w:type="dxa"/>
            <w:noWrap/>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7</w:t>
            </w:r>
          </w:p>
        </w:tc>
        <w:tc>
          <w:tcPr>
            <w:tcW w:w="727" w:type="dxa"/>
            <w:noWrap/>
          </w:tcPr>
          <w:p w:rsidR="00215910" w:rsidRPr="002D57E1" w:rsidRDefault="00215910" w:rsidP="00395756">
            <w:pPr>
              <w:pStyle w:val="TableText"/>
              <w:jc w:val="center"/>
              <w:rPr>
                <w:lang w:val="en-US"/>
              </w:rPr>
            </w:pPr>
            <w:r w:rsidRPr="002D57E1">
              <w:rPr>
                <w:lang w:val="en-US"/>
              </w:rPr>
              <w:t>7.</w:t>
            </w:r>
            <w:r w:rsidR="007E2894">
              <w:rPr>
                <w:lang w:val="en-US"/>
              </w:rPr>
              <w:t>3</w:t>
            </w:r>
          </w:p>
        </w:tc>
        <w:tc>
          <w:tcPr>
            <w:tcW w:w="3530" w:type="dxa"/>
            <w:noWrap/>
          </w:tcPr>
          <w:p w:rsidR="00215910" w:rsidRPr="00AF11C3" w:rsidRDefault="00215910" w:rsidP="00395756">
            <w:pPr>
              <w:pStyle w:val="TableText"/>
            </w:pPr>
            <w:r w:rsidRPr="00AF11C3">
              <w:rPr>
                <w:lang w:val="en-US"/>
              </w:rPr>
              <w:t>Maintain fences</w:t>
            </w:r>
          </w:p>
        </w:tc>
        <w:tc>
          <w:tcPr>
            <w:tcW w:w="3087" w:type="dxa"/>
            <w:noWrap/>
          </w:tcPr>
          <w:p w:rsidR="00215910" w:rsidRPr="002D57E1" w:rsidRDefault="00215910" w:rsidP="00395756">
            <w:pPr>
              <w:pStyle w:val="TableText"/>
            </w:pPr>
            <w:r w:rsidRPr="002D57E1">
              <w:rPr>
                <w:lang w:val="en-US"/>
              </w:rPr>
              <w:t>Landowner/Fencing Contractor</w:t>
            </w:r>
          </w:p>
        </w:tc>
        <w:tc>
          <w:tcPr>
            <w:tcW w:w="3190" w:type="dxa"/>
            <w:noWrap/>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hideMark/>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7</w:t>
            </w:r>
          </w:p>
        </w:tc>
        <w:tc>
          <w:tcPr>
            <w:tcW w:w="727" w:type="dxa"/>
            <w:noWrap/>
          </w:tcPr>
          <w:p w:rsidR="00215910" w:rsidRPr="002D57E1" w:rsidRDefault="00215910" w:rsidP="00395756">
            <w:pPr>
              <w:pStyle w:val="TableText"/>
              <w:jc w:val="center"/>
            </w:pPr>
            <w:r w:rsidRPr="002D57E1">
              <w:t>7.</w:t>
            </w:r>
            <w:r w:rsidR="007E2894">
              <w:t>4</w:t>
            </w:r>
          </w:p>
        </w:tc>
        <w:tc>
          <w:tcPr>
            <w:tcW w:w="3530" w:type="dxa"/>
            <w:noWrap/>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hideMark/>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7</w:t>
            </w:r>
          </w:p>
        </w:tc>
        <w:tc>
          <w:tcPr>
            <w:tcW w:w="727" w:type="dxa"/>
            <w:noWrap/>
          </w:tcPr>
          <w:p w:rsidR="00873783" w:rsidRPr="002D57E1" w:rsidRDefault="00873783" w:rsidP="00766FE9">
            <w:pPr>
              <w:pStyle w:val="TableText"/>
              <w:jc w:val="center"/>
              <w:rPr>
                <w:lang w:val="en-US"/>
              </w:rPr>
            </w:pPr>
            <w:r>
              <w:rPr>
                <w:lang w:val="en-US"/>
              </w:rPr>
              <w:t>7.5</w:t>
            </w:r>
          </w:p>
        </w:tc>
        <w:tc>
          <w:tcPr>
            <w:tcW w:w="3530" w:type="dxa"/>
            <w:noWrap/>
          </w:tcPr>
          <w:p w:rsidR="00873783" w:rsidRPr="00AF11C3" w:rsidRDefault="00873783" w:rsidP="00766FE9">
            <w:pPr>
              <w:pStyle w:val="TableText"/>
              <w:rPr>
                <w:lang w:val="en-US"/>
              </w:rPr>
            </w:pPr>
            <w:r>
              <w:rPr>
                <w:lang w:val="en-US"/>
              </w:rPr>
              <w:t>Complete landowner monitoring form</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During Autumn each year</w:t>
            </w:r>
          </w:p>
        </w:tc>
        <w:tc>
          <w:tcPr>
            <w:tcW w:w="1559" w:type="dxa"/>
            <w:noWrap/>
          </w:tcPr>
          <w:p w:rsidR="00873783" w:rsidRPr="00303A8C" w:rsidRDefault="00873783" w:rsidP="00766FE9">
            <w:pPr>
              <w:pStyle w:val="TableText"/>
              <w:jc w:val="center"/>
            </w:pPr>
            <w:r>
              <w:t>Section 7.6.2.1</w:t>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8</w:t>
            </w:r>
          </w:p>
        </w:tc>
        <w:tc>
          <w:tcPr>
            <w:tcW w:w="727" w:type="dxa"/>
            <w:noWrap/>
          </w:tcPr>
          <w:p w:rsidR="00215910" w:rsidRPr="002D57E1" w:rsidRDefault="00215910" w:rsidP="00395756">
            <w:pPr>
              <w:pStyle w:val="TableText"/>
              <w:jc w:val="center"/>
            </w:pPr>
            <w:r w:rsidRPr="002D57E1">
              <w:rPr>
                <w:lang w:val="en-US"/>
              </w:rPr>
              <w:t>8.1</w:t>
            </w:r>
          </w:p>
        </w:tc>
        <w:tc>
          <w:tcPr>
            <w:tcW w:w="3530" w:type="dxa"/>
            <w:noWrap/>
          </w:tcPr>
          <w:p w:rsidR="00215910" w:rsidRPr="00AF11C3" w:rsidRDefault="00215910" w:rsidP="00AF11C3">
            <w:pPr>
              <w:pStyle w:val="TableText"/>
            </w:pPr>
            <w:r w:rsidRPr="00AF11C3">
              <w:rPr>
                <w:lang w:val="en-US"/>
              </w:rPr>
              <w:t xml:space="preserve">Conduct weed control </w:t>
            </w:r>
          </w:p>
        </w:tc>
        <w:tc>
          <w:tcPr>
            <w:tcW w:w="3087" w:type="dxa"/>
            <w:noWrap/>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8</w:t>
            </w:r>
          </w:p>
        </w:tc>
        <w:tc>
          <w:tcPr>
            <w:tcW w:w="727" w:type="dxa"/>
            <w:noWrap/>
          </w:tcPr>
          <w:p w:rsidR="00215910" w:rsidRPr="002D57E1" w:rsidRDefault="00215910" w:rsidP="00395756">
            <w:pPr>
              <w:pStyle w:val="TableText"/>
              <w:jc w:val="center"/>
            </w:pPr>
            <w:r w:rsidRPr="002D57E1">
              <w:rPr>
                <w:lang w:val="en-US"/>
              </w:rPr>
              <w:t>8.2</w:t>
            </w:r>
          </w:p>
        </w:tc>
        <w:tc>
          <w:tcPr>
            <w:tcW w:w="3530" w:type="dxa"/>
            <w:noWrap/>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tcPr>
          <w:p w:rsidR="00215910" w:rsidRPr="002D57E1" w:rsidRDefault="00215910" w:rsidP="00395756">
            <w:pPr>
              <w:pStyle w:val="TableText"/>
            </w:pPr>
            <w:r w:rsidRPr="002D57E1">
              <w:rPr>
                <w:lang w:val="en-US"/>
              </w:rPr>
              <w:t>Landowner/Pest Animal Contractor</w:t>
            </w:r>
          </w:p>
        </w:tc>
        <w:tc>
          <w:tcPr>
            <w:tcW w:w="3190" w:type="dxa"/>
            <w:noWrap/>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8</w:t>
            </w:r>
          </w:p>
        </w:tc>
        <w:tc>
          <w:tcPr>
            <w:tcW w:w="727" w:type="dxa"/>
            <w:noWrap/>
          </w:tcPr>
          <w:p w:rsidR="00215910" w:rsidRPr="002D57E1" w:rsidRDefault="00873783" w:rsidP="00395756">
            <w:pPr>
              <w:pStyle w:val="TableText"/>
              <w:jc w:val="center"/>
              <w:rPr>
                <w:lang w:val="en-US"/>
              </w:rPr>
            </w:pPr>
            <w:r>
              <w:rPr>
                <w:lang w:val="en-US"/>
              </w:rPr>
              <w:t>8.3</w:t>
            </w:r>
          </w:p>
        </w:tc>
        <w:tc>
          <w:tcPr>
            <w:tcW w:w="3530" w:type="dxa"/>
            <w:noWrap/>
          </w:tcPr>
          <w:p w:rsidR="00215910" w:rsidRPr="00AF11C3" w:rsidRDefault="00215910" w:rsidP="00395756">
            <w:pPr>
              <w:pStyle w:val="TableText"/>
            </w:pPr>
            <w:r w:rsidRPr="00AF11C3">
              <w:rPr>
                <w:lang w:val="en-US"/>
              </w:rPr>
              <w:t>Maintain fences</w:t>
            </w:r>
          </w:p>
        </w:tc>
        <w:tc>
          <w:tcPr>
            <w:tcW w:w="3087" w:type="dxa"/>
            <w:noWrap/>
          </w:tcPr>
          <w:p w:rsidR="00215910" w:rsidRPr="002D57E1" w:rsidRDefault="00215910" w:rsidP="00395756">
            <w:pPr>
              <w:pStyle w:val="TableText"/>
            </w:pPr>
            <w:r w:rsidRPr="002D57E1">
              <w:rPr>
                <w:lang w:val="en-US"/>
              </w:rPr>
              <w:t>Landowner/Fencing Contractor</w:t>
            </w:r>
          </w:p>
        </w:tc>
        <w:tc>
          <w:tcPr>
            <w:tcW w:w="3190" w:type="dxa"/>
            <w:noWrap/>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8</w:t>
            </w:r>
          </w:p>
        </w:tc>
        <w:tc>
          <w:tcPr>
            <w:tcW w:w="727" w:type="dxa"/>
            <w:noWrap/>
          </w:tcPr>
          <w:p w:rsidR="00215910" w:rsidRPr="002D57E1" w:rsidRDefault="00873783" w:rsidP="00395756">
            <w:pPr>
              <w:pStyle w:val="TableText"/>
              <w:jc w:val="center"/>
            </w:pPr>
            <w:r>
              <w:t>8.4</w:t>
            </w:r>
          </w:p>
        </w:tc>
        <w:tc>
          <w:tcPr>
            <w:tcW w:w="3530" w:type="dxa"/>
            <w:noWrap/>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8</w:t>
            </w:r>
          </w:p>
        </w:tc>
        <w:tc>
          <w:tcPr>
            <w:tcW w:w="727" w:type="dxa"/>
            <w:noWrap/>
          </w:tcPr>
          <w:p w:rsidR="00873783" w:rsidRPr="002D57E1" w:rsidRDefault="00873783" w:rsidP="00766FE9">
            <w:pPr>
              <w:pStyle w:val="TableText"/>
              <w:jc w:val="center"/>
              <w:rPr>
                <w:lang w:val="en-US"/>
              </w:rPr>
            </w:pPr>
            <w:r>
              <w:rPr>
                <w:lang w:val="en-US"/>
              </w:rPr>
              <w:t>8.5</w:t>
            </w:r>
          </w:p>
        </w:tc>
        <w:tc>
          <w:tcPr>
            <w:tcW w:w="3530" w:type="dxa"/>
            <w:noWrap/>
          </w:tcPr>
          <w:p w:rsidR="00873783" w:rsidRPr="00AF11C3" w:rsidRDefault="00873783" w:rsidP="00766FE9">
            <w:pPr>
              <w:pStyle w:val="TableText"/>
              <w:rPr>
                <w:lang w:val="en-US"/>
              </w:rPr>
            </w:pPr>
            <w:r>
              <w:rPr>
                <w:lang w:val="en-US"/>
              </w:rPr>
              <w:t>Complete landowner monitoring form</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During Autumn each year</w:t>
            </w:r>
          </w:p>
        </w:tc>
        <w:tc>
          <w:tcPr>
            <w:tcW w:w="1559" w:type="dxa"/>
            <w:noWrap/>
          </w:tcPr>
          <w:p w:rsidR="00873783" w:rsidRPr="00303A8C" w:rsidRDefault="00873783" w:rsidP="00766FE9">
            <w:pPr>
              <w:pStyle w:val="TableText"/>
              <w:jc w:val="center"/>
            </w:pPr>
            <w:r>
              <w:t>Section 7.6.2.1</w:t>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9</w:t>
            </w:r>
          </w:p>
        </w:tc>
        <w:tc>
          <w:tcPr>
            <w:tcW w:w="727" w:type="dxa"/>
            <w:noWrap/>
          </w:tcPr>
          <w:p w:rsidR="00215910" w:rsidRPr="002D57E1" w:rsidRDefault="00215910" w:rsidP="00395756">
            <w:pPr>
              <w:pStyle w:val="TableText"/>
              <w:jc w:val="center"/>
            </w:pPr>
            <w:r w:rsidRPr="002D57E1">
              <w:rPr>
                <w:lang w:val="en-US"/>
              </w:rPr>
              <w:t>9.1</w:t>
            </w:r>
          </w:p>
        </w:tc>
        <w:tc>
          <w:tcPr>
            <w:tcW w:w="3530" w:type="dxa"/>
            <w:noWrap/>
          </w:tcPr>
          <w:p w:rsidR="00215910" w:rsidRPr="00AF11C3" w:rsidRDefault="00215910" w:rsidP="00AF11C3">
            <w:pPr>
              <w:pStyle w:val="TableText"/>
            </w:pPr>
            <w:r w:rsidRPr="00AF11C3">
              <w:rPr>
                <w:lang w:val="en-US"/>
              </w:rPr>
              <w:t xml:space="preserve">Conduct weed control </w:t>
            </w:r>
          </w:p>
        </w:tc>
        <w:tc>
          <w:tcPr>
            <w:tcW w:w="3087" w:type="dxa"/>
            <w:noWrap/>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r w:rsidR="00215910" w:rsidRPr="00303A8C">
              <w:t xml:space="preserve"> </w:t>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9</w:t>
            </w:r>
          </w:p>
        </w:tc>
        <w:tc>
          <w:tcPr>
            <w:tcW w:w="727" w:type="dxa"/>
            <w:noWrap/>
          </w:tcPr>
          <w:p w:rsidR="00215910" w:rsidRPr="002D57E1" w:rsidRDefault="00215910" w:rsidP="00395756">
            <w:pPr>
              <w:pStyle w:val="TableText"/>
              <w:jc w:val="center"/>
            </w:pPr>
            <w:r w:rsidRPr="002D57E1">
              <w:rPr>
                <w:lang w:val="en-US"/>
              </w:rPr>
              <w:t>9.2</w:t>
            </w:r>
          </w:p>
        </w:tc>
        <w:tc>
          <w:tcPr>
            <w:tcW w:w="3530" w:type="dxa"/>
            <w:noWrap/>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tcPr>
          <w:p w:rsidR="00215910" w:rsidRPr="002D57E1" w:rsidRDefault="00215910" w:rsidP="00395756">
            <w:pPr>
              <w:pStyle w:val="TableText"/>
            </w:pPr>
            <w:r w:rsidRPr="002D57E1">
              <w:rPr>
                <w:lang w:val="en-US"/>
              </w:rPr>
              <w:t>Landowner/Pest Animal Contractor</w:t>
            </w:r>
          </w:p>
        </w:tc>
        <w:tc>
          <w:tcPr>
            <w:tcW w:w="3190" w:type="dxa"/>
            <w:noWrap/>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9</w:t>
            </w:r>
          </w:p>
        </w:tc>
        <w:tc>
          <w:tcPr>
            <w:tcW w:w="727" w:type="dxa"/>
            <w:noWrap/>
          </w:tcPr>
          <w:p w:rsidR="00215910" w:rsidRPr="002D57E1" w:rsidRDefault="00215910" w:rsidP="00395756">
            <w:pPr>
              <w:pStyle w:val="TableText"/>
              <w:jc w:val="center"/>
              <w:rPr>
                <w:lang w:val="en-US"/>
              </w:rPr>
            </w:pPr>
            <w:r w:rsidRPr="002D57E1">
              <w:rPr>
                <w:lang w:val="en-US"/>
              </w:rPr>
              <w:t>9.</w:t>
            </w:r>
            <w:r w:rsidR="007E2894">
              <w:rPr>
                <w:lang w:val="en-US"/>
              </w:rPr>
              <w:t>3</w:t>
            </w:r>
          </w:p>
        </w:tc>
        <w:tc>
          <w:tcPr>
            <w:tcW w:w="3530" w:type="dxa"/>
            <w:noWrap/>
          </w:tcPr>
          <w:p w:rsidR="00215910" w:rsidRPr="00AF11C3" w:rsidRDefault="00215910" w:rsidP="00395756">
            <w:pPr>
              <w:pStyle w:val="TableText"/>
            </w:pPr>
            <w:r w:rsidRPr="00AF11C3">
              <w:rPr>
                <w:lang w:val="en-US"/>
              </w:rPr>
              <w:t>Maintain fences</w:t>
            </w:r>
          </w:p>
        </w:tc>
        <w:tc>
          <w:tcPr>
            <w:tcW w:w="3087" w:type="dxa"/>
            <w:noWrap/>
          </w:tcPr>
          <w:p w:rsidR="00215910" w:rsidRPr="002D57E1" w:rsidRDefault="00215910" w:rsidP="00395756">
            <w:pPr>
              <w:pStyle w:val="TableText"/>
            </w:pPr>
            <w:r w:rsidRPr="002D57E1">
              <w:rPr>
                <w:lang w:val="en-US"/>
              </w:rPr>
              <w:t>Landowner/Fencing Contractor</w:t>
            </w:r>
          </w:p>
        </w:tc>
        <w:tc>
          <w:tcPr>
            <w:tcW w:w="3190" w:type="dxa"/>
            <w:noWrap/>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t>9</w:t>
            </w:r>
          </w:p>
        </w:tc>
        <w:tc>
          <w:tcPr>
            <w:tcW w:w="727" w:type="dxa"/>
            <w:noWrap/>
          </w:tcPr>
          <w:p w:rsidR="00215910" w:rsidRPr="002D57E1" w:rsidRDefault="00215910" w:rsidP="00395756">
            <w:pPr>
              <w:pStyle w:val="TableText"/>
              <w:jc w:val="center"/>
            </w:pPr>
            <w:r w:rsidRPr="002D57E1">
              <w:t>9.</w:t>
            </w:r>
            <w:r w:rsidR="007E2894">
              <w:t>4</w:t>
            </w:r>
          </w:p>
        </w:tc>
        <w:tc>
          <w:tcPr>
            <w:tcW w:w="3530" w:type="dxa"/>
            <w:noWrap/>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9</w:t>
            </w:r>
          </w:p>
        </w:tc>
        <w:tc>
          <w:tcPr>
            <w:tcW w:w="727" w:type="dxa"/>
            <w:noWrap/>
          </w:tcPr>
          <w:p w:rsidR="00873783" w:rsidRPr="002D57E1" w:rsidRDefault="00873783" w:rsidP="00766FE9">
            <w:pPr>
              <w:pStyle w:val="TableText"/>
              <w:jc w:val="center"/>
              <w:rPr>
                <w:lang w:val="en-US"/>
              </w:rPr>
            </w:pPr>
            <w:r>
              <w:rPr>
                <w:lang w:val="en-US"/>
              </w:rPr>
              <w:t>9.5</w:t>
            </w:r>
          </w:p>
        </w:tc>
        <w:tc>
          <w:tcPr>
            <w:tcW w:w="3530" w:type="dxa"/>
            <w:noWrap/>
          </w:tcPr>
          <w:p w:rsidR="00873783" w:rsidRPr="00AF11C3" w:rsidRDefault="00873783" w:rsidP="00766FE9">
            <w:pPr>
              <w:pStyle w:val="TableText"/>
              <w:rPr>
                <w:lang w:val="en-US"/>
              </w:rPr>
            </w:pPr>
            <w:r>
              <w:rPr>
                <w:lang w:val="en-US"/>
              </w:rPr>
              <w:t>Complete landowner monitoring form</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During Autumn each year</w:t>
            </w:r>
          </w:p>
        </w:tc>
        <w:tc>
          <w:tcPr>
            <w:tcW w:w="1559" w:type="dxa"/>
            <w:noWrap/>
          </w:tcPr>
          <w:p w:rsidR="00873783" w:rsidRPr="00303A8C" w:rsidRDefault="00873783" w:rsidP="00766FE9">
            <w:pPr>
              <w:pStyle w:val="TableText"/>
              <w:jc w:val="center"/>
            </w:pPr>
            <w:r>
              <w:t>Section 7.6.2.1</w:t>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10</w:t>
            </w:r>
          </w:p>
        </w:tc>
        <w:tc>
          <w:tcPr>
            <w:tcW w:w="727" w:type="dxa"/>
            <w:noWrap/>
          </w:tcPr>
          <w:p w:rsidR="00215910" w:rsidRPr="002D57E1" w:rsidRDefault="00215910" w:rsidP="00395756">
            <w:pPr>
              <w:pStyle w:val="TableText"/>
              <w:jc w:val="center"/>
            </w:pPr>
            <w:r w:rsidRPr="002D57E1">
              <w:rPr>
                <w:lang w:val="en-US"/>
              </w:rPr>
              <w:t>10.1</w:t>
            </w:r>
          </w:p>
        </w:tc>
        <w:tc>
          <w:tcPr>
            <w:tcW w:w="3530" w:type="dxa"/>
            <w:noWrap/>
          </w:tcPr>
          <w:p w:rsidR="00215910" w:rsidRPr="00AF11C3" w:rsidRDefault="00215910" w:rsidP="00AF11C3">
            <w:pPr>
              <w:pStyle w:val="TableText"/>
            </w:pPr>
            <w:r w:rsidRPr="00AF11C3">
              <w:rPr>
                <w:lang w:val="en-US"/>
              </w:rPr>
              <w:t xml:space="preserve">Conduct weed control </w:t>
            </w:r>
          </w:p>
        </w:tc>
        <w:tc>
          <w:tcPr>
            <w:tcW w:w="3087" w:type="dxa"/>
            <w:noWrap/>
          </w:tcPr>
          <w:p w:rsidR="00215910" w:rsidRPr="00991C23" w:rsidRDefault="002875DF" w:rsidP="00AF11C3">
            <w:pPr>
              <w:pStyle w:val="TableText"/>
            </w:pPr>
            <w:r>
              <w:rPr>
                <w:lang w:val="en-US"/>
              </w:rPr>
              <w:t xml:space="preserve">Landowner and/or </w:t>
            </w:r>
            <w:r w:rsidR="009D60B2">
              <w:rPr>
                <w:lang w:val="en-US"/>
              </w:rPr>
              <w:t xml:space="preserve">competent </w:t>
            </w:r>
            <w:r w:rsidRPr="00991C23">
              <w:rPr>
                <w:lang w:val="en-US"/>
              </w:rPr>
              <w:t>Contractor</w:t>
            </w:r>
          </w:p>
        </w:tc>
        <w:tc>
          <w:tcPr>
            <w:tcW w:w="3190" w:type="dxa"/>
            <w:noWrap/>
          </w:tcPr>
          <w:p w:rsidR="00215910" w:rsidRPr="0047660B" w:rsidRDefault="00215910" w:rsidP="005D4C8E">
            <w:pPr>
              <w:pStyle w:val="TableText"/>
            </w:pPr>
            <w:r>
              <w:rPr>
                <w:lang w:val="en-US"/>
              </w:rPr>
              <w:t xml:space="preserve">Refer to </w:t>
            </w:r>
            <w:r>
              <w:rPr>
                <w:lang w:val="en-US"/>
              </w:rPr>
              <w:fldChar w:fldCharType="begin"/>
            </w:r>
            <w:r>
              <w:rPr>
                <w:lang w:val="en-US"/>
              </w:rPr>
              <w:instrText xml:space="preserve"> REF _Ref381628900 \h </w:instrText>
            </w:r>
            <w:r>
              <w:rPr>
                <w:lang w:val="en-US"/>
              </w:rPr>
            </w:r>
            <w:r>
              <w:rPr>
                <w:lang w:val="en-US"/>
              </w:rPr>
              <w:fldChar w:fldCharType="separate"/>
            </w:r>
            <w:r w:rsidR="00D902F2">
              <w:t xml:space="preserve">Table </w:t>
            </w:r>
            <w:r w:rsidR="00D902F2">
              <w:rPr>
                <w:noProof/>
              </w:rPr>
              <w:t>16</w:t>
            </w:r>
            <w:r>
              <w:rPr>
                <w:lang w:val="en-US"/>
              </w:rPr>
              <w:fldChar w:fldCharType="end"/>
            </w:r>
          </w:p>
        </w:tc>
        <w:tc>
          <w:tcPr>
            <w:tcW w:w="1559" w:type="dxa"/>
            <w:noWrap/>
          </w:tcPr>
          <w:p w:rsidR="00215910" w:rsidRPr="00303A8C" w:rsidRDefault="002875DF" w:rsidP="00AF11C3">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.1</w:t>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10</w:t>
            </w:r>
          </w:p>
        </w:tc>
        <w:tc>
          <w:tcPr>
            <w:tcW w:w="727" w:type="dxa"/>
            <w:noWrap/>
          </w:tcPr>
          <w:p w:rsidR="00215910" w:rsidRPr="002D57E1" w:rsidRDefault="00215910" w:rsidP="00395756">
            <w:pPr>
              <w:pStyle w:val="TableText"/>
              <w:jc w:val="center"/>
            </w:pPr>
            <w:r w:rsidRPr="002D57E1">
              <w:rPr>
                <w:lang w:val="en-US"/>
              </w:rPr>
              <w:t>10.2</w:t>
            </w:r>
          </w:p>
        </w:tc>
        <w:tc>
          <w:tcPr>
            <w:tcW w:w="3530" w:type="dxa"/>
            <w:noWrap/>
          </w:tcPr>
          <w:p w:rsidR="00215910" w:rsidRPr="00AF11C3" w:rsidRDefault="00215910" w:rsidP="00395756">
            <w:pPr>
              <w:pStyle w:val="TableText"/>
            </w:pPr>
            <w:r w:rsidRPr="00AF11C3">
              <w:rPr>
                <w:lang w:val="en-US"/>
              </w:rPr>
              <w:t>Monitor populations of pest animals and conduct control works if required</w:t>
            </w:r>
          </w:p>
        </w:tc>
        <w:tc>
          <w:tcPr>
            <w:tcW w:w="3087" w:type="dxa"/>
            <w:noWrap/>
          </w:tcPr>
          <w:p w:rsidR="00215910" w:rsidRPr="002D57E1" w:rsidRDefault="00215910" w:rsidP="00395756">
            <w:pPr>
              <w:pStyle w:val="TableText"/>
            </w:pPr>
            <w:r w:rsidRPr="002D57E1">
              <w:rPr>
                <w:lang w:val="en-US"/>
              </w:rPr>
              <w:t>Landowner/Pest Animal Contractor</w:t>
            </w:r>
          </w:p>
        </w:tc>
        <w:tc>
          <w:tcPr>
            <w:tcW w:w="3190" w:type="dxa"/>
            <w:noWrap/>
          </w:tcPr>
          <w:p w:rsidR="00215910" w:rsidRPr="002D57E1" w:rsidRDefault="00215910" w:rsidP="00395756">
            <w:pPr>
              <w:pStyle w:val="TableText"/>
            </w:pPr>
            <w:r w:rsidRPr="002D57E1">
              <w:rPr>
                <w:lang w:val="en-US"/>
              </w:rPr>
              <w:t>After peak breeding season - late summer/early autumn</w:t>
            </w:r>
          </w:p>
        </w:tc>
        <w:tc>
          <w:tcPr>
            <w:tcW w:w="1559" w:type="dxa"/>
            <w:noWrap/>
          </w:tcPr>
          <w:p w:rsidR="00215910" w:rsidRPr="00303A8C" w:rsidRDefault="002875DF" w:rsidP="00395756">
            <w:pPr>
              <w:pStyle w:val="TableText"/>
              <w:jc w:val="center"/>
            </w:pPr>
            <w:r w:rsidRPr="00303A8C">
              <w:t xml:space="preserve">Section </w:t>
            </w:r>
            <w:r w:rsidRPr="00303A8C">
              <w:fldChar w:fldCharType="begin"/>
            </w:r>
            <w:r w:rsidRPr="00303A8C">
              <w:instrText xml:space="preserve"> REF _Ref378346153 \w \h </w:instrText>
            </w:r>
            <w:r w:rsidRPr="00303A8C">
              <w:fldChar w:fldCharType="separate"/>
            </w:r>
            <w:r w:rsidR="00D902F2">
              <w:t>7.5.3</w:t>
            </w:r>
            <w:r w:rsidRPr="00303A8C">
              <w:fldChar w:fldCharType="end"/>
            </w:r>
            <w:r w:rsidRPr="00303A8C">
              <w:t xml:space="preserve"> .2</w:t>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10</w:t>
            </w:r>
          </w:p>
        </w:tc>
        <w:tc>
          <w:tcPr>
            <w:tcW w:w="727" w:type="dxa"/>
            <w:noWrap/>
          </w:tcPr>
          <w:p w:rsidR="00215910" w:rsidRPr="002D57E1" w:rsidRDefault="00873783" w:rsidP="00395756">
            <w:pPr>
              <w:pStyle w:val="TableText"/>
              <w:jc w:val="center"/>
              <w:rPr>
                <w:lang w:val="en-US"/>
              </w:rPr>
            </w:pPr>
            <w:r>
              <w:rPr>
                <w:lang w:val="en-US"/>
              </w:rPr>
              <w:t>10.3</w:t>
            </w:r>
          </w:p>
        </w:tc>
        <w:tc>
          <w:tcPr>
            <w:tcW w:w="3530" w:type="dxa"/>
            <w:noWrap/>
          </w:tcPr>
          <w:p w:rsidR="00215910" w:rsidRPr="00AF11C3" w:rsidRDefault="00215910" w:rsidP="00395756">
            <w:pPr>
              <w:pStyle w:val="TableText"/>
            </w:pPr>
            <w:r w:rsidRPr="00AF11C3">
              <w:rPr>
                <w:lang w:val="en-US"/>
              </w:rPr>
              <w:t>Maintain fences</w:t>
            </w:r>
          </w:p>
        </w:tc>
        <w:tc>
          <w:tcPr>
            <w:tcW w:w="3087" w:type="dxa"/>
            <w:noWrap/>
          </w:tcPr>
          <w:p w:rsidR="00215910" w:rsidRPr="002D57E1" w:rsidRDefault="00215910" w:rsidP="00395756">
            <w:pPr>
              <w:pStyle w:val="TableText"/>
            </w:pPr>
            <w:r w:rsidRPr="002D57E1">
              <w:rPr>
                <w:lang w:val="en-US"/>
              </w:rPr>
              <w:t>Landowner/Fencing Contractor</w:t>
            </w:r>
          </w:p>
        </w:tc>
        <w:tc>
          <w:tcPr>
            <w:tcW w:w="3190" w:type="dxa"/>
            <w:noWrap/>
          </w:tcPr>
          <w:p w:rsidR="00215910" w:rsidRPr="002D57E1" w:rsidRDefault="00215910" w:rsidP="00395756">
            <w:pPr>
              <w:pStyle w:val="TableText"/>
            </w:pPr>
            <w:r w:rsidRPr="002D57E1">
              <w:rPr>
                <w:lang w:val="en-US"/>
              </w:rPr>
              <w:t>As required</w:t>
            </w:r>
          </w:p>
        </w:tc>
        <w:tc>
          <w:tcPr>
            <w:tcW w:w="1559" w:type="dxa"/>
            <w:noWrap/>
          </w:tcPr>
          <w:p w:rsidR="00215910" w:rsidRPr="00303A8C" w:rsidRDefault="00215910" w:rsidP="00395756">
            <w:pPr>
              <w:pStyle w:val="TableText"/>
              <w:jc w:val="center"/>
            </w:pPr>
            <w:r w:rsidRPr="00303A8C">
              <w:t xml:space="preserve">Section </w:t>
            </w:r>
            <w:r w:rsidRPr="00303A8C">
              <w:fldChar w:fldCharType="begin"/>
            </w:r>
            <w:r w:rsidRPr="00303A8C">
              <w:instrText xml:space="preserve"> REF _Ref378345305 \w \h </w:instrText>
            </w:r>
            <w:r w:rsidRPr="00303A8C">
              <w:fldChar w:fldCharType="separate"/>
            </w:r>
            <w:r w:rsidR="00D902F2">
              <w:t>7.5.2</w:t>
            </w:r>
            <w:r w:rsidRPr="00303A8C">
              <w:fldChar w:fldCharType="end"/>
            </w:r>
          </w:p>
        </w:tc>
        <w:tc>
          <w:tcPr>
            <w:tcW w:w="1276" w:type="dxa"/>
            <w:noWrap/>
          </w:tcPr>
          <w:p w:rsidR="00215910" w:rsidRPr="00F35E47" w:rsidRDefault="00215910" w:rsidP="00395756">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10</w:t>
            </w:r>
          </w:p>
        </w:tc>
        <w:tc>
          <w:tcPr>
            <w:tcW w:w="727" w:type="dxa"/>
            <w:noWrap/>
          </w:tcPr>
          <w:p w:rsidR="00215910" w:rsidRPr="002D57E1" w:rsidRDefault="00873783" w:rsidP="00395756">
            <w:pPr>
              <w:pStyle w:val="TableText"/>
              <w:jc w:val="center"/>
            </w:pPr>
            <w:r>
              <w:t>10.4</w:t>
            </w:r>
          </w:p>
        </w:tc>
        <w:tc>
          <w:tcPr>
            <w:tcW w:w="3530" w:type="dxa"/>
            <w:noWrap/>
          </w:tcPr>
          <w:p w:rsidR="00215910" w:rsidRPr="00AF11C3" w:rsidRDefault="00215910" w:rsidP="00AF11C3">
            <w:pPr>
              <w:pStyle w:val="TableText"/>
            </w:pPr>
            <w:r w:rsidRPr="00AF11C3">
              <w:rPr>
                <w:lang w:val="en-US"/>
              </w:rPr>
              <w:t>Monitor biomass density and implement stock grazing regime or develop ecological burn/ fuel reduction plan if appropriate</w:t>
            </w:r>
          </w:p>
        </w:tc>
        <w:tc>
          <w:tcPr>
            <w:tcW w:w="3087" w:type="dxa"/>
            <w:noWrap/>
          </w:tcPr>
          <w:p w:rsidR="00215910" w:rsidRPr="002D57E1" w:rsidRDefault="00215910" w:rsidP="00AF11C3">
            <w:pPr>
              <w:pStyle w:val="TableText"/>
            </w:pPr>
            <w:r w:rsidRPr="002D57E1">
              <w:rPr>
                <w:lang w:val="en-US"/>
              </w:rPr>
              <w:t>Landowner/</w:t>
            </w:r>
            <w:r w:rsidR="009D60B2">
              <w:rPr>
                <w:lang w:val="en-US"/>
              </w:rPr>
              <w:t xml:space="preserve"> competent </w:t>
            </w:r>
            <w:r w:rsidRPr="002D57E1">
              <w:rPr>
                <w:lang w:val="en-US"/>
              </w:rPr>
              <w:t>Contractor/CFA</w:t>
            </w:r>
          </w:p>
        </w:tc>
        <w:tc>
          <w:tcPr>
            <w:tcW w:w="3190" w:type="dxa"/>
            <w:noWrap/>
          </w:tcPr>
          <w:p w:rsidR="00215910" w:rsidRPr="002D57E1" w:rsidRDefault="00215910" w:rsidP="00AF11C3">
            <w:pPr>
              <w:pStyle w:val="TableText"/>
            </w:pPr>
            <w:r>
              <w:rPr>
                <w:lang w:val="en-US"/>
              </w:rPr>
              <w:t>Summer/</w:t>
            </w:r>
            <w:r w:rsidRPr="002D57E1">
              <w:rPr>
                <w:lang w:val="en-US"/>
              </w:rPr>
              <w:t>Autumn</w:t>
            </w:r>
          </w:p>
        </w:tc>
        <w:tc>
          <w:tcPr>
            <w:tcW w:w="1559" w:type="dxa"/>
            <w:noWrap/>
          </w:tcPr>
          <w:p w:rsidR="00215910" w:rsidRPr="00303A8C" w:rsidRDefault="002875DF" w:rsidP="005D4C8E">
            <w:pPr>
              <w:pStyle w:val="TableText"/>
              <w:jc w:val="center"/>
            </w:pPr>
            <w:r w:rsidRPr="00303A8C">
              <w:t>Section 7.4.3</w:t>
            </w:r>
          </w:p>
        </w:tc>
        <w:tc>
          <w:tcPr>
            <w:tcW w:w="1276" w:type="dxa"/>
            <w:noWrap/>
          </w:tcPr>
          <w:p w:rsidR="00215910" w:rsidRPr="00F35E47" w:rsidRDefault="00215910" w:rsidP="00395756">
            <w:pPr>
              <w:pStyle w:val="TableText"/>
              <w:rPr>
                <w:highlight w:val="yellow"/>
              </w:rPr>
            </w:pPr>
          </w:p>
        </w:tc>
      </w:tr>
      <w:tr w:rsidR="00873783" w:rsidRPr="00F35E47" w:rsidTr="00766FE9">
        <w:trPr>
          <w:trHeight w:val="300"/>
          <w:jc w:val="center"/>
        </w:trPr>
        <w:tc>
          <w:tcPr>
            <w:tcW w:w="579" w:type="dxa"/>
            <w:noWrap/>
          </w:tcPr>
          <w:p w:rsidR="00873783" w:rsidRPr="002D57E1" w:rsidRDefault="00873783" w:rsidP="00766FE9">
            <w:pPr>
              <w:pStyle w:val="TableText"/>
              <w:jc w:val="center"/>
              <w:rPr>
                <w:lang w:val="en-US"/>
              </w:rPr>
            </w:pPr>
            <w:r>
              <w:rPr>
                <w:lang w:val="en-US"/>
              </w:rPr>
              <w:t>10</w:t>
            </w:r>
          </w:p>
        </w:tc>
        <w:tc>
          <w:tcPr>
            <w:tcW w:w="727" w:type="dxa"/>
            <w:noWrap/>
          </w:tcPr>
          <w:p w:rsidR="00873783" w:rsidRPr="002D57E1" w:rsidRDefault="00873783" w:rsidP="00766FE9">
            <w:pPr>
              <w:pStyle w:val="TableText"/>
              <w:jc w:val="center"/>
              <w:rPr>
                <w:lang w:val="en-US"/>
              </w:rPr>
            </w:pPr>
            <w:r>
              <w:rPr>
                <w:lang w:val="en-US"/>
              </w:rPr>
              <w:t>10.5</w:t>
            </w:r>
          </w:p>
        </w:tc>
        <w:tc>
          <w:tcPr>
            <w:tcW w:w="3530" w:type="dxa"/>
            <w:noWrap/>
          </w:tcPr>
          <w:p w:rsidR="00873783" w:rsidRPr="00873783" w:rsidRDefault="00873783" w:rsidP="00766FE9">
            <w:pPr>
              <w:pStyle w:val="TableText"/>
              <w:rPr>
                <w:lang w:val="en-US"/>
              </w:rPr>
            </w:pPr>
            <w:r>
              <w:rPr>
                <w:lang w:val="en-US"/>
              </w:rPr>
              <w:t xml:space="preserve">Complete landowner monitoring form and submit </w:t>
            </w:r>
            <w:r w:rsidRPr="00AF11C3">
              <w:rPr>
                <w:lang w:val="en-US"/>
              </w:rPr>
              <w:t xml:space="preserve"> progress report</w:t>
            </w:r>
          </w:p>
        </w:tc>
        <w:tc>
          <w:tcPr>
            <w:tcW w:w="3087" w:type="dxa"/>
            <w:noWrap/>
          </w:tcPr>
          <w:p w:rsidR="00873783" w:rsidRDefault="00873783" w:rsidP="00766FE9">
            <w:pPr>
              <w:pStyle w:val="TableText"/>
              <w:rPr>
                <w:lang w:val="en-US"/>
              </w:rPr>
            </w:pPr>
            <w:r>
              <w:rPr>
                <w:lang w:val="en-US"/>
              </w:rPr>
              <w:t>Landowner</w:t>
            </w:r>
          </w:p>
        </w:tc>
        <w:tc>
          <w:tcPr>
            <w:tcW w:w="3190" w:type="dxa"/>
            <w:noWrap/>
          </w:tcPr>
          <w:p w:rsidR="00873783" w:rsidRDefault="00873783" w:rsidP="00766FE9">
            <w:pPr>
              <w:pStyle w:val="TableText"/>
              <w:rPr>
                <w:lang w:val="en-US"/>
              </w:rPr>
            </w:pPr>
            <w:r>
              <w:rPr>
                <w:lang w:val="en-US"/>
              </w:rPr>
              <w:t>Ten</w:t>
            </w:r>
            <w:r w:rsidRPr="002D57E1">
              <w:rPr>
                <w:lang w:val="en-US"/>
              </w:rPr>
              <w:t xml:space="preserve"> years after commencement of OMP</w:t>
            </w:r>
          </w:p>
        </w:tc>
        <w:tc>
          <w:tcPr>
            <w:tcW w:w="1559" w:type="dxa"/>
            <w:noWrap/>
          </w:tcPr>
          <w:p w:rsidR="00873783" w:rsidRPr="00303A8C" w:rsidRDefault="00873783" w:rsidP="00766FE9">
            <w:pPr>
              <w:pStyle w:val="TableText"/>
              <w:jc w:val="center"/>
            </w:pPr>
            <w:r w:rsidRPr="00303A8C">
              <w:t xml:space="preserve">Section </w:t>
            </w:r>
            <w:r w:rsidRPr="00303A8C">
              <w:fldChar w:fldCharType="begin"/>
            </w:r>
            <w:r w:rsidRPr="00303A8C">
              <w:instrText xml:space="preserve"> REF _Ref381629179 \w \h </w:instrText>
            </w:r>
            <w:r w:rsidRPr="00303A8C">
              <w:fldChar w:fldCharType="separate"/>
            </w:r>
            <w:r w:rsidR="00D902F2">
              <w:t>7.6</w:t>
            </w:r>
            <w:r w:rsidRPr="00303A8C">
              <w:fldChar w:fldCharType="end"/>
            </w:r>
          </w:p>
        </w:tc>
        <w:tc>
          <w:tcPr>
            <w:tcW w:w="1276" w:type="dxa"/>
            <w:noWrap/>
          </w:tcPr>
          <w:p w:rsidR="00873783" w:rsidRPr="00F35E47" w:rsidRDefault="00873783" w:rsidP="00766FE9">
            <w:pPr>
              <w:pStyle w:val="TableText"/>
              <w:rPr>
                <w:highlight w:val="yellow"/>
              </w:rPr>
            </w:pPr>
          </w:p>
        </w:tc>
      </w:tr>
      <w:tr w:rsidR="00215910" w:rsidRPr="00F35E47" w:rsidTr="00534E3D">
        <w:trPr>
          <w:trHeight w:val="300"/>
          <w:jc w:val="center"/>
        </w:trPr>
        <w:tc>
          <w:tcPr>
            <w:tcW w:w="579" w:type="dxa"/>
            <w:noWrap/>
          </w:tcPr>
          <w:p w:rsidR="00215910" w:rsidRPr="002D57E1" w:rsidRDefault="00215910" w:rsidP="00395756">
            <w:pPr>
              <w:pStyle w:val="TableText"/>
              <w:jc w:val="center"/>
            </w:pPr>
            <w:r w:rsidRPr="002D57E1">
              <w:rPr>
                <w:lang w:val="en-US"/>
              </w:rPr>
              <w:t>10</w:t>
            </w:r>
          </w:p>
        </w:tc>
        <w:tc>
          <w:tcPr>
            <w:tcW w:w="727" w:type="dxa"/>
            <w:noWrap/>
          </w:tcPr>
          <w:p w:rsidR="00215910" w:rsidRPr="002D57E1" w:rsidRDefault="00873783" w:rsidP="00395756">
            <w:pPr>
              <w:pStyle w:val="TableText"/>
              <w:jc w:val="center"/>
            </w:pPr>
            <w:r>
              <w:rPr>
                <w:lang w:val="en-US"/>
              </w:rPr>
              <w:t>10.6</w:t>
            </w:r>
          </w:p>
        </w:tc>
        <w:tc>
          <w:tcPr>
            <w:tcW w:w="3530" w:type="dxa"/>
            <w:noWrap/>
          </w:tcPr>
          <w:p w:rsidR="00215910" w:rsidRPr="00AF11C3" w:rsidRDefault="00215910" w:rsidP="00395756">
            <w:pPr>
              <w:pStyle w:val="TableText"/>
            </w:pPr>
            <w:r w:rsidRPr="00AF11C3">
              <w:rPr>
                <w:lang w:val="en-US"/>
              </w:rPr>
              <w:t>Monitor and assess works, and prepare final report</w:t>
            </w:r>
          </w:p>
        </w:tc>
        <w:tc>
          <w:tcPr>
            <w:tcW w:w="3087" w:type="dxa"/>
            <w:noWrap/>
          </w:tcPr>
          <w:p w:rsidR="00215910" w:rsidRPr="002D57E1" w:rsidRDefault="00215910" w:rsidP="00395756">
            <w:pPr>
              <w:pStyle w:val="TableText"/>
            </w:pPr>
            <w:r w:rsidRPr="002D57E1">
              <w:rPr>
                <w:lang w:val="en-US"/>
              </w:rPr>
              <w:t>Suitably qualified ecological specialist</w:t>
            </w:r>
            <w:r w:rsidR="00294F6A">
              <w:rPr>
                <w:lang w:val="en-US"/>
              </w:rPr>
              <w:t>/landowner</w:t>
            </w:r>
          </w:p>
        </w:tc>
        <w:tc>
          <w:tcPr>
            <w:tcW w:w="3190" w:type="dxa"/>
            <w:noWrap/>
          </w:tcPr>
          <w:p w:rsidR="00215910" w:rsidRPr="002D57E1" w:rsidRDefault="00215910" w:rsidP="00395756">
            <w:pPr>
              <w:pStyle w:val="TableText"/>
            </w:pPr>
            <w:r w:rsidRPr="002D57E1">
              <w:rPr>
                <w:lang w:val="en-US"/>
              </w:rPr>
              <w:t>Ten years after commencement of OMP</w:t>
            </w:r>
          </w:p>
        </w:tc>
        <w:tc>
          <w:tcPr>
            <w:tcW w:w="1559" w:type="dxa"/>
            <w:noWrap/>
          </w:tcPr>
          <w:p w:rsidR="00215910" w:rsidRPr="00303A8C" w:rsidRDefault="00215910" w:rsidP="005D4C8E">
            <w:pPr>
              <w:pStyle w:val="TableText"/>
              <w:jc w:val="center"/>
            </w:pPr>
            <w:r w:rsidRPr="00303A8C">
              <w:t xml:space="preserve">Section </w:t>
            </w:r>
            <w:r w:rsidRPr="00303A8C">
              <w:fldChar w:fldCharType="begin"/>
            </w:r>
            <w:r w:rsidRPr="00303A8C">
              <w:instrText xml:space="preserve"> REF _Ref381629179 \w \h </w:instrText>
            </w:r>
            <w:r w:rsidR="00B65C8B" w:rsidRPr="00303A8C">
              <w:instrText xml:space="preserve"> \* MERGEFORMAT </w:instrText>
            </w:r>
            <w:r w:rsidRPr="00303A8C">
              <w:fldChar w:fldCharType="separate"/>
            </w:r>
            <w:r w:rsidR="00D902F2">
              <w:t>7.6</w:t>
            </w:r>
            <w:r w:rsidRPr="00303A8C">
              <w:fldChar w:fldCharType="end"/>
            </w:r>
          </w:p>
        </w:tc>
        <w:tc>
          <w:tcPr>
            <w:tcW w:w="1276" w:type="dxa"/>
            <w:noWrap/>
          </w:tcPr>
          <w:p w:rsidR="00215910" w:rsidRPr="00F35E47" w:rsidRDefault="00215910" w:rsidP="00395756">
            <w:pPr>
              <w:pStyle w:val="TableText"/>
              <w:rPr>
                <w:highlight w:val="yellow"/>
              </w:rPr>
            </w:pPr>
          </w:p>
        </w:tc>
      </w:tr>
    </w:tbl>
    <w:p w:rsidR="006E67DC" w:rsidRPr="00DA7710" w:rsidRDefault="006E67DC" w:rsidP="00774D3F">
      <w:pPr>
        <w:rPr>
          <w:highlight w:val="yellow"/>
        </w:rPr>
        <w:sectPr w:rsidR="006E67DC" w:rsidRPr="00DA7710" w:rsidSect="00904D2B">
          <w:headerReference w:type="even" r:id="rId32"/>
          <w:headerReference w:type="default" r:id="rId33"/>
          <w:footerReference w:type="default" r:id="rId34"/>
          <w:headerReference w:type="first" r:id="rId35"/>
          <w:pgSz w:w="16838" w:h="11906" w:orient="landscape" w:code="9"/>
          <w:pgMar w:top="1559" w:right="1418" w:bottom="851" w:left="1418" w:header="709" w:footer="62" w:gutter="0"/>
          <w:cols w:space="708"/>
          <w:docGrid w:linePitch="360"/>
        </w:sectPr>
      </w:pPr>
    </w:p>
    <w:p w:rsidR="00692488" w:rsidRDefault="00692488" w:rsidP="00692488">
      <w:pPr>
        <w:pStyle w:val="Caption"/>
      </w:pPr>
      <w:bookmarkStart w:id="101" w:name="_Ref380588430"/>
      <w:r>
        <w:t xml:space="preserve">Table </w:t>
      </w:r>
      <w:fldSimple w:instr=" SEQ Table \* ARABIC ">
        <w:r w:rsidR="00D902F2">
          <w:rPr>
            <w:noProof/>
          </w:rPr>
          <w:t>18</w:t>
        </w:r>
      </w:fldSimple>
      <w:bookmarkEnd w:id="101"/>
      <w:r>
        <w:t xml:space="preserve">. </w:t>
      </w:r>
      <w:r w:rsidRPr="00561ABD">
        <w:rPr>
          <w:b w:val="0"/>
        </w:rPr>
        <w:t>Landowner Monitoring and Reporting Form</w:t>
      </w:r>
    </w:p>
    <w:tbl>
      <w:tblPr>
        <w:tblStyle w:val="EHPTablesytle"/>
        <w:tblW w:w="9490" w:type="dxa"/>
        <w:tblLook w:val="04A0" w:firstRow="1" w:lastRow="0" w:firstColumn="1" w:lastColumn="0" w:noHBand="0" w:noVBand="1"/>
      </w:tblPr>
      <w:tblGrid>
        <w:gridCol w:w="2835"/>
        <w:gridCol w:w="5103"/>
        <w:gridCol w:w="1552"/>
      </w:tblGrid>
      <w:tr w:rsidR="00692488" w:rsidRPr="00561ABD" w:rsidTr="00395756">
        <w:trPr>
          <w:cnfStyle w:val="100000000000" w:firstRow="1" w:lastRow="0" w:firstColumn="0" w:lastColumn="0" w:oddVBand="0" w:evenVBand="0" w:oddHBand="0" w:evenHBand="0" w:firstRowFirstColumn="0" w:firstRowLastColumn="0" w:lastRowFirstColumn="0" w:lastRowLastColumn="0"/>
          <w:trHeight w:val="427"/>
        </w:trPr>
        <w:tc>
          <w:tcPr>
            <w:tcW w:w="2835" w:type="dxa"/>
            <w:hideMark/>
          </w:tcPr>
          <w:p w:rsidR="00692488" w:rsidRPr="00561ABD" w:rsidRDefault="00692488" w:rsidP="00395756">
            <w:pPr>
              <w:pStyle w:val="TableHeader"/>
              <w:jc w:val="left"/>
              <w:rPr>
                <w:lang w:eastAsia="en-AU"/>
              </w:rPr>
            </w:pPr>
            <w:r w:rsidRPr="00561ABD">
              <w:rPr>
                <w:lang w:eastAsia="en-AU"/>
              </w:rPr>
              <w:t>Landowner of offset site</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 w:val="18"/>
                <w:szCs w:val="18"/>
                <w:lang w:eastAsia="en-AU"/>
              </w:rPr>
            </w:pPr>
            <w:r w:rsidRPr="00561ABD">
              <w:rPr>
                <w:rFonts w:ascii="Arial" w:eastAsia="Times New Roman" w:hAnsi="Arial" w:cs="Arial"/>
                <w:color w:val="000000"/>
                <w:sz w:val="18"/>
                <w:szCs w:val="18"/>
                <w:lang w:eastAsia="en-AU"/>
              </w:rPr>
              <w:t> </w:t>
            </w:r>
          </w:p>
        </w:tc>
      </w:tr>
      <w:tr w:rsidR="00692488" w:rsidRPr="00561ABD" w:rsidTr="00395756">
        <w:trPr>
          <w:trHeight w:val="452"/>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Location and address of offset site</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399"/>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Offset site number (if applicable)</w:t>
            </w:r>
          </w:p>
        </w:tc>
        <w:tc>
          <w:tcPr>
            <w:tcW w:w="6655" w:type="dxa"/>
            <w:gridSpan w:val="2"/>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503"/>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Offset plan reference number (if applicable)</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437"/>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Responsible Authority</w:t>
            </w:r>
          </w:p>
        </w:tc>
        <w:tc>
          <w:tcPr>
            <w:tcW w:w="6655" w:type="dxa"/>
            <w:gridSpan w:val="2"/>
            <w:shd w:val="clear" w:color="auto" w:fill="auto"/>
            <w:hideMark/>
          </w:tcPr>
          <w:p w:rsidR="00692488" w:rsidRPr="00561ABD" w:rsidRDefault="00692488" w:rsidP="00395756">
            <w:pPr>
              <w:pStyle w:val="TableHeader"/>
              <w:rPr>
                <w:color w:val="000000"/>
                <w:lang w:eastAsia="en-AU"/>
              </w:rPr>
            </w:pPr>
            <w:r w:rsidRPr="00561ABD">
              <w:rPr>
                <w:color w:val="000000"/>
                <w:lang w:eastAsia="en-AU"/>
              </w:rPr>
              <w:t> </w:t>
            </w:r>
            <w:r w:rsidRPr="00561ABD">
              <w:t>Greater Dandenong City Council</w:t>
            </w:r>
          </w:p>
        </w:tc>
      </w:tr>
      <w:tr w:rsidR="00692488" w:rsidRPr="00561ABD" w:rsidTr="00395756">
        <w:trPr>
          <w:trHeight w:val="517"/>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Report #</w:t>
            </w:r>
            <w:r w:rsidR="00303A8C">
              <w:rPr>
                <w:lang w:eastAsia="en-AU"/>
              </w:rPr>
              <w:t xml:space="preserve"> (Year since commencement)</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489"/>
        </w:trPr>
        <w:tc>
          <w:tcPr>
            <w:tcW w:w="2835" w:type="dxa"/>
            <w:shd w:val="clear" w:color="auto" w:fill="00B5CC"/>
          </w:tcPr>
          <w:p w:rsidR="00692488" w:rsidRPr="00561ABD" w:rsidRDefault="00692488" w:rsidP="00303A8C">
            <w:pPr>
              <w:pStyle w:val="TableHeader"/>
              <w:rPr>
                <w:lang w:eastAsia="en-AU"/>
              </w:rPr>
            </w:pPr>
            <w:r w:rsidRPr="00561ABD">
              <w:rPr>
                <w:lang w:eastAsia="en-AU"/>
              </w:rPr>
              <w:t>Actions co</w:t>
            </w:r>
            <w:r w:rsidR="00303A8C">
              <w:rPr>
                <w:lang w:eastAsia="en-AU"/>
              </w:rPr>
              <w:t>mpleted within the offset site during the management year</w:t>
            </w:r>
          </w:p>
        </w:tc>
        <w:tc>
          <w:tcPr>
            <w:tcW w:w="5103" w:type="dxa"/>
            <w:shd w:val="clear" w:color="auto" w:fill="00B5CC"/>
          </w:tcPr>
          <w:p w:rsidR="00692488" w:rsidRPr="00561ABD" w:rsidRDefault="00692488" w:rsidP="00395756">
            <w:pPr>
              <w:pStyle w:val="TableHeader"/>
              <w:rPr>
                <w:lang w:eastAsia="en-AU"/>
              </w:rPr>
            </w:pPr>
            <w:r w:rsidRPr="00561ABD">
              <w:rPr>
                <w:lang w:eastAsia="en-AU"/>
              </w:rPr>
              <w:t>Date and details of action</w:t>
            </w:r>
          </w:p>
        </w:tc>
        <w:tc>
          <w:tcPr>
            <w:tcW w:w="1552" w:type="dxa"/>
            <w:shd w:val="clear" w:color="auto" w:fill="00B5CC"/>
          </w:tcPr>
          <w:p w:rsidR="00692488" w:rsidRPr="00561ABD" w:rsidRDefault="00692488" w:rsidP="00395756">
            <w:pPr>
              <w:pStyle w:val="TableHeader"/>
              <w:rPr>
                <w:lang w:eastAsia="en-AU"/>
              </w:rPr>
            </w:pPr>
            <w:r w:rsidRPr="00561ABD">
              <w:rPr>
                <w:lang w:eastAsia="en-AU"/>
              </w:rPr>
              <w:t>Key performance target met (Y/N)</w:t>
            </w: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489"/>
        </w:trPr>
        <w:tc>
          <w:tcPr>
            <w:tcW w:w="2835" w:type="dxa"/>
            <w:shd w:val="clear" w:color="auto" w:fill="00B5CC"/>
            <w:hideMark/>
          </w:tcPr>
          <w:p w:rsidR="00692488" w:rsidRPr="00561ABD" w:rsidRDefault="00692488" w:rsidP="00395756">
            <w:pPr>
              <w:pStyle w:val="TableHeader"/>
              <w:rPr>
                <w:lang w:eastAsia="en-AU"/>
              </w:rPr>
            </w:pPr>
            <w:r w:rsidRPr="00561ABD">
              <w:rPr>
                <w:lang w:eastAsia="en-AU"/>
              </w:rPr>
              <w:t>Signature</w:t>
            </w:r>
          </w:p>
        </w:tc>
        <w:tc>
          <w:tcPr>
            <w:tcW w:w="6655" w:type="dxa"/>
            <w:gridSpan w:val="2"/>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DA7710" w:rsidTr="00395756">
        <w:trPr>
          <w:trHeight w:val="473"/>
        </w:trPr>
        <w:tc>
          <w:tcPr>
            <w:tcW w:w="2835" w:type="dxa"/>
            <w:shd w:val="clear" w:color="auto" w:fill="00B5CC"/>
            <w:hideMark/>
          </w:tcPr>
          <w:p w:rsidR="00692488" w:rsidRPr="00561ABD" w:rsidRDefault="00692488" w:rsidP="00395756">
            <w:pPr>
              <w:pStyle w:val="TableHeader"/>
              <w:rPr>
                <w:lang w:eastAsia="en-AU"/>
              </w:rPr>
            </w:pPr>
            <w:r w:rsidRPr="00561ABD">
              <w:rPr>
                <w:lang w:eastAsia="en-AU"/>
              </w:rPr>
              <w:t>Date</w:t>
            </w:r>
          </w:p>
        </w:tc>
        <w:tc>
          <w:tcPr>
            <w:tcW w:w="6655" w:type="dxa"/>
            <w:gridSpan w:val="2"/>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bl>
    <w:p w:rsidR="00E01450" w:rsidRPr="00A10834" w:rsidRDefault="00E01450" w:rsidP="00E01450">
      <w:pPr>
        <w:pStyle w:val="Heading1"/>
      </w:pPr>
      <w:bookmarkStart w:id="102" w:name="_Toc408907232"/>
      <w:r w:rsidRPr="00A10834">
        <w:t>References</w:t>
      </w:r>
      <w:bookmarkEnd w:id="102"/>
    </w:p>
    <w:p w:rsidR="00A10834" w:rsidRPr="00A10834" w:rsidRDefault="00A10834" w:rsidP="00A10834">
      <w:pPr>
        <w:pStyle w:val="Bibliography"/>
      </w:pPr>
      <w:r w:rsidRPr="00A10834">
        <w:t>Brett Lane and Associates</w:t>
      </w:r>
      <w:r>
        <w:t xml:space="preserve"> Pty Ltd</w:t>
      </w:r>
      <w:r w:rsidRPr="00A10834">
        <w:t xml:space="preserve"> 2013.  ‘Terrinallum South’, 833 Pura Road, Darlington, Vic, 3271 Native Vegetation and Threatened Species Assessment.  Report prepared for Tom and Kate Calvert.</w:t>
      </w:r>
    </w:p>
    <w:p w:rsidR="007E4F95" w:rsidRPr="007E4F95" w:rsidRDefault="007E4F95" w:rsidP="007E4F95">
      <w:pPr>
        <w:pStyle w:val="Bibliography"/>
      </w:pPr>
      <w:r w:rsidRPr="007E4F95">
        <w:t>DEPI 2014a. EVC Benchmarks.  www.depi.vic.gov.au. Department of Environment and Primary Industries, Melbourne, Victoria.</w:t>
      </w:r>
    </w:p>
    <w:p w:rsidR="007E4F95" w:rsidRPr="007E4F95" w:rsidRDefault="007E4F95" w:rsidP="007E4F95">
      <w:pPr>
        <w:pStyle w:val="Bibliography"/>
      </w:pPr>
      <w:r w:rsidRPr="007E4F95">
        <w:t xml:space="preserve">DEPI 2014b. Biodiversity Interactive Map 3.1., available from URL: </w:t>
      </w:r>
      <w:hyperlink r:id="rId36" w:history="1">
        <w:r w:rsidRPr="007E4F95">
          <w:rPr>
            <w:rStyle w:val="Hyperlink"/>
          </w:rPr>
          <w:t>www.depi.vic.gov.au/about-dse/interactive-maps</w:t>
        </w:r>
      </w:hyperlink>
      <w:r w:rsidRPr="007E4F95">
        <w:t xml:space="preserve">.  Department of Environment and Primary Industries, Melbourne, Victoria. </w:t>
      </w:r>
    </w:p>
    <w:p w:rsidR="00E01450" w:rsidRPr="00A10834" w:rsidRDefault="00E01450" w:rsidP="00AF68E9">
      <w:pPr>
        <w:pStyle w:val="Bibliography"/>
      </w:pPr>
      <w:r w:rsidRPr="00A10834">
        <w:t>DNRE 2002.  Victoria's Native Vegetation Management: A Framework for Action. Department of Natural Resources and Environment, Victoria.</w:t>
      </w:r>
    </w:p>
    <w:p w:rsidR="00BC0B48" w:rsidRPr="00A10834" w:rsidRDefault="00BC0B48" w:rsidP="00AF68E9">
      <w:pPr>
        <w:pStyle w:val="Bibliography"/>
      </w:pPr>
      <w:r w:rsidRPr="00A10834">
        <w:t>DPI 2008. Declared Noxious Weeds – Listed by Common Name. Landcare Notes. Department of Primary Industries.</w:t>
      </w:r>
    </w:p>
    <w:p w:rsidR="00E01450" w:rsidRPr="00A10834" w:rsidRDefault="00E01450" w:rsidP="00AF68E9">
      <w:pPr>
        <w:pStyle w:val="Bibliography"/>
      </w:pPr>
      <w:r w:rsidRPr="00A10834">
        <w:t>DSE 2004. Vegetation Quality Assessment Manual: Guidelines for Applying the Habitat Hectares Scoring Method, Biodiversity and Natural Resources Division, Department of Sustainability &amp; Environment, East Melbourne, Victoria.</w:t>
      </w:r>
    </w:p>
    <w:p w:rsidR="00E01450" w:rsidRPr="00A10834" w:rsidRDefault="00E01450" w:rsidP="00AF68E9">
      <w:pPr>
        <w:pStyle w:val="Bibliography"/>
      </w:pPr>
      <w:r w:rsidRPr="00A10834">
        <w:t>DSE 2006a. Vegetation Gain Approach – Technical basis for calculating gains through improved native vegetation management and revegetation. Victorian Government, Department of Sustainability and Environment, East Melbourne.</w:t>
      </w:r>
    </w:p>
    <w:p w:rsidR="00E01450" w:rsidRPr="00A10834" w:rsidRDefault="00E01450" w:rsidP="00AF68E9">
      <w:pPr>
        <w:pStyle w:val="Bibliography"/>
      </w:pPr>
      <w:r w:rsidRPr="00A10834">
        <w:t>DSE 2006b. Native Vegetation: Scoring Gain from an offset – DSE Gain Calculator user instructions. Victorian Government, Department of Sustainability and Environment, East Melbourne.</w:t>
      </w:r>
    </w:p>
    <w:p w:rsidR="00E01450" w:rsidRPr="00A10834" w:rsidRDefault="00E01450" w:rsidP="00AF68E9">
      <w:pPr>
        <w:pStyle w:val="Bibliography"/>
      </w:pPr>
      <w:r w:rsidRPr="00A10834">
        <w:t>DSE 2006c.  Native Vegetation Revegetation planting standards – Guidelines for establishing native vegetation for net gain accounting.  Victorian Government, Department of Sustainability and Environment, East Melbourne, Victoria.</w:t>
      </w:r>
    </w:p>
    <w:p w:rsidR="00E01450" w:rsidRPr="00A10834" w:rsidRDefault="00E01450" w:rsidP="00AF68E9">
      <w:pPr>
        <w:pStyle w:val="Bibliography"/>
      </w:pPr>
      <w:r w:rsidRPr="00A10834">
        <w:t xml:space="preserve">DSE 2007. Native Vegetation: Guide for Assessment of Referred Planning Permit Applications, Department of Sustainability and Environment, East Melbourne, Victoria. </w:t>
      </w:r>
    </w:p>
    <w:p w:rsidR="00E01450" w:rsidRPr="00A10834" w:rsidRDefault="00E01450" w:rsidP="00AF68E9">
      <w:pPr>
        <w:pStyle w:val="Bibliography"/>
      </w:pPr>
      <w:r w:rsidRPr="00A10834">
        <w:t>DSE 2010. Net Gain Calculator, Version 1.2.5., Department of Sustainability and Environment, East Melbourne.</w:t>
      </w:r>
    </w:p>
    <w:p w:rsidR="00E01450" w:rsidRPr="00A10834" w:rsidRDefault="00E01450" w:rsidP="00AF68E9">
      <w:pPr>
        <w:pStyle w:val="Bibliography"/>
      </w:pPr>
      <w:r w:rsidRPr="00A10834">
        <w:t>DSE 2011a. Victorian Biodiversity Atlas (VBA).  Sourced from: ‘VBA_FLORA25’ and ‘VBA_FLORA100’, Department of Sustainability and Environment, Victoria.</w:t>
      </w:r>
    </w:p>
    <w:p w:rsidR="00E01450" w:rsidRPr="00A10834" w:rsidRDefault="00E01450" w:rsidP="00AF68E9">
      <w:pPr>
        <w:pStyle w:val="Bibliography"/>
      </w:pPr>
      <w:r w:rsidRPr="00A10834">
        <w:t xml:space="preserve">DSE 2011b. Victorian Biodiversity Atlas (VBA).  Sourced from: ‘VBA_FAUNA25’ and ‘VBA_FAUNA100’, Department of Sustainability and Environment, Victoria. </w:t>
      </w:r>
    </w:p>
    <w:p w:rsidR="00E01450" w:rsidRPr="007E4F95" w:rsidRDefault="007E4F95" w:rsidP="00AF68E9">
      <w:pPr>
        <w:pStyle w:val="Bibliography"/>
      </w:pPr>
      <w:r w:rsidRPr="007E4F95">
        <w:t>DoE</w:t>
      </w:r>
      <w:r w:rsidR="00E01450" w:rsidRPr="007E4F95">
        <w:t xml:space="preserve"> 201</w:t>
      </w:r>
      <w:r w:rsidRPr="007E4F95">
        <w:t>4</w:t>
      </w:r>
      <w:r w:rsidR="00E01450" w:rsidRPr="007E4F95">
        <w:t>. Environment Protection and Biodiversity Conservation Act 1999</w:t>
      </w:r>
      <w:r w:rsidRPr="007E4F95">
        <w:t xml:space="preserve">  </w:t>
      </w:r>
      <w:r w:rsidR="00E01450" w:rsidRPr="007E4F95">
        <w:t xml:space="preserve">Protected Matters Search Tool (PMST). </w:t>
      </w:r>
      <w:hyperlink r:id="rId37" w:history="1">
        <w:r w:rsidR="00E01450" w:rsidRPr="007E4F95">
          <w:t>http://www.environment.gov.au/erin/ert/epbc/index.html</w:t>
        </w:r>
      </w:hyperlink>
      <w:r w:rsidR="00E01450" w:rsidRPr="007E4F95">
        <w:t>.  The Department of Environment, Canberra.</w:t>
      </w:r>
    </w:p>
    <w:p w:rsidR="00000309" w:rsidRPr="00000309" w:rsidRDefault="00000309" w:rsidP="00000309">
      <w:pPr>
        <w:pStyle w:val="Bibliography"/>
        <w:rPr>
          <w:highlight w:val="yellow"/>
        </w:rPr>
      </w:pPr>
      <w:r w:rsidRPr="00000309">
        <w:t>Eco</w:t>
      </w:r>
      <w:r>
        <w:t>logy and Heritage Partners Pty Ltd 2012.  Western Highway Project: Section 2, Beaufort to Ararat, Victoria.  Impact Assessment Report – Flora, Fauna and Ecological Communities.  Report prepared for VicRoads.</w:t>
      </w:r>
    </w:p>
    <w:p w:rsidR="003D1D5E" w:rsidRPr="003D1D5E" w:rsidRDefault="003D1D5E" w:rsidP="003D1D5E">
      <w:pPr>
        <w:pStyle w:val="Bibliography"/>
      </w:pPr>
      <w:r w:rsidRPr="003D1D5E">
        <w:t>Enics Solutions 2012.  Terrinallum South Golden Sun Moth Survey, December 2012.  Report prepared for Tom and Kate Calvert.</w:t>
      </w:r>
    </w:p>
    <w:p w:rsidR="00E01450" w:rsidRPr="00DA7710" w:rsidRDefault="00D17ABC" w:rsidP="00AF68E9">
      <w:pPr>
        <w:pStyle w:val="Bibliography"/>
        <w:rPr>
          <w:highlight w:val="yellow"/>
        </w:rPr>
      </w:pPr>
      <w:r w:rsidRPr="00D17ABC">
        <w:t xml:space="preserve">GHCMA  </w:t>
      </w:r>
      <w:r w:rsidR="00E01450" w:rsidRPr="00D17ABC">
        <w:t>2006</w:t>
      </w:r>
      <w:r w:rsidRPr="00D17ABC">
        <w:t>.</w:t>
      </w:r>
      <w:r w:rsidR="00E01450" w:rsidRPr="00D17ABC">
        <w:t xml:space="preserve"> </w:t>
      </w:r>
      <w:r w:rsidRPr="00D17ABC">
        <w:t xml:space="preserve">Glenelg Hopkins Catchment Management Authority </w:t>
      </w:r>
      <w:r w:rsidR="00E01450" w:rsidRPr="00D17ABC">
        <w:t xml:space="preserve">Native Vegetation Plan. </w:t>
      </w:r>
      <w:r w:rsidRPr="00D17ABC">
        <w:t xml:space="preserve">Glenelg Hopkins </w:t>
      </w:r>
      <w:r w:rsidR="00E01450" w:rsidRPr="00D17ABC">
        <w:t xml:space="preserve">Catchment Management Authority, </w:t>
      </w:r>
      <w:r w:rsidRPr="00D17ABC">
        <w:t>V</w:t>
      </w:r>
      <w:r w:rsidR="00E01450" w:rsidRPr="00D17ABC">
        <w:t>ictoria.</w:t>
      </w:r>
    </w:p>
    <w:p w:rsidR="002454DF" w:rsidRDefault="002454DF" w:rsidP="00AF68E9">
      <w:pPr>
        <w:pStyle w:val="Bibliography"/>
      </w:pPr>
      <w:r>
        <w:t>Plume Ecology Pty Ltd 2015.  Targeted Golden Sun Moth (Synemon plana) Survey Report – ‘Terrinallum South’, Darlington, Victoria.  Draft report prepared for VicRoads.</w:t>
      </w:r>
    </w:p>
    <w:p w:rsidR="00E01450" w:rsidRPr="007E4F95" w:rsidRDefault="00E01450" w:rsidP="00AF68E9">
      <w:pPr>
        <w:pStyle w:val="Bibliography"/>
      </w:pPr>
      <w:r w:rsidRPr="007E4F95">
        <w:t xml:space="preserve">Viridans 2012a. Flora Information System (FIS), Viridians Biological Databases Pty Ltd, Department of Sustainability and Environment, East Melbourne, Victoria. </w:t>
      </w:r>
    </w:p>
    <w:p w:rsidR="00E01450" w:rsidRPr="007E4F95" w:rsidRDefault="00E01450" w:rsidP="00AF68E9">
      <w:pPr>
        <w:pStyle w:val="Bibliography"/>
      </w:pPr>
      <w:r w:rsidRPr="007E4F95">
        <w:t xml:space="preserve">Viridans 2012b. Victorian Fauna Database (VFD), Viridians Biological Databases Pty Ltd, Department of Sustainability and Environment, East Melbourne, Victoria.  </w:t>
      </w:r>
    </w:p>
    <w:p w:rsidR="00E01450" w:rsidRPr="00DA7710" w:rsidRDefault="00E01450">
      <w:pPr>
        <w:spacing w:before="0" w:after="200" w:line="24" w:lineRule="auto"/>
        <w:jc w:val="left"/>
        <w:rPr>
          <w:rFonts w:ascii="Corbel" w:hAnsi="Corbel" w:cs="Arial"/>
          <w:b/>
          <w:caps/>
          <w:sz w:val="36"/>
          <w:szCs w:val="36"/>
          <w:highlight w:val="yellow"/>
        </w:rPr>
      </w:pPr>
      <w:r w:rsidRPr="00DA7710">
        <w:rPr>
          <w:highlight w:val="yellow"/>
        </w:rPr>
        <w:br w:type="page"/>
      </w:r>
    </w:p>
    <w:p w:rsidR="008F14E9" w:rsidRPr="008F14E9" w:rsidRDefault="008F14E9" w:rsidP="008F14E9">
      <w:pPr>
        <w:pStyle w:val="Heading1"/>
        <w:numPr>
          <w:ilvl w:val="0"/>
          <w:numId w:val="0"/>
        </w:numPr>
        <w:ind w:left="432" w:hanging="432"/>
      </w:pPr>
      <w:bookmarkStart w:id="103" w:name="_Toc408907233"/>
      <w:r w:rsidRPr="008F14E9">
        <w:t>Figures</w:t>
      </w:r>
      <w:bookmarkEnd w:id="103"/>
    </w:p>
    <w:p w:rsidR="008F14E9" w:rsidRDefault="008F14E9">
      <w:pPr>
        <w:spacing w:before="0" w:after="200" w:line="24" w:lineRule="auto"/>
        <w:jc w:val="left"/>
        <w:rPr>
          <w:rFonts w:ascii="Corbel" w:eastAsiaTheme="majorEastAsia" w:hAnsi="Corbel" w:cs="Kartika"/>
          <w:b/>
          <w:bCs/>
          <w:caps/>
          <w:sz w:val="36"/>
          <w:szCs w:val="36"/>
        </w:rPr>
      </w:pPr>
      <w:r>
        <w:br w:type="page"/>
      </w:r>
    </w:p>
    <w:p w:rsidR="00774D3F" w:rsidRDefault="008F14E9" w:rsidP="008F14E9">
      <w:pPr>
        <w:pStyle w:val="Heading1"/>
        <w:numPr>
          <w:ilvl w:val="0"/>
          <w:numId w:val="0"/>
        </w:numPr>
        <w:ind w:left="432" w:hanging="432"/>
      </w:pPr>
      <w:bookmarkStart w:id="104" w:name="_Toc408907234"/>
      <w:r w:rsidRPr="008F14E9">
        <w:t>APPENDIX 1 – EPBC ACT OFFSET CALCULATORS</w:t>
      </w:r>
      <w:bookmarkEnd w:id="104"/>
    </w:p>
    <w:p w:rsidR="004251BE" w:rsidRDefault="004251BE">
      <w:pPr>
        <w:spacing w:before="0" w:after="200" w:line="24" w:lineRule="auto"/>
        <w:jc w:val="left"/>
        <w:rPr>
          <w:rFonts w:ascii="Corbel" w:eastAsiaTheme="majorEastAsia" w:hAnsi="Corbel" w:cs="Kartika"/>
          <w:b/>
          <w:bCs/>
          <w:caps/>
          <w:sz w:val="36"/>
          <w:szCs w:val="36"/>
        </w:rPr>
      </w:pPr>
      <w:r>
        <w:rPr>
          <w:rFonts w:ascii="Corbel" w:eastAsiaTheme="majorEastAsia" w:hAnsi="Corbel" w:cs="Kartika"/>
          <w:b/>
          <w:bCs/>
          <w:caps/>
          <w:sz w:val="36"/>
          <w:szCs w:val="36"/>
        </w:rPr>
        <w:br w:type="page"/>
      </w:r>
    </w:p>
    <w:p w:rsidR="004251BE" w:rsidRPr="00690134" w:rsidRDefault="004251BE" w:rsidP="004251BE">
      <w:pPr>
        <w:pStyle w:val="Heading1"/>
        <w:numPr>
          <w:ilvl w:val="0"/>
          <w:numId w:val="0"/>
        </w:numPr>
      </w:pPr>
      <w:r w:rsidRPr="00690134">
        <w:t>Appendix 2 – Habitat Hectare Assessment</w:t>
      </w:r>
    </w:p>
    <w:p w:rsidR="004251BE" w:rsidRDefault="004251BE" w:rsidP="004251BE">
      <w:pPr>
        <w:pStyle w:val="Caption"/>
      </w:pPr>
      <w:r>
        <w:t>Table A2.1</w:t>
      </w:r>
      <w:r w:rsidRPr="00097ED5">
        <w:t xml:space="preserve">. </w:t>
      </w:r>
      <w:r w:rsidRPr="00097ED5">
        <w:rPr>
          <w:b w:val="0"/>
        </w:rPr>
        <w:t xml:space="preserve">Habitat Hectares </w:t>
      </w:r>
      <w:r>
        <w:rPr>
          <w:b w:val="0"/>
        </w:rPr>
        <w:t>results for remnant vegetation recorded within the study area</w:t>
      </w:r>
      <w:r w:rsidRPr="00097ED5">
        <w:t>.</w:t>
      </w:r>
    </w:p>
    <w:p w:rsidR="008F14E9" w:rsidRDefault="008F14E9">
      <w:pPr>
        <w:spacing w:before="0" w:after="200" w:line="24" w:lineRule="auto"/>
        <w:jc w:val="left"/>
        <w:rPr>
          <w:rFonts w:ascii="Corbel" w:eastAsiaTheme="majorEastAsia" w:hAnsi="Corbel" w:cs="Kartika"/>
          <w:b/>
          <w:bCs/>
          <w:caps/>
          <w:sz w:val="36"/>
          <w:szCs w:val="36"/>
        </w:rPr>
      </w:pPr>
    </w:p>
    <w:p w:rsidR="004251BE" w:rsidRDefault="004251BE">
      <w:pPr>
        <w:spacing w:before="0" w:after="200" w:line="24" w:lineRule="auto"/>
        <w:jc w:val="left"/>
        <w:rPr>
          <w:rFonts w:ascii="Corbel" w:eastAsiaTheme="majorEastAsia" w:hAnsi="Corbel" w:cs="Kartika"/>
          <w:b/>
          <w:bCs/>
          <w:caps/>
          <w:sz w:val="36"/>
          <w:szCs w:val="36"/>
        </w:rPr>
      </w:pPr>
    </w:p>
    <w:tbl>
      <w:tblPr>
        <w:tblW w:w="5000" w:type="pct"/>
        <w:tblLayout w:type="fixed"/>
        <w:tblLook w:val="04A0" w:firstRow="1" w:lastRow="0" w:firstColumn="1" w:lastColumn="0" w:noHBand="0" w:noVBand="1"/>
      </w:tblPr>
      <w:tblGrid>
        <w:gridCol w:w="1241"/>
        <w:gridCol w:w="235"/>
        <w:gridCol w:w="1460"/>
        <w:gridCol w:w="1384"/>
        <w:gridCol w:w="1384"/>
        <w:gridCol w:w="1384"/>
        <w:gridCol w:w="1384"/>
        <w:gridCol w:w="1382"/>
      </w:tblGrid>
      <w:tr w:rsidR="004251BE" w:rsidRPr="004251BE" w:rsidTr="004251BE">
        <w:trPr>
          <w:trHeight w:val="315"/>
        </w:trPr>
        <w:tc>
          <w:tcPr>
            <w:tcW w:w="749" w:type="pct"/>
            <w:gridSpan w:val="2"/>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left"/>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Vegetation Zone</w:t>
            </w:r>
          </w:p>
        </w:tc>
        <w:tc>
          <w:tcPr>
            <w:tcW w:w="741"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 </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PG1</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PG10</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PG9</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PG11</w:t>
            </w:r>
          </w:p>
        </w:tc>
        <w:tc>
          <w:tcPr>
            <w:tcW w:w="701"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PG7</w:t>
            </w:r>
          </w:p>
        </w:tc>
      </w:tr>
      <w:tr w:rsidR="004251BE" w:rsidRPr="004251BE" w:rsidTr="004251BE">
        <w:trPr>
          <w:trHeight w:val="315"/>
        </w:trPr>
        <w:tc>
          <w:tcPr>
            <w:tcW w:w="749" w:type="pct"/>
            <w:gridSpan w:val="2"/>
            <w:tcBorders>
              <w:top w:val="nil"/>
              <w:left w:val="single" w:sz="4" w:space="0" w:color="92CDDC"/>
              <w:bottom w:val="single" w:sz="4" w:space="0" w:color="92CDDC"/>
              <w:right w:val="nil"/>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Bioregion</w:t>
            </w:r>
          </w:p>
        </w:tc>
        <w:tc>
          <w:tcPr>
            <w:tcW w:w="741"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Victorian</w:t>
            </w:r>
            <w:r>
              <w:rPr>
                <w:rFonts w:eastAsia="Times New Roman"/>
                <w:color w:val="000000"/>
                <w:sz w:val="19"/>
                <w:szCs w:val="19"/>
                <w:lang w:eastAsia="en-AU"/>
              </w:rPr>
              <w:t xml:space="preserve"> </w:t>
            </w:r>
            <w:r w:rsidRPr="004251BE">
              <w:rPr>
                <w:rFonts w:eastAsia="Times New Roman"/>
                <w:color w:val="000000"/>
                <w:sz w:val="19"/>
                <w:szCs w:val="19"/>
                <w:lang w:eastAsia="en-AU"/>
              </w:rPr>
              <w:t>Volcanic</w:t>
            </w:r>
            <w:r>
              <w:rPr>
                <w:rFonts w:eastAsia="Times New Roman"/>
                <w:color w:val="000000"/>
                <w:sz w:val="19"/>
                <w:szCs w:val="19"/>
                <w:lang w:eastAsia="en-AU"/>
              </w:rPr>
              <w:t xml:space="preserve"> </w:t>
            </w:r>
            <w:r w:rsidRPr="004251BE">
              <w:rPr>
                <w:rFonts w:eastAsia="Times New Roman"/>
                <w:color w:val="000000"/>
                <w:sz w:val="19"/>
                <w:szCs w:val="19"/>
                <w:lang w:eastAsia="en-AU"/>
              </w:rPr>
              <w:t>Plain</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Victorian</w:t>
            </w:r>
            <w:r>
              <w:rPr>
                <w:rFonts w:eastAsia="Times New Roman"/>
                <w:color w:val="000000"/>
                <w:sz w:val="19"/>
                <w:szCs w:val="19"/>
                <w:lang w:eastAsia="en-AU"/>
              </w:rPr>
              <w:t xml:space="preserve"> </w:t>
            </w:r>
            <w:r w:rsidRPr="004251BE">
              <w:rPr>
                <w:rFonts w:eastAsia="Times New Roman"/>
                <w:color w:val="000000"/>
                <w:sz w:val="19"/>
                <w:szCs w:val="19"/>
                <w:lang w:eastAsia="en-AU"/>
              </w:rPr>
              <w:t>Volcanic</w:t>
            </w:r>
            <w:r>
              <w:rPr>
                <w:rFonts w:eastAsia="Times New Roman"/>
                <w:color w:val="000000"/>
                <w:sz w:val="19"/>
                <w:szCs w:val="19"/>
                <w:lang w:eastAsia="en-AU"/>
              </w:rPr>
              <w:t xml:space="preserve"> </w:t>
            </w:r>
            <w:r w:rsidRPr="004251BE">
              <w:rPr>
                <w:rFonts w:eastAsia="Times New Roman"/>
                <w:color w:val="000000"/>
                <w:sz w:val="19"/>
                <w:szCs w:val="19"/>
                <w:lang w:eastAsia="en-AU"/>
              </w:rPr>
              <w:t>Plain</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Victorian</w:t>
            </w:r>
            <w:r>
              <w:rPr>
                <w:rFonts w:eastAsia="Times New Roman"/>
                <w:color w:val="000000"/>
                <w:sz w:val="19"/>
                <w:szCs w:val="19"/>
                <w:lang w:eastAsia="en-AU"/>
              </w:rPr>
              <w:t xml:space="preserve"> </w:t>
            </w:r>
            <w:r w:rsidRPr="004251BE">
              <w:rPr>
                <w:rFonts w:eastAsia="Times New Roman"/>
                <w:color w:val="000000"/>
                <w:sz w:val="19"/>
                <w:szCs w:val="19"/>
                <w:lang w:eastAsia="en-AU"/>
              </w:rPr>
              <w:t>Volcanic</w:t>
            </w:r>
            <w:r>
              <w:rPr>
                <w:rFonts w:eastAsia="Times New Roman"/>
                <w:color w:val="000000"/>
                <w:sz w:val="19"/>
                <w:szCs w:val="19"/>
                <w:lang w:eastAsia="en-AU"/>
              </w:rPr>
              <w:t xml:space="preserve"> </w:t>
            </w:r>
            <w:r w:rsidRPr="004251BE">
              <w:rPr>
                <w:rFonts w:eastAsia="Times New Roman"/>
                <w:color w:val="000000"/>
                <w:sz w:val="19"/>
                <w:szCs w:val="19"/>
                <w:lang w:eastAsia="en-AU"/>
              </w:rPr>
              <w:t>Plain</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Victorian</w:t>
            </w:r>
            <w:r>
              <w:rPr>
                <w:rFonts w:eastAsia="Times New Roman"/>
                <w:color w:val="000000"/>
                <w:sz w:val="19"/>
                <w:szCs w:val="19"/>
                <w:lang w:eastAsia="en-AU"/>
              </w:rPr>
              <w:t xml:space="preserve"> </w:t>
            </w:r>
            <w:r w:rsidRPr="004251BE">
              <w:rPr>
                <w:rFonts w:eastAsia="Times New Roman"/>
                <w:color w:val="000000"/>
                <w:sz w:val="19"/>
                <w:szCs w:val="19"/>
                <w:lang w:eastAsia="en-AU"/>
              </w:rPr>
              <w:t>Volcanic</w:t>
            </w:r>
            <w:r>
              <w:rPr>
                <w:rFonts w:eastAsia="Times New Roman"/>
                <w:color w:val="000000"/>
                <w:sz w:val="19"/>
                <w:szCs w:val="19"/>
                <w:lang w:eastAsia="en-AU"/>
              </w:rPr>
              <w:t xml:space="preserve"> </w:t>
            </w:r>
            <w:r w:rsidRPr="004251BE">
              <w:rPr>
                <w:rFonts w:eastAsia="Times New Roman"/>
                <w:color w:val="000000"/>
                <w:sz w:val="19"/>
                <w:szCs w:val="19"/>
                <w:lang w:eastAsia="en-AU"/>
              </w:rPr>
              <w:t>Plain</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Victorian</w:t>
            </w:r>
            <w:r>
              <w:rPr>
                <w:rFonts w:eastAsia="Times New Roman"/>
                <w:color w:val="000000"/>
                <w:sz w:val="19"/>
                <w:szCs w:val="19"/>
                <w:lang w:eastAsia="en-AU"/>
              </w:rPr>
              <w:t xml:space="preserve"> </w:t>
            </w:r>
            <w:r w:rsidRPr="004251BE">
              <w:rPr>
                <w:rFonts w:eastAsia="Times New Roman"/>
                <w:color w:val="000000"/>
                <w:sz w:val="19"/>
                <w:szCs w:val="19"/>
                <w:lang w:eastAsia="en-AU"/>
              </w:rPr>
              <w:t>Volcanic</w:t>
            </w:r>
            <w:r>
              <w:rPr>
                <w:rFonts w:eastAsia="Times New Roman"/>
                <w:color w:val="000000"/>
                <w:sz w:val="19"/>
                <w:szCs w:val="19"/>
                <w:lang w:eastAsia="en-AU"/>
              </w:rPr>
              <w:t xml:space="preserve"> </w:t>
            </w:r>
            <w:r w:rsidRPr="004251BE">
              <w:rPr>
                <w:rFonts w:eastAsia="Times New Roman"/>
                <w:color w:val="000000"/>
                <w:sz w:val="19"/>
                <w:szCs w:val="19"/>
                <w:lang w:eastAsia="en-AU"/>
              </w:rPr>
              <w:t>Plain</w:t>
            </w:r>
          </w:p>
        </w:tc>
      </w:tr>
      <w:tr w:rsidR="004251BE" w:rsidRPr="004251BE" w:rsidTr="004251BE">
        <w:trPr>
          <w:trHeight w:val="315"/>
        </w:trPr>
        <w:tc>
          <w:tcPr>
            <w:tcW w:w="749" w:type="pct"/>
            <w:gridSpan w:val="2"/>
            <w:tcBorders>
              <w:top w:val="nil"/>
              <w:left w:val="single" w:sz="4" w:space="0" w:color="92CDDC"/>
              <w:bottom w:val="single" w:sz="4" w:space="0" w:color="92CDDC"/>
              <w:right w:val="nil"/>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EVC / Tree</w:t>
            </w:r>
          </w:p>
        </w:tc>
        <w:tc>
          <w:tcPr>
            <w:tcW w:w="741"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 xml:space="preserve">Plains Grassland </w:t>
            </w:r>
          </w:p>
        </w:tc>
        <w:tc>
          <w:tcPr>
            <w:tcW w:w="702"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color w:val="000000"/>
                <w:sz w:val="19"/>
                <w:szCs w:val="19"/>
                <w:lang w:eastAsia="en-AU"/>
              </w:rPr>
              <w:t>Plains Grassland</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Plains Grassland</w:t>
            </w:r>
          </w:p>
        </w:tc>
        <w:tc>
          <w:tcPr>
            <w:tcW w:w="702"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color w:val="000000"/>
                <w:sz w:val="19"/>
                <w:szCs w:val="19"/>
                <w:lang w:eastAsia="en-AU"/>
              </w:rPr>
              <w:t>Plains Grassland</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Plains Grassland</w:t>
            </w:r>
          </w:p>
        </w:tc>
      </w:tr>
      <w:tr w:rsidR="004251BE" w:rsidRPr="004251BE" w:rsidTr="004251BE">
        <w:trPr>
          <w:trHeight w:val="315"/>
        </w:trPr>
        <w:tc>
          <w:tcPr>
            <w:tcW w:w="749" w:type="pct"/>
            <w:gridSpan w:val="2"/>
            <w:tcBorders>
              <w:top w:val="nil"/>
              <w:left w:val="single" w:sz="4" w:space="0" w:color="92CDDC"/>
              <w:bottom w:val="single" w:sz="4" w:space="0" w:color="92CDDC"/>
              <w:right w:val="nil"/>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EVC Number</w:t>
            </w:r>
          </w:p>
        </w:tc>
        <w:tc>
          <w:tcPr>
            <w:tcW w:w="741"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132_61</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132_61</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132_61</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132_61</w:t>
            </w:r>
          </w:p>
        </w:tc>
        <w:tc>
          <w:tcPr>
            <w:tcW w:w="701"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132_61</w:t>
            </w:r>
          </w:p>
        </w:tc>
      </w:tr>
      <w:tr w:rsidR="004251BE" w:rsidRPr="004251BE" w:rsidTr="004251BE">
        <w:trPr>
          <w:trHeight w:val="315"/>
        </w:trPr>
        <w:tc>
          <w:tcPr>
            <w:tcW w:w="1490" w:type="pct"/>
            <w:gridSpan w:val="3"/>
            <w:tcBorders>
              <w:top w:val="single" w:sz="4" w:space="0" w:color="92CDDC"/>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EVC Conservation Status</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Endangered</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Endangered</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Endangered</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Endangered</w:t>
            </w:r>
          </w:p>
        </w:tc>
        <w:tc>
          <w:tcPr>
            <w:tcW w:w="701"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Endangered</w:t>
            </w:r>
          </w:p>
        </w:tc>
      </w:tr>
      <w:tr w:rsidR="004251BE" w:rsidRPr="004251BE" w:rsidTr="004251BE">
        <w:trPr>
          <w:trHeight w:val="315"/>
        </w:trPr>
        <w:tc>
          <w:tcPr>
            <w:tcW w:w="630" w:type="pct"/>
            <w:tcBorders>
              <w:top w:val="single" w:sz="8" w:space="0" w:color="92CDDC"/>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single" w:sz="8" w:space="0" w:color="92CDDC"/>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Large Old Trees /10</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1"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Canopy Cover /5</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1"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Under storey /25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5</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15</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Lack of Weeds /15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9</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6</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6</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0</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4</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xml:space="preserve">Patch </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Recruitment /10</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0</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6</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0</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6</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0</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Condition</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Organic Matter /5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3</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3</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3</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2</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3</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Logs /5</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2"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c>
          <w:tcPr>
            <w:tcW w:w="701" w:type="pct"/>
            <w:tcBorders>
              <w:top w:val="single" w:sz="8" w:space="0" w:color="92CDDC"/>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NA</w:t>
            </w:r>
          </w:p>
        </w:tc>
      </w:tr>
      <w:tr w:rsidR="004251BE" w:rsidRPr="004251BE" w:rsidTr="004251BE">
        <w:trPr>
          <w:trHeight w:val="315"/>
        </w:trPr>
        <w:tc>
          <w:tcPr>
            <w:tcW w:w="630" w:type="pct"/>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Treeless EVC Multiplier</w:t>
            </w:r>
          </w:p>
        </w:tc>
        <w:tc>
          <w:tcPr>
            <w:tcW w:w="702"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1.36</w:t>
            </w:r>
          </w:p>
        </w:tc>
        <w:tc>
          <w:tcPr>
            <w:tcW w:w="702"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1.36</w:t>
            </w:r>
          </w:p>
        </w:tc>
        <w:tc>
          <w:tcPr>
            <w:tcW w:w="702"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1.36</w:t>
            </w:r>
          </w:p>
        </w:tc>
        <w:tc>
          <w:tcPr>
            <w:tcW w:w="702"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1.36</w:t>
            </w:r>
          </w:p>
        </w:tc>
        <w:tc>
          <w:tcPr>
            <w:tcW w:w="701" w:type="pct"/>
            <w:tcBorders>
              <w:top w:val="nil"/>
              <w:left w:val="nil"/>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1.36</w:t>
            </w:r>
          </w:p>
        </w:tc>
      </w:tr>
      <w:tr w:rsidR="004251BE" w:rsidRPr="004251BE" w:rsidTr="004251BE">
        <w:trPr>
          <w:trHeight w:val="315"/>
        </w:trPr>
        <w:tc>
          <w:tcPr>
            <w:tcW w:w="630" w:type="pct"/>
            <w:tcBorders>
              <w:top w:val="nil"/>
              <w:left w:val="single" w:sz="4" w:space="0" w:color="92CDDC"/>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860" w:type="pct"/>
            <w:gridSpan w:val="2"/>
            <w:tcBorders>
              <w:top w:val="nil"/>
              <w:left w:val="single" w:sz="4" w:space="0" w:color="92CDDC"/>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Subtotal =</w:t>
            </w:r>
          </w:p>
        </w:tc>
        <w:tc>
          <w:tcPr>
            <w:tcW w:w="702" w:type="pct"/>
            <w:tcBorders>
              <w:top w:val="nil"/>
              <w:left w:val="nil"/>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36.72</w:t>
            </w:r>
          </w:p>
        </w:tc>
        <w:tc>
          <w:tcPr>
            <w:tcW w:w="702" w:type="pct"/>
            <w:tcBorders>
              <w:top w:val="nil"/>
              <w:left w:val="nil"/>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40.8</w:t>
            </w:r>
          </w:p>
        </w:tc>
        <w:tc>
          <w:tcPr>
            <w:tcW w:w="702" w:type="pct"/>
            <w:tcBorders>
              <w:top w:val="nil"/>
              <w:left w:val="nil"/>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32.64</w:t>
            </w:r>
          </w:p>
        </w:tc>
        <w:tc>
          <w:tcPr>
            <w:tcW w:w="702" w:type="pct"/>
            <w:tcBorders>
              <w:top w:val="nil"/>
              <w:left w:val="nil"/>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17.68</w:t>
            </w:r>
          </w:p>
        </w:tc>
        <w:tc>
          <w:tcPr>
            <w:tcW w:w="701" w:type="pct"/>
            <w:tcBorders>
              <w:top w:val="nil"/>
              <w:left w:val="nil"/>
              <w:bottom w:val="single" w:sz="8"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29.92</w:t>
            </w:r>
          </w:p>
        </w:tc>
      </w:tr>
      <w:tr w:rsidR="004251BE" w:rsidRPr="004251BE" w:rsidTr="004251BE">
        <w:trPr>
          <w:trHeight w:val="315"/>
        </w:trPr>
        <w:tc>
          <w:tcPr>
            <w:tcW w:w="1490" w:type="pct"/>
            <w:gridSpan w:val="3"/>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Landscape Value /25</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17</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12</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12</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12</w:t>
            </w:r>
          </w:p>
        </w:tc>
        <w:tc>
          <w:tcPr>
            <w:tcW w:w="701"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17</w:t>
            </w:r>
          </w:p>
        </w:tc>
      </w:tr>
      <w:tr w:rsidR="004251BE" w:rsidRPr="004251BE" w:rsidTr="004251BE">
        <w:trPr>
          <w:trHeight w:val="315"/>
        </w:trPr>
        <w:tc>
          <w:tcPr>
            <w:tcW w:w="1490" w:type="pct"/>
            <w:gridSpan w:val="3"/>
            <w:tcBorders>
              <w:top w:val="single" w:sz="4" w:space="0" w:color="92CDDC"/>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xml:space="preserve">Habitat Points /100  </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53.72</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52.8</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44.64</w:t>
            </w:r>
          </w:p>
        </w:tc>
        <w:tc>
          <w:tcPr>
            <w:tcW w:w="702"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29.68</w:t>
            </w:r>
          </w:p>
        </w:tc>
        <w:tc>
          <w:tcPr>
            <w:tcW w:w="701" w:type="pct"/>
            <w:tcBorders>
              <w:top w:val="nil"/>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46.92</w:t>
            </w:r>
          </w:p>
        </w:tc>
      </w:tr>
      <w:tr w:rsidR="004251BE" w:rsidRPr="004251BE" w:rsidTr="004251BE">
        <w:trPr>
          <w:trHeight w:val="315"/>
        </w:trPr>
        <w:tc>
          <w:tcPr>
            <w:tcW w:w="749" w:type="pct"/>
            <w:gridSpan w:val="2"/>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left"/>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Habitat Score</w:t>
            </w:r>
          </w:p>
        </w:tc>
        <w:tc>
          <w:tcPr>
            <w:tcW w:w="741" w:type="pct"/>
            <w:tcBorders>
              <w:top w:val="nil"/>
              <w:left w:val="nil"/>
              <w:bottom w:val="single" w:sz="4" w:space="0" w:color="92CDDC"/>
              <w:right w:val="single" w:sz="4" w:space="0" w:color="92CDDC"/>
            </w:tcBorders>
            <w:shd w:val="clear" w:color="000000" w:fill="00B5CC"/>
            <w:noWrap/>
            <w:vAlign w:val="center"/>
            <w:hideMark/>
          </w:tcPr>
          <w:p w:rsidR="004251BE" w:rsidRPr="004251BE" w:rsidRDefault="004251BE" w:rsidP="004251BE">
            <w:pPr>
              <w:spacing w:before="0" w:after="0" w:line="240" w:lineRule="auto"/>
              <w:jc w:val="left"/>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 </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0.54</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0.53</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0.45</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0.30</w:t>
            </w:r>
          </w:p>
        </w:tc>
        <w:tc>
          <w:tcPr>
            <w:tcW w:w="701"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0.47</w:t>
            </w:r>
          </w:p>
        </w:tc>
      </w:tr>
      <w:tr w:rsidR="004251BE" w:rsidRPr="004251BE" w:rsidTr="004251BE">
        <w:trPr>
          <w:trHeight w:val="315"/>
        </w:trPr>
        <w:tc>
          <w:tcPr>
            <w:tcW w:w="1490" w:type="pct"/>
            <w:gridSpan w:val="3"/>
            <w:tcBorders>
              <w:top w:val="single" w:sz="4" w:space="0" w:color="92CDDC"/>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Total Area (ha)</w:t>
            </w:r>
          </w:p>
        </w:tc>
        <w:tc>
          <w:tcPr>
            <w:tcW w:w="702"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66.39</w:t>
            </w:r>
          </w:p>
        </w:tc>
        <w:tc>
          <w:tcPr>
            <w:tcW w:w="702"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6.81</w:t>
            </w:r>
          </w:p>
        </w:tc>
        <w:tc>
          <w:tcPr>
            <w:tcW w:w="702"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17.53</w:t>
            </w:r>
          </w:p>
        </w:tc>
        <w:tc>
          <w:tcPr>
            <w:tcW w:w="702"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1.82</w:t>
            </w:r>
          </w:p>
        </w:tc>
        <w:tc>
          <w:tcPr>
            <w:tcW w:w="701" w:type="pct"/>
            <w:tcBorders>
              <w:top w:val="nil"/>
              <w:left w:val="nil"/>
              <w:bottom w:val="single" w:sz="4" w:space="0" w:color="92CDDC"/>
              <w:right w:val="single" w:sz="4" w:space="0" w:color="92CDDC"/>
            </w:tcBorders>
            <w:shd w:val="clear" w:color="000000" w:fill="DCE6F1"/>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1.56</w:t>
            </w:r>
          </w:p>
        </w:tc>
      </w:tr>
      <w:tr w:rsidR="004251BE" w:rsidRPr="004251BE" w:rsidTr="004251BE">
        <w:trPr>
          <w:trHeight w:val="315"/>
        </w:trPr>
        <w:tc>
          <w:tcPr>
            <w:tcW w:w="1490" w:type="pct"/>
            <w:gridSpan w:val="3"/>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left"/>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 xml:space="preserve">Total habitat hectares </w:t>
            </w:r>
          </w:p>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 </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35.851</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3.609</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7.889</w:t>
            </w:r>
          </w:p>
        </w:tc>
        <w:tc>
          <w:tcPr>
            <w:tcW w:w="702"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0.546</w:t>
            </w:r>
          </w:p>
        </w:tc>
        <w:tc>
          <w:tcPr>
            <w:tcW w:w="701" w:type="pct"/>
            <w:tcBorders>
              <w:top w:val="single" w:sz="4" w:space="0" w:color="92CDDC"/>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0.733</w:t>
            </w:r>
          </w:p>
        </w:tc>
      </w:tr>
      <w:tr w:rsidR="004251BE" w:rsidRPr="004251BE" w:rsidTr="004251BE">
        <w:trPr>
          <w:trHeight w:val="315"/>
        </w:trPr>
        <w:tc>
          <w:tcPr>
            <w:tcW w:w="1490" w:type="pct"/>
            <w:gridSpan w:val="3"/>
            <w:tcBorders>
              <w:top w:val="single" w:sz="4" w:space="0" w:color="92CDDC"/>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Habitat hectares to be retained</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35.851</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3.609</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7.889</w:t>
            </w:r>
          </w:p>
        </w:tc>
        <w:tc>
          <w:tcPr>
            <w:tcW w:w="702"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0.546</w:t>
            </w:r>
          </w:p>
        </w:tc>
        <w:tc>
          <w:tcPr>
            <w:tcW w:w="701" w:type="pct"/>
            <w:tcBorders>
              <w:top w:val="nil"/>
              <w:left w:val="nil"/>
              <w:bottom w:val="nil"/>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0.733</w:t>
            </w:r>
          </w:p>
        </w:tc>
      </w:tr>
      <w:tr w:rsidR="004251BE" w:rsidRPr="004251BE" w:rsidTr="004251BE">
        <w:trPr>
          <w:trHeight w:val="315"/>
        </w:trPr>
        <w:tc>
          <w:tcPr>
            <w:tcW w:w="749" w:type="pct"/>
            <w:gridSpan w:val="2"/>
            <w:tcBorders>
              <w:top w:val="single" w:sz="8" w:space="0" w:color="92CDDC"/>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w:t>
            </w:r>
          </w:p>
        </w:tc>
        <w:tc>
          <w:tcPr>
            <w:tcW w:w="741" w:type="pct"/>
            <w:tcBorders>
              <w:top w:val="single" w:sz="8" w:space="0" w:color="92CDDC"/>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Cons. Status x Hab. Score</w:t>
            </w:r>
          </w:p>
        </w:tc>
        <w:tc>
          <w:tcPr>
            <w:tcW w:w="702"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c>
          <w:tcPr>
            <w:tcW w:w="702"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c>
          <w:tcPr>
            <w:tcW w:w="702"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c>
          <w:tcPr>
            <w:tcW w:w="702"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High</w:t>
            </w:r>
          </w:p>
        </w:tc>
        <w:tc>
          <w:tcPr>
            <w:tcW w:w="701"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r>
      <w:tr w:rsidR="004251BE" w:rsidRPr="004251BE" w:rsidTr="004251BE">
        <w:trPr>
          <w:trHeight w:val="315"/>
        </w:trPr>
        <w:tc>
          <w:tcPr>
            <w:tcW w:w="749" w:type="pct"/>
            <w:gridSpan w:val="2"/>
            <w:tcBorders>
              <w:top w:val="nil"/>
              <w:left w:val="single" w:sz="4" w:space="0" w:color="92CDDC"/>
              <w:bottom w:val="nil"/>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Conservation</w:t>
            </w:r>
            <w:r>
              <w:rPr>
                <w:rFonts w:ascii="Corbel" w:eastAsia="Times New Roman" w:hAnsi="Corbel"/>
                <w:sz w:val="18"/>
                <w:szCs w:val="18"/>
                <w:lang w:eastAsia="en-AU"/>
              </w:rPr>
              <w:t xml:space="preserve"> Significance</w:t>
            </w:r>
          </w:p>
        </w:tc>
        <w:tc>
          <w:tcPr>
            <w:tcW w:w="741" w:type="pct"/>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left"/>
              <w:rPr>
                <w:rFonts w:ascii="Corbel" w:eastAsia="Times New Roman" w:hAnsi="Corbel"/>
                <w:sz w:val="18"/>
                <w:szCs w:val="18"/>
                <w:lang w:eastAsia="en-AU"/>
              </w:rPr>
            </w:pPr>
            <w:r w:rsidRPr="004251BE">
              <w:rPr>
                <w:rFonts w:ascii="Corbel" w:eastAsia="Times New Roman" w:hAnsi="Corbel"/>
                <w:sz w:val="18"/>
                <w:szCs w:val="18"/>
                <w:lang w:eastAsia="en-AU"/>
              </w:rPr>
              <w:t xml:space="preserve">Threatened Species </w:t>
            </w:r>
          </w:p>
        </w:tc>
        <w:tc>
          <w:tcPr>
            <w:tcW w:w="702"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 High</w:t>
            </w:r>
          </w:p>
        </w:tc>
        <w:tc>
          <w:tcPr>
            <w:tcW w:w="702"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c>
          <w:tcPr>
            <w:tcW w:w="702" w:type="pct"/>
            <w:tcBorders>
              <w:top w:val="nil"/>
              <w:left w:val="nil"/>
              <w:bottom w:val="single" w:sz="4" w:space="0" w:color="92CDDC"/>
              <w:right w:val="single" w:sz="4" w:space="0" w:color="92CDDC"/>
            </w:tcBorders>
            <w:shd w:val="clear" w:color="000000" w:fill="DCE6F1"/>
            <w:noWrap/>
            <w:vAlign w:val="center"/>
            <w:hideMark/>
          </w:tcPr>
          <w:p w:rsidR="004251BE" w:rsidRPr="004251BE" w:rsidRDefault="004251BE" w:rsidP="004251BE">
            <w:pPr>
              <w:spacing w:before="0" w:after="0" w:line="240" w:lineRule="auto"/>
              <w:jc w:val="center"/>
              <w:rPr>
                <w:rFonts w:eastAsia="Times New Roman"/>
                <w:color w:val="000000"/>
                <w:sz w:val="19"/>
                <w:szCs w:val="19"/>
                <w:lang w:eastAsia="en-AU"/>
              </w:rPr>
            </w:pPr>
            <w:r w:rsidRPr="004251BE">
              <w:rPr>
                <w:rFonts w:eastAsia="Times New Roman"/>
                <w:color w:val="000000"/>
                <w:sz w:val="19"/>
                <w:szCs w:val="19"/>
                <w:lang w:eastAsia="en-AU"/>
              </w:rPr>
              <w:t>V. High</w:t>
            </w:r>
          </w:p>
        </w:tc>
        <w:tc>
          <w:tcPr>
            <w:tcW w:w="701" w:type="pct"/>
            <w:tcBorders>
              <w:top w:val="single" w:sz="8" w:space="0" w:color="92CDDC"/>
              <w:left w:val="nil"/>
              <w:bottom w:val="single" w:sz="4" w:space="0" w:color="92CDDC"/>
              <w:right w:val="single" w:sz="4" w:space="0" w:color="92CDDC"/>
            </w:tcBorders>
            <w:shd w:val="clear" w:color="auto" w:fill="auto"/>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V. High</w:t>
            </w:r>
          </w:p>
        </w:tc>
      </w:tr>
      <w:tr w:rsidR="004251BE" w:rsidRPr="004251BE" w:rsidTr="004251BE">
        <w:trPr>
          <w:trHeight w:val="315"/>
        </w:trPr>
        <w:tc>
          <w:tcPr>
            <w:tcW w:w="749"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4251BE" w:rsidRPr="004251BE" w:rsidRDefault="004251BE" w:rsidP="004251BE">
            <w:pPr>
              <w:spacing w:before="0" w:after="0" w:line="240" w:lineRule="auto"/>
              <w:jc w:val="center"/>
              <w:rPr>
                <w:rFonts w:eastAsia="Times New Roman"/>
                <w:sz w:val="19"/>
                <w:szCs w:val="19"/>
                <w:lang w:eastAsia="en-AU"/>
              </w:rPr>
            </w:pPr>
            <w:r w:rsidRPr="004251BE">
              <w:rPr>
                <w:rFonts w:eastAsia="Times New Roman"/>
                <w:sz w:val="19"/>
                <w:szCs w:val="19"/>
                <w:lang w:eastAsia="en-AU"/>
              </w:rPr>
              <w:t> </w:t>
            </w:r>
          </w:p>
        </w:tc>
        <w:tc>
          <w:tcPr>
            <w:tcW w:w="741" w:type="pct"/>
            <w:tcBorders>
              <w:top w:val="nil"/>
              <w:left w:val="single" w:sz="4" w:space="0" w:color="92CDDC"/>
              <w:bottom w:val="single" w:sz="4" w:space="0" w:color="92CDDC"/>
              <w:right w:val="single" w:sz="4" w:space="0" w:color="92CDDC"/>
            </w:tcBorders>
            <w:shd w:val="clear" w:color="000000" w:fill="00B5CC"/>
            <w:noWrap/>
            <w:vAlign w:val="center"/>
            <w:hideMark/>
          </w:tcPr>
          <w:p w:rsidR="004251BE" w:rsidRPr="004251BE" w:rsidRDefault="004251BE" w:rsidP="004251BE">
            <w:pPr>
              <w:spacing w:before="0" w:after="0" w:line="240" w:lineRule="auto"/>
              <w:jc w:val="left"/>
              <w:rPr>
                <w:rFonts w:ascii="Corbel" w:eastAsia="Times New Roman" w:hAnsi="Corbel"/>
                <w:color w:val="FFFFFF"/>
                <w:sz w:val="18"/>
                <w:szCs w:val="18"/>
                <w:lang w:eastAsia="en-AU"/>
              </w:rPr>
            </w:pPr>
            <w:r w:rsidRPr="004251BE">
              <w:rPr>
                <w:rFonts w:ascii="Corbel" w:eastAsia="Times New Roman" w:hAnsi="Corbel"/>
                <w:color w:val="FFFFFF"/>
                <w:sz w:val="18"/>
                <w:szCs w:val="18"/>
                <w:lang w:eastAsia="en-AU"/>
              </w:rPr>
              <w:t>Overall (highest rating)</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eastAsia="Times New Roman"/>
                <w:color w:val="FFFFFF"/>
                <w:sz w:val="19"/>
                <w:szCs w:val="19"/>
                <w:lang w:eastAsia="en-AU"/>
              </w:rPr>
            </w:pPr>
            <w:r w:rsidRPr="004251BE">
              <w:rPr>
                <w:rFonts w:eastAsia="Times New Roman"/>
                <w:color w:val="FFFFFF"/>
                <w:sz w:val="19"/>
                <w:szCs w:val="19"/>
                <w:lang w:eastAsia="en-AU"/>
              </w:rPr>
              <w:t>V. High</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eastAsia="Times New Roman"/>
                <w:color w:val="FFFFFF"/>
                <w:sz w:val="19"/>
                <w:szCs w:val="19"/>
                <w:lang w:eastAsia="en-AU"/>
              </w:rPr>
            </w:pPr>
            <w:r w:rsidRPr="004251BE">
              <w:rPr>
                <w:rFonts w:eastAsia="Times New Roman"/>
                <w:color w:val="FFFFFF"/>
                <w:sz w:val="19"/>
                <w:szCs w:val="19"/>
                <w:lang w:eastAsia="en-AU"/>
              </w:rPr>
              <w:t>V. High</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eastAsia="Times New Roman"/>
                <w:color w:val="FFFFFF"/>
                <w:sz w:val="19"/>
                <w:szCs w:val="19"/>
                <w:lang w:eastAsia="en-AU"/>
              </w:rPr>
            </w:pPr>
            <w:r w:rsidRPr="004251BE">
              <w:rPr>
                <w:rFonts w:eastAsia="Times New Roman"/>
                <w:color w:val="FFFFFF"/>
                <w:sz w:val="19"/>
                <w:szCs w:val="19"/>
                <w:lang w:eastAsia="en-AU"/>
              </w:rPr>
              <w:t>V. High</w:t>
            </w:r>
          </w:p>
        </w:tc>
        <w:tc>
          <w:tcPr>
            <w:tcW w:w="702"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eastAsia="Times New Roman"/>
                <w:color w:val="FFFFFF"/>
                <w:sz w:val="19"/>
                <w:szCs w:val="19"/>
                <w:lang w:eastAsia="en-AU"/>
              </w:rPr>
            </w:pPr>
            <w:r w:rsidRPr="004251BE">
              <w:rPr>
                <w:rFonts w:eastAsia="Times New Roman"/>
                <w:color w:val="FFFFFF"/>
                <w:sz w:val="19"/>
                <w:szCs w:val="19"/>
                <w:lang w:eastAsia="en-AU"/>
              </w:rPr>
              <w:t>V. High</w:t>
            </w:r>
          </w:p>
        </w:tc>
        <w:tc>
          <w:tcPr>
            <w:tcW w:w="701" w:type="pct"/>
            <w:tcBorders>
              <w:top w:val="nil"/>
              <w:left w:val="single" w:sz="4" w:space="0" w:color="92CDDC"/>
              <w:bottom w:val="single" w:sz="4" w:space="0" w:color="92CDDC"/>
              <w:right w:val="nil"/>
            </w:tcBorders>
            <w:shd w:val="clear" w:color="000000" w:fill="00B5CC"/>
            <w:noWrap/>
            <w:vAlign w:val="center"/>
            <w:hideMark/>
          </w:tcPr>
          <w:p w:rsidR="004251BE" w:rsidRPr="004251BE" w:rsidRDefault="004251BE" w:rsidP="004251BE">
            <w:pPr>
              <w:spacing w:before="0" w:after="0" w:line="240" w:lineRule="auto"/>
              <w:jc w:val="center"/>
              <w:rPr>
                <w:rFonts w:eastAsia="Times New Roman"/>
                <w:color w:val="FFFFFF"/>
                <w:sz w:val="19"/>
                <w:szCs w:val="19"/>
                <w:lang w:eastAsia="en-AU"/>
              </w:rPr>
            </w:pPr>
            <w:r w:rsidRPr="004251BE">
              <w:rPr>
                <w:rFonts w:eastAsia="Times New Roman"/>
                <w:color w:val="FFFFFF"/>
                <w:sz w:val="19"/>
                <w:szCs w:val="19"/>
                <w:lang w:eastAsia="en-AU"/>
              </w:rPr>
              <w:t>V. High</w:t>
            </w:r>
          </w:p>
        </w:tc>
      </w:tr>
    </w:tbl>
    <w:p w:rsidR="004251BE" w:rsidRDefault="004251BE">
      <w:pPr>
        <w:spacing w:before="0" w:after="200" w:line="24" w:lineRule="auto"/>
        <w:jc w:val="left"/>
        <w:rPr>
          <w:rFonts w:ascii="Corbel" w:eastAsiaTheme="majorEastAsia" w:hAnsi="Corbel" w:cs="Kartika"/>
          <w:b/>
          <w:bCs/>
          <w:caps/>
          <w:sz w:val="36"/>
          <w:szCs w:val="36"/>
        </w:rPr>
      </w:pPr>
    </w:p>
    <w:sectPr w:rsidR="004251BE" w:rsidSect="008F14E9">
      <w:headerReference w:type="even" r:id="rId38"/>
      <w:headerReference w:type="default" r:id="rId39"/>
      <w:footerReference w:type="default" r:id="rId40"/>
      <w:headerReference w:type="first" r:id="rId41"/>
      <w:pgSz w:w="11906" w:h="16838" w:code="9"/>
      <w:pgMar w:top="2126" w:right="1134" w:bottom="1134" w:left="1134" w:header="709"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2F2" w:rsidRDefault="00D902F2" w:rsidP="001A4F07">
      <w:pPr>
        <w:spacing w:before="0" w:after="0" w:line="240" w:lineRule="auto"/>
      </w:pPr>
      <w:r>
        <w:separator/>
      </w:r>
    </w:p>
  </w:endnote>
  <w:endnote w:type="continuationSeparator" w:id="0">
    <w:p w:rsidR="00D902F2" w:rsidRDefault="00D902F2" w:rsidP="001A4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altName w:val="Arial Unicode MS"/>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rsidP="00521571">
    <w:pPr>
      <w:pStyle w:val="Footer"/>
    </w:pPr>
    <w:r>
      <w:rPr>
        <w:noProof/>
        <w:lang w:eastAsia="en-AU"/>
      </w:rPr>
      <mc:AlternateContent>
        <mc:Choice Requires="wps">
          <w:drawing>
            <wp:anchor distT="0" distB="0" distL="114300" distR="114300" simplePos="0" relativeHeight="251673600" behindDoc="0" locked="1" layoutInCell="1" allowOverlap="1" wp14:anchorId="307A5A42" wp14:editId="60E55271">
              <wp:simplePos x="0" y="0"/>
              <wp:positionH relativeFrom="column">
                <wp:posOffset>-95250</wp:posOffset>
              </wp:positionH>
              <wp:positionV relativeFrom="page">
                <wp:posOffset>9877425</wp:posOffset>
              </wp:positionV>
              <wp:extent cx="6270625" cy="61658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616585"/>
                      </a:xfrm>
                      <a:prstGeom prst="rect">
                        <a:avLst/>
                      </a:prstGeom>
                      <a:solidFill>
                        <a:srgbClr val="FFFFFF"/>
                      </a:solidFill>
                      <a:ln w="9525">
                        <a:noFill/>
                        <a:miter lim="800000"/>
                        <a:headEnd/>
                        <a:tailEnd/>
                      </a:ln>
                    </wps:spPr>
                    <wps:txbx>
                      <w:txbxContent>
                        <w:p w:rsidR="00D902F2" w:rsidRPr="00AD365E" w:rsidRDefault="00D902F2" w:rsidP="00AD365E">
                          <w:pPr>
                            <w:pStyle w:val="Footer"/>
                            <w:rPr>
                              <w:color w:val="00B5CC"/>
                            </w:rPr>
                          </w:pPr>
                          <w:r w:rsidRPr="00AD365E">
                            <w:rPr>
                              <w:color w:val="00B5CC"/>
                            </w:rPr>
                            <w:t>HEAD OFFICE:  292 Mt Alexander Road Ascot Vale VIC 3056    GEELONG:  PO Box 8048 Newtown VIC 3220</w:t>
                          </w:r>
                        </w:p>
                        <w:p w:rsidR="00D902F2" w:rsidRPr="00AD365E" w:rsidRDefault="00D902F2" w:rsidP="00AD365E">
                          <w:pPr>
                            <w:pStyle w:val="Footer"/>
                            <w:rPr>
                              <w:color w:val="00B5CC"/>
                            </w:rPr>
                          </w:pPr>
                          <w:r w:rsidRPr="00AD365E">
                            <w:rPr>
                              <w:color w:val="00B5CC"/>
                            </w:rPr>
                            <w:t>BRISBANE:  Level 7 140 Ann Street Brisbane QLD 4000    ADELAIDE:  8 Greenhill Road Wayville SA 5034</w:t>
                          </w:r>
                        </w:p>
                        <w:p w:rsidR="00D902F2" w:rsidRPr="00AD365E" w:rsidRDefault="00D902F2" w:rsidP="00AD365E">
                          <w:pPr>
                            <w:pStyle w:val="Footer"/>
                            <w:rPr>
                              <w:color w:val="00B5CC"/>
                            </w:rPr>
                          </w:pPr>
                          <w:r w:rsidRPr="00AD365E">
                            <w:rPr>
                              <w:color w:val="00B5CC"/>
                            </w:rPr>
                            <w:t>www.ehpartners.com.au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777.75pt;width:493.75pt;height:4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" stroked="f">
              <v:textbox>
                <w:txbxContent>
                  <w:p w:rsidR="00D902F2" w:rsidRPr="00AD365E" w:rsidRDefault="00D902F2" w:rsidP="00AD365E">
                    <w:pPr>
                      <w:pStyle w:val="Footer"/>
                      <w:rPr>
                        <w:color w:val="00B5CC"/>
                      </w:rPr>
                    </w:pPr>
                    <w:r w:rsidRPr="00AD365E">
                      <w:rPr>
                        <w:color w:val="00B5CC"/>
                      </w:rPr>
                      <w:t>HEAD OFFICE:  292 Mt Alexander Road Ascot Vale VIC 3056    GEELONG:  PO Box 8048 Newtown VIC 3220</w:t>
                    </w:r>
                  </w:p>
                  <w:p w:rsidR="00D902F2" w:rsidRPr="00AD365E" w:rsidRDefault="00D902F2" w:rsidP="00AD365E">
                    <w:pPr>
                      <w:pStyle w:val="Footer"/>
                      <w:rPr>
                        <w:color w:val="00B5CC"/>
                      </w:rPr>
                    </w:pPr>
                    <w:r w:rsidRPr="00AD365E">
                      <w:rPr>
                        <w:color w:val="00B5CC"/>
                      </w:rPr>
                      <w:t>BRISBANE:  Level 7 140 Ann Street Brisbane QLD 4000    ADELAIDE:  8 Greenhill Road Wayville SA 5034</w:t>
                    </w:r>
                  </w:p>
                  <w:p w:rsidR="00D902F2" w:rsidRPr="00AD365E" w:rsidRDefault="00D902F2" w:rsidP="00AD365E">
                    <w:pPr>
                      <w:pStyle w:val="Footer"/>
                      <w:rPr>
                        <w:color w:val="00B5CC"/>
                      </w:rPr>
                    </w:pPr>
                    <w:r w:rsidRPr="00AD365E">
                      <w:rPr>
                        <w:color w:val="00B5CC"/>
                      </w:rPr>
                      <w:t>www.ehpartners.com.au</w:t>
                    </w:r>
                  </w:p>
                </w:txbxContent>
              </v:textbox>
              <w10:wrap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13" w:type="dxa"/>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53"/>
      <w:gridCol w:w="8819"/>
      <w:gridCol w:w="441"/>
    </w:tblGrid>
    <w:tr w:rsidR="00D902F2" w:rsidRPr="00521571" w:rsidTr="005D4C8E">
      <w:tc>
        <w:tcPr>
          <w:tcW w:w="253" w:type="dxa"/>
        </w:tcPr>
        <w:p w:rsidR="00D902F2" w:rsidRPr="00521571" w:rsidRDefault="00D902F2" w:rsidP="005D4C8E">
          <w:pPr>
            <w:pStyle w:val="Footer"/>
            <w:jc w:val="both"/>
          </w:pPr>
        </w:p>
      </w:tc>
      <w:tc>
        <w:tcPr>
          <w:tcW w:w="8819" w:type="dxa"/>
        </w:tcPr>
        <w:p w:rsidR="00D902F2" w:rsidRPr="00521571" w:rsidRDefault="00D902F2" w:rsidP="005D4C8E">
          <w:pPr>
            <w:pStyle w:val="Footer"/>
          </w:pPr>
          <w:r>
            <w:t>Offset Management Plan: Western Highway Project, Section 2</w:t>
          </w:r>
        </w:p>
      </w:tc>
      <w:tc>
        <w:tcPr>
          <w:tcW w:w="441" w:type="dxa"/>
          <w:vAlign w:val="bottom"/>
        </w:tcPr>
        <w:p w:rsidR="00D902F2" w:rsidRPr="00521571" w:rsidRDefault="00D902F2" w:rsidP="005D4C8E">
          <w:pPr>
            <w:pStyle w:val="Footer"/>
            <w:ind w:left="-48"/>
            <w:jc w:val="right"/>
          </w:pPr>
          <w:r w:rsidRPr="00521571">
            <w:fldChar w:fldCharType="begin"/>
          </w:r>
          <w:r w:rsidRPr="00521571">
            <w:instrText xml:space="preserve"> PAGE   \* MERGEFORMAT </w:instrText>
          </w:r>
          <w:r w:rsidRPr="00521571">
            <w:fldChar w:fldCharType="separate"/>
          </w:r>
          <w:r w:rsidR="003F1DAD">
            <w:rPr>
              <w:noProof/>
            </w:rPr>
            <w:t>14</w:t>
          </w:r>
          <w:r w:rsidRPr="00521571">
            <w:fldChar w:fldCharType="end"/>
          </w:r>
        </w:p>
      </w:tc>
    </w:tr>
  </w:tbl>
  <w:p w:rsidR="00D902F2" w:rsidRDefault="00D902F2" w:rsidP="000B0F81">
    <w:pPr>
      <w:pStyle w:val="Footer"/>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43"/>
      <w:gridCol w:w="9089"/>
      <w:gridCol w:w="399"/>
    </w:tblGrid>
    <w:tr w:rsidR="00D902F2" w:rsidRPr="00521571" w:rsidTr="00FA1F45">
      <w:trPr>
        <w:trHeight w:val="510"/>
      </w:trPr>
      <w:tc>
        <w:tcPr>
          <w:tcW w:w="243" w:type="dxa"/>
        </w:tcPr>
        <w:p w:rsidR="00D902F2" w:rsidRPr="00521571" w:rsidRDefault="00D902F2" w:rsidP="000B0F81">
          <w:pPr>
            <w:pStyle w:val="Footer"/>
            <w:jc w:val="both"/>
          </w:pPr>
        </w:p>
      </w:tc>
      <w:tc>
        <w:tcPr>
          <w:tcW w:w="9089" w:type="dxa"/>
        </w:tcPr>
        <w:p w:rsidR="00D902F2" w:rsidRDefault="00D902F2" w:rsidP="000B0F81">
          <w:pPr>
            <w:pStyle w:val="Footer"/>
            <w:jc w:val="both"/>
          </w:pPr>
        </w:p>
        <w:p w:rsidR="00D902F2" w:rsidRPr="00521571" w:rsidRDefault="00D902F2" w:rsidP="00E0490A">
          <w:pPr>
            <w:pStyle w:val="Footer"/>
          </w:pPr>
          <w:r>
            <w:t>Offset Management Plan: Western Highway Project, Section 2</w:t>
          </w:r>
        </w:p>
      </w:tc>
      <w:tc>
        <w:tcPr>
          <w:tcW w:w="387" w:type="dxa"/>
          <w:vAlign w:val="bottom"/>
        </w:tcPr>
        <w:p w:rsidR="00D902F2" w:rsidRPr="00521571" w:rsidRDefault="00D902F2" w:rsidP="0036718B">
          <w:pPr>
            <w:pStyle w:val="Footer"/>
            <w:jc w:val="right"/>
          </w:pPr>
          <w:r w:rsidRPr="00521571">
            <w:fldChar w:fldCharType="begin"/>
          </w:r>
          <w:r w:rsidRPr="00521571">
            <w:instrText xml:space="preserve"> PAGE   \* MERGEFORMAT </w:instrText>
          </w:r>
          <w:r w:rsidRPr="00521571">
            <w:fldChar w:fldCharType="separate"/>
          </w:r>
          <w:r w:rsidR="003F1DAD">
            <w:rPr>
              <w:noProof/>
            </w:rPr>
            <w:t>21</w:t>
          </w:r>
          <w:r w:rsidRPr="00521571">
            <w:fldChar w:fldCharType="end"/>
          </w:r>
        </w:p>
      </w:tc>
    </w:tr>
  </w:tbl>
  <w:p w:rsidR="00D902F2" w:rsidRDefault="00D902F2" w:rsidP="000B0F81">
    <w:pPr>
      <w:pStyle w:val="Footer"/>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43"/>
      <w:gridCol w:w="9089"/>
      <w:gridCol w:w="399"/>
    </w:tblGrid>
    <w:tr w:rsidR="00D902F2" w:rsidRPr="00521571" w:rsidTr="00FA1F45">
      <w:trPr>
        <w:trHeight w:val="510"/>
      </w:trPr>
      <w:tc>
        <w:tcPr>
          <w:tcW w:w="243" w:type="dxa"/>
        </w:tcPr>
        <w:p w:rsidR="00D902F2" w:rsidRPr="00521571" w:rsidRDefault="00D902F2" w:rsidP="000B0F81">
          <w:pPr>
            <w:pStyle w:val="Footer"/>
            <w:jc w:val="both"/>
          </w:pPr>
        </w:p>
      </w:tc>
      <w:tc>
        <w:tcPr>
          <w:tcW w:w="9089" w:type="dxa"/>
        </w:tcPr>
        <w:p w:rsidR="00D902F2" w:rsidRDefault="00D902F2" w:rsidP="000B0F81">
          <w:pPr>
            <w:pStyle w:val="Footer"/>
            <w:jc w:val="both"/>
          </w:pPr>
        </w:p>
        <w:p w:rsidR="00D902F2" w:rsidRPr="00521571" w:rsidRDefault="00D902F2" w:rsidP="00E0490A">
          <w:pPr>
            <w:pStyle w:val="Footer"/>
          </w:pPr>
          <w:r>
            <w:t>Offset Management Plan: Western Highway Project, Section 2</w:t>
          </w:r>
        </w:p>
      </w:tc>
      <w:tc>
        <w:tcPr>
          <w:tcW w:w="387" w:type="dxa"/>
          <w:vAlign w:val="bottom"/>
        </w:tcPr>
        <w:p w:rsidR="00D902F2" w:rsidRPr="00521571" w:rsidRDefault="00D902F2" w:rsidP="0036718B">
          <w:pPr>
            <w:pStyle w:val="Footer"/>
            <w:jc w:val="right"/>
          </w:pPr>
          <w:r w:rsidRPr="00521571">
            <w:fldChar w:fldCharType="begin"/>
          </w:r>
          <w:r w:rsidRPr="00521571">
            <w:instrText xml:space="preserve"> PAGE   \* MERGEFORMAT </w:instrText>
          </w:r>
          <w:r w:rsidRPr="00521571">
            <w:fldChar w:fldCharType="separate"/>
          </w:r>
          <w:r w:rsidR="003F1DAD">
            <w:rPr>
              <w:noProof/>
            </w:rPr>
            <w:t>27</w:t>
          </w:r>
          <w:r w:rsidRPr="00521571">
            <w:fldChar w:fldCharType="end"/>
          </w:r>
        </w:p>
      </w:tc>
    </w:tr>
  </w:tbl>
  <w:p w:rsidR="00D902F2" w:rsidRDefault="00D902F2" w:rsidP="000B0F81">
    <w:pPr>
      <w:pStyle w:val="Footer"/>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43"/>
      <w:gridCol w:w="9089"/>
      <w:gridCol w:w="399"/>
    </w:tblGrid>
    <w:tr w:rsidR="00D902F2" w:rsidRPr="00521571" w:rsidTr="00FA1F45">
      <w:trPr>
        <w:trHeight w:val="510"/>
      </w:trPr>
      <w:tc>
        <w:tcPr>
          <w:tcW w:w="243" w:type="dxa"/>
        </w:tcPr>
        <w:p w:rsidR="00D902F2" w:rsidRPr="00521571" w:rsidRDefault="00D902F2" w:rsidP="000B0F81">
          <w:pPr>
            <w:pStyle w:val="Footer"/>
            <w:jc w:val="both"/>
          </w:pPr>
        </w:p>
      </w:tc>
      <w:tc>
        <w:tcPr>
          <w:tcW w:w="9089" w:type="dxa"/>
        </w:tcPr>
        <w:p w:rsidR="00D902F2" w:rsidRDefault="00D902F2" w:rsidP="000B0F81">
          <w:pPr>
            <w:pStyle w:val="Footer"/>
            <w:jc w:val="both"/>
          </w:pPr>
        </w:p>
        <w:p w:rsidR="00D902F2" w:rsidRPr="00521571" w:rsidRDefault="00D902F2" w:rsidP="00E0490A">
          <w:pPr>
            <w:pStyle w:val="Footer"/>
          </w:pPr>
          <w:r>
            <w:t>Offset Management Plan: Western Highway Project, Section 2</w:t>
          </w:r>
        </w:p>
      </w:tc>
      <w:tc>
        <w:tcPr>
          <w:tcW w:w="387" w:type="dxa"/>
          <w:vAlign w:val="bottom"/>
        </w:tcPr>
        <w:p w:rsidR="00D902F2" w:rsidRPr="00521571" w:rsidRDefault="00D902F2" w:rsidP="0036718B">
          <w:pPr>
            <w:pStyle w:val="Footer"/>
            <w:jc w:val="right"/>
          </w:pPr>
          <w:r w:rsidRPr="00521571">
            <w:fldChar w:fldCharType="begin"/>
          </w:r>
          <w:r w:rsidRPr="00521571">
            <w:instrText xml:space="preserve"> PAGE   \* MERGEFORMAT </w:instrText>
          </w:r>
          <w:r w:rsidRPr="00521571">
            <w:fldChar w:fldCharType="separate"/>
          </w:r>
          <w:r w:rsidR="003F1DAD">
            <w:rPr>
              <w:noProof/>
            </w:rPr>
            <w:t>38</w:t>
          </w:r>
          <w:r w:rsidRPr="00521571">
            <w:fldChar w:fldCharType="end"/>
          </w:r>
        </w:p>
      </w:tc>
    </w:tr>
  </w:tbl>
  <w:p w:rsidR="00D902F2" w:rsidRDefault="00D902F2" w:rsidP="000B0F81">
    <w:pPr>
      <w:pStyle w:val="Footer"/>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710" w:type="dxa"/>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342"/>
      <w:gridCol w:w="12806"/>
      <w:gridCol w:w="562"/>
    </w:tblGrid>
    <w:tr w:rsidR="00D902F2" w:rsidRPr="00521571" w:rsidTr="00A538CA">
      <w:trPr>
        <w:trHeight w:val="600"/>
      </w:trPr>
      <w:tc>
        <w:tcPr>
          <w:tcW w:w="342" w:type="dxa"/>
        </w:tcPr>
        <w:p w:rsidR="00D902F2" w:rsidRPr="00521571" w:rsidRDefault="00D902F2" w:rsidP="000B0F81">
          <w:pPr>
            <w:pStyle w:val="Footer"/>
            <w:jc w:val="both"/>
          </w:pPr>
        </w:p>
      </w:tc>
      <w:tc>
        <w:tcPr>
          <w:tcW w:w="12806" w:type="dxa"/>
        </w:tcPr>
        <w:p w:rsidR="00D902F2" w:rsidRDefault="00D902F2" w:rsidP="000B0F81">
          <w:pPr>
            <w:pStyle w:val="Footer"/>
            <w:jc w:val="both"/>
          </w:pPr>
        </w:p>
        <w:p w:rsidR="00D902F2" w:rsidRPr="00521571" w:rsidRDefault="00D902F2" w:rsidP="00E0490A">
          <w:pPr>
            <w:pStyle w:val="Footer"/>
          </w:pPr>
          <w:r>
            <w:t>Offset Management Plan: Western Highway Project, Section 2</w:t>
          </w:r>
        </w:p>
      </w:tc>
      <w:tc>
        <w:tcPr>
          <w:tcW w:w="562" w:type="dxa"/>
          <w:vAlign w:val="bottom"/>
        </w:tcPr>
        <w:p w:rsidR="00D902F2" w:rsidRPr="00521571" w:rsidRDefault="00D902F2" w:rsidP="0036718B">
          <w:pPr>
            <w:pStyle w:val="Footer"/>
            <w:jc w:val="right"/>
          </w:pPr>
          <w:r w:rsidRPr="00521571">
            <w:fldChar w:fldCharType="begin"/>
          </w:r>
          <w:r w:rsidRPr="00521571">
            <w:instrText xml:space="preserve"> PAGE   \* MERGEFORMAT </w:instrText>
          </w:r>
          <w:r w:rsidRPr="00521571">
            <w:fldChar w:fldCharType="separate"/>
          </w:r>
          <w:r w:rsidR="003F1DAD">
            <w:rPr>
              <w:noProof/>
            </w:rPr>
            <w:t>42</w:t>
          </w:r>
          <w:r w:rsidRPr="00521571">
            <w:fldChar w:fldCharType="end"/>
          </w:r>
        </w:p>
      </w:tc>
    </w:tr>
  </w:tbl>
  <w:p w:rsidR="00D902F2" w:rsidRDefault="00D902F2" w:rsidP="000B0F81">
    <w:pPr>
      <w:pStyle w:val="Footer"/>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39"/>
      <w:gridCol w:w="9108"/>
      <w:gridCol w:w="399"/>
    </w:tblGrid>
    <w:tr w:rsidR="00D902F2" w:rsidRPr="00521571" w:rsidTr="0036718B">
      <w:tc>
        <w:tcPr>
          <w:tcW w:w="250" w:type="dxa"/>
        </w:tcPr>
        <w:p w:rsidR="00D902F2" w:rsidRPr="00521571" w:rsidRDefault="00D902F2" w:rsidP="00521571">
          <w:pPr>
            <w:pStyle w:val="Footer"/>
          </w:pPr>
        </w:p>
      </w:tc>
      <w:tc>
        <w:tcPr>
          <w:tcW w:w="14151" w:type="dxa"/>
        </w:tcPr>
        <w:p w:rsidR="00D902F2" w:rsidRPr="00521571" w:rsidRDefault="00D902F2" w:rsidP="0036718B">
          <w:pPr>
            <w:pStyle w:val="Footer"/>
          </w:pPr>
          <w:r w:rsidRPr="008F14E9">
            <w:t>Offset Management Plan: Western Highway Project, Section 2</w:t>
          </w:r>
          <w:r>
            <w:t>``</w:t>
          </w:r>
        </w:p>
      </w:tc>
      <w:tc>
        <w:tcPr>
          <w:tcW w:w="308" w:type="dxa"/>
          <w:vAlign w:val="bottom"/>
        </w:tcPr>
        <w:p w:rsidR="00D902F2" w:rsidRPr="00521571" w:rsidRDefault="00D902F2" w:rsidP="0036718B">
          <w:pPr>
            <w:pStyle w:val="Footer"/>
            <w:jc w:val="right"/>
          </w:pPr>
          <w:r w:rsidRPr="00521571">
            <w:fldChar w:fldCharType="begin"/>
          </w:r>
          <w:r w:rsidRPr="00521571">
            <w:instrText xml:space="preserve"> PAGE   \* MERGEFORMAT </w:instrText>
          </w:r>
          <w:r w:rsidRPr="00521571">
            <w:fldChar w:fldCharType="separate"/>
          </w:r>
          <w:r w:rsidR="003F1DAD">
            <w:rPr>
              <w:noProof/>
            </w:rPr>
            <w:t>48</w:t>
          </w:r>
          <w:r w:rsidRPr="00521571">
            <w:fldChar w:fldCharType="end"/>
          </w:r>
        </w:p>
      </w:tc>
    </w:tr>
  </w:tbl>
  <w:p w:rsidR="00D902F2" w:rsidRDefault="00D902F2" w:rsidP="00521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2F2" w:rsidRDefault="00D902F2" w:rsidP="001A4F07">
      <w:pPr>
        <w:spacing w:before="0" w:after="0" w:line="240" w:lineRule="auto"/>
      </w:pPr>
      <w:r>
        <w:separator/>
      </w:r>
    </w:p>
  </w:footnote>
  <w:footnote w:type="continuationSeparator" w:id="0">
    <w:p w:rsidR="00D902F2" w:rsidRDefault="00D902F2" w:rsidP="001A4F0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677696" behindDoc="0" locked="0" layoutInCell="1" allowOverlap="1" wp14:anchorId="38C9E116" wp14:editId="33CCE7DA">
              <wp:simplePos x="0" y="0"/>
              <wp:positionH relativeFrom="column">
                <wp:posOffset>-5715</wp:posOffset>
              </wp:positionH>
              <wp:positionV relativeFrom="paragraph">
                <wp:posOffset>-240665</wp:posOffset>
              </wp:positionV>
              <wp:extent cx="6151033" cy="694266"/>
              <wp:effectExtent l="0" t="0" r="2540" b="0"/>
              <wp:wrapNone/>
              <wp:docPr id="15" name="Group 15"/>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16" name="Picture 16"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17"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5" o:spid="_x0000_s1026" style="position:absolute;margin-left:-.45pt;margin-top:-18.95pt;width:484.35pt;height:54.65pt;z-index:251677696;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l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DawdW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&#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1/zHv8Astjvr/w4Nv8A/vEbY957+03/AE7vbP8Amk//&#10;AFek6+cD76P/AIk9zb/z12//AGhWvRIvci9Yvde9+691737r3W7n8UP+yWvjX/4gHpz/AN93tz3z&#10;r53/AOV03f8A6Wl1/wBX5OvqE+7/AP8ATh+Sf/FR2f8A7t1v0P3sL9S5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df8x7/stjvr/wAODb//ALxG2Pee/tN/07vbP+aT&#10;/wDV6Tr5wPvo/wDiT3Nv/PXb/wDaFa9Ei9yL1i91737r3XvfuvdbufxQ/wCyWvjX/wCIB6c/993t&#10;z3zr53/5XTd/+lpdf9X5OvqE+7//ANOH5J/8VHZ/+7db9D97C/U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Tr/mPf8A&#10;ZbHfX/hwbf8A/eI2x7z39pv+nd7Z/wA0n/6vSdfOB99H/wASe5t/567f/tCteiRe5F6xe697917r&#10;3v3Xut3P4of9ktfGv/xAPTn/AL7vbnvnXzv/AMrpu/8A0tLr/q/J19Qn3f8A/pw/JP8A4qOz/wDd&#10;ut+h+9hfqX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Tr/mPf9lsd9f8Ahwbf/wDe&#10;I2x7z39pv+nd7Z/zSf8A6vSdfOB99H/xJ7m3/nrt/wDtCteiRe5F6xe697917r3v3Xut3P4of9kt&#10;fGv/AMQD05/77vbnvnXzv/yum7/9LS6/6vydfUJ93/8A6cPyT/4qOz/92636H72F+p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&#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Vz5qZ&#10;fLYH4v8AbWXweUyOFy1FiMO9Hk8TW1OOyFI77pwULvTVtHLDUwM8UjKSjAlWI+hPti4JELEYP+z0&#10;7AAZVB4da3H+mvuX/n7XZv8A6Hm6v/rr7KfEk/iP7T0aeHH/AAj9g62Af5de4c/uf42YzK7lzmY3&#10;DlH3fuuB8lnMnW5avaGGqgWGFqyvnqKhoogbKpayj6ezS0JMNSamp6LrkAS0AoKdHp9qek/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S/nV/2Sf3J/2pcL/wC9bt/2xc/2Df6vPp63/tl+3rV89k3Rt1sbfyz/APsl3Ff+&#10;HnvD/wBzKf2bWf8AY/meiy6/tvyHVgPtV0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KX86v8Ask/uT/tS4X/3rdv+&#10;2Ln+wb/V59PW/wDbL9vWr57JujbrY2/ln/8AZLuK/wDDz3h/7mU/s2s/7H8z0WXX9t+Q6sB9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&#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qR8rf+ylO8v/ABJu7f8A&#10;3bVHskn/ALZv9MejeH+yX7OjN/yu/wDspSu/8Rlun/3bbZ9vWX9t+R6au/7L8/8AP1sOezXo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I+Vv8A2Up3l/4k3dv/ALtqj2ST/wBs3+mPRvD/AGS/Z0Zv+V3/ANlK&#10;V3/iMt0/+7bbPt6y/tvyPTV3/Zfn/n62HPZr0W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kfK3/ALKU7y/8&#10;Sbu3/wB21R7JJ/7Zv9MejeH+yX7OjN/yu/8AspSu/wDEZbp/9222fb1l/bfkemrv+y/P/P1sOezX&#10;ot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I+Vv/AGUp3l/4k3dv/u2qPZJP/bN/pj0bw/2S/Z0Zv+V3/wBl&#10;KV3/AIjLdP8A7tts+3rL+2/I9NXf9l+f+frYc9mvR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qR8rf+ylO8&#10;v/Em7t/921R7JJ/7Zv8ATHo3h/sl+zozf8rv/spSu/8AEZbp/wDdttn29Zf235Hpq7/svz/z9bDn&#10;s16L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QSwMECgAAAAAAAAAhAGGm8QcTHwAAEx8AABQAAABkcnMvbWVkaWEvaW1hZ2Uy&#10;LnBuZ4lQTkcNChoKAAAADUlIRFIAAAK5AAAARAgGAAAAhc0tWgAAAAlwSFlzAAAmcwAAJnMB82x1&#10;C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3+PBAAAA2wAAAA8AAABkcnMvZG93bnJldi54bWxET01rwkAQvQv9D8sUvOmmCiLRVYJQkECp&#10;jT30OGTHJJqdjbtbTf31XUHwNo/3Oct1b1pxIecbywrexgkI4tLqhisF3/v30RyED8gaW8uk4I88&#10;rFcvgyWm2l75iy5FqEQMYZ+igjqELpXSlzUZ9GPbEUfuYJ3BEKGrpHZ4jeGmlZMkmUmDDceGGjva&#10;1FSeil+jIM+nrrDnJvvIs8/bkXZn87NBpYavfbYAEagPT/HDvdVx/gzuv8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L3+PBAAAA2wAAAA8AAAAAAAAAAAAAAAAAnwIA&#10;AGRycy9kb3ducmV2LnhtbFBLBQYAAAAABAAEAPcAAACNAw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GIPCAAAA2wAAAA8AAABkcnMvZG93bnJldi54bWxET0trwkAQvgv+h2UKvenGUnykrmIqRa/G&#10;QHscstNsaHY2ZLcm+uvdQsHbfHzPWW8H24gLdb52rGA2TUAQl07XXCkozh+TJQgfkDU2jknBlTxs&#10;N+PRGlPtej7RJQ+ViCHsU1RgQmhTKX1pyKKfupY4ct+usxgi7CqpO+xjuG3kS5LMpcWaY4PBlt4N&#10;lT/5r1Xw1c8+KXu95fv94lBkp8KUq1Wm1PPTsHsDEWgID/G/+6jj/AX8/RIP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dhiDwgAAANsAAAAPAAAAAAAAAAAAAAAAAJ8C&#10;AABkcnMvZG93bnJldi54bWxQSwUGAAAAAAQABAD3AAAAjgMAAAAA&#10;">
                <v:imagedata r:id="rId4" o:title="EH web address"/>
                <v:path arrowok="t"/>
              </v:shap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683840" behindDoc="0" locked="0" layoutInCell="1" allowOverlap="1" wp14:anchorId="6B1B54E6" wp14:editId="1294E282">
              <wp:simplePos x="0" y="0"/>
              <wp:positionH relativeFrom="column">
                <wp:posOffset>-5715</wp:posOffset>
              </wp:positionH>
              <wp:positionV relativeFrom="paragraph">
                <wp:posOffset>-240665</wp:posOffset>
              </wp:positionV>
              <wp:extent cx="6151033" cy="694266"/>
              <wp:effectExtent l="0" t="0" r="2540" b="0"/>
              <wp:wrapNone/>
              <wp:docPr id="23" name="Group 23"/>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24" name="Picture 24"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25"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23" o:spid="_x0000_s1026" style="position:absolute;margin-left:-.45pt;margin-top:-18.95pt;width:484.35pt;height:54.65pt;z-index:251683840;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lByaW50PC9yZGY6bGk+&#10;CiAgICAgICAgICAgIDwvcmRmOkFsdD4KICAgICAgICAgPC9kYzp0aXRsZT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WV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NrB1Y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nX/Me/wCy2O+v/Dg2/wD+8Rtj3nv7Tf8ATu9s/wCaT/8A&#10;V6Tr5wPvo/8AiT3Nv/PXb/8AaFa9Ei9yL1i91737r3XvfuvdbufxQ/7Ja+Nf/iAenP8A33e3PfOv&#10;nf8A5XTd/wDpaXX/AFfk6+oT7v8A/wBOH5J/8VHZ/wDu3W/Q/ewv1L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1/zHv+y2O+v/AA4Nv/8AvEbY957+03/Tu9s/5pP/&#10;ANXpOvnA++j/AOJPc2/89dv/ANoVr0SL3IvWL3Xvfuvde9+691u5/FD/ALJa+Nf/AIgHpz/33e3P&#10;fOvnf/ldN3/6Wl1/1fk6+oT7v/8A04fkn/xUdn/7t1v0P3sL9S5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Ov+Y9/wBl&#10;sd9f+HBt/wD94jbHvPf2m/6d3tn/ADSf/q9J184H30f/ABJ7m3/nrt/+0K16JF7kXrF7r3v3Xuve&#10;/de63c/ih/2S18a//EA9Of8Avu9ue+dfO/8Ayum7/wDS0uv+r8nX1Cfd/wD+nD8k/wDio7P/AN26&#10;36H72F+pc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Ov+Y9/2Wx31/wCHBt//AN4j&#10;bHvPf2m/6d3tn/NJ/wDq9J184H30f/Enubf+eu3/AO0K16JF7kXrF7r3v3Xuve/de63c/ih/2S18&#10;a/8AxAPTn/vu9ue+dfO//K6bv/0tLr/q/J19Qn3f/wDpw/JP/io7P/3brfofvYX6l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XPmpl8&#10;tgfi/wBtZfB5TI4XLUWIw70eTxNbU47IUjvunBQu9NW0csNTAzxSMpKMCVYj6E+2LgkQsRg/7PTs&#10;ABlUHh1rcf6a+5f+ftdm/wDoebq/+uvsp8ST+I/tPRp4cf8ACP2DrYB/l17hz+5/jZjMruXOZjcO&#10;Ufd+64HyWcydblq9oYaqBYYWrK+eoqGiiBsqlrKPp7NLQkw1JqanouuQBLQCgp0en2p6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L+dX/ZJ/cn/alwv/AL1u3/bFz/YN/q8+nrf+2X7etXz2TdG3Wxt/LP8A+yXcV/4e&#10;e8P/AHMp/ZtZ/wBj+Z6LLr+2/IdWA+1XS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pfzq/wCyT+5P+1Lhf/et2/7Y&#10;uf7Bv9Xn09b/ANsv29avnsm6Nutjb+Wf/wBku4r/AMPPeH/uZT+zaz/sfzPRZdf235DqwH2q6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pHyt/7KU7y/8AEm7t/wDd&#10;tUeySf8Atm/0x6N4f7Jfs6M3/K7/AOylK7/xGW6f/dttn29Zf235Hpq7/svz/wA/Ww57Nei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Uj5W/wDZSneX/iTd2/8Au2qPZJP/AGzf6Y9G8P8AZL9nRm/5Xf8A2UpX&#10;f+Iy3T/7tts+3rL+2/I9NXf9l+f+frYc9mvR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qR8rf8AspTvL/xJ&#10;u7f/AHbVHskn/tm/0x6N4f7Jfs6M3/K7/wCylK7/AMRlun/3bbZ9vWX9t+R6au/7L8/8/Ww57Nei&#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Uj5W/8AZSneX/iTd2/+7ao9kk/9s3+mPRvD/ZL9nRm/5Xf/AGUp&#10;Xf8AiMt0/wDu22z7esv7b8j01d/2X5/5+thz2a9F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pHyt/7KU7y/&#10;8Sbu3/3bVHskn/tm/wBMejeH+yX7OjN/yu/+ylK7/wARlun/AN222fb1l/bfkemrv+y/P/P1sOez&#10;Xot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2VBLAwQKAAAAAAAAACEAYabxBxMfAAATHwAAFAAAAGRycy9tZWRpYS9pbWFnZTIu&#10;cG5niVBORw0KGgoAAAANSUhEUgAAArkAAABECAYAAACFzS1aAAAACXBIWXMAACZzAAAmcwHzbHUK&#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LrLFAAAA2wAAAA8AAABkcnMvZG93bnJldi54bWxEj09rwkAUxO8Fv8PyhN7qxj+IpK4SBEEC&#10;pTb10OMj+5qkZt/G3VVTP71bEHocZuY3zHLdm1ZcyPnGsoLxKAFBXFrdcKXg8Ll9WYDwAVlja5kU&#10;/JKH9WrwtMRU2yt/0KUIlYgQ9ikqqEPoUil9WZNBP7IdcfS+rTMYonSV1A6vEW5aOUmSuTTYcFyo&#10;saNNTeWxOBsFeT51hT012Vuevd9+aH8yXxtU6nnYZ68gAvXhP/xo77SCyQz+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S6yxQAAANsAAAAPAAAAAAAAAAAAAAAA&#10;AJ8CAABkcnMvZG93bnJldi54bWxQSwUGAAAAAAQABAD3AAAAkQM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6dLEAAAA2wAAAA8AAABkcnMvZG93bnJldi54bWxEj0FrwkAUhO9C/8PyBG+6UazW1FWairRX&#10;00B7fGRfs8Hs25Ddmthf3y0IHoeZ+YbZ7gfbiAt1vnasYD5LQBCXTtdcKSg+jtMnED4ga2wck4Ir&#10;edjvHkZbTLXr+USXPFQiQtinqMCE0KZS+tKQRT9zLXH0vl1nMUTZVVJ32Ee4beQiSVbSYs1xwWBL&#10;r4bKc/5jFXz180/Klr/54bB+K7JTYcrNJlNqMh5enkEEGsI9fGu/awWLR/j/En+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E6dLEAAAA2wAAAA8AAAAAAAAAAAAAAAAA&#10;nwIAAGRycy9kb3ducmV2LnhtbFBLBQYAAAAABAAEAPcAAACQAwAAAAA=&#10;">
                <v:imagedata r:id="rId4" o:title="EH web address"/>
                <v:path arrowok="t"/>
              </v:shap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685888" behindDoc="0" locked="0" layoutInCell="1" allowOverlap="1" wp14:anchorId="34497DFD" wp14:editId="0273214A">
              <wp:simplePos x="0" y="0"/>
              <wp:positionH relativeFrom="column">
                <wp:posOffset>-5715</wp:posOffset>
              </wp:positionH>
              <wp:positionV relativeFrom="paragraph">
                <wp:posOffset>-240665</wp:posOffset>
              </wp:positionV>
              <wp:extent cx="6151033" cy="694266"/>
              <wp:effectExtent l="0" t="0" r="2540" b="0"/>
              <wp:wrapNone/>
              <wp:docPr id="26" name="Group 26"/>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27" name="Picture 27"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28"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26" o:spid="_x0000_s1026" style="position:absolute;margin-left:-.45pt;margin-top:-18.95pt;width:484.35pt;height:54.65pt;z-index:251685888;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V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NrB1Y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nX/Me/wCy2O+v/Dg2/wD+8Rtj3nv7Tf8ATu9s&#10;/wCaT/8AV6Tr5wPvo/8AiT3Nv/PXb/8AaFa9Ei9yL1i91737r3XvfuvdbufxQ/7Ja+Nf/iAenP8A&#10;33e3PfOvnf8A5XTd/wDpaXX/AFfk6+oT7v8A/wBOH5J/8VHZ/wDu3W/Q/ewv1L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1/zHv+y2O+v/AA4Nv/8AvEbY957+03/T&#10;u9s/5pP/ANXpOvnA++j/AOJPc2/89dv/ANoVr0SL3IvWL3Xvfuvde9+691u5/FD/ALJa+Nf/AIgH&#10;pz/33e3PfOvnf/ldN3/6Wl1/1fk6+oT7v/8A04fkn/xUdn/7t1v0P3sL9S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O&#10;v+Y9/wBlsd9f+HBt/wD94jbHvPf2m/6d3tn/ADSf/q9J184H30f/ABJ7m3/nrt/+0K16JF7kXrF7&#10;r3v3Xuve/de63c/ih/2S18a//EA9Of8Avu9ue+dfO/8Ayum7/wDS0uv+r8nX1Cfd/wD+nD8k/wDi&#10;o7P/AN2636H72F+pc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v+Y9/2Wx31/wCH&#10;Bt//AN4jbHvPf2m/6d3tn/NJ/wDq9J184H30f/Enubf+eu3/AO0K16JF7kXrF7r3v3Xuve/de63c&#10;/ih/2S18a/8AxAPTn/vu9ue+dfO//K6bv/0tLr/q/J19Qn3f/wDpw/JP/io7P/3brfofvYX6l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XPmpl8tgfi/wBtZfB5TI4XLUWIw70eTxNbU47IUjvunBQu9NW0csNTAzxSMpKMCVYj6E+2LgkQ&#10;sRg/7PTsABlUHh1rcf6a+5f+ftdm/wDoebq/+uvsp8ST+I/tPRp4cf8ACP2DrYB/l17hz+5/jZjM&#10;ruXOZjcOUfd+64HyWcydblq9oYaqBYYWrK+eoqGiiBsqlrKPp7NLQkw1JqanouuQBLQCgp0en2p6&#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dX/ZJ/cn/alwv/AL1u3/bFz/YN/q8+nrf+2X7etXz2TdG3Wxt/LP8A&#10;+yXcV/4ee8P/AHMp/ZtZ/wBj+Z6LLr+2/IdWA+1XS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pfzq/wCyT+5P+1Lh&#10;f/et2/7Yuf7Bv9Xn09b/ANsv29avnsm6Nutjb+Wf/wBku4r/AMPPeH/uZT+zaz/sfzPRZdf235Dq&#10;wH2q6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pHyt/7KU7y/8A&#10;Em7t/wDdtUeySf8Atm/0x6N4f7Jfs6M3/K7/AOylK7/xGW6f/dttn29Zf235Hpq7/svz/wA/Ww57&#10;Nei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Uj5W/wDZSneX/iTd2/8Au2qPZJP/AGzf6Y9G8P8AZL9nRm/5&#10;Xf8A2UpXf+Iy3T/7tts+3rL+2/I9NXf9l+f+frYc9mvR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qR8rf8A&#10;spTvL/xJu7f/AHbVHskn/tm/0x6N4f7Jfs6M3/K7/wCylK7/AMRlun/3bbZ9vWX9t+R6au/7L8/8&#10;/Ww57Nei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Rm/&#10;5Xf/AGUpXf8AiMt0/wDu22z7esv7b8j01d/2X5/5+thz2a9F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pHy&#10;t/7KU7y/8Sbu3/3bVHskn/tm/wBMejeH+yX7OjN/yu/+ylK7/wARlun/AN222fb1l/bfkemrv+y/&#10;P/P1sOezXot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2VBLAwQKAAAAAAAAACEAYabxBxMfAAATHwAAFAAAAGRycy9tZWRpYS9p&#10;bWFnZTIucG5niVBORw0KGgoAAAANSUhEUgAAArkAAABECAYAAACFzS1aAAAACXBIWXMAACZzAAAm&#10;cwHzbHUK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sMXEAAAA2wAAAA8AAABkcnMvZG93bnJldi54bWxEj0FrwkAUhO8F/8PyhN7qRgWV1FWCIEig&#10;1KYeenxkX5PU7Nu4u2rqr3cLQo/DzHzDLNe9acWFnG8sKxiPEhDEpdUNVwoOn9uXBQgfkDW2lknB&#10;L3lYrwZPS0y1vfIHXYpQiQhhn6KCOoQuldKXNRn0I9sRR+/bOoMhSldJ7fAa4aaVkySZSYMNx4Ua&#10;O9rUVB6Ls1GQ51NX2FOTveXZ++2H9ifztUGlnod99goiUB/+w4/2TiuYzOHv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rsMXEAAAA2wAAAA8AAAAAAAAAAAAAAAAA&#10;nwIAAGRycy9kb3ducmV2LnhtbFBLBQYAAAAABAAEAPcAAACQAw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RkzAAAAA2wAAAA8AAABkcnMvZG93bnJldi54bWxET89rwjAUvg/8H8ITvM1UkU2rUexEtqu1&#10;oMdH82yKzUtpMlv31y+HwY4f3+/NbrCNeFDna8cKZtMEBHHpdM2VguJ8fF2C8AFZY+OYFDzJw247&#10;etlgql3PJ3rkoRIxhH2KCkwIbSqlLw1Z9FPXEkfu5jqLIcKukrrDPobbRs6T5E1arDk2GGzpw1B5&#10;z7+tgms/u1C2+MkPh/fPIjsVplytMqUm42G/BhFoCP/iP/eXVjCPY+OX+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VGTMAAAADbAAAADwAAAAAAAAAAAAAAAACfAgAA&#10;ZHJzL2Rvd25yZXYueG1sUEsFBgAAAAAEAAQA9wAAAIwDAAAAAA==&#10;">
                <v:imagedata r:id="rId4" o:title="EH web address"/>
                <v:path arrowok="t"/>
              </v:shap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w:drawing>
        <wp:anchor distT="0" distB="0" distL="114300" distR="114300" simplePos="0" relativeHeight="251663359" behindDoc="0" locked="0" layoutInCell="1" allowOverlap="1" wp14:anchorId="3AEB4F60" wp14:editId="7050D689">
          <wp:simplePos x="0" y="0"/>
          <wp:positionH relativeFrom="column">
            <wp:posOffset>-338455</wp:posOffset>
          </wp:positionH>
          <wp:positionV relativeFrom="paragraph">
            <wp:posOffset>4279341</wp:posOffset>
          </wp:positionV>
          <wp:extent cx="6800486" cy="3667125"/>
          <wp:effectExtent l="0" t="0" r="635" b="0"/>
          <wp:wrapNone/>
          <wp:docPr id="18" name="Picture 18" descr="P:\IMG_18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MG_1870.tif"/>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11090" b="8026"/>
                  <a:stretch/>
                </pic:blipFill>
                <pic:spPr bwMode="auto">
                  <a:xfrm>
                    <a:off x="0" y="0"/>
                    <a:ext cx="6800486"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480" behindDoc="0" locked="1" layoutInCell="1" allowOverlap="1" wp14:anchorId="68433C9B" wp14:editId="7678E34B">
          <wp:simplePos x="0" y="0"/>
          <wp:positionH relativeFrom="column">
            <wp:posOffset>4901780</wp:posOffset>
          </wp:positionH>
          <wp:positionV relativeFrom="page">
            <wp:posOffset>161925</wp:posOffset>
          </wp:positionV>
          <wp:extent cx="1566000" cy="896400"/>
          <wp:effectExtent l="0" t="0" r="0" b="0"/>
          <wp:wrapNone/>
          <wp:docPr id="19" name="Picture 1" descr="R:\Natural Heritage\Templates and reports\EP templates\Letterhead and Logo\New Logo - EH-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ural Heritage\Templates and reports\EP templates\Letterhead and Logo\New Logo - EH-logo (2).jpg"/>
                  <pic:cNvPicPr>
                    <a:picLocks noChangeAspect="1" noChangeArrowheads="1"/>
                  </pic:cNvPicPr>
                </pic:nvPicPr>
                <pic:blipFill>
                  <a:blip r:embed="rId2"/>
                  <a:srcRect/>
                  <a:stretch>
                    <a:fillRect/>
                  </a:stretch>
                </pic:blipFill>
                <pic:spPr bwMode="auto">
                  <a:xfrm>
                    <a:off x="0" y="0"/>
                    <a:ext cx="1566000" cy="8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69504" behindDoc="1" locked="1" layoutInCell="1" allowOverlap="1" wp14:anchorId="16B49E0C" wp14:editId="2A1FF81F">
              <wp:simplePos x="0" y="0"/>
              <wp:positionH relativeFrom="page">
                <wp:posOffset>381000</wp:posOffset>
              </wp:positionH>
              <wp:positionV relativeFrom="page">
                <wp:posOffset>1066800</wp:posOffset>
              </wp:positionV>
              <wp:extent cx="6804000" cy="8791200"/>
              <wp:effectExtent l="0" t="0" r="0" b="0"/>
              <wp:wrapNone/>
              <wp:docPr id="328" name="Group 3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00" cy="8791200"/>
                        <a:chOff x="680" y="1695"/>
                        <a:chExt cx="10717" cy="14283"/>
                      </a:xfrm>
                    </wpg:grpSpPr>
                    <wps:wsp>
                      <wps:cNvPr id="329" name="Freeform 99"/>
                      <wps:cNvSpPr>
                        <a:spLocks noChangeAspect="1"/>
                      </wps:cNvSpPr>
                      <wps:spPr bwMode="auto">
                        <a:xfrm>
                          <a:off x="680" y="1695"/>
                          <a:ext cx="10717" cy="14283"/>
                        </a:xfrm>
                        <a:custGeom>
                          <a:avLst/>
                          <a:gdLst>
                            <a:gd name="T0" fmla="*/ 0 w 5063"/>
                            <a:gd name="T1" fmla="*/ 0 h 6748"/>
                            <a:gd name="T2" fmla="*/ 0 w 5063"/>
                            <a:gd name="T3" fmla="*/ 6748 h 6748"/>
                            <a:gd name="T4" fmla="*/ 5063 w 5063"/>
                            <a:gd name="T5" fmla="*/ 6748 h 6748"/>
                            <a:gd name="T6" fmla="*/ 5063 w 5063"/>
                            <a:gd name="T7" fmla="*/ 0 h 6748"/>
                            <a:gd name="T8" fmla="*/ 0 w 5063"/>
                            <a:gd name="T9" fmla="*/ 0 h 6748"/>
                            <a:gd name="T10" fmla="*/ 0 w 5063"/>
                            <a:gd name="T11" fmla="*/ 0 h 6748"/>
                          </a:gdLst>
                          <a:ahLst/>
                          <a:cxnLst>
                            <a:cxn ang="0">
                              <a:pos x="T0" y="T1"/>
                            </a:cxn>
                            <a:cxn ang="0">
                              <a:pos x="T2" y="T3"/>
                            </a:cxn>
                            <a:cxn ang="0">
                              <a:pos x="T4" y="T5"/>
                            </a:cxn>
                            <a:cxn ang="0">
                              <a:pos x="T6" y="T7"/>
                            </a:cxn>
                            <a:cxn ang="0">
                              <a:pos x="T8" y="T9"/>
                            </a:cxn>
                            <a:cxn ang="0">
                              <a:pos x="T10" y="T11"/>
                            </a:cxn>
                          </a:cxnLst>
                          <a:rect l="0" t="0" r="r" b="b"/>
                          <a:pathLst>
                            <a:path w="5063" h="6748">
                              <a:moveTo>
                                <a:pt x="0" y="0"/>
                              </a:moveTo>
                              <a:lnTo>
                                <a:pt x="0" y="6748"/>
                              </a:lnTo>
                              <a:lnTo>
                                <a:pt x="5063" y="6748"/>
                              </a:lnTo>
                              <a:lnTo>
                                <a:pt x="5063" y="0"/>
                              </a:lnTo>
                              <a:lnTo>
                                <a:pt x="0" y="0"/>
                              </a:lnTo>
                              <a:lnTo>
                                <a:pt x="0" y="0"/>
                              </a:lnTo>
                              <a:close/>
                            </a:path>
                          </a:pathLst>
                        </a:custGeom>
                        <a:solidFill>
                          <a:srgbClr val="00B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00"/>
                      <wps:cNvSpPr>
                        <a:spLocks noChangeAspect="1"/>
                      </wps:cNvSpPr>
                      <wps:spPr bwMode="auto">
                        <a:xfrm>
                          <a:off x="10205" y="14788"/>
                          <a:ext cx="1192" cy="1190"/>
                        </a:xfrm>
                        <a:custGeom>
                          <a:avLst/>
                          <a:gdLst>
                            <a:gd name="T0" fmla="*/ 563 w 563"/>
                            <a:gd name="T1" fmla="*/ 0 h 562"/>
                            <a:gd name="T2" fmla="*/ 563 w 563"/>
                            <a:gd name="T3" fmla="*/ 562 h 562"/>
                            <a:gd name="T4" fmla="*/ 0 w 563"/>
                            <a:gd name="T5" fmla="*/ 562 h 562"/>
                            <a:gd name="T6" fmla="*/ 0 w 563"/>
                            <a:gd name="T7" fmla="*/ 0 h 562"/>
                            <a:gd name="T8" fmla="*/ 563 w 563"/>
                            <a:gd name="T9" fmla="*/ 0 h 562"/>
                            <a:gd name="T10" fmla="*/ 563 w 563"/>
                            <a:gd name="T11" fmla="*/ 0 h 562"/>
                          </a:gdLst>
                          <a:ahLst/>
                          <a:cxnLst>
                            <a:cxn ang="0">
                              <a:pos x="T0" y="T1"/>
                            </a:cxn>
                            <a:cxn ang="0">
                              <a:pos x="T2" y="T3"/>
                            </a:cxn>
                            <a:cxn ang="0">
                              <a:pos x="T4" y="T5"/>
                            </a:cxn>
                            <a:cxn ang="0">
                              <a:pos x="T6" y="T7"/>
                            </a:cxn>
                            <a:cxn ang="0">
                              <a:pos x="T8" y="T9"/>
                            </a:cxn>
                            <a:cxn ang="0">
                              <a:pos x="T10" y="T11"/>
                            </a:cxn>
                          </a:cxnLst>
                          <a:rect l="0" t="0" r="r" b="b"/>
                          <a:pathLst>
                            <a:path w="563" h="562">
                              <a:moveTo>
                                <a:pt x="563" y="0"/>
                              </a:moveTo>
                              <a:lnTo>
                                <a:pt x="563" y="562"/>
                              </a:lnTo>
                              <a:lnTo>
                                <a:pt x="0" y="562"/>
                              </a:lnTo>
                              <a:lnTo>
                                <a:pt x="0" y="0"/>
                              </a:lnTo>
                              <a:lnTo>
                                <a:pt x="563" y="0"/>
                              </a:lnTo>
                              <a:lnTo>
                                <a:pt x="563" y="0"/>
                              </a:lnTo>
                              <a:close/>
                            </a:path>
                          </a:pathLst>
                        </a:custGeom>
                        <a:solidFill>
                          <a:srgbClr val="8ED5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01"/>
                      <wps:cNvSpPr>
                        <a:spLocks noChangeAspect="1"/>
                      </wps:cNvSpPr>
                      <wps:spPr bwMode="auto">
                        <a:xfrm>
                          <a:off x="6636" y="13599"/>
                          <a:ext cx="1190" cy="1189"/>
                        </a:xfrm>
                        <a:custGeom>
                          <a:avLst/>
                          <a:gdLst>
                            <a:gd name="T0" fmla="*/ 562 w 562"/>
                            <a:gd name="T1" fmla="*/ 0 h 562"/>
                            <a:gd name="T2" fmla="*/ 562 w 562"/>
                            <a:gd name="T3" fmla="*/ 562 h 562"/>
                            <a:gd name="T4" fmla="*/ 0 w 562"/>
                            <a:gd name="T5" fmla="*/ 562 h 562"/>
                            <a:gd name="T6" fmla="*/ 0 w 562"/>
                            <a:gd name="T7" fmla="*/ 0 h 562"/>
                            <a:gd name="T8" fmla="*/ 562 w 562"/>
                            <a:gd name="T9" fmla="*/ 0 h 562"/>
                            <a:gd name="T10" fmla="*/ 562 w 562"/>
                            <a:gd name="T11" fmla="*/ 0 h 562"/>
                          </a:gdLst>
                          <a:ahLst/>
                          <a:cxnLst>
                            <a:cxn ang="0">
                              <a:pos x="T0" y="T1"/>
                            </a:cxn>
                            <a:cxn ang="0">
                              <a:pos x="T2" y="T3"/>
                            </a:cxn>
                            <a:cxn ang="0">
                              <a:pos x="T4" y="T5"/>
                            </a:cxn>
                            <a:cxn ang="0">
                              <a:pos x="T6" y="T7"/>
                            </a:cxn>
                            <a:cxn ang="0">
                              <a:pos x="T8" y="T9"/>
                            </a:cxn>
                            <a:cxn ang="0">
                              <a:pos x="T10" y="T11"/>
                            </a:cxn>
                          </a:cxnLst>
                          <a:rect l="0" t="0" r="r" b="b"/>
                          <a:pathLst>
                            <a:path w="562" h="562">
                              <a:moveTo>
                                <a:pt x="562" y="0"/>
                              </a:moveTo>
                              <a:lnTo>
                                <a:pt x="562" y="562"/>
                              </a:lnTo>
                              <a:lnTo>
                                <a:pt x="0" y="562"/>
                              </a:lnTo>
                              <a:lnTo>
                                <a:pt x="0" y="0"/>
                              </a:lnTo>
                              <a:lnTo>
                                <a:pt x="562" y="0"/>
                              </a:lnTo>
                              <a:lnTo>
                                <a:pt x="562" y="0"/>
                              </a:lnTo>
                              <a:close/>
                            </a:path>
                          </a:pathLst>
                        </a:custGeom>
                        <a:solidFill>
                          <a:srgbClr val="33C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noChangeAspect="1"/>
                      </wps:cNvSpPr>
                      <wps:spPr bwMode="auto">
                        <a:xfrm>
                          <a:off x="9016" y="5264"/>
                          <a:ext cx="1189" cy="1196"/>
                        </a:xfrm>
                        <a:custGeom>
                          <a:avLst/>
                          <a:gdLst>
                            <a:gd name="T0" fmla="*/ 562 w 562"/>
                            <a:gd name="T1" fmla="*/ 0 h 565"/>
                            <a:gd name="T2" fmla="*/ 562 w 562"/>
                            <a:gd name="T3" fmla="*/ 565 h 565"/>
                            <a:gd name="T4" fmla="*/ 0 w 562"/>
                            <a:gd name="T5" fmla="*/ 565 h 565"/>
                            <a:gd name="T6" fmla="*/ 0 w 562"/>
                            <a:gd name="T7" fmla="*/ 0 h 565"/>
                            <a:gd name="T8" fmla="*/ 562 w 562"/>
                            <a:gd name="T9" fmla="*/ 0 h 565"/>
                            <a:gd name="T10" fmla="*/ 562 w 562"/>
                            <a:gd name="T11" fmla="*/ 0 h 565"/>
                          </a:gdLst>
                          <a:ahLst/>
                          <a:cxnLst>
                            <a:cxn ang="0">
                              <a:pos x="T0" y="T1"/>
                            </a:cxn>
                            <a:cxn ang="0">
                              <a:pos x="T2" y="T3"/>
                            </a:cxn>
                            <a:cxn ang="0">
                              <a:pos x="T4" y="T5"/>
                            </a:cxn>
                            <a:cxn ang="0">
                              <a:pos x="T6" y="T7"/>
                            </a:cxn>
                            <a:cxn ang="0">
                              <a:pos x="T8" y="T9"/>
                            </a:cxn>
                            <a:cxn ang="0">
                              <a:pos x="T10" y="T11"/>
                            </a:cxn>
                          </a:cxnLst>
                          <a:rect l="0" t="0" r="r" b="b"/>
                          <a:pathLst>
                            <a:path w="562" h="565">
                              <a:moveTo>
                                <a:pt x="562" y="0"/>
                              </a:moveTo>
                              <a:lnTo>
                                <a:pt x="562" y="565"/>
                              </a:lnTo>
                              <a:lnTo>
                                <a:pt x="0" y="565"/>
                              </a:lnTo>
                              <a:lnTo>
                                <a:pt x="0" y="0"/>
                              </a:lnTo>
                              <a:lnTo>
                                <a:pt x="562" y="0"/>
                              </a:lnTo>
                              <a:lnTo>
                                <a:pt x="562" y="0"/>
                              </a:lnTo>
                              <a:close/>
                            </a:path>
                          </a:pathLst>
                        </a:custGeom>
                        <a:solidFill>
                          <a:srgbClr val="33C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03"/>
                      <wps:cNvSpPr>
                        <a:spLocks noChangeAspect="1"/>
                      </wps:cNvSpPr>
                      <wps:spPr bwMode="auto">
                        <a:xfrm>
                          <a:off x="10205" y="2885"/>
                          <a:ext cx="1192" cy="1189"/>
                        </a:xfrm>
                        <a:custGeom>
                          <a:avLst/>
                          <a:gdLst>
                            <a:gd name="T0" fmla="*/ 563 w 563"/>
                            <a:gd name="T1" fmla="*/ 0 h 562"/>
                            <a:gd name="T2" fmla="*/ 563 w 563"/>
                            <a:gd name="T3" fmla="*/ 562 h 562"/>
                            <a:gd name="T4" fmla="*/ 0 w 563"/>
                            <a:gd name="T5" fmla="*/ 562 h 562"/>
                            <a:gd name="T6" fmla="*/ 0 w 563"/>
                            <a:gd name="T7" fmla="*/ 0 h 562"/>
                            <a:gd name="T8" fmla="*/ 563 w 563"/>
                            <a:gd name="T9" fmla="*/ 0 h 562"/>
                            <a:gd name="T10" fmla="*/ 563 w 563"/>
                            <a:gd name="T11" fmla="*/ 0 h 562"/>
                          </a:gdLst>
                          <a:ahLst/>
                          <a:cxnLst>
                            <a:cxn ang="0">
                              <a:pos x="T0" y="T1"/>
                            </a:cxn>
                            <a:cxn ang="0">
                              <a:pos x="T2" y="T3"/>
                            </a:cxn>
                            <a:cxn ang="0">
                              <a:pos x="T4" y="T5"/>
                            </a:cxn>
                            <a:cxn ang="0">
                              <a:pos x="T6" y="T7"/>
                            </a:cxn>
                            <a:cxn ang="0">
                              <a:pos x="T8" y="T9"/>
                            </a:cxn>
                            <a:cxn ang="0">
                              <a:pos x="T10" y="T11"/>
                            </a:cxn>
                          </a:cxnLst>
                          <a:rect l="0" t="0" r="r" b="b"/>
                          <a:pathLst>
                            <a:path w="563" h="562">
                              <a:moveTo>
                                <a:pt x="563" y="0"/>
                              </a:moveTo>
                              <a:lnTo>
                                <a:pt x="563" y="562"/>
                              </a:lnTo>
                              <a:lnTo>
                                <a:pt x="0" y="562"/>
                              </a:lnTo>
                              <a:lnTo>
                                <a:pt x="0" y="0"/>
                              </a:lnTo>
                              <a:lnTo>
                                <a:pt x="563" y="0"/>
                              </a:lnTo>
                              <a:lnTo>
                                <a:pt x="563" y="0"/>
                              </a:lnTo>
                              <a:close/>
                            </a:path>
                          </a:pathLst>
                        </a:custGeom>
                        <a:solidFill>
                          <a:srgbClr val="A19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30pt;margin-top:84pt;width:535.75pt;height:692.2pt;z-index:-251646976;mso-position-horizontal-relative:page;mso-position-vertical-relative:page" coordorigin="680,1695" coordsize="10717,1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">
              <o:lock v:ext="edit" aspectratio="t"/>
              <v:shape id="Freeform 99" o:spid="_x0000_s1027" style="position:absolute;left:680;top:1695;width:10717;height:14283;visibility:visible;mso-wrap-style:square;v-text-anchor:top" coordsize="5063,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6scA&#10;AADcAAAADwAAAGRycy9kb3ducmV2LnhtbESPQWvCQBSE74X+h+UJvdWNipqmbkIprXioiLGHHh/Z&#10;ZxLMvg3ZNab99W5B8DjMzDfMKhtMI3rqXG1ZwWQcgSAurK65VPB9+HyOQTiPrLGxTAp+yUGWPj6s&#10;MNH2wnvqc1+KAGGXoILK+zaR0hUVGXRj2xIH72g7gz7IrpS6w0uAm0ZOo2ghDdYcFips6b2i4pSf&#10;jYLtPv752/W72bo/GxfPl/nH4atW6mk0vL2C8DT4e/jW3mgFs+kL/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ZBOrHAAAA3AAAAA8AAAAAAAAAAAAAAAAAmAIAAGRy&#10;cy9kb3ducmV2LnhtbFBLBQYAAAAABAAEAPUAAACMAwAAAAA=&#10;" path="m,l,6748r5063,l5063,,,,,xe" fillcolor="#00b5cc" stroked="f">
                <v:path arrowok="t" o:connecttype="custom" o:connectlocs="0,0;0,14283;10717,14283;10717,0;0,0;0,0" o:connectangles="0,0,0,0,0,0"/>
                <o:lock v:ext="edit" aspectratio="t"/>
              </v:shape>
              <v:shape id="Freeform 100" o:spid="_x0000_s1028" style="position:absolute;left:10205;top:14788;width:1192;height:1190;visibility:visible;mso-wrap-style:square;v-text-anchor:top" coordsize="5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QRcMA&#10;AADcAAAADwAAAGRycy9kb3ducmV2LnhtbERPz2vCMBS+C/sfwht4EU2nItIZxQkOxYurCh7fmre2&#10;rHkpSdTOv94chB0/vt+zRWtqcSXnK8sK3gYJCOLc6ooLBcfDuj8F4QOyxtoyKfgjD4v5S2eGqbY3&#10;/qJrFgoRQ9inqKAMoUml9HlJBv3ANsSR+7HOYIjQFVI7vMVwU8thkkykwYpjQ4kNrUrKf7OLUdDb&#10;9c74sXXL4WmyGX/v3fauPxuluq/t8h1EoDb8i5/ujVYwGsX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iQRcMAAADcAAAADwAAAAAAAAAAAAAAAACYAgAAZHJzL2Rv&#10;d25yZXYueG1sUEsFBgAAAAAEAAQA9QAAAIgDAAAAAA==&#10;" path="m563,r,562l,562,,,563,r,xe" fillcolor="#8ed5e2" stroked="f">
                <v:path arrowok="t" o:connecttype="custom" o:connectlocs="1192,0;1192,1190;0,1190;0,0;1192,0;1192,0" o:connectangles="0,0,0,0,0,0"/>
                <o:lock v:ext="edit" aspectratio="t"/>
              </v:shape>
              <v:shape id="Freeform 101" o:spid="_x0000_s1029" style="position:absolute;left:6636;top:13599;width:1190;height:1189;visibility:visible;mso-wrap-style:square;v-text-anchor:top" coordsize="5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EecMA&#10;AADcAAAADwAAAGRycy9kb3ducmV2LnhtbESPQWvCQBSE7wX/w/IEb3WTCqFEVxExorc2Cl4f2Wc2&#10;mH0bs1uN/94tFHocZuYbZrEabCvu1PvGsYJ0moAgrpxuuFZwOhbvnyB8QNbYOiYFT/KwWo7eFphr&#10;9+BvupehFhHCPkcFJoQul9JXhiz6qeuIo3dxvcUQZV9L3eMjwm0rP5IkkxYbjgsGO9oYqq7lj1WQ&#10;ZeuuPCQmO2+LG6e22Ja7r6tSk/GwnoMINIT/8F97rxXMZin8no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EecMAAADcAAAADwAAAAAAAAAAAAAAAACYAgAAZHJzL2Rv&#10;d25yZXYueG1sUEsFBgAAAAAEAAQA9QAAAIgDAAAAAA==&#10;" path="m562,r,562l,562,,,562,r,xe" fillcolor="#33c1d4" stroked="f">
                <v:path arrowok="t" o:connecttype="custom" o:connectlocs="1190,0;1190,1189;0,1189;0,0;1190,0;1190,0" o:connectangles="0,0,0,0,0,0"/>
                <o:lock v:ext="edit" aspectratio="t"/>
              </v:shape>
              <v:shape id="Freeform 102" o:spid="_x0000_s1030" style="position:absolute;left:9016;top:5264;width:1189;height:1196;visibility:visible;mso-wrap-style:square;v-text-anchor:top" coordsize="56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01cUA&#10;AADcAAAADwAAAGRycy9kb3ducmV2LnhtbESPQWvCQBSE7wX/w/KE3upGA1aiq9RqpYdeGkWvj+wz&#10;G5t9m2ZXE/99t1DocZiZb5jFqre1uFHrK8cKxqMEBHHhdMWlgsP+7WkGwgdkjbVjUnAnD6vl4GGB&#10;mXYdf9ItD6WIEPYZKjAhNJmUvjBk0Y9cQxy9s2sthijbUuoWuwi3tZwkyVRarDguGGzo1VDxlV+t&#10;gtM2x/SSHmfrj6vZ3Z+/N50Je6Ueh/3LHESgPvyH/9rvWkGaTu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3TVxQAAANwAAAAPAAAAAAAAAAAAAAAAAJgCAABkcnMv&#10;ZG93bnJldi54bWxQSwUGAAAAAAQABAD1AAAAigMAAAAA&#10;" path="m562,r,565l,565,,,562,r,xe" fillcolor="#33c1d4" stroked="f">
                <v:path arrowok="t" o:connecttype="custom" o:connectlocs="1189,0;1189,1196;0,1196;0,0;1189,0;1189,0" o:connectangles="0,0,0,0,0,0"/>
                <o:lock v:ext="edit" aspectratio="t"/>
              </v:shape>
              <v:shape id="Freeform 103" o:spid="_x0000_s1031" style="position:absolute;left:10205;top:2885;width:1192;height:1189;visibility:visible;mso-wrap-style:square;v-text-anchor:top" coordsize="5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COccA&#10;AADcAAAADwAAAGRycy9kb3ducmV2LnhtbESPQWvCQBSE70L/w/IKXqRu2lApqauI0JKDWIyW4u01&#10;+0yC2bdhd9X4791CweMwM98w03lvWnEm5xvLCp7HCQji0uqGKwW77cfTGwgfkDW2lknBlTzMZw+D&#10;KWbaXnhD5yJUIkLYZ6igDqHLpPRlTQb92HbE0TtYZzBE6SqpHV4i3LTyJUkm0mDDcaHGjpY1lcfi&#10;ZBSMvo77vNivXn+2n5NvOuRu7atfpYaP/eIdRKA+3MP/7VwrSNMU/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QjnHAAAA3AAAAA8AAAAAAAAAAAAAAAAAmAIAAGRy&#10;cy9kb3ducmV2LnhtbFBLBQYAAAAABAAEAPUAAACMAwAAAAA=&#10;" path="m563,r,562l,562,,,563,r,xe" fillcolor="#a19789" stroked="f">
                <v:path arrowok="t" o:connecttype="custom" o:connectlocs="1192,0;1192,1189;0,1189;0,0;1192,0;1192,0" o:connectangles="0,0,0,0,0,0"/>
                <o:lock v:ext="edit" aspectratio="t"/>
              </v:shape>
              <w10:wrap anchorx="page" anchory="page"/>
              <w10:anchorlock/>
            </v:group>
          </w:pict>
        </mc:Fallback>
      </mc:AlternateContent>
    </w:r>
    <w:r>
      <w:rPr>
        <w:noProof/>
        <w:lang w:eastAsia="en-AU"/>
      </w:rPr>
      <mc:AlternateContent>
        <mc:Choice Requires="wpg">
          <w:drawing>
            <wp:anchor distT="0" distB="0" distL="114300" distR="114300" simplePos="0" relativeHeight="251671552" behindDoc="0" locked="1" layoutInCell="1" allowOverlap="1" wp14:anchorId="277E74DC" wp14:editId="3955ED38">
              <wp:simplePos x="0" y="0"/>
              <wp:positionH relativeFrom="page">
                <wp:posOffset>361950</wp:posOffset>
              </wp:positionH>
              <wp:positionV relativeFrom="page">
                <wp:posOffset>1057275</wp:posOffset>
              </wp:positionV>
              <wp:extent cx="6829425" cy="8818245"/>
              <wp:effectExtent l="0" t="0" r="9525" b="1905"/>
              <wp:wrapNone/>
              <wp:docPr id="334" name="Group 3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29425" cy="8818245"/>
                        <a:chOff x="658" y="1678"/>
                        <a:chExt cx="10755" cy="14326"/>
                      </a:xfrm>
                    </wpg:grpSpPr>
                    <wps:wsp>
                      <wps:cNvPr id="335" name="Freeform 9"/>
                      <wps:cNvSpPr>
                        <a:spLocks noChangeAspect="1" noEditPoints="1"/>
                      </wps:cNvSpPr>
                      <wps:spPr bwMode="auto">
                        <a:xfrm>
                          <a:off x="829" y="1848"/>
                          <a:ext cx="10413" cy="13987"/>
                        </a:xfrm>
                        <a:custGeom>
                          <a:avLst/>
                          <a:gdLst>
                            <a:gd name="T0" fmla="*/ 1225 w 5670"/>
                            <a:gd name="T1" fmla="*/ 382 h 7616"/>
                            <a:gd name="T2" fmla="*/ 2511 w 5670"/>
                            <a:gd name="T3" fmla="*/ 185 h 7616"/>
                            <a:gd name="T4" fmla="*/ 3796 w 5670"/>
                            <a:gd name="T5" fmla="*/ 11 h 7616"/>
                            <a:gd name="T6" fmla="*/ 4456 w 5670"/>
                            <a:gd name="T7" fmla="*/ 392 h 7616"/>
                            <a:gd name="T8" fmla="*/ 196 w 5670"/>
                            <a:gd name="T9" fmla="*/ 556 h 7616"/>
                            <a:gd name="T10" fmla="*/ 1214 w 5670"/>
                            <a:gd name="T11" fmla="*/ 556 h 7616"/>
                            <a:gd name="T12" fmla="*/ 2130 w 5670"/>
                            <a:gd name="T13" fmla="*/ 567 h 7616"/>
                            <a:gd name="T14" fmla="*/ 3067 w 5670"/>
                            <a:gd name="T15" fmla="*/ 578 h 7616"/>
                            <a:gd name="T16" fmla="*/ 4003 w 5670"/>
                            <a:gd name="T17" fmla="*/ 567 h 7616"/>
                            <a:gd name="T18" fmla="*/ 4919 w 5670"/>
                            <a:gd name="T19" fmla="*/ 556 h 7616"/>
                            <a:gd name="T20" fmla="*/ 577 w 5670"/>
                            <a:gd name="T21" fmla="*/ 845 h 7616"/>
                            <a:gd name="T22" fmla="*/ 1863 w 5670"/>
                            <a:gd name="T23" fmla="*/ 649 h 7616"/>
                            <a:gd name="T24" fmla="*/ 2500 w 5670"/>
                            <a:gd name="T25" fmla="*/ 1030 h 7616"/>
                            <a:gd name="T26" fmla="*/ 3807 w 5670"/>
                            <a:gd name="T27" fmla="*/ 855 h 7616"/>
                            <a:gd name="T28" fmla="*/ 5115 w 5670"/>
                            <a:gd name="T29" fmla="*/ 659 h 7616"/>
                            <a:gd name="T30" fmla="*/ 474 w 5670"/>
                            <a:gd name="T31" fmla="*/ 1204 h 7616"/>
                            <a:gd name="T32" fmla="*/ 1389 w 5670"/>
                            <a:gd name="T33" fmla="*/ 1215 h 7616"/>
                            <a:gd name="T34" fmla="*/ 2326 w 5670"/>
                            <a:gd name="T35" fmla="*/ 1226 h 7616"/>
                            <a:gd name="T36" fmla="*/ 3263 w 5670"/>
                            <a:gd name="T37" fmla="*/ 1215 h 7616"/>
                            <a:gd name="T38" fmla="*/ 4178 w 5670"/>
                            <a:gd name="T39" fmla="*/ 1204 h 7616"/>
                            <a:gd name="T40" fmla="*/ 5196 w 5670"/>
                            <a:gd name="T41" fmla="*/ 1204 h 7616"/>
                            <a:gd name="T42" fmla="*/ 566 w 5670"/>
                            <a:gd name="T43" fmla="*/ 1667 h 7616"/>
                            <a:gd name="T44" fmla="*/ 1852 w 5670"/>
                            <a:gd name="T45" fmla="*/ 1493 h 7616"/>
                            <a:gd name="T46" fmla="*/ 3159 w 5670"/>
                            <a:gd name="T47" fmla="*/ 1319 h 7616"/>
                            <a:gd name="T48" fmla="*/ 3818 w 5670"/>
                            <a:gd name="T49" fmla="*/ 1678 h 7616"/>
                            <a:gd name="T50" fmla="*/ 5115 w 5670"/>
                            <a:gd name="T51" fmla="*/ 1585 h 7616"/>
                            <a:gd name="T52" fmla="*/ 648 w 5670"/>
                            <a:gd name="T53" fmla="*/ 1863 h 7616"/>
                            <a:gd name="T54" fmla="*/ 1585 w 5670"/>
                            <a:gd name="T55" fmla="*/ 1874 h 7616"/>
                            <a:gd name="T56" fmla="*/ 2522 w 5670"/>
                            <a:gd name="T57" fmla="*/ 1863 h 7616"/>
                            <a:gd name="T58" fmla="*/ 3437 w 5670"/>
                            <a:gd name="T59" fmla="*/ 1852 h 7616"/>
                            <a:gd name="T60" fmla="*/ 4456 w 5670"/>
                            <a:gd name="T61" fmla="*/ 1852 h 7616"/>
                            <a:gd name="T62" fmla="*/ 5371 w 5670"/>
                            <a:gd name="T63" fmla="*/ 1863 h 7616"/>
                            <a:gd name="T64" fmla="*/ 1204 w 5670"/>
                            <a:gd name="T65" fmla="*/ 1956 h 7616"/>
                            <a:gd name="T66" fmla="*/ 1863 w 5670"/>
                            <a:gd name="T67" fmla="*/ 2337 h 7616"/>
                            <a:gd name="T68" fmla="*/ 3170 w 5670"/>
                            <a:gd name="T69" fmla="*/ 2141 h 7616"/>
                            <a:gd name="T70" fmla="*/ 4466 w 5670"/>
                            <a:gd name="T71" fmla="*/ 2048 h 7616"/>
                            <a:gd name="T72" fmla="*/ 5104 w 5670"/>
                            <a:gd name="T73" fmla="*/ 2408 h 7616"/>
                            <a:gd name="T74" fmla="*/ 844 w 5670"/>
                            <a:gd name="T75" fmla="*/ 2522 h 7616"/>
                            <a:gd name="T76" fmla="*/ 1781 w 5670"/>
                            <a:gd name="T77" fmla="*/ 2511 h 7616"/>
                            <a:gd name="T78" fmla="*/ 2696 w 5670"/>
                            <a:gd name="T79" fmla="*/ 2501 h 7616"/>
                            <a:gd name="T80" fmla="*/ 3715 w 5670"/>
                            <a:gd name="T81" fmla="*/ 2501 h 7616"/>
                            <a:gd name="T82" fmla="*/ 4630 w 5670"/>
                            <a:gd name="T83" fmla="*/ 2511 h 7616"/>
                            <a:gd name="T84" fmla="*/ 5567 w 5670"/>
                            <a:gd name="T85" fmla="*/ 2522 h 7616"/>
                            <a:gd name="T86" fmla="*/ 1214 w 5670"/>
                            <a:gd name="T87" fmla="*/ 2800 h 7616"/>
                            <a:gd name="T88" fmla="*/ 2522 w 5670"/>
                            <a:gd name="T89" fmla="*/ 2604 h 7616"/>
                            <a:gd name="T90" fmla="*/ 3170 w 5670"/>
                            <a:gd name="T91" fmla="*/ 3067 h 7616"/>
                            <a:gd name="T92" fmla="*/ 4456 w 5670"/>
                            <a:gd name="T93" fmla="*/ 2871 h 7616"/>
                            <a:gd name="T94" fmla="*/ 555 w 5670"/>
                            <a:gd name="T95" fmla="*/ 6586 h 7616"/>
                            <a:gd name="T96" fmla="*/ 1214 w 5670"/>
                            <a:gd name="T97" fmla="*/ 6967 h 7616"/>
                            <a:gd name="T98" fmla="*/ 2522 w 5670"/>
                            <a:gd name="T99" fmla="*/ 6771 h 7616"/>
                            <a:gd name="T100" fmla="*/ 3818 w 5670"/>
                            <a:gd name="T101" fmla="*/ 6679 h 7616"/>
                            <a:gd name="T102" fmla="*/ 5104 w 5670"/>
                            <a:gd name="T103" fmla="*/ 6483 h 7616"/>
                            <a:gd name="T104" fmla="*/ 381 w 5670"/>
                            <a:gd name="T105" fmla="*/ 7060 h 7616"/>
                            <a:gd name="T106" fmla="*/ 1318 w 5670"/>
                            <a:gd name="T107" fmla="*/ 7049 h 7616"/>
                            <a:gd name="T108" fmla="*/ 2233 w 5670"/>
                            <a:gd name="T109" fmla="*/ 7038 h 7616"/>
                            <a:gd name="T110" fmla="*/ 3252 w 5670"/>
                            <a:gd name="T111" fmla="*/ 7038 h 7616"/>
                            <a:gd name="T112" fmla="*/ 4167 w 5670"/>
                            <a:gd name="T113" fmla="*/ 7049 h 7616"/>
                            <a:gd name="T114" fmla="*/ 5104 w 5670"/>
                            <a:gd name="T115" fmla="*/ 7060 h 7616"/>
                            <a:gd name="T116" fmla="*/ 566 w 5670"/>
                            <a:gd name="T117" fmla="*/ 7430 h 7616"/>
                            <a:gd name="T118" fmla="*/ 1874 w 5670"/>
                            <a:gd name="T119" fmla="*/ 7234 h 7616"/>
                            <a:gd name="T120" fmla="*/ 3170 w 5670"/>
                            <a:gd name="T121" fmla="*/ 7142 h 7616"/>
                            <a:gd name="T122" fmla="*/ 3807 w 5670"/>
                            <a:gd name="T123" fmla="*/ 7501 h 7616"/>
                            <a:gd name="T124" fmla="*/ 5093 w 5670"/>
                            <a:gd name="T125" fmla="*/ 7327 h 7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70" h="7616">
                              <a:moveTo>
                                <a:pt x="566" y="22"/>
                              </a:moveTo>
                              <a:cubicBezTo>
                                <a:pt x="560" y="22"/>
                                <a:pt x="555" y="17"/>
                                <a:pt x="555" y="11"/>
                              </a:cubicBezTo>
                              <a:cubicBezTo>
                                <a:pt x="555" y="5"/>
                                <a:pt x="560" y="0"/>
                                <a:pt x="566" y="0"/>
                              </a:cubicBezTo>
                              <a:cubicBezTo>
                                <a:pt x="572" y="0"/>
                                <a:pt x="577" y="5"/>
                                <a:pt x="577" y="11"/>
                              </a:cubicBezTo>
                              <a:cubicBezTo>
                                <a:pt x="577" y="17"/>
                                <a:pt x="572" y="22"/>
                                <a:pt x="566" y="22"/>
                              </a:cubicBezTo>
                              <a:close/>
                              <a:moveTo>
                                <a:pt x="577" y="104"/>
                              </a:moveTo>
                              <a:cubicBezTo>
                                <a:pt x="577" y="98"/>
                                <a:pt x="572" y="93"/>
                                <a:pt x="566" y="93"/>
                              </a:cubicBezTo>
                              <a:cubicBezTo>
                                <a:pt x="560" y="93"/>
                                <a:pt x="555" y="98"/>
                                <a:pt x="555" y="104"/>
                              </a:cubicBezTo>
                              <a:cubicBezTo>
                                <a:pt x="555" y="110"/>
                                <a:pt x="560" y="115"/>
                                <a:pt x="566" y="115"/>
                              </a:cubicBezTo>
                              <a:cubicBezTo>
                                <a:pt x="572" y="115"/>
                                <a:pt x="577" y="110"/>
                                <a:pt x="577" y="104"/>
                              </a:cubicBezTo>
                              <a:close/>
                              <a:moveTo>
                                <a:pt x="577" y="196"/>
                              </a:moveTo>
                              <a:cubicBezTo>
                                <a:pt x="577" y="190"/>
                                <a:pt x="572" y="185"/>
                                <a:pt x="566" y="185"/>
                              </a:cubicBezTo>
                              <a:cubicBezTo>
                                <a:pt x="560" y="185"/>
                                <a:pt x="555" y="190"/>
                                <a:pt x="555" y="196"/>
                              </a:cubicBezTo>
                              <a:cubicBezTo>
                                <a:pt x="555" y="202"/>
                                <a:pt x="560" y="207"/>
                                <a:pt x="566" y="207"/>
                              </a:cubicBezTo>
                              <a:cubicBezTo>
                                <a:pt x="572" y="207"/>
                                <a:pt x="577" y="202"/>
                                <a:pt x="577" y="196"/>
                              </a:cubicBezTo>
                              <a:close/>
                              <a:moveTo>
                                <a:pt x="577" y="289"/>
                              </a:moveTo>
                              <a:cubicBezTo>
                                <a:pt x="577" y="283"/>
                                <a:pt x="572" y="278"/>
                                <a:pt x="566" y="278"/>
                              </a:cubicBezTo>
                              <a:cubicBezTo>
                                <a:pt x="560" y="278"/>
                                <a:pt x="555" y="283"/>
                                <a:pt x="555" y="289"/>
                              </a:cubicBezTo>
                              <a:cubicBezTo>
                                <a:pt x="555" y="295"/>
                                <a:pt x="560" y="300"/>
                                <a:pt x="566" y="300"/>
                              </a:cubicBezTo>
                              <a:cubicBezTo>
                                <a:pt x="572" y="300"/>
                                <a:pt x="577" y="295"/>
                                <a:pt x="577" y="289"/>
                              </a:cubicBezTo>
                              <a:close/>
                              <a:moveTo>
                                <a:pt x="577" y="382"/>
                              </a:moveTo>
                              <a:cubicBezTo>
                                <a:pt x="577" y="376"/>
                                <a:pt x="572" y="371"/>
                                <a:pt x="566" y="371"/>
                              </a:cubicBezTo>
                              <a:cubicBezTo>
                                <a:pt x="560" y="371"/>
                                <a:pt x="555" y="376"/>
                                <a:pt x="555" y="382"/>
                              </a:cubicBezTo>
                              <a:cubicBezTo>
                                <a:pt x="555" y="388"/>
                                <a:pt x="560" y="392"/>
                                <a:pt x="566" y="392"/>
                              </a:cubicBezTo>
                              <a:cubicBezTo>
                                <a:pt x="572" y="392"/>
                                <a:pt x="577" y="388"/>
                                <a:pt x="577" y="382"/>
                              </a:cubicBezTo>
                              <a:close/>
                              <a:moveTo>
                                <a:pt x="577" y="474"/>
                              </a:moveTo>
                              <a:cubicBezTo>
                                <a:pt x="577" y="468"/>
                                <a:pt x="572" y="463"/>
                                <a:pt x="566" y="463"/>
                              </a:cubicBezTo>
                              <a:cubicBezTo>
                                <a:pt x="560" y="463"/>
                                <a:pt x="555" y="468"/>
                                <a:pt x="555" y="474"/>
                              </a:cubicBezTo>
                              <a:cubicBezTo>
                                <a:pt x="555" y="480"/>
                                <a:pt x="560" y="485"/>
                                <a:pt x="566" y="485"/>
                              </a:cubicBezTo>
                              <a:cubicBezTo>
                                <a:pt x="572" y="485"/>
                                <a:pt x="577" y="480"/>
                                <a:pt x="577" y="474"/>
                              </a:cubicBezTo>
                              <a:close/>
                              <a:moveTo>
                                <a:pt x="1225" y="11"/>
                              </a:moveTo>
                              <a:cubicBezTo>
                                <a:pt x="1225" y="5"/>
                                <a:pt x="1220" y="0"/>
                                <a:pt x="1214" y="0"/>
                              </a:cubicBezTo>
                              <a:cubicBezTo>
                                <a:pt x="1208" y="0"/>
                                <a:pt x="1204" y="5"/>
                                <a:pt x="1204" y="11"/>
                              </a:cubicBezTo>
                              <a:cubicBezTo>
                                <a:pt x="1204" y="17"/>
                                <a:pt x="1208" y="22"/>
                                <a:pt x="1214" y="22"/>
                              </a:cubicBezTo>
                              <a:cubicBezTo>
                                <a:pt x="1220" y="22"/>
                                <a:pt x="1225" y="17"/>
                                <a:pt x="1225" y="11"/>
                              </a:cubicBezTo>
                              <a:close/>
                              <a:moveTo>
                                <a:pt x="1225" y="104"/>
                              </a:moveTo>
                              <a:cubicBezTo>
                                <a:pt x="1225" y="98"/>
                                <a:pt x="1220" y="93"/>
                                <a:pt x="1214" y="93"/>
                              </a:cubicBezTo>
                              <a:cubicBezTo>
                                <a:pt x="1208" y="93"/>
                                <a:pt x="1204" y="98"/>
                                <a:pt x="1204" y="104"/>
                              </a:cubicBezTo>
                              <a:cubicBezTo>
                                <a:pt x="1204" y="110"/>
                                <a:pt x="1208" y="115"/>
                                <a:pt x="1214" y="115"/>
                              </a:cubicBezTo>
                              <a:cubicBezTo>
                                <a:pt x="1220" y="115"/>
                                <a:pt x="1225" y="110"/>
                                <a:pt x="1225" y="104"/>
                              </a:cubicBezTo>
                              <a:close/>
                              <a:moveTo>
                                <a:pt x="1225" y="196"/>
                              </a:moveTo>
                              <a:cubicBezTo>
                                <a:pt x="1225" y="190"/>
                                <a:pt x="1220" y="185"/>
                                <a:pt x="1214" y="185"/>
                              </a:cubicBezTo>
                              <a:cubicBezTo>
                                <a:pt x="1208" y="185"/>
                                <a:pt x="1204" y="190"/>
                                <a:pt x="1204" y="196"/>
                              </a:cubicBezTo>
                              <a:cubicBezTo>
                                <a:pt x="1204" y="202"/>
                                <a:pt x="1208" y="207"/>
                                <a:pt x="1214" y="207"/>
                              </a:cubicBezTo>
                              <a:cubicBezTo>
                                <a:pt x="1220" y="207"/>
                                <a:pt x="1225" y="202"/>
                                <a:pt x="1225" y="196"/>
                              </a:cubicBezTo>
                              <a:close/>
                              <a:moveTo>
                                <a:pt x="1225" y="289"/>
                              </a:moveTo>
                              <a:cubicBezTo>
                                <a:pt x="1225" y="283"/>
                                <a:pt x="1220" y="278"/>
                                <a:pt x="1214" y="278"/>
                              </a:cubicBezTo>
                              <a:cubicBezTo>
                                <a:pt x="1208" y="278"/>
                                <a:pt x="1204" y="283"/>
                                <a:pt x="1204" y="289"/>
                              </a:cubicBezTo>
                              <a:cubicBezTo>
                                <a:pt x="1204" y="295"/>
                                <a:pt x="1208" y="300"/>
                                <a:pt x="1214" y="300"/>
                              </a:cubicBezTo>
                              <a:cubicBezTo>
                                <a:pt x="1220" y="300"/>
                                <a:pt x="1225" y="295"/>
                                <a:pt x="1225" y="289"/>
                              </a:cubicBezTo>
                              <a:close/>
                              <a:moveTo>
                                <a:pt x="1225" y="382"/>
                              </a:moveTo>
                              <a:cubicBezTo>
                                <a:pt x="1225" y="376"/>
                                <a:pt x="1220" y="371"/>
                                <a:pt x="1214" y="371"/>
                              </a:cubicBezTo>
                              <a:cubicBezTo>
                                <a:pt x="1208" y="371"/>
                                <a:pt x="1204" y="376"/>
                                <a:pt x="1204" y="382"/>
                              </a:cubicBezTo>
                              <a:cubicBezTo>
                                <a:pt x="1204" y="388"/>
                                <a:pt x="1208" y="392"/>
                                <a:pt x="1214" y="392"/>
                              </a:cubicBezTo>
                              <a:cubicBezTo>
                                <a:pt x="1220" y="392"/>
                                <a:pt x="1225" y="388"/>
                                <a:pt x="1225" y="382"/>
                              </a:cubicBezTo>
                              <a:close/>
                              <a:moveTo>
                                <a:pt x="1225" y="474"/>
                              </a:moveTo>
                              <a:cubicBezTo>
                                <a:pt x="1225" y="468"/>
                                <a:pt x="1220" y="463"/>
                                <a:pt x="1214" y="463"/>
                              </a:cubicBezTo>
                              <a:cubicBezTo>
                                <a:pt x="1208" y="463"/>
                                <a:pt x="1204" y="468"/>
                                <a:pt x="1204" y="474"/>
                              </a:cubicBezTo>
                              <a:cubicBezTo>
                                <a:pt x="1204" y="480"/>
                                <a:pt x="1208" y="485"/>
                                <a:pt x="1214" y="485"/>
                              </a:cubicBezTo>
                              <a:cubicBezTo>
                                <a:pt x="1220" y="485"/>
                                <a:pt x="1225" y="480"/>
                                <a:pt x="1225" y="474"/>
                              </a:cubicBezTo>
                              <a:close/>
                              <a:moveTo>
                                <a:pt x="1874" y="11"/>
                              </a:moveTo>
                              <a:cubicBezTo>
                                <a:pt x="1874" y="5"/>
                                <a:pt x="1869" y="0"/>
                                <a:pt x="1863" y="0"/>
                              </a:cubicBezTo>
                              <a:cubicBezTo>
                                <a:pt x="1857" y="0"/>
                                <a:pt x="1852" y="5"/>
                                <a:pt x="1852" y="11"/>
                              </a:cubicBezTo>
                              <a:cubicBezTo>
                                <a:pt x="1852" y="17"/>
                                <a:pt x="1857" y="22"/>
                                <a:pt x="1863" y="22"/>
                              </a:cubicBezTo>
                              <a:cubicBezTo>
                                <a:pt x="1869" y="22"/>
                                <a:pt x="1874" y="17"/>
                                <a:pt x="1874" y="11"/>
                              </a:cubicBezTo>
                              <a:close/>
                              <a:moveTo>
                                <a:pt x="1874" y="104"/>
                              </a:moveTo>
                              <a:cubicBezTo>
                                <a:pt x="1874" y="98"/>
                                <a:pt x="1869" y="93"/>
                                <a:pt x="1863" y="93"/>
                              </a:cubicBezTo>
                              <a:cubicBezTo>
                                <a:pt x="1857" y="93"/>
                                <a:pt x="1852" y="98"/>
                                <a:pt x="1852" y="104"/>
                              </a:cubicBezTo>
                              <a:cubicBezTo>
                                <a:pt x="1852" y="110"/>
                                <a:pt x="1857" y="115"/>
                                <a:pt x="1863" y="115"/>
                              </a:cubicBezTo>
                              <a:cubicBezTo>
                                <a:pt x="1869" y="115"/>
                                <a:pt x="1874" y="110"/>
                                <a:pt x="1874" y="104"/>
                              </a:cubicBezTo>
                              <a:close/>
                              <a:moveTo>
                                <a:pt x="1874" y="196"/>
                              </a:moveTo>
                              <a:cubicBezTo>
                                <a:pt x="1874" y="190"/>
                                <a:pt x="1869" y="185"/>
                                <a:pt x="1863" y="185"/>
                              </a:cubicBezTo>
                              <a:cubicBezTo>
                                <a:pt x="1857" y="185"/>
                                <a:pt x="1852" y="190"/>
                                <a:pt x="1852" y="196"/>
                              </a:cubicBezTo>
                              <a:cubicBezTo>
                                <a:pt x="1852" y="202"/>
                                <a:pt x="1857" y="207"/>
                                <a:pt x="1863" y="207"/>
                              </a:cubicBezTo>
                              <a:cubicBezTo>
                                <a:pt x="1869" y="207"/>
                                <a:pt x="1874" y="202"/>
                                <a:pt x="1874" y="196"/>
                              </a:cubicBezTo>
                              <a:close/>
                              <a:moveTo>
                                <a:pt x="1874" y="289"/>
                              </a:moveTo>
                              <a:cubicBezTo>
                                <a:pt x="1874" y="283"/>
                                <a:pt x="1869" y="278"/>
                                <a:pt x="1863" y="278"/>
                              </a:cubicBezTo>
                              <a:cubicBezTo>
                                <a:pt x="1857" y="278"/>
                                <a:pt x="1852" y="283"/>
                                <a:pt x="1852" y="289"/>
                              </a:cubicBezTo>
                              <a:cubicBezTo>
                                <a:pt x="1852" y="295"/>
                                <a:pt x="1857" y="300"/>
                                <a:pt x="1863" y="300"/>
                              </a:cubicBezTo>
                              <a:cubicBezTo>
                                <a:pt x="1869" y="300"/>
                                <a:pt x="1874" y="295"/>
                                <a:pt x="1874" y="289"/>
                              </a:cubicBezTo>
                              <a:close/>
                              <a:moveTo>
                                <a:pt x="1874" y="382"/>
                              </a:moveTo>
                              <a:cubicBezTo>
                                <a:pt x="1874" y="376"/>
                                <a:pt x="1869" y="371"/>
                                <a:pt x="1863" y="371"/>
                              </a:cubicBezTo>
                              <a:cubicBezTo>
                                <a:pt x="1857" y="371"/>
                                <a:pt x="1852" y="376"/>
                                <a:pt x="1852" y="382"/>
                              </a:cubicBezTo>
                              <a:cubicBezTo>
                                <a:pt x="1852" y="388"/>
                                <a:pt x="1857" y="392"/>
                                <a:pt x="1863" y="392"/>
                              </a:cubicBezTo>
                              <a:cubicBezTo>
                                <a:pt x="1869" y="392"/>
                                <a:pt x="1874" y="388"/>
                                <a:pt x="1874" y="382"/>
                              </a:cubicBezTo>
                              <a:close/>
                              <a:moveTo>
                                <a:pt x="1874" y="474"/>
                              </a:moveTo>
                              <a:cubicBezTo>
                                <a:pt x="1874" y="468"/>
                                <a:pt x="1869" y="463"/>
                                <a:pt x="1863" y="463"/>
                              </a:cubicBezTo>
                              <a:cubicBezTo>
                                <a:pt x="1857" y="463"/>
                                <a:pt x="1852" y="468"/>
                                <a:pt x="1852" y="474"/>
                              </a:cubicBezTo>
                              <a:cubicBezTo>
                                <a:pt x="1852" y="480"/>
                                <a:pt x="1857" y="485"/>
                                <a:pt x="1863" y="485"/>
                              </a:cubicBezTo>
                              <a:cubicBezTo>
                                <a:pt x="1869" y="485"/>
                                <a:pt x="1874" y="480"/>
                                <a:pt x="1874" y="474"/>
                              </a:cubicBezTo>
                              <a:close/>
                              <a:moveTo>
                                <a:pt x="2522" y="11"/>
                              </a:moveTo>
                              <a:cubicBezTo>
                                <a:pt x="2522" y="5"/>
                                <a:pt x="2517" y="0"/>
                                <a:pt x="2511" y="0"/>
                              </a:cubicBezTo>
                              <a:cubicBezTo>
                                <a:pt x="2505" y="0"/>
                                <a:pt x="2500" y="5"/>
                                <a:pt x="2500" y="11"/>
                              </a:cubicBezTo>
                              <a:cubicBezTo>
                                <a:pt x="2500" y="17"/>
                                <a:pt x="2505" y="22"/>
                                <a:pt x="2511" y="22"/>
                              </a:cubicBezTo>
                              <a:cubicBezTo>
                                <a:pt x="2517" y="22"/>
                                <a:pt x="2522" y="17"/>
                                <a:pt x="2522" y="11"/>
                              </a:cubicBezTo>
                              <a:close/>
                              <a:moveTo>
                                <a:pt x="2522" y="104"/>
                              </a:moveTo>
                              <a:cubicBezTo>
                                <a:pt x="2522" y="98"/>
                                <a:pt x="2517" y="93"/>
                                <a:pt x="2511" y="93"/>
                              </a:cubicBezTo>
                              <a:cubicBezTo>
                                <a:pt x="2505" y="93"/>
                                <a:pt x="2500" y="98"/>
                                <a:pt x="2500" y="104"/>
                              </a:cubicBezTo>
                              <a:cubicBezTo>
                                <a:pt x="2500" y="110"/>
                                <a:pt x="2505" y="115"/>
                                <a:pt x="2511" y="115"/>
                              </a:cubicBezTo>
                              <a:cubicBezTo>
                                <a:pt x="2517" y="115"/>
                                <a:pt x="2522" y="110"/>
                                <a:pt x="2522" y="104"/>
                              </a:cubicBezTo>
                              <a:close/>
                              <a:moveTo>
                                <a:pt x="2522" y="196"/>
                              </a:moveTo>
                              <a:cubicBezTo>
                                <a:pt x="2522" y="190"/>
                                <a:pt x="2517" y="185"/>
                                <a:pt x="2511" y="185"/>
                              </a:cubicBezTo>
                              <a:cubicBezTo>
                                <a:pt x="2505" y="185"/>
                                <a:pt x="2500" y="190"/>
                                <a:pt x="2500" y="196"/>
                              </a:cubicBezTo>
                              <a:cubicBezTo>
                                <a:pt x="2500" y="202"/>
                                <a:pt x="2505" y="207"/>
                                <a:pt x="2511" y="207"/>
                              </a:cubicBezTo>
                              <a:cubicBezTo>
                                <a:pt x="2517" y="207"/>
                                <a:pt x="2522" y="202"/>
                                <a:pt x="2522" y="196"/>
                              </a:cubicBezTo>
                              <a:close/>
                              <a:moveTo>
                                <a:pt x="2522" y="289"/>
                              </a:moveTo>
                              <a:cubicBezTo>
                                <a:pt x="2522" y="283"/>
                                <a:pt x="2517" y="278"/>
                                <a:pt x="2511" y="278"/>
                              </a:cubicBezTo>
                              <a:cubicBezTo>
                                <a:pt x="2505" y="278"/>
                                <a:pt x="2500" y="283"/>
                                <a:pt x="2500" y="289"/>
                              </a:cubicBezTo>
                              <a:cubicBezTo>
                                <a:pt x="2500" y="295"/>
                                <a:pt x="2505" y="300"/>
                                <a:pt x="2511" y="300"/>
                              </a:cubicBezTo>
                              <a:cubicBezTo>
                                <a:pt x="2517" y="300"/>
                                <a:pt x="2522" y="295"/>
                                <a:pt x="2522" y="289"/>
                              </a:cubicBezTo>
                              <a:close/>
                              <a:moveTo>
                                <a:pt x="2522" y="382"/>
                              </a:moveTo>
                              <a:cubicBezTo>
                                <a:pt x="2522" y="376"/>
                                <a:pt x="2517" y="371"/>
                                <a:pt x="2511" y="371"/>
                              </a:cubicBezTo>
                              <a:cubicBezTo>
                                <a:pt x="2505" y="371"/>
                                <a:pt x="2500" y="376"/>
                                <a:pt x="2500" y="382"/>
                              </a:cubicBezTo>
                              <a:cubicBezTo>
                                <a:pt x="2500" y="388"/>
                                <a:pt x="2505" y="392"/>
                                <a:pt x="2511" y="392"/>
                              </a:cubicBezTo>
                              <a:cubicBezTo>
                                <a:pt x="2517" y="392"/>
                                <a:pt x="2522" y="388"/>
                                <a:pt x="2522" y="382"/>
                              </a:cubicBezTo>
                              <a:close/>
                              <a:moveTo>
                                <a:pt x="2522" y="474"/>
                              </a:moveTo>
                              <a:cubicBezTo>
                                <a:pt x="2522" y="468"/>
                                <a:pt x="2517" y="463"/>
                                <a:pt x="2511" y="463"/>
                              </a:cubicBezTo>
                              <a:cubicBezTo>
                                <a:pt x="2505" y="463"/>
                                <a:pt x="2500" y="468"/>
                                <a:pt x="2500" y="474"/>
                              </a:cubicBezTo>
                              <a:cubicBezTo>
                                <a:pt x="2500" y="480"/>
                                <a:pt x="2505" y="485"/>
                                <a:pt x="2511" y="485"/>
                              </a:cubicBezTo>
                              <a:cubicBezTo>
                                <a:pt x="2517" y="485"/>
                                <a:pt x="2522" y="480"/>
                                <a:pt x="2522" y="474"/>
                              </a:cubicBezTo>
                              <a:close/>
                              <a:moveTo>
                                <a:pt x="3170" y="11"/>
                              </a:moveTo>
                              <a:cubicBezTo>
                                <a:pt x="3170" y="5"/>
                                <a:pt x="3165" y="0"/>
                                <a:pt x="3159" y="0"/>
                              </a:cubicBezTo>
                              <a:cubicBezTo>
                                <a:pt x="3153" y="0"/>
                                <a:pt x="3148" y="5"/>
                                <a:pt x="3148" y="11"/>
                              </a:cubicBezTo>
                              <a:cubicBezTo>
                                <a:pt x="3148" y="17"/>
                                <a:pt x="3153" y="22"/>
                                <a:pt x="3159" y="22"/>
                              </a:cubicBezTo>
                              <a:cubicBezTo>
                                <a:pt x="3165" y="22"/>
                                <a:pt x="3170" y="17"/>
                                <a:pt x="3170" y="11"/>
                              </a:cubicBezTo>
                              <a:close/>
                              <a:moveTo>
                                <a:pt x="3170" y="104"/>
                              </a:moveTo>
                              <a:cubicBezTo>
                                <a:pt x="3170" y="98"/>
                                <a:pt x="3165" y="93"/>
                                <a:pt x="3159" y="93"/>
                              </a:cubicBezTo>
                              <a:cubicBezTo>
                                <a:pt x="3153" y="93"/>
                                <a:pt x="3148" y="98"/>
                                <a:pt x="3148" y="104"/>
                              </a:cubicBezTo>
                              <a:cubicBezTo>
                                <a:pt x="3148" y="110"/>
                                <a:pt x="3153" y="115"/>
                                <a:pt x="3159" y="115"/>
                              </a:cubicBezTo>
                              <a:cubicBezTo>
                                <a:pt x="3165" y="115"/>
                                <a:pt x="3170" y="110"/>
                                <a:pt x="3170" y="104"/>
                              </a:cubicBezTo>
                              <a:close/>
                              <a:moveTo>
                                <a:pt x="3170" y="196"/>
                              </a:moveTo>
                              <a:cubicBezTo>
                                <a:pt x="3170" y="190"/>
                                <a:pt x="3165" y="185"/>
                                <a:pt x="3159" y="185"/>
                              </a:cubicBezTo>
                              <a:cubicBezTo>
                                <a:pt x="3153" y="185"/>
                                <a:pt x="3148" y="190"/>
                                <a:pt x="3148" y="196"/>
                              </a:cubicBezTo>
                              <a:cubicBezTo>
                                <a:pt x="3148" y="202"/>
                                <a:pt x="3153" y="207"/>
                                <a:pt x="3159" y="207"/>
                              </a:cubicBezTo>
                              <a:cubicBezTo>
                                <a:pt x="3165" y="207"/>
                                <a:pt x="3170" y="202"/>
                                <a:pt x="3170" y="196"/>
                              </a:cubicBezTo>
                              <a:close/>
                              <a:moveTo>
                                <a:pt x="3170" y="289"/>
                              </a:moveTo>
                              <a:cubicBezTo>
                                <a:pt x="3170" y="283"/>
                                <a:pt x="3165" y="278"/>
                                <a:pt x="3159" y="278"/>
                              </a:cubicBezTo>
                              <a:cubicBezTo>
                                <a:pt x="3153" y="278"/>
                                <a:pt x="3148" y="283"/>
                                <a:pt x="3148" y="289"/>
                              </a:cubicBezTo>
                              <a:cubicBezTo>
                                <a:pt x="3148" y="295"/>
                                <a:pt x="3153" y="300"/>
                                <a:pt x="3159" y="300"/>
                              </a:cubicBezTo>
                              <a:cubicBezTo>
                                <a:pt x="3165" y="300"/>
                                <a:pt x="3170" y="295"/>
                                <a:pt x="3170" y="289"/>
                              </a:cubicBezTo>
                              <a:close/>
                              <a:moveTo>
                                <a:pt x="3170" y="382"/>
                              </a:moveTo>
                              <a:cubicBezTo>
                                <a:pt x="3170" y="376"/>
                                <a:pt x="3165" y="371"/>
                                <a:pt x="3159" y="371"/>
                              </a:cubicBezTo>
                              <a:cubicBezTo>
                                <a:pt x="3153" y="371"/>
                                <a:pt x="3148" y="376"/>
                                <a:pt x="3148" y="382"/>
                              </a:cubicBezTo>
                              <a:cubicBezTo>
                                <a:pt x="3148" y="388"/>
                                <a:pt x="3153" y="392"/>
                                <a:pt x="3159" y="392"/>
                              </a:cubicBezTo>
                              <a:cubicBezTo>
                                <a:pt x="3165" y="392"/>
                                <a:pt x="3170" y="388"/>
                                <a:pt x="3170" y="382"/>
                              </a:cubicBezTo>
                              <a:close/>
                              <a:moveTo>
                                <a:pt x="3170" y="474"/>
                              </a:moveTo>
                              <a:cubicBezTo>
                                <a:pt x="3170" y="468"/>
                                <a:pt x="3165" y="463"/>
                                <a:pt x="3159" y="463"/>
                              </a:cubicBezTo>
                              <a:cubicBezTo>
                                <a:pt x="3153" y="463"/>
                                <a:pt x="3148" y="468"/>
                                <a:pt x="3148" y="474"/>
                              </a:cubicBezTo>
                              <a:cubicBezTo>
                                <a:pt x="3148" y="480"/>
                                <a:pt x="3153" y="485"/>
                                <a:pt x="3159" y="485"/>
                              </a:cubicBezTo>
                              <a:cubicBezTo>
                                <a:pt x="3165" y="485"/>
                                <a:pt x="3170" y="480"/>
                                <a:pt x="3170" y="474"/>
                              </a:cubicBezTo>
                              <a:close/>
                              <a:moveTo>
                                <a:pt x="3818" y="11"/>
                              </a:moveTo>
                              <a:cubicBezTo>
                                <a:pt x="3818" y="5"/>
                                <a:pt x="3813" y="0"/>
                                <a:pt x="3807" y="0"/>
                              </a:cubicBezTo>
                              <a:cubicBezTo>
                                <a:pt x="3801" y="0"/>
                                <a:pt x="3796" y="5"/>
                                <a:pt x="3796" y="11"/>
                              </a:cubicBezTo>
                              <a:cubicBezTo>
                                <a:pt x="3796" y="17"/>
                                <a:pt x="3801" y="22"/>
                                <a:pt x="3807" y="22"/>
                              </a:cubicBezTo>
                              <a:cubicBezTo>
                                <a:pt x="3813" y="22"/>
                                <a:pt x="3818" y="17"/>
                                <a:pt x="3818" y="11"/>
                              </a:cubicBezTo>
                              <a:close/>
                              <a:moveTo>
                                <a:pt x="3818" y="104"/>
                              </a:moveTo>
                              <a:cubicBezTo>
                                <a:pt x="3818" y="98"/>
                                <a:pt x="3813" y="93"/>
                                <a:pt x="3807" y="93"/>
                              </a:cubicBezTo>
                              <a:cubicBezTo>
                                <a:pt x="3801" y="93"/>
                                <a:pt x="3796" y="98"/>
                                <a:pt x="3796" y="104"/>
                              </a:cubicBezTo>
                              <a:cubicBezTo>
                                <a:pt x="3796" y="110"/>
                                <a:pt x="3801" y="115"/>
                                <a:pt x="3807" y="115"/>
                              </a:cubicBezTo>
                              <a:cubicBezTo>
                                <a:pt x="3813" y="115"/>
                                <a:pt x="3818" y="110"/>
                                <a:pt x="3818" y="104"/>
                              </a:cubicBezTo>
                              <a:close/>
                              <a:moveTo>
                                <a:pt x="3818" y="196"/>
                              </a:moveTo>
                              <a:cubicBezTo>
                                <a:pt x="3818" y="190"/>
                                <a:pt x="3813" y="185"/>
                                <a:pt x="3807" y="185"/>
                              </a:cubicBezTo>
                              <a:cubicBezTo>
                                <a:pt x="3801" y="185"/>
                                <a:pt x="3796" y="190"/>
                                <a:pt x="3796" y="196"/>
                              </a:cubicBezTo>
                              <a:cubicBezTo>
                                <a:pt x="3796" y="202"/>
                                <a:pt x="3801" y="207"/>
                                <a:pt x="3807" y="207"/>
                              </a:cubicBezTo>
                              <a:cubicBezTo>
                                <a:pt x="3813" y="207"/>
                                <a:pt x="3818" y="202"/>
                                <a:pt x="3818" y="196"/>
                              </a:cubicBezTo>
                              <a:close/>
                              <a:moveTo>
                                <a:pt x="3818" y="289"/>
                              </a:moveTo>
                              <a:cubicBezTo>
                                <a:pt x="3818" y="283"/>
                                <a:pt x="3813" y="278"/>
                                <a:pt x="3807" y="278"/>
                              </a:cubicBezTo>
                              <a:cubicBezTo>
                                <a:pt x="3801" y="278"/>
                                <a:pt x="3796" y="283"/>
                                <a:pt x="3796" y="289"/>
                              </a:cubicBezTo>
                              <a:cubicBezTo>
                                <a:pt x="3796" y="295"/>
                                <a:pt x="3801" y="300"/>
                                <a:pt x="3807" y="300"/>
                              </a:cubicBezTo>
                              <a:cubicBezTo>
                                <a:pt x="3813" y="300"/>
                                <a:pt x="3818" y="295"/>
                                <a:pt x="3818" y="289"/>
                              </a:cubicBezTo>
                              <a:close/>
                              <a:moveTo>
                                <a:pt x="3818" y="382"/>
                              </a:moveTo>
                              <a:cubicBezTo>
                                <a:pt x="3818" y="376"/>
                                <a:pt x="3813" y="371"/>
                                <a:pt x="3807" y="371"/>
                              </a:cubicBezTo>
                              <a:cubicBezTo>
                                <a:pt x="3801" y="371"/>
                                <a:pt x="3796" y="376"/>
                                <a:pt x="3796" y="382"/>
                              </a:cubicBezTo>
                              <a:cubicBezTo>
                                <a:pt x="3796" y="388"/>
                                <a:pt x="3801" y="392"/>
                                <a:pt x="3807" y="392"/>
                              </a:cubicBezTo>
                              <a:cubicBezTo>
                                <a:pt x="3813" y="392"/>
                                <a:pt x="3818" y="388"/>
                                <a:pt x="3818" y="382"/>
                              </a:cubicBezTo>
                              <a:close/>
                              <a:moveTo>
                                <a:pt x="3818" y="474"/>
                              </a:moveTo>
                              <a:cubicBezTo>
                                <a:pt x="3818" y="468"/>
                                <a:pt x="3813" y="463"/>
                                <a:pt x="3807" y="463"/>
                              </a:cubicBezTo>
                              <a:cubicBezTo>
                                <a:pt x="3801" y="463"/>
                                <a:pt x="3796" y="468"/>
                                <a:pt x="3796" y="474"/>
                              </a:cubicBezTo>
                              <a:cubicBezTo>
                                <a:pt x="3796" y="480"/>
                                <a:pt x="3801" y="485"/>
                                <a:pt x="3807" y="485"/>
                              </a:cubicBezTo>
                              <a:cubicBezTo>
                                <a:pt x="3813" y="485"/>
                                <a:pt x="3818" y="480"/>
                                <a:pt x="3818" y="474"/>
                              </a:cubicBezTo>
                              <a:close/>
                              <a:moveTo>
                                <a:pt x="4466" y="11"/>
                              </a:moveTo>
                              <a:cubicBezTo>
                                <a:pt x="4466" y="5"/>
                                <a:pt x="4462" y="0"/>
                                <a:pt x="4456" y="0"/>
                              </a:cubicBezTo>
                              <a:cubicBezTo>
                                <a:pt x="4450" y="0"/>
                                <a:pt x="4445" y="5"/>
                                <a:pt x="4445" y="11"/>
                              </a:cubicBezTo>
                              <a:cubicBezTo>
                                <a:pt x="4445" y="17"/>
                                <a:pt x="4450" y="22"/>
                                <a:pt x="4456" y="22"/>
                              </a:cubicBezTo>
                              <a:cubicBezTo>
                                <a:pt x="4462" y="22"/>
                                <a:pt x="4466" y="17"/>
                                <a:pt x="4466" y="11"/>
                              </a:cubicBezTo>
                              <a:close/>
                              <a:moveTo>
                                <a:pt x="4466" y="104"/>
                              </a:moveTo>
                              <a:cubicBezTo>
                                <a:pt x="4466" y="98"/>
                                <a:pt x="4462" y="93"/>
                                <a:pt x="4456" y="93"/>
                              </a:cubicBezTo>
                              <a:cubicBezTo>
                                <a:pt x="4450" y="93"/>
                                <a:pt x="4445" y="98"/>
                                <a:pt x="4445" y="104"/>
                              </a:cubicBezTo>
                              <a:cubicBezTo>
                                <a:pt x="4445" y="110"/>
                                <a:pt x="4450" y="115"/>
                                <a:pt x="4456" y="115"/>
                              </a:cubicBezTo>
                              <a:cubicBezTo>
                                <a:pt x="4462" y="115"/>
                                <a:pt x="4466" y="110"/>
                                <a:pt x="4466" y="104"/>
                              </a:cubicBezTo>
                              <a:close/>
                              <a:moveTo>
                                <a:pt x="4466" y="196"/>
                              </a:moveTo>
                              <a:cubicBezTo>
                                <a:pt x="4466" y="190"/>
                                <a:pt x="4462" y="185"/>
                                <a:pt x="4456" y="185"/>
                              </a:cubicBezTo>
                              <a:cubicBezTo>
                                <a:pt x="4450" y="185"/>
                                <a:pt x="4445" y="190"/>
                                <a:pt x="4445" y="196"/>
                              </a:cubicBezTo>
                              <a:cubicBezTo>
                                <a:pt x="4445" y="202"/>
                                <a:pt x="4450" y="207"/>
                                <a:pt x="4456" y="207"/>
                              </a:cubicBezTo>
                              <a:cubicBezTo>
                                <a:pt x="4462" y="207"/>
                                <a:pt x="4466" y="202"/>
                                <a:pt x="4466" y="196"/>
                              </a:cubicBezTo>
                              <a:close/>
                              <a:moveTo>
                                <a:pt x="4466" y="289"/>
                              </a:moveTo>
                              <a:cubicBezTo>
                                <a:pt x="4466" y="283"/>
                                <a:pt x="4462" y="278"/>
                                <a:pt x="4456" y="278"/>
                              </a:cubicBezTo>
                              <a:cubicBezTo>
                                <a:pt x="4450" y="278"/>
                                <a:pt x="4445" y="283"/>
                                <a:pt x="4445" y="289"/>
                              </a:cubicBezTo>
                              <a:cubicBezTo>
                                <a:pt x="4445" y="295"/>
                                <a:pt x="4450" y="300"/>
                                <a:pt x="4456" y="300"/>
                              </a:cubicBezTo>
                              <a:cubicBezTo>
                                <a:pt x="4462" y="300"/>
                                <a:pt x="4466" y="295"/>
                                <a:pt x="4466" y="289"/>
                              </a:cubicBezTo>
                              <a:close/>
                              <a:moveTo>
                                <a:pt x="4466" y="382"/>
                              </a:moveTo>
                              <a:cubicBezTo>
                                <a:pt x="4466" y="376"/>
                                <a:pt x="4462" y="371"/>
                                <a:pt x="4456" y="371"/>
                              </a:cubicBezTo>
                              <a:cubicBezTo>
                                <a:pt x="4450" y="371"/>
                                <a:pt x="4445" y="376"/>
                                <a:pt x="4445" y="382"/>
                              </a:cubicBezTo>
                              <a:cubicBezTo>
                                <a:pt x="4445" y="388"/>
                                <a:pt x="4450" y="392"/>
                                <a:pt x="4456" y="392"/>
                              </a:cubicBezTo>
                              <a:cubicBezTo>
                                <a:pt x="4462" y="392"/>
                                <a:pt x="4466" y="388"/>
                                <a:pt x="4466" y="382"/>
                              </a:cubicBezTo>
                              <a:close/>
                              <a:moveTo>
                                <a:pt x="4466" y="474"/>
                              </a:moveTo>
                              <a:cubicBezTo>
                                <a:pt x="4466" y="468"/>
                                <a:pt x="4462" y="463"/>
                                <a:pt x="4456" y="463"/>
                              </a:cubicBezTo>
                              <a:cubicBezTo>
                                <a:pt x="4450" y="463"/>
                                <a:pt x="4445" y="468"/>
                                <a:pt x="4445" y="474"/>
                              </a:cubicBezTo>
                              <a:cubicBezTo>
                                <a:pt x="4445" y="480"/>
                                <a:pt x="4450" y="485"/>
                                <a:pt x="4456" y="485"/>
                              </a:cubicBezTo>
                              <a:cubicBezTo>
                                <a:pt x="4462" y="485"/>
                                <a:pt x="4466" y="480"/>
                                <a:pt x="4466" y="474"/>
                              </a:cubicBezTo>
                              <a:close/>
                              <a:moveTo>
                                <a:pt x="5115" y="11"/>
                              </a:moveTo>
                              <a:cubicBezTo>
                                <a:pt x="5115" y="5"/>
                                <a:pt x="5110" y="0"/>
                                <a:pt x="5104" y="0"/>
                              </a:cubicBezTo>
                              <a:cubicBezTo>
                                <a:pt x="5098" y="0"/>
                                <a:pt x="5093" y="5"/>
                                <a:pt x="5093" y="11"/>
                              </a:cubicBezTo>
                              <a:cubicBezTo>
                                <a:pt x="5093" y="17"/>
                                <a:pt x="5098" y="22"/>
                                <a:pt x="5104" y="22"/>
                              </a:cubicBezTo>
                              <a:cubicBezTo>
                                <a:pt x="5110" y="22"/>
                                <a:pt x="5115" y="17"/>
                                <a:pt x="5115" y="11"/>
                              </a:cubicBezTo>
                              <a:close/>
                              <a:moveTo>
                                <a:pt x="5115" y="104"/>
                              </a:moveTo>
                              <a:cubicBezTo>
                                <a:pt x="5115" y="98"/>
                                <a:pt x="5110" y="93"/>
                                <a:pt x="5104" y="93"/>
                              </a:cubicBezTo>
                              <a:cubicBezTo>
                                <a:pt x="5098" y="93"/>
                                <a:pt x="5093" y="98"/>
                                <a:pt x="5093" y="104"/>
                              </a:cubicBezTo>
                              <a:cubicBezTo>
                                <a:pt x="5093" y="110"/>
                                <a:pt x="5098" y="115"/>
                                <a:pt x="5104" y="115"/>
                              </a:cubicBezTo>
                              <a:cubicBezTo>
                                <a:pt x="5110" y="115"/>
                                <a:pt x="5115" y="110"/>
                                <a:pt x="5115" y="104"/>
                              </a:cubicBezTo>
                              <a:close/>
                              <a:moveTo>
                                <a:pt x="5115" y="196"/>
                              </a:moveTo>
                              <a:cubicBezTo>
                                <a:pt x="5115" y="190"/>
                                <a:pt x="5110" y="185"/>
                                <a:pt x="5104" y="185"/>
                              </a:cubicBezTo>
                              <a:cubicBezTo>
                                <a:pt x="5098" y="185"/>
                                <a:pt x="5093" y="190"/>
                                <a:pt x="5093" y="196"/>
                              </a:cubicBezTo>
                              <a:cubicBezTo>
                                <a:pt x="5093" y="202"/>
                                <a:pt x="5098" y="207"/>
                                <a:pt x="5104" y="207"/>
                              </a:cubicBezTo>
                              <a:cubicBezTo>
                                <a:pt x="5110" y="207"/>
                                <a:pt x="5115" y="202"/>
                                <a:pt x="5115" y="196"/>
                              </a:cubicBezTo>
                              <a:close/>
                              <a:moveTo>
                                <a:pt x="5115" y="289"/>
                              </a:moveTo>
                              <a:cubicBezTo>
                                <a:pt x="5115" y="283"/>
                                <a:pt x="5110" y="278"/>
                                <a:pt x="5104" y="278"/>
                              </a:cubicBezTo>
                              <a:cubicBezTo>
                                <a:pt x="5098" y="278"/>
                                <a:pt x="5093" y="283"/>
                                <a:pt x="5093" y="289"/>
                              </a:cubicBezTo>
                              <a:cubicBezTo>
                                <a:pt x="5093" y="295"/>
                                <a:pt x="5098" y="300"/>
                                <a:pt x="5104" y="300"/>
                              </a:cubicBezTo>
                              <a:cubicBezTo>
                                <a:pt x="5110" y="300"/>
                                <a:pt x="5115" y="295"/>
                                <a:pt x="5115" y="289"/>
                              </a:cubicBezTo>
                              <a:close/>
                              <a:moveTo>
                                <a:pt x="5115" y="382"/>
                              </a:moveTo>
                              <a:cubicBezTo>
                                <a:pt x="5115" y="376"/>
                                <a:pt x="5110" y="371"/>
                                <a:pt x="5104" y="371"/>
                              </a:cubicBezTo>
                              <a:cubicBezTo>
                                <a:pt x="5098" y="371"/>
                                <a:pt x="5093" y="376"/>
                                <a:pt x="5093" y="382"/>
                              </a:cubicBezTo>
                              <a:cubicBezTo>
                                <a:pt x="5093" y="388"/>
                                <a:pt x="5098" y="392"/>
                                <a:pt x="5104" y="392"/>
                              </a:cubicBezTo>
                              <a:cubicBezTo>
                                <a:pt x="5110" y="392"/>
                                <a:pt x="5115" y="388"/>
                                <a:pt x="5115" y="382"/>
                              </a:cubicBezTo>
                              <a:close/>
                              <a:moveTo>
                                <a:pt x="5115" y="474"/>
                              </a:moveTo>
                              <a:cubicBezTo>
                                <a:pt x="5115" y="468"/>
                                <a:pt x="5110" y="463"/>
                                <a:pt x="5104" y="463"/>
                              </a:cubicBezTo>
                              <a:cubicBezTo>
                                <a:pt x="5098" y="463"/>
                                <a:pt x="5093" y="468"/>
                                <a:pt x="5093" y="474"/>
                              </a:cubicBezTo>
                              <a:cubicBezTo>
                                <a:pt x="5093" y="480"/>
                                <a:pt x="5098" y="485"/>
                                <a:pt x="5104" y="485"/>
                              </a:cubicBezTo>
                              <a:cubicBezTo>
                                <a:pt x="5110" y="485"/>
                                <a:pt x="5115" y="480"/>
                                <a:pt x="5115" y="474"/>
                              </a:cubicBezTo>
                              <a:close/>
                              <a:moveTo>
                                <a:pt x="11" y="556"/>
                              </a:moveTo>
                              <a:cubicBezTo>
                                <a:pt x="5" y="556"/>
                                <a:pt x="0" y="561"/>
                                <a:pt x="0" y="567"/>
                              </a:cubicBezTo>
                              <a:cubicBezTo>
                                <a:pt x="0" y="573"/>
                                <a:pt x="5" y="578"/>
                                <a:pt x="11" y="578"/>
                              </a:cubicBezTo>
                              <a:cubicBezTo>
                                <a:pt x="17" y="578"/>
                                <a:pt x="21" y="573"/>
                                <a:pt x="21" y="567"/>
                              </a:cubicBezTo>
                              <a:cubicBezTo>
                                <a:pt x="21" y="561"/>
                                <a:pt x="17" y="556"/>
                                <a:pt x="11" y="556"/>
                              </a:cubicBezTo>
                              <a:close/>
                              <a:moveTo>
                                <a:pt x="103" y="556"/>
                              </a:moveTo>
                              <a:cubicBezTo>
                                <a:pt x="97" y="556"/>
                                <a:pt x="92" y="561"/>
                                <a:pt x="92" y="567"/>
                              </a:cubicBezTo>
                              <a:cubicBezTo>
                                <a:pt x="92" y="573"/>
                                <a:pt x="97" y="578"/>
                                <a:pt x="103" y="578"/>
                              </a:cubicBezTo>
                              <a:cubicBezTo>
                                <a:pt x="109" y="578"/>
                                <a:pt x="114" y="573"/>
                                <a:pt x="114" y="567"/>
                              </a:cubicBezTo>
                              <a:cubicBezTo>
                                <a:pt x="114" y="561"/>
                                <a:pt x="109" y="556"/>
                                <a:pt x="103" y="556"/>
                              </a:cubicBezTo>
                              <a:close/>
                              <a:moveTo>
                                <a:pt x="196" y="556"/>
                              </a:moveTo>
                              <a:cubicBezTo>
                                <a:pt x="190" y="556"/>
                                <a:pt x="185" y="561"/>
                                <a:pt x="185" y="567"/>
                              </a:cubicBezTo>
                              <a:cubicBezTo>
                                <a:pt x="185" y="573"/>
                                <a:pt x="190" y="578"/>
                                <a:pt x="196" y="578"/>
                              </a:cubicBezTo>
                              <a:cubicBezTo>
                                <a:pt x="202" y="578"/>
                                <a:pt x="207" y="573"/>
                                <a:pt x="207" y="567"/>
                              </a:cubicBezTo>
                              <a:cubicBezTo>
                                <a:pt x="207" y="561"/>
                                <a:pt x="202" y="556"/>
                                <a:pt x="196" y="556"/>
                              </a:cubicBezTo>
                              <a:close/>
                              <a:moveTo>
                                <a:pt x="288" y="556"/>
                              </a:moveTo>
                              <a:cubicBezTo>
                                <a:pt x="282" y="556"/>
                                <a:pt x="277" y="561"/>
                                <a:pt x="277" y="567"/>
                              </a:cubicBezTo>
                              <a:cubicBezTo>
                                <a:pt x="277" y="573"/>
                                <a:pt x="282" y="578"/>
                                <a:pt x="288" y="578"/>
                              </a:cubicBezTo>
                              <a:cubicBezTo>
                                <a:pt x="294" y="578"/>
                                <a:pt x="299" y="573"/>
                                <a:pt x="299" y="567"/>
                              </a:cubicBezTo>
                              <a:cubicBezTo>
                                <a:pt x="299" y="561"/>
                                <a:pt x="294" y="556"/>
                                <a:pt x="288" y="556"/>
                              </a:cubicBezTo>
                              <a:close/>
                              <a:moveTo>
                                <a:pt x="381" y="556"/>
                              </a:moveTo>
                              <a:cubicBezTo>
                                <a:pt x="375" y="556"/>
                                <a:pt x="370" y="561"/>
                                <a:pt x="370" y="567"/>
                              </a:cubicBezTo>
                              <a:cubicBezTo>
                                <a:pt x="370" y="573"/>
                                <a:pt x="375" y="578"/>
                                <a:pt x="381" y="578"/>
                              </a:cubicBezTo>
                              <a:cubicBezTo>
                                <a:pt x="387" y="578"/>
                                <a:pt x="392" y="573"/>
                                <a:pt x="392" y="567"/>
                              </a:cubicBezTo>
                              <a:cubicBezTo>
                                <a:pt x="392" y="561"/>
                                <a:pt x="387" y="556"/>
                                <a:pt x="381" y="556"/>
                              </a:cubicBezTo>
                              <a:close/>
                              <a:moveTo>
                                <a:pt x="474" y="556"/>
                              </a:moveTo>
                              <a:cubicBezTo>
                                <a:pt x="468" y="556"/>
                                <a:pt x="463" y="561"/>
                                <a:pt x="463" y="567"/>
                              </a:cubicBezTo>
                              <a:cubicBezTo>
                                <a:pt x="463" y="573"/>
                                <a:pt x="468" y="578"/>
                                <a:pt x="474" y="578"/>
                              </a:cubicBezTo>
                              <a:cubicBezTo>
                                <a:pt x="480" y="578"/>
                                <a:pt x="484" y="573"/>
                                <a:pt x="484" y="567"/>
                              </a:cubicBezTo>
                              <a:cubicBezTo>
                                <a:pt x="484" y="561"/>
                                <a:pt x="480" y="556"/>
                                <a:pt x="474" y="556"/>
                              </a:cubicBezTo>
                              <a:close/>
                              <a:moveTo>
                                <a:pt x="566" y="556"/>
                              </a:moveTo>
                              <a:cubicBezTo>
                                <a:pt x="560" y="556"/>
                                <a:pt x="555" y="561"/>
                                <a:pt x="555" y="567"/>
                              </a:cubicBezTo>
                              <a:cubicBezTo>
                                <a:pt x="555" y="573"/>
                                <a:pt x="560" y="578"/>
                                <a:pt x="566" y="578"/>
                              </a:cubicBezTo>
                              <a:cubicBezTo>
                                <a:pt x="572" y="578"/>
                                <a:pt x="577" y="573"/>
                                <a:pt x="577" y="567"/>
                              </a:cubicBezTo>
                              <a:cubicBezTo>
                                <a:pt x="577" y="561"/>
                                <a:pt x="572" y="556"/>
                                <a:pt x="566" y="556"/>
                              </a:cubicBezTo>
                              <a:close/>
                              <a:moveTo>
                                <a:pt x="659" y="556"/>
                              </a:moveTo>
                              <a:cubicBezTo>
                                <a:pt x="653" y="556"/>
                                <a:pt x="648" y="561"/>
                                <a:pt x="648" y="567"/>
                              </a:cubicBezTo>
                              <a:cubicBezTo>
                                <a:pt x="648" y="573"/>
                                <a:pt x="653" y="578"/>
                                <a:pt x="659" y="578"/>
                              </a:cubicBezTo>
                              <a:cubicBezTo>
                                <a:pt x="665" y="578"/>
                                <a:pt x="670" y="573"/>
                                <a:pt x="670" y="567"/>
                              </a:cubicBezTo>
                              <a:cubicBezTo>
                                <a:pt x="670" y="561"/>
                                <a:pt x="665" y="556"/>
                                <a:pt x="659" y="556"/>
                              </a:cubicBezTo>
                              <a:close/>
                              <a:moveTo>
                                <a:pt x="751" y="556"/>
                              </a:moveTo>
                              <a:cubicBezTo>
                                <a:pt x="745" y="556"/>
                                <a:pt x="741" y="561"/>
                                <a:pt x="741" y="567"/>
                              </a:cubicBezTo>
                              <a:cubicBezTo>
                                <a:pt x="741" y="573"/>
                                <a:pt x="745" y="578"/>
                                <a:pt x="751" y="578"/>
                              </a:cubicBezTo>
                              <a:cubicBezTo>
                                <a:pt x="757" y="578"/>
                                <a:pt x="762" y="573"/>
                                <a:pt x="762" y="567"/>
                              </a:cubicBezTo>
                              <a:cubicBezTo>
                                <a:pt x="762" y="561"/>
                                <a:pt x="757" y="556"/>
                                <a:pt x="751" y="556"/>
                              </a:cubicBezTo>
                              <a:close/>
                              <a:moveTo>
                                <a:pt x="844" y="556"/>
                              </a:moveTo>
                              <a:cubicBezTo>
                                <a:pt x="838" y="556"/>
                                <a:pt x="833" y="561"/>
                                <a:pt x="833" y="567"/>
                              </a:cubicBezTo>
                              <a:cubicBezTo>
                                <a:pt x="833" y="573"/>
                                <a:pt x="838" y="578"/>
                                <a:pt x="844" y="578"/>
                              </a:cubicBezTo>
                              <a:cubicBezTo>
                                <a:pt x="850" y="578"/>
                                <a:pt x="855" y="573"/>
                                <a:pt x="855" y="567"/>
                              </a:cubicBezTo>
                              <a:cubicBezTo>
                                <a:pt x="855" y="561"/>
                                <a:pt x="850" y="556"/>
                                <a:pt x="844" y="556"/>
                              </a:cubicBezTo>
                              <a:close/>
                              <a:moveTo>
                                <a:pt x="937" y="556"/>
                              </a:moveTo>
                              <a:cubicBezTo>
                                <a:pt x="931" y="556"/>
                                <a:pt x="926" y="561"/>
                                <a:pt x="926" y="567"/>
                              </a:cubicBezTo>
                              <a:cubicBezTo>
                                <a:pt x="926" y="573"/>
                                <a:pt x="931" y="578"/>
                                <a:pt x="937" y="578"/>
                              </a:cubicBezTo>
                              <a:cubicBezTo>
                                <a:pt x="943" y="578"/>
                                <a:pt x="947" y="573"/>
                                <a:pt x="947" y="567"/>
                              </a:cubicBezTo>
                              <a:cubicBezTo>
                                <a:pt x="947" y="561"/>
                                <a:pt x="943" y="556"/>
                                <a:pt x="937" y="556"/>
                              </a:cubicBezTo>
                              <a:close/>
                              <a:moveTo>
                                <a:pt x="1029" y="556"/>
                              </a:moveTo>
                              <a:cubicBezTo>
                                <a:pt x="1023" y="556"/>
                                <a:pt x="1018" y="561"/>
                                <a:pt x="1018" y="567"/>
                              </a:cubicBezTo>
                              <a:cubicBezTo>
                                <a:pt x="1018" y="573"/>
                                <a:pt x="1023" y="578"/>
                                <a:pt x="1029" y="578"/>
                              </a:cubicBezTo>
                              <a:cubicBezTo>
                                <a:pt x="1035" y="578"/>
                                <a:pt x="1040" y="573"/>
                                <a:pt x="1040" y="567"/>
                              </a:cubicBezTo>
                              <a:cubicBezTo>
                                <a:pt x="1040" y="561"/>
                                <a:pt x="1035" y="556"/>
                                <a:pt x="1029" y="556"/>
                              </a:cubicBezTo>
                              <a:close/>
                              <a:moveTo>
                                <a:pt x="1122" y="556"/>
                              </a:moveTo>
                              <a:cubicBezTo>
                                <a:pt x="1116" y="556"/>
                                <a:pt x="1111" y="561"/>
                                <a:pt x="1111" y="567"/>
                              </a:cubicBezTo>
                              <a:cubicBezTo>
                                <a:pt x="1111" y="573"/>
                                <a:pt x="1116" y="578"/>
                                <a:pt x="1122" y="578"/>
                              </a:cubicBezTo>
                              <a:cubicBezTo>
                                <a:pt x="1128" y="578"/>
                                <a:pt x="1133" y="573"/>
                                <a:pt x="1133" y="567"/>
                              </a:cubicBezTo>
                              <a:cubicBezTo>
                                <a:pt x="1133" y="561"/>
                                <a:pt x="1128" y="556"/>
                                <a:pt x="1122" y="556"/>
                              </a:cubicBezTo>
                              <a:close/>
                              <a:moveTo>
                                <a:pt x="1214" y="556"/>
                              </a:moveTo>
                              <a:cubicBezTo>
                                <a:pt x="1208" y="556"/>
                                <a:pt x="1204" y="561"/>
                                <a:pt x="1204" y="567"/>
                              </a:cubicBezTo>
                              <a:cubicBezTo>
                                <a:pt x="1204" y="573"/>
                                <a:pt x="1208" y="578"/>
                                <a:pt x="1214" y="578"/>
                              </a:cubicBezTo>
                              <a:cubicBezTo>
                                <a:pt x="1220" y="578"/>
                                <a:pt x="1225" y="573"/>
                                <a:pt x="1225" y="567"/>
                              </a:cubicBezTo>
                              <a:cubicBezTo>
                                <a:pt x="1225" y="561"/>
                                <a:pt x="1220" y="556"/>
                                <a:pt x="1214" y="556"/>
                              </a:cubicBezTo>
                              <a:close/>
                              <a:moveTo>
                                <a:pt x="1307" y="556"/>
                              </a:moveTo>
                              <a:cubicBezTo>
                                <a:pt x="1301" y="556"/>
                                <a:pt x="1296" y="561"/>
                                <a:pt x="1296" y="567"/>
                              </a:cubicBezTo>
                              <a:cubicBezTo>
                                <a:pt x="1296" y="573"/>
                                <a:pt x="1301" y="578"/>
                                <a:pt x="1307" y="578"/>
                              </a:cubicBezTo>
                              <a:cubicBezTo>
                                <a:pt x="1313" y="578"/>
                                <a:pt x="1318" y="573"/>
                                <a:pt x="1318" y="567"/>
                              </a:cubicBezTo>
                              <a:cubicBezTo>
                                <a:pt x="1318" y="561"/>
                                <a:pt x="1313" y="556"/>
                                <a:pt x="1307" y="556"/>
                              </a:cubicBezTo>
                              <a:close/>
                              <a:moveTo>
                                <a:pt x="1400" y="556"/>
                              </a:moveTo>
                              <a:cubicBezTo>
                                <a:pt x="1394" y="556"/>
                                <a:pt x="1389" y="561"/>
                                <a:pt x="1389" y="567"/>
                              </a:cubicBezTo>
                              <a:cubicBezTo>
                                <a:pt x="1389" y="573"/>
                                <a:pt x="1394" y="578"/>
                                <a:pt x="1400" y="578"/>
                              </a:cubicBezTo>
                              <a:cubicBezTo>
                                <a:pt x="1406" y="578"/>
                                <a:pt x="1411" y="573"/>
                                <a:pt x="1411" y="567"/>
                              </a:cubicBezTo>
                              <a:cubicBezTo>
                                <a:pt x="1411" y="561"/>
                                <a:pt x="1406" y="556"/>
                                <a:pt x="1400" y="556"/>
                              </a:cubicBezTo>
                              <a:close/>
                              <a:moveTo>
                                <a:pt x="1492" y="556"/>
                              </a:moveTo>
                              <a:cubicBezTo>
                                <a:pt x="1486" y="556"/>
                                <a:pt x="1481" y="561"/>
                                <a:pt x="1481" y="567"/>
                              </a:cubicBezTo>
                              <a:cubicBezTo>
                                <a:pt x="1481" y="573"/>
                                <a:pt x="1486" y="578"/>
                                <a:pt x="1492" y="578"/>
                              </a:cubicBezTo>
                              <a:cubicBezTo>
                                <a:pt x="1498" y="578"/>
                                <a:pt x="1503" y="573"/>
                                <a:pt x="1503" y="567"/>
                              </a:cubicBezTo>
                              <a:cubicBezTo>
                                <a:pt x="1503" y="561"/>
                                <a:pt x="1498" y="556"/>
                                <a:pt x="1492" y="556"/>
                              </a:cubicBezTo>
                              <a:close/>
                              <a:moveTo>
                                <a:pt x="1585" y="556"/>
                              </a:moveTo>
                              <a:cubicBezTo>
                                <a:pt x="1579" y="556"/>
                                <a:pt x="1574" y="561"/>
                                <a:pt x="1574" y="567"/>
                              </a:cubicBezTo>
                              <a:cubicBezTo>
                                <a:pt x="1574" y="573"/>
                                <a:pt x="1579" y="578"/>
                                <a:pt x="1585" y="578"/>
                              </a:cubicBezTo>
                              <a:cubicBezTo>
                                <a:pt x="1591" y="578"/>
                                <a:pt x="1596" y="573"/>
                                <a:pt x="1596" y="567"/>
                              </a:cubicBezTo>
                              <a:cubicBezTo>
                                <a:pt x="1596" y="561"/>
                                <a:pt x="1591" y="556"/>
                                <a:pt x="1585" y="556"/>
                              </a:cubicBezTo>
                              <a:close/>
                              <a:moveTo>
                                <a:pt x="1677" y="556"/>
                              </a:moveTo>
                              <a:cubicBezTo>
                                <a:pt x="1671" y="556"/>
                                <a:pt x="1667" y="561"/>
                                <a:pt x="1667" y="567"/>
                              </a:cubicBezTo>
                              <a:cubicBezTo>
                                <a:pt x="1667" y="573"/>
                                <a:pt x="1671" y="578"/>
                                <a:pt x="1677" y="578"/>
                              </a:cubicBezTo>
                              <a:cubicBezTo>
                                <a:pt x="1683" y="578"/>
                                <a:pt x="1688" y="573"/>
                                <a:pt x="1688" y="567"/>
                              </a:cubicBezTo>
                              <a:cubicBezTo>
                                <a:pt x="1688" y="561"/>
                                <a:pt x="1683" y="556"/>
                                <a:pt x="1677" y="556"/>
                              </a:cubicBezTo>
                              <a:close/>
                              <a:moveTo>
                                <a:pt x="1770" y="556"/>
                              </a:moveTo>
                              <a:cubicBezTo>
                                <a:pt x="1764" y="556"/>
                                <a:pt x="1759" y="561"/>
                                <a:pt x="1759" y="567"/>
                              </a:cubicBezTo>
                              <a:cubicBezTo>
                                <a:pt x="1759" y="573"/>
                                <a:pt x="1764" y="578"/>
                                <a:pt x="1770" y="578"/>
                              </a:cubicBezTo>
                              <a:cubicBezTo>
                                <a:pt x="1776" y="578"/>
                                <a:pt x="1781" y="573"/>
                                <a:pt x="1781" y="567"/>
                              </a:cubicBezTo>
                              <a:cubicBezTo>
                                <a:pt x="1781" y="561"/>
                                <a:pt x="1776" y="556"/>
                                <a:pt x="1770" y="556"/>
                              </a:cubicBezTo>
                              <a:close/>
                              <a:moveTo>
                                <a:pt x="1863" y="556"/>
                              </a:moveTo>
                              <a:cubicBezTo>
                                <a:pt x="1857" y="556"/>
                                <a:pt x="1852" y="561"/>
                                <a:pt x="1852" y="567"/>
                              </a:cubicBezTo>
                              <a:cubicBezTo>
                                <a:pt x="1852" y="573"/>
                                <a:pt x="1857" y="578"/>
                                <a:pt x="1863" y="578"/>
                              </a:cubicBezTo>
                              <a:cubicBezTo>
                                <a:pt x="1869" y="578"/>
                                <a:pt x="1874" y="573"/>
                                <a:pt x="1874" y="567"/>
                              </a:cubicBezTo>
                              <a:cubicBezTo>
                                <a:pt x="1874" y="561"/>
                                <a:pt x="1869" y="556"/>
                                <a:pt x="1863" y="556"/>
                              </a:cubicBezTo>
                              <a:close/>
                              <a:moveTo>
                                <a:pt x="1955" y="556"/>
                              </a:moveTo>
                              <a:cubicBezTo>
                                <a:pt x="1949" y="556"/>
                                <a:pt x="1944" y="561"/>
                                <a:pt x="1944" y="567"/>
                              </a:cubicBezTo>
                              <a:cubicBezTo>
                                <a:pt x="1944" y="573"/>
                                <a:pt x="1949" y="578"/>
                                <a:pt x="1955" y="578"/>
                              </a:cubicBezTo>
                              <a:cubicBezTo>
                                <a:pt x="1961" y="578"/>
                                <a:pt x="1966" y="573"/>
                                <a:pt x="1966" y="567"/>
                              </a:cubicBezTo>
                              <a:cubicBezTo>
                                <a:pt x="1966" y="561"/>
                                <a:pt x="1961" y="556"/>
                                <a:pt x="1955" y="556"/>
                              </a:cubicBezTo>
                              <a:close/>
                              <a:moveTo>
                                <a:pt x="2048" y="556"/>
                              </a:moveTo>
                              <a:cubicBezTo>
                                <a:pt x="2042" y="556"/>
                                <a:pt x="2037" y="561"/>
                                <a:pt x="2037" y="567"/>
                              </a:cubicBezTo>
                              <a:cubicBezTo>
                                <a:pt x="2037" y="573"/>
                                <a:pt x="2042" y="578"/>
                                <a:pt x="2048" y="578"/>
                              </a:cubicBezTo>
                              <a:cubicBezTo>
                                <a:pt x="2054" y="578"/>
                                <a:pt x="2059" y="573"/>
                                <a:pt x="2059" y="567"/>
                              </a:cubicBezTo>
                              <a:cubicBezTo>
                                <a:pt x="2059" y="561"/>
                                <a:pt x="2054" y="556"/>
                                <a:pt x="2048" y="556"/>
                              </a:cubicBezTo>
                              <a:close/>
                              <a:moveTo>
                                <a:pt x="2140" y="556"/>
                              </a:moveTo>
                              <a:cubicBezTo>
                                <a:pt x="2134" y="556"/>
                                <a:pt x="2130" y="561"/>
                                <a:pt x="2130" y="567"/>
                              </a:cubicBezTo>
                              <a:cubicBezTo>
                                <a:pt x="2130" y="573"/>
                                <a:pt x="2134" y="578"/>
                                <a:pt x="2140" y="578"/>
                              </a:cubicBezTo>
                              <a:cubicBezTo>
                                <a:pt x="2146" y="578"/>
                                <a:pt x="2151" y="573"/>
                                <a:pt x="2151" y="567"/>
                              </a:cubicBezTo>
                              <a:cubicBezTo>
                                <a:pt x="2151" y="561"/>
                                <a:pt x="2146" y="556"/>
                                <a:pt x="2140" y="556"/>
                              </a:cubicBezTo>
                              <a:close/>
                              <a:moveTo>
                                <a:pt x="2233" y="556"/>
                              </a:moveTo>
                              <a:cubicBezTo>
                                <a:pt x="2227" y="556"/>
                                <a:pt x="2222" y="561"/>
                                <a:pt x="2222" y="567"/>
                              </a:cubicBezTo>
                              <a:cubicBezTo>
                                <a:pt x="2222" y="573"/>
                                <a:pt x="2227" y="578"/>
                                <a:pt x="2233" y="578"/>
                              </a:cubicBezTo>
                              <a:cubicBezTo>
                                <a:pt x="2239" y="578"/>
                                <a:pt x="2244" y="573"/>
                                <a:pt x="2244" y="567"/>
                              </a:cubicBezTo>
                              <a:cubicBezTo>
                                <a:pt x="2244" y="561"/>
                                <a:pt x="2239" y="556"/>
                                <a:pt x="2233" y="556"/>
                              </a:cubicBezTo>
                              <a:close/>
                              <a:moveTo>
                                <a:pt x="2326" y="556"/>
                              </a:moveTo>
                              <a:cubicBezTo>
                                <a:pt x="2320" y="556"/>
                                <a:pt x="2315" y="561"/>
                                <a:pt x="2315" y="567"/>
                              </a:cubicBezTo>
                              <a:cubicBezTo>
                                <a:pt x="2315" y="573"/>
                                <a:pt x="2320" y="578"/>
                                <a:pt x="2326" y="578"/>
                              </a:cubicBezTo>
                              <a:cubicBezTo>
                                <a:pt x="2332" y="578"/>
                                <a:pt x="2337" y="573"/>
                                <a:pt x="2337" y="567"/>
                              </a:cubicBezTo>
                              <a:cubicBezTo>
                                <a:pt x="2337" y="561"/>
                                <a:pt x="2332" y="556"/>
                                <a:pt x="2326" y="556"/>
                              </a:cubicBezTo>
                              <a:close/>
                              <a:moveTo>
                                <a:pt x="2418" y="556"/>
                              </a:moveTo>
                              <a:cubicBezTo>
                                <a:pt x="2412" y="556"/>
                                <a:pt x="2407" y="561"/>
                                <a:pt x="2407" y="567"/>
                              </a:cubicBezTo>
                              <a:cubicBezTo>
                                <a:pt x="2407" y="573"/>
                                <a:pt x="2412" y="578"/>
                                <a:pt x="2418" y="578"/>
                              </a:cubicBezTo>
                              <a:cubicBezTo>
                                <a:pt x="2424" y="578"/>
                                <a:pt x="2429" y="573"/>
                                <a:pt x="2429" y="567"/>
                              </a:cubicBezTo>
                              <a:cubicBezTo>
                                <a:pt x="2429" y="561"/>
                                <a:pt x="2424" y="556"/>
                                <a:pt x="2418" y="556"/>
                              </a:cubicBezTo>
                              <a:close/>
                              <a:moveTo>
                                <a:pt x="2511" y="556"/>
                              </a:moveTo>
                              <a:cubicBezTo>
                                <a:pt x="2505" y="556"/>
                                <a:pt x="2500" y="561"/>
                                <a:pt x="2500" y="567"/>
                              </a:cubicBezTo>
                              <a:cubicBezTo>
                                <a:pt x="2500" y="573"/>
                                <a:pt x="2505" y="578"/>
                                <a:pt x="2511" y="578"/>
                              </a:cubicBezTo>
                              <a:cubicBezTo>
                                <a:pt x="2517" y="578"/>
                                <a:pt x="2522" y="573"/>
                                <a:pt x="2522" y="567"/>
                              </a:cubicBezTo>
                              <a:cubicBezTo>
                                <a:pt x="2522" y="561"/>
                                <a:pt x="2517" y="556"/>
                                <a:pt x="2511" y="556"/>
                              </a:cubicBezTo>
                              <a:close/>
                              <a:moveTo>
                                <a:pt x="2604" y="556"/>
                              </a:moveTo>
                              <a:cubicBezTo>
                                <a:pt x="2597" y="556"/>
                                <a:pt x="2593" y="561"/>
                                <a:pt x="2593" y="567"/>
                              </a:cubicBezTo>
                              <a:cubicBezTo>
                                <a:pt x="2593" y="573"/>
                                <a:pt x="2597" y="578"/>
                                <a:pt x="2604" y="578"/>
                              </a:cubicBezTo>
                              <a:cubicBezTo>
                                <a:pt x="2610" y="578"/>
                                <a:pt x="2614" y="573"/>
                                <a:pt x="2614" y="567"/>
                              </a:cubicBezTo>
                              <a:cubicBezTo>
                                <a:pt x="2614" y="561"/>
                                <a:pt x="2610" y="556"/>
                                <a:pt x="2604" y="556"/>
                              </a:cubicBezTo>
                              <a:close/>
                              <a:moveTo>
                                <a:pt x="2696" y="556"/>
                              </a:moveTo>
                              <a:cubicBezTo>
                                <a:pt x="2690" y="556"/>
                                <a:pt x="2685" y="561"/>
                                <a:pt x="2685" y="567"/>
                              </a:cubicBezTo>
                              <a:cubicBezTo>
                                <a:pt x="2685" y="573"/>
                                <a:pt x="2690" y="578"/>
                                <a:pt x="2696" y="578"/>
                              </a:cubicBezTo>
                              <a:cubicBezTo>
                                <a:pt x="2702" y="578"/>
                                <a:pt x="2707" y="573"/>
                                <a:pt x="2707" y="567"/>
                              </a:cubicBezTo>
                              <a:cubicBezTo>
                                <a:pt x="2707" y="561"/>
                                <a:pt x="2702" y="556"/>
                                <a:pt x="2696" y="556"/>
                              </a:cubicBezTo>
                              <a:close/>
                              <a:moveTo>
                                <a:pt x="2789" y="556"/>
                              </a:moveTo>
                              <a:cubicBezTo>
                                <a:pt x="2783" y="556"/>
                                <a:pt x="2778" y="561"/>
                                <a:pt x="2778" y="567"/>
                              </a:cubicBezTo>
                              <a:cubicBezTo>
                                <a:pt x="2778" y="573"/>
                                <a:pt x="2783" y="578"/>
                                <a:pt x="2789" y="578"/>
                              </a:cubicBezTo>
                              <a:cubicBezTo>
                                <a:pt x="2795" y="578"/>
                                <a:pt x="2800" y="573"/>
                                <a:pt x="2800" y="567"/>
                              </a:cubicBezTo>
                              <a:cubicBezTo>
                                <a:pt x="2800" y="561"/>
                                <a:pt x="2795" y="556"/>
                                <a:pt x="2789" y="556"/>
                              </a:cubicBezTo>
                              <a:close/>
                              <a:moveTo>
                                <a:pt x="2881" y="556"/>
                              </a:moveTo>
                              <a:cubicBezTo>
                                <a:pt x="2875" y="556"/>
                                <a:pt x="2870" y="561"/>
                                <a:pt x="2870" y="567"/>
                              </a:cubicBezTo>
                              <a:cubicBezTo>
                                <a:pt x="2870" y="573"/>
                                <a:pt x="2875" y="578"/>
                                <a:pt x="2881" y="578"/>
                              </a:cubicBezTo>
                              <a:cubicBezTo>
                                <a:pt x="2887" y="578"/>
                                <a:pt x="2892" y="573"/>
                                <a:pt x="2892" y="567"/>
                              </a:cubicBezTo>
                              <a:cubicBezTo>
                                <a:pt x="2892" y="561"/>
                                <a:pt x="2887" y="556"/>
                                <a:pt x="2881" y="556"/>
                              </a:cubicBezTo>
                              <a:close/>
                              <a:moveTo>
                                <a:pt x="2974" y="556"/>
                              </a:moveTo>
                              <a:cubicBezTo>
                                <a:pt x="2968" y="556"/>
                                <a:pt x="2963" y="561"/>
                                <a:pt x="2963" y="567"/>
                              </a:cubicBezTo>
                              <a:cubicBezTo>
                                <a:pt x="2963" y="573"/>
                                <a:pt x="2968" y="578"/>
                                <a:pt x="2974" y="578"/>
                              </a:cubicBezTo>
                              <a:cubicBezTo>
                                <a:pt x="2980" y="578"/>
                                <a:pt x="2985" y="573"/>
                                <a:pt x="2985" y="567"/>
                              </a:cubicBezTo>
                              <a:cubicBezTo>
                                <a:pt x="2985" y="561"/>
                                <a:pt x="2980" y="556"/>
                                <a:pt x="2974" y="556"/>
                              </a:cubicBezTo>
                              <a:close/>
                              <a:moveTo>
                                <a:pt x="3067" y="556"/>
                              </a:moveTo>
                              <a:cubicBezTo>
                                <a:pt x="3061" y="556"/>
                                <a:pt x="3056" y="561"/>
                                <a:pt x="3056" y="567"/>
                              </a:cubicBezTo>
                              <a:cubicBezTo>
                                <a:pt x="3056" y="573"/>
                                <a:pt x="3061" y="578"/>
                                <a:pt x="3067" y="578"/>
                              </a:cubicBezTo>
                              <a:cubicBezTo>
                                <a:pt x="3073" y="578"/>
                                <a:pt x="3077" y="573"/>
                                <a:pt x="3077" y="567"/>
                              </a:cubicBezTo>
                              <a:cubicBezTo>
                                <a:pt x="3077" y="561"/>
                                <a:pt x="3073" y="556"/>
                                <a:pt x="3067" y="556"/>
                              </a:cubicBezTo>
                              <a:close/>
                              <a:moveTo>
                                <a:pt x="3159" y="556"/>
                              </a:moveTo>
                              <a:cubicBezTo>
                                <a:pt x="3153" y="556"/>
                                <a:pt x="3148" y="561"/>
                                <a:pt x="3148" y="567"/>
                              </a:cubicBezTo>
                              <a:cubicBezTo>
                                <a:pt x="3148" y="573"/>
                                <a:pt x="3153" y="578"/>
                                <a:pt x="3159" y="578"/>
                              </a:cubicBezTo>
                              <a:cubicBezTo>
                                <a:pt x="3165" y="578"/>
                                <a:pt x="3170" y="573"/>
                                <a:pt x="3170" y="567"/>
                              </a:cubicBezTo>
                              <a:cubicBezTo>
                                <a:pt x="3170" y="561"/>
                                <a:pt x="3165" y="556"/>
                                <a:pt x="3159" y="556"/>
                              </a:cubicBezTo>
                              <a:close/>
                              <a:moveTo>
                                <a:pt x="3252" y="556"/>
                              </a:moveTo>
                              <a:cubicBezTo>
                                <a:pt x="3246" y="556"/>
                                <a:pt x="3241" y="561"/>
                                <a:pt x="3241" y="567"/>
                              </a:cubicBezTo>
                              <a:cubicBezTo>
                                <a:pt x="3241" y="573"/>
                                <a:pt x="3246" y="578"/>
                                <a:pt x="3252" y="578"/>
                              </a:cubicBezTo>
                              <a:cubicBezTo>
                                <a:pt x="3258" y="578"/>
                                <a:pt x="3263" y="573"/>
                                <a:pt x="3263" y="567"/>
                              </a:cubicBezTo>
                              <a:cubicBezTo>
                                <a:pt x="3263" y="561"/>
                                <a:pt x="3258" y="556"/>
                                <a:pt x="3252" y="556"/>
                              </a:cubicBezTo>
                              <a:close/>
                              <a:moveTo>
                                <a:pt x="3344" y="556"/>
                              </a:moveTo>
                              <a:cubicBezTo>
                                <a:pt x="3338" y="556"/>
                                <a:pt x="3333" y="561"/>
                                <a:pt x="3333" y="567"/>
                              </a:cubicBezTo>
                              <a:cubicBezTo>
                                <a:pt x="3333" y="573"/>
                                <a:pt x="3338" y="578"/>
                                <a:pt x="3344" y="578"/>
                              </a:cubicBezTo>
                              <a:cubicBezTo>
                                <a:pt x="3350" y="578"/>
                                <a:pt x="3355" y="573"/>
                                <a:pt x="3355" y="567"/>
                              </a:cubicBezTo>
                              <a:cubicBezTo>
                                <a:pt x="3355" y="561"/>
                                <a:pt x="3350" y="556"/>
                                <a:pt x="3344" y="556"/>
                              </a:cubicBezTo>
                              <a:close/>
                              <a:moveTo>
                                <a:pt x="3437" y="556"/>
                              </a:moveTo>
                              <a:cubicBezTo>
                                <a:pt x="3431" y="556"/>
                                <a:pt x="3426" y="561"/>
                                <a:pt x="3426" y="567"/>
                              </a:cubicBezTo>
                              <a:cubicBezTo>
                                <a:pt x="3426" y="573"/>
                                <a:pt x="3431" y="578"/>
                                <a:pt x="3437" y="578"/>
                              </a:cubicBezTo>
                              <a:cubicBezTo>
                                <a:pt x="3443" y="578"/>
                                <a:pt x="3448" y="573"/>
                                <a:pt x="3448" y="567"/>
                              </a:cubicBezTo>
                              <a:cubicBezTo>
                                <a:pt x="3448" y="561"/>
                                <a:pt x="3443" y="556"/>
                                <a:pt x="3437" y="556"/>
                              </a:cubicBezTo>
                              <a:close/>
                              <a:moveTo>
                                <a:pt x="3530" y="556"/>
                              </a:moveTo>
                              <a:cubicBezTo>
                                <a:pt x="3524" y="556"/>
                                <a:pt x="3519" y="561"/>
                                <a:pt x="3519" y="567"/>
                              </a:cubicBezTo>
                              <a:cubicBezTo>
                                <a:pt x="3519" y="573"/>
                                <a:pt x="3524" y="578"/>
                                <a:pt x="3530" y="578"/>
                              </a:cubicBezTo>
                              <a:cubicBezTo>
                                <a:pt x="3536" y="578"/>
                                <a:pt x="3540" y="573"/>
                                <a:pt x="3540" y="567"/>
                              </a:cubicBezTo>
                              <a:cubicBezTo>
                                <a:pt x="3540" y="561"/>
                                <a:pt x="3536" y="556"/>
                                <a:pt x="3530" y="556"/>
                              </a:cubicBezTo>
                              <a:close/>
                              <a:moveTo>
                                <a:pt x="3622" y="556"/>
                              </a:moveTo>
                              <a:cubicBezTo>
                                <a:pt x="3616" y="556"/>
                                <a:pt x="3611" y="561"/>
                                <a:pt x="3611" y="567"/>
                              </a:cubicBezTo>
                              <a:cubicBezTo>
                                <a:pt x="3611" y="573"/>
                                <a:pt x="3616" y="578"/>
                                <a:pt x="3622" y="578"/>
                              </a:cubicBezTo>
                              <a:cubicBezTo>
                                <a:pt x="3628" y="578"/>
                                <a:pt x="3633" y="573"/>
                                <a:pt x="3633" y="567"/>
                              </a:cubicBezTo>
                              <a:cubicBezTo>
                                <a:pt x="3633" y="561"/>
                                <a:pt x="3628" y="556"/>
                                <a:pt x="3622" y="556"/>
                              </a:cubicBezTo>
                              <a:close/>
                              <a:moveTo>
                                <a:pt x="3715" y="556"/>
                              </a:moveTo>
                              <a:cubicBezTo>
                                <a:pt x="3709" y="556"/>
                                <a:pt x="3704" y="561"/>
                                <a:pt x="3704" y="567"/>
                              </a:cubicBezTo>
                              <a:cubicBezTo>
                                <a:pt x="3704" y="573"/>
                                <a:pt x="3709" y="578"/>
                                <a:pt x="3715" y="578"/>
                              </a:cubicBezTo>
                              <a:cubicBezTo>
                                <a:pt x="3721" y="578"/>
                                <a:pt x="3726" y="573"/>
                                <a:pt x="3726" y="567"/>
                              </a:cubicBezTo>
                              <a:cubicBezTo>
                                <a:pt x="3726" y="561"/>
                                <a:pt x="3721" y="556"/>
                                <a:pt x="3715" y="556"/>
                              </a:cubicBezTo>
                              <a:close/>
                              <a:moveTo>
                                <a:pt x="3807" y="556"/>
                              </a:moveTo>
                              <a:cubicBezTo>
                                <a:pt x="3801" y="556"/>
                                <a:pt x="3796" y="561"/>
                                <a:pt x="3796" y="567"/>
                              </a:cubicBezTo>
                              <a:cubicBezTo>
                                <a:pt x="3796" y="573"/>
                                <a:pt x="3801" y="578"/>
                                <a:pt x="3807" y="578"/>
                              </a:cubicBezTo>
                              <a:cubicBezTo>
                                <a:pt x="3813" y="578"/>
                                <a:pt x="3818" y="573"/>
                                <a:pt x="3818" y="567"/>
                              </a:cubicBezTo>
                              <a:cubicBezTo>
                                <a:pt x="3818" y="561"/>
                                <a:pt x="3813" y="556"/>
                                <a:pt x="3807" y="556"/>
                              </a:cubicBezTo>
                              <a:close/>
                              <a:moveTo>
                                <a:pt x="3900" y="556"/>
                              </a:moveTo>
                              <a:cubicBezTo>
                                <a:pt x="3894" y="556"/>
                                <a:pt x="3889" y="561"/>
                                <a:pt x="3889" y="567"/>
                              </a:cubicBezTo>
                              <a:cubicBezTo>
                                <a:pt x="3889" y="573"/>
                                <a:pt x="3894" y="578"/>
                                <a:pt x="3900" y="578"/>
                              </a:cubicBezTo>
                              <a:cubicBezTo>
                                <a:pt x="3906" y="578"/>
                                <a:pt x="3911" y="573"/>
                                <a:pt x="3911" y="567"/>
                              </a:cubicBezTo>
                              <a:cubicBezTo>
                                <a:pt x="3911" y="561"/>
                                <a:pt x="3906" y="556"/>
                                <a:pt x="3900" y="556"/>
                              </a:cubicBezTo>
                              <a:close/>
                              <a:moveTo>
                                <a:pt x="3993" y="556"/>
                              </a:moveTo>
                              <a:cubicBezTo>
                                <a:pt x="3987" y="556"/>
                                <a:pt x="3982" y="561"/>
                                <a:pt x="3982" y="567"/>
                              </a:cubicBezTo>
                              <a:cubicBezTo>
                                <a:pt x="3982" y="573"/>
                                <a:pt x="3987" y="578"/>
                                <a:pt x="3993" y="578"/>
                              </a:cubicBezTo>
                              <a:cubicBezTo>
                                <a:pt x="3999" y="578"/>
                                <a:pt x="4003" y="573"/>
                                <a:pt x="4003" y="567"/>
                              </a:cubicBezTo>
                              <a:cubicBezTo>
                                <a:pt x="4003" y="561"/>
                                <a:pt x="3999" y="556"/>
                                <a:pt x="3993" y="556"/>
                              </a:cubicBezTo>
                              <a:close/>
                              <a:moveTo>
                                <a:pt x="4085" y="556"/>
                              </a:moveTo>
                              <a:cubicBezTo>
                                <a:pt x="4079" y="556"/>
                                <a:pt x="4074" y="561"/>
                                <a:pt x="4074" y="567"/>
                              </a:cubicBezTo>
                              <a:cubicBezTo>
                                <a:pt x="4074" y="573"/>
                                <a:pt x="4079" y="578"/>
                                <a:pt x="4085" y="578"/>
                              </a:cubicBezTo>
                              <a:cubicBezTo>
                                <a:pt x="4091" y="578"/>
                                <a:pt x="4096" y="573"/>
                                <a:pt x="4096" y="567"/>
                              </a:cubicBezTo>
                              <a:cubicBezTo>
                                <a:pt x="4096" y="561"/>
                                <a:pt x="4091" y="556"/>
                                <a:pt x="4085" y="556"/>
                              </a:cubicBezTo>
                              <a:close/>
                              <a:moveTo>
                                <a:pt x="4178" y="556"/>
                              </a:moveTo>
                              <a:cubicBezTo>
                                <a:pt x="4172" y="556"/>
                                <a:pt x="4167" y="561"/>
                                <a:pt x="4167" y="567"/>
                              </a:cubicBezTo>
                              <a:cubicBezTo>
                                <a:pt x="4167" y="573"/>
                                <a:pt x="4172" y="578"/>
                                <a:pt x="4178" y="578"/>
                              </a:cubicBezTo>
                              <a:cubicBezTo>
                                <a:pt x="4184" y="578"/>
                                <a:pt x="4189" y="573"/>
                                <a:pt x="4189" y="567"/>
                              </a:cubicBezTo>
                              <a:cubicBezTo>
                                <a:pt x="4189" y="561"/>
                                <a:pt x="4184" y="556"/>
                                <a:pt x="4178" y="556"/>
                              </a:cubicBezTo>
                              <a:close/>
                              <a:moveTo>
                                <a:pt x="4270" y="556"/>
                              </a:moveTo>
                              <a:cubicBezTo>
                                <a:pt x="4264" y="556"/>
                                <a:pt x="4260" y="561"/>
                                <a:pt x="4260" y="567"/>
                              </a:cubicBezTo>
                              <a:cubicBezTo>
                                <a:pt x="4260" y="573"/>
                                <a:pt x="4264" y="578"/>
                                <a:pt x="4270" y="578"/>
                              </a:cubicBezTo>
                              <a:cubicBezTo>
                                <a:pt x="4276" y="578"/>
                                <a:pt x="4281" y="573"/>
                                <a:pt x="4281" y="567"/>
                              </a:cubicBezTo>
                              <a:cubicBezTo>
                                <a:pt x="4281" y="561"/>
                                <a:pt x="4276" y="556"/>
                                <a:pt x="4270" y="556"/>
                              </a:cubicBezTo>
                              <a:close/>
                              <a:moveTo>
                                <a:pt x="4363" y="556"/>
                              </a:moveTo>
                              <a:cubicBezTo>
                                <a:pt x="4357" y="556"/>
                                <a:pt x="4352" y="561"/>
                                <a:pt x="4352" y="567"/>
                              </a:cubicBezTo>
                              <a:cubicBezTo>
                                <a:pt x="4352" y="573"/>
                                <a:pt x="4357" y="578"/>
                                <a:pt x="4363" y="578"/>
                              </a:cubicBezTo>
                              <a:cubicBezTo>
                                <a:pt x="4369" y="578"/>
                                <a:pt x="4374" y="573"/>
                                <a:pt x="4374" y="567"/>
                              </a:cubicBezTo>
                              <a:cubicBezTo>
                                <a:pt x="4374" y="561"/>
                                <a:pt x="4369" y="556"/>
                                <a:pt x="4363" y="556"/>
                              </a:cubicBezTo>
                              <a:close/>
                              <a:moveTo>
                                <a:pt x="4456" y="556"/>
                              </a:moveTo>
                              <a:cubicBezTo>
                                <a:pt x="4450" y="556"/>
                                <a:pt x="4445" y="561"/>
                                <a:pt x="4445" y="567"/>
                              </a:cubicBezTo>
                              <a:cubicBezTo>
                                <a:pt x="4445" y="573"/>
                                <a:pt x="4450" y="578"/>
                                <a:pt x="4456" y="578"/>
                              </a:cubicBezTo>
                              <a:cubicBezTo>
                                <a:pt x="4462" y="578"/>
                                <a:pt x="4466" y="573"/>
                                <a:pt x="4466" y="567"/>
                              </a:cubicBezTo>
                              <a:cubicBezTo>
                                <a:pt x="4466" y="561"/>
                                <a:pt x="4462" y="556"/>
                                <a:pt x="4456" y="556"/>
                              </a:cubicBezTo>
                              <a:close/>
                              <a:moveTo>
                                <a:pt x="4548" y="556"/>
                              </a:moveTo>
                              <a:cubicBezTo>
                                <a:pt x="4542" y="556"/>
                                <a:pt x="4537" y="561"/>
                                <a:pt x="4537" y="567"/>
                              </a:cubicBezTo>
                              <a:cubicBezTo>
                                <a:pt x="4537" y="573"/>
                                <a:pt x="4542" y="578"/>
                                <a:pt x="4548" y="578"/>
                              </a:cubicBezTo>
                              <a:cubicBezTo>
                                <a:pt x="4554" y="578"/>
                                <a:pt x="4559" y="573"/>
                                <a:pt x="4559" y="567"/>
                              </a:cubicBezTo>
                              <a:cubicBezTo>
                                <a:pt x="4559" y="561"/>
                                <a:pt x="4554" y="556"/>
                                <a:pt x="4548" y="556"/>
                              </a:cubicBezTo>
                              <a:close/>
                              <a:moveTo>
                                <a:pt x="4641" y="556"/>
                              </a:moveTo>
                              <a:cubicBezTo>
                                <a:pt x="4635" y="556"/>
                                <a:pt x="4630" y="561"/>
                                <a:pt x="4630" y="567"/>
                              </a:cubicBezTo>
                              <a:cubicBezTo>
                                <a:pt x="4630" y="573"/>
                                <a:pt x="4635" y="578"/>
                                <a:pt x="4641" y="578"/>
                              </a:cubicBezTo>
                              <a:cubicBezTo>
                                <a:pt x="4647" y="578"/>
                                <a:pt x="4652" y="573"/>
                                <a:pt x="4652" y="567"/>
                              </a:cubicBezTo>
                              <a:cubicBezTo>
                                <a:pt x="4652" y="561"/>
                                <a:pt x="4647" y="556"/>
                                <a:pt x="4641" y="556"/>
                              </a:cubicBezTo>
                              <a:close/>
                              <a:moveTo>
                                <a:pt x="4733" y="556"/>
                              </a:moveTo>
                              <a:cubicBezTo>
                                <a:pt x="4727" y="556"/>
                                <a:pt x="4723" y="561"/>
                                <a:pt x="4723" y="567"/>
                              </a:cubicBezTo>
                              <a:cubicBezTo>
                                <a:pt x="4723" y="573"/>
                                <a:pt x="4727" y="578"/>
                                <a:pt x="4733" y="578"/>
                              </a:cubicBezTo>
                              <a:cubicBezTo>
                                <a:pt x="4739" y="578"/>
                                <a:pt x="4744" y="573"/>
                                <a:pt x="4744" y="567"/>
                              </a:cubicBezTo>
                              <a:cubicBezTo>
                                <a:pt x="4744" y="561"/>
                                <a:pt x="4739" y="556"/>
                                <a:pt x="4733" y="556"/>
                              </a:cubicBezTo>
                              <a:close/>
                              <a:moveTo>
                                <a:pt x="4826" y="556"/>
                              </a:moveTo>
                              <a:cubicBezTo>
                                <a:pt x="4820" y="556"/>
                                <a:pt x="4815" y="561"/>
                                <a:pt x="4815" y="567"/>
                              </a:cubicBezTo>
                              <a:cubicBezTo>
                                <a:pt x="4815" y="573"/>
                                <a:pt x="4820" y="578"/>
                                <a:pt x="4826" y="578"/>
                              </a:cubicBezTo>
                              <a:cubicBezTo>
                                <a:pt x="4832" y="578"/>
                                <a:pt x="4837" y="573"/>
                                <a:pt x="4837" y="567"/>
                              </a:cubicBezTo>
                              <a:cubicBezTo>
                                <a:pt x="4837" y="561"/>
                                <a:pt x="4832" y="556"/>
                                <a:pt x="4826" y="556"/>
                              </a:cubicBezTo>
                              <a:close/>
                              <a:moveTo>
                                <a:pt x="4919" y="556"/>
                              </a:moveTo>
                              <a:cubicBezTo>
                                <a:pt x="4913" y="556"/>
                                <a:pt x="4908" y="561"/>
                                <a:pt x="4908" y="567"/>
                              </a:cubicBezTo>
                              <a:cubicBezTo>
                                <a:pt x="4908" y="573"/>
                                <a:pt x="4913" y="578"/>
                                <a:pt x="4919" y="578"/>
                              </a:cubicBezTo>
                              <a:cubicBezTo>
                                <a:pt x="4925" y="578"/>
                                <a:pt x="4930" y="573"/>
                                <a:pt x="4930" y="567"/>
                              </a:cubicBezTo>
                              <a:cubicBezTo>
                                <a:pt x="4930" y="561"/>
                                <a:pt x="4925" y="556"/>
                                <a:pt x="4919" y="556"/>
                              </a:cubicBezTo>
                              <a:close/>
                              <a:moveTo>
                                <a:pt x="5011" y="556"/>
                              </a:moveTo>
                              <a:cubicBezTo>
                                <a:pt x="5005" y="556"/>
                                <a:pt x="5000" y="561"/>
                                <a:pt x="5000" y="567"/>
                              </a:cubicBezTo>
                              <a:cubicBezTo>
                                <a:pt x="5000" y="573"/>
                                <a:pt x="5005" y="578"/>
                                <a:pt x="5011" y="578"/>
                              </a:cubicBezTo>
                              <a:cubicBezTo>
                                <a:pt x="5017" y="578"/>
                                <a:pt x="5022" y="573"/>
                                <a:pt x="5022" y="567"/>
                              </a:cubicBezTo>
                              <a:cubicBezTo>
                                <a:pt x="5022" y="561"/>
                                <a:pt x="5017" y="556"/>
                                <a:pt x="5011" y="556"/>
                              </a:cubicBezTo>
                              <a:close/>
                              <a:moveTo>
                                <a:pt x="5104" y="556"/>
                              </a:moveTo>
                              <a:cubicBezTo>
                                <a:pt x="5098" y="556"/>
                                <a:pt x="5093" y="561"/>
                                <a:pt x="5093" y="567"/>
                              </a:cubicBezTo>
                              <a:cubicBezTo>
                                <a:pt x="5093" y="573"/>
                                <a:pt x="5098" y="578"/>
                                <a:pt x="5104" y="578"/>
                              </a:cubicBezTo>
                              <a:cubicBezTo>
                                <a:pt x="5110" y="578"/>
                                <a:pt x="5115" y="573"/>
                                <a:pt x="5115" y="567"/>
                              </a:cubicBezTo>
                              <a:cubicBezTo>
                                <a:pt x="5115" y="561"/>
                                <a:pt x="5110" y="556"/>
                                <a:pt x="5104" y="556"/>
                              </a:cubicBezTo>
                              <a:close/>
                              <a:moveTo>
                                <a:pt x="5196" y="556"/>
                              </a:moveTo>
                              <a:cubicBezTo>
                                <a:pt x="5190" y="556"/>
                                <a:pt x="5186" y="561"/>
                                <a:pt x="5186" y="567"/>
                              </a:cubicBezTo>
                              <a:cubicBezTo>
                                <a:pt x="5186" y="573"/>
                                <a:pt x="5190" y="578"/>
                                <a:pt x="5196" y="578"/>
                              </a:cubicBezTo>
                              <a:cubicBezTo>
                                <a:pt x="5202" y="578"/>
                                <a:pt x="5207" y="573"/>
                                <a:pt x="5207" y="567"/>
                              </a:cubicBezTo>
                              <a:cubicBezTo>
                                <a:pt x="5207" y="561"/>
                                <a:pt x="5202" y="556"/>
                                <a:pt x="5196" y="556"/>
                              </a:cubicBezTo>
                              <a:close/>
                              <a:moveTo>
                                <a:pt x="5289" y="556"/>
                              </a:moveTo>
                              <a:cubicBezTo>
                                <a:pt x="5283" y="556"/>
                                <a:pt x="5278" y="561"/>
                                <a:pt x="5278" y="567"/>
                              </a:cubicBezTo>
                              <a:cubicBezTo>
                                <a:pt x="5278" y="573"/>
                                <a:pt x="5283" y="578"/>
                                <a:pt x="5289" y="578"/>
                              </a:cubicBezTo>
                              <a:cubicBezTo>
                                <a:pt x="5295" y="578"/>
                                <a:pt x="5300" y="573"/>
                                <a:pt x="5300" y="567"/>
                              </a:cubicBezTo>
                              <a:cubicBezTo>
                                <a:pt x="5300" y="561"/>
                                <a:pt x="5295" y="556"/>
                                <a:pt x="5289" y="556"/>
                              </a:cubicBezTo>
                              <a:close/>
                              <a:moveTo>
                                <a:pt x="5382" y="556"/>
                              </a:moveTo>
                              <a:cubicBezTo>
                                <a:pt x="5376" y="556"/>
                                <a:pt x="5371" y="561"/>
                                <a:pt x="5371" y="567"/>
                              </a:cubicBezTo>
                              <a:cubicBezTo>
                                <a:pt x="5371" y="573"/>
                                <a:pt x="5376" y="578"/>
                                <a:pt x="5382" y="578"/>
                              </a:cubicBezTo>
                              <a:cubicBezTo>
                                <a:pt x="5388" y="578"/>
                                <a:pt x="5393" y="573"/>
                                <a:pt x="5393" y="567"/>
                              </a:cubicBezTo>
                              <a:cubicBezTo>
                                <a:pt x="5393" y="561"/>
                                <a:pt x="5388" y="556"/>
                                <a:pt x="5382" y="556"/>
                              </a:cubicBezTo>
                              <a:close/>
                              <a:moveTo>
                                <a:pt x="5474" y="556"/>
                              </a:moveTo>
                              <a:cubicBezTo>
                                <a:pt x="5468" y="556"/>
                                <a:pt x="5463" y="561"/>
                                <a:pt x="5463" y="567"/>
                              </a:cubicBezTo>
                              <a:cubicBezTo>
                                <a:pt x="5463" y="573"/>
                                <a:pt x="5468" y="578"/>
                                <a:pt x="5474" y="578"/>
                              </a:cubicBezTo>
                              <a:cubicBezTo>
                                <a:pt x="5480" y="578"/>
                                <a:pt x="5485" y="573"/>
                                <a:pt x="5485" y="567"/>
                              </a:cubicBezTo>
                              <a:cubicBezTo>
                                <a:pt x="5485" y="561"/>
                                <a:pt x="5480" y="556"/>
                                <a:pt x="5474" y="556"/>
                              </a:cubicBezTo>
                              <a:close/>
                              <a:moveTo>
                                <a:pt x="5567" y="556"/>
                              </a:moveTo>
                              <a:cubicBezTo>
                                <a:pt x="5561" y="556"/>
                                <a:pt x="5556" y="561"/>
                                <a:pt x="5556" y="567"/>
                              </a:cubicBezTo>
                              <a:cubicBezTo>
                                <a:pt x="5556" y="573"/>
                                <a:pt x="5561" y="578"/>
                                <a:pt x="5567" y="578"/>
                              </a:cubicBezTo>
                              <a:cubicBezTo>
                                <a:pt x="5573" y="578"/>
                                <a:pt x="5578" y="573"/>
                                <a:pt x="5578" y="567"/>
                              </a:cubicBezTo>
                              <a:cubicBezTo>
                                <a:pt x="5578" y="561"/>
                                <a:pt x="5573" y="556"/>
                                <a:pt x="5567" y="556"/>
                              </a:cubicBezTo>
                              <a:close/>
                              <a:moveTo>
                                <a:pt x="5659" y="556"/>
                              </a:moveTo>
                              <a:cubicBezTo>
                                <a:pt x="5653" y="556"/>
                                <a:pt x="5649" y="561"/>
                                <a:pt x="5649" y="567"/>
                              </a:cubicBezTo>
                              <a:cubicBezTo>
                                <a:pt x="5649" y="573"/>
                                <a:pt x="5653" y="578"/>
                                <a:pt x="5659" y="578"/>
                              </a:cubicBezTo>
                              <a:cubicBezTo>
                                <a:pt x="5665" y="578"/>
                                <a:pt x="5670" y="573"/>
                                <a:pt x="5670" y="567"/>
                              </a:cubicBezTo>
                              <a:cubicBezTo>
                                <a:pt x="5670" y="561"/>
                                <a:pt x="5665" y="556"/>
                                <a:pt x="5659" y="556"/>
                              </a:cubicBezTo>
                              <a:close/>
                              <a:moveTo>
                                <a:pt x="577" y="659"/>
                              </a:moveTo>
                              <a:cubicBezTo>
                                <a:pt x="577" y="653"/>
                                <a:pt x="572" y="649"/>
                                <a:pt x="566" y="649"/>
                              </a:cubicBezTo>
                              <a:cubicBezTo>
                                <a:pt x="560" y="649"/>
                                <a:pt x="555" y="653"/>
                                <a:pt x="555" y="659"/>
                              </a:cubicBezTo>
                              <a:cubicBezTo>
                                <a:pt x="555" y="665"/>
                                <a:pt x="560" y="670"/>
                                <a:pt x="566" y="670"/>
                              </a:cubicBezTo>
                              <a:cubicBezTo>
                                <a:pt x="572" y="670"/>
                                <a:pt x="577" y="665"/>
                                <a:pt x="577" y="659"/>
                              </a:cubicBezTo>
                              <a:close/>
                              <a:moveTo>
                                <a:pt x="577" y="752"/>
                              </a:moveTo>
                              <a:cubicBezTo>
                                <a:pt x="577" y="746"/>
                                <a:pt x="572" y="741"/>
                                <a:pt x="566" y="741"/>
                              </a:cubicBezTo>
                              <a:cubicBezTo>
                                <a:pt x="560" y="741"/>
                                <a:pt x="555" y="746"/>
                                <a:pt x="555" y="752"/>
                              </a:cubicBezTo>
                              <a:cubicBezTo>
                                <a:pt x="555" y="758"/>
                                <a:pt x="560" y="763"/>
                                <a:pt x="566" y="763"/>
                              </a:cubicBezTo>
                              <a:cubicBezTo>
                                <a:pt x="572" y="763"/>
                                <a:pt x="577" y="758"/>
                                <a:pt x="577" y="752"/>
                              </a:cubicBezTo>
                              <a:close/>
                              <a:moveTo>
                                <a:pt x="577" y="845"/>
                              </a:moveTo>
                              <a:cubicBezTo>
                                <a:pt x="577" y="839"/>
                                <a:pt x="572" y="834"/>
                                <a:pt x="566" y="834"/>
                              </a:cubicBezTo>
                              <a:cubicBezTo>
                                <a:pt x="560" y="834"/>
                                <a:pt x="555" y="839"/>
                                <a:pt x="555" y="845"/>
                              </a:cubicBezTo>
                              <a:cubicBezTo>
                                <a:pt x="555" y="851"/>
                                <a:pt x="560" y="855"/>
                                <a:pt x="566" y="855"/>
                              </a:cubicBezTo>
                              <a:cubicBezTo>
                                <a:pt x="572" y="855"/>
                                <a:pt x="577" y="851"/>
                                <a:pt x="577" y="845"/>
                              </a:cubicBezTo>
                              <a:close/>
                              <a:moveTo>
                                <a:pt x="577" y="937"/>
                              </a:moveTo>
                              <a:cubicBezTo>
                                <a:pt x="577" y="931"/>
                                <a:pt x="572" y="926"/>
                                <a:pt x="566" y="926"/>
                              </a:cubicBezTo>
                              <a:cubicBezTo>
                                <a:pt x="560" y="926"/>
                                <a:pt x="555" y="931"/>
                                <a:pt x="555" y="937"/>
                              </a:cubicBezTo>
                              <a:cubicBezTo>
                                <a:pt x="555" y="943"/>
                                <a:pt x="560" y="948"/>
                                <a:pt x="566" y="948"/>
                              </a:cubicBezTo>
                              <a:cubicBezTo>
                                <a:pt x="572" y="948"/>
                                <a:pt x="577" y="943"/>
                                <a:pt x="577" y="937"/>
                              </a:cubicBezTo>
                              <a:close/>
                              <a:moveTo>
                                <a:pt x="577" y="1030"/>
                              </a:moveTo>
                              <a:cubicBezTo>
                                <a:pt x="577" y="1024"/>
                                <a:pt x="572" y="1019"/>
                                <a:pt x="566" y="1019"/>
                              </a:cubicBezTo>
                              <a:cubicBezTo>
                                <a:pt x="560" y="1019"/>
                                <a:pt x="555" y="1024"/>
                                <a:pt x="555" y="1030"/>
                              </a:cubicBezTo>
                              <a:cubicBezTo>
                                <a:pt x="555" y="1036"/>
                                <a:pt x="560" y="1041"/>
                                <a:pt x="566" y="1041"/>
                              </a:cubicBezTo>
                              <a:cubicBezTo>
                                <a:pt x="572" y="1041"/>
                                <a:pt x="577" y="1036"/>
                                <a:pt x="577" y="1030"/>
                              </a:cubicBezTo>
                              <a:close/>
                              <a:moveTo>
                                <a:pt x="577" y="1122"/>
                              </a:moveTo>
                              <a:cubicBezTo>
                                <a:pt x="577" y="1116"/>
                                <a:pt x="572" y="1112"/>
                                <a:pt x="566" y="1112"/>
                              </a:cubicBezTo>
                              <a:cubicBezTo>
                                <a:pt x="560" y="1112"/>
                                <a:pt x="555" y="1116"/>
                                <a:pt x="555" y="1122"/>
                              </a:cubicBezTo>
                              <a:cubicBezTo>
                                <a:pt x="555" y="1128"/>
                                <a:pt x="560" y="1133"/>
                                <a:pt x="566" y="1133"/>
                              </a:cubicBezTo>
                              <a:cubicBezTo>
                                <a:pt x="572" y="1133"/>
                                <a:pt x="577" y="1128"/>
                                <a:pt x="577" y="1122"/>
                              </a:cubicBezTo>
                              <a:close/>
                              <a:moveTo>
                                <a:pt x="1225" y="659"/>
                              </a:moveTo>
                              <a:cubicBezTo>
                                <a:pt x="1225" y="653"/>
                                <a:pt x="1220" y="649"/>
                                <a:pt x="1214" y="649"/>
                              </a:cubicBezTo>
                              <a:cubicBezTo>
                                <a:pt x="1208" y="649"/>
                                <a:pt x="1204" y="653"/>
                                <a:pt x="1204" y="659"/>
                              </a:cubicBezTo>
                              <a:cubicBezTo>
                                <a:pt x="1204" y="665"/>
                                <a:pt x="1208" y="670"/>
                                <a:pt x="1214" y="670"/>
                              </a:cubicBezTo>
                              <a:cubicBezTo>
                                <a:pt x="1220" y="670"/>
                                <a:pt x="1225" y="665"/>
                                <a:pt x="1225" y="659"/>
                              </a:cubicBezTo>
                              <a:close/>
                              <a:moveTo>
                                <a:pt x="1225" y="752"/>
                              </a:moveTo>
                              <a:cubicBezTo>
                                <a:pt x="1225" y="746"/>
                                <a:pt x="1220" y="741"/>
                                <a:pt x="1214" y="741"/>
                              </a:cubicBezTo>
                              <a:cubicBezTo>
                                <a:pt x="1208" y="741"/>
                                <a:pt x="1204" y="746"/>
                                <a:pt x="1204" y="752"/>
                              </a:cubicBezTo>
                              <a:cubicBezTo>
                                <a:pt x="1204" y="758"/>
                                <a:pt x="1208" y="763"/>
                                <a:pt x="1214" y="763"/>
                              </a:cubicBezTo>
                              <a:cubicBezTo>
                                <a:pt x="1220" y="763"/>
                                <a:pt x="1225" y="758"/>
                                <a:pt x="1225" y="752"/>
                              </a:cubicBezTo>
                              <a:close/>
                              <a:moveTo>
                                <a:pt x="1225" y="845"/>
                              </a:moveTo>
                              <a:cubicBezTo>
                                <a:pt x="1225" y="839"/>
                                <a:pt x="1220" y="834"/>
                                <a:pt x="1214" y="834"/>
                              </a:cubicBezTo>
                              <a:cubicBezTo>
                                <a:pt x="1208" y="834"/>
                                <a:pt x="1204" y="839"/>
                                <a:pt x="1204" y="845"/>
                              </a:cubicBezTo>
                              <a:cubicBezTo>
                                <a:pt x="1204" y="851"/>
                                <a:pt x="1208" y="855"/>
                                <a:pt x="1214" y="855"/>
                              </a:cubicBezTo>
                              <a:cubicBezTo>
                                <a:pt x="1220" y="855"/>
                                <a:pt x="1225" y="851"/>
                                <a:pt x="1225" y="845"/>
                              </a:cubicBezTo>
                              <a:close/>
                              <a:moveTo>
                                <a:pt x="1225" y="937"/>
                              </a:moveTo>
                              <a:cubicBezTo>
                                <a:pt x="1225" y="931"/>
                                <a:pt x="1220" y="926"/>
                                <a:pt x="1214" y="926"/>
                              </a:cubicBezTo>
                              <a:cubicBezTo>
                                <a:pt x="1208" y="926"/>
                                <a:pt x="1204" y="931"/>
                                <a:pt x="1204" y="937"/>
                              </a:cubicBezTo>
                              <a:cubicBezTo>
                                <a:pt x="1204" y="943"/>
                                <a:pt x="1208" y="948"/>
                                <a:pt x="1214" y="948"/>
                              </a:cubicBezTo>
                              <a:cubicBezTo>
                                <a:pt x="1220" y="948"/>
                                <a:pt x="1225" y="943"/>
                                <a:pt x="1225" y="937"/>
                              </a:cubicBezTo>
                              <a:close/>
                              <a:moveTo>
                                <a:pt x="1225" y="1030"/>
                              </a:moveTo>
                              <a:cubicBezTo>
                                <a:pt x="1225" y="1024"/>
                                <a:pt x="1220" y="1019"/>
                                <a:pt x="1214" y="1019"/>
                              </a:cubicBezTo>
                              <a:cubicBezTo>
                                <a:pt x="1208" y="1019"/>
                                <a:pt x="1204" y="1024"/>
                                <a:pt x="1204" y="1030"/>
                              </a:cubicBezTo>
                              <a:cubicBezTo>
                                <a:pt x="1204" y="1036"/>
                                <a:pt x="1208" y="1041"/>
                                <a:pt x="1214" y="1041"/>
                              </a:cubicBezTo>
                              <a:cubicBezTo>
                                <a:pt x="1220" y="1041"/>
                                <a:pt x="1225" y="1036"/>
                                <a:pt x="1225" y="1030"/>
                              </a:cubicBezTo>
                              <a:close/>
                              <a:moveTo>
                                <a:pt x="1225" y="1122"/>
                              </a:moveTo>
                              <a:cubicBezTo>
                                <a:pt x="1225" y="1116"/>
                                <a:pt x="1220" y="1112"/>
                                <a:pt x="1214" y="1112"/>
                              </a:cubicBezTo>
                              <a:cubicBezTo>
                                <a:pt x="1208" y="1112"/>
                                <a:pt x="1204" y="1116"/>
                                <a:pt x="1204" y="1122"/>
                              </a:cubicBezTo>
                              <a:cubicBezTo>
                                <a:pt x="1204" y="1128"/>
                                <a:pt x="1208" y="1133"/>
                                <a:pt x="1214" y="1133"/>
                              </a:cubicBezTo>
                              <a:cubicBezTo>
                                <a:pt x="1220" y="1133"/>
                                <a:pt x="1225" y="1128"/>
                                <a:pt x="1225" y="1122"/>
                              </a:cubicBezTo>
                              <a:close/>
                              <a:moveTo>
                                <a:pt x="1874" y="659"/>
                              </a:moveTo>
                              <a:cubicBezTo>
                                <a:pt x="1874" y="653"/>
                                <a:pt x="1869" y="649"/>
                                <a:pt x="1863" y="649"/>
                              </a:cubicBezTo>
                              <a:cubicBezTo>
                                <a:pt x="1857" y="649"/>
                                <a:pt x="1852" y="653"/>
                                <a:pt x="1852" y="659"/>
                              </a:cubicBezTo>
                              <a:cubicBezTo>
                                <a:pt x="1852" y="665"/>
                                <a:pt x="1857" y="670"/>
                                <a:pt x="1863" y="670"/>
                              </a:cubicBezTo>
                              <a:cubicBezTo>
                                <a:pt x="1869" y="670"/>
                                <a:pt x="1874" y="665"/>
                                <a:pt x="1874" y="659"/>
                              </a:cubicBezTo>
                              <a:close/>
                              <a:moveTo>
                                <a:pt x="1874" y="752"/>
                              </a:moveTo>
                              <a:cubicBezTo>
                                <a:pt x="1874" y="746"/>
                                <a:pt x="1869" y="741"/>
                                <a:pt x="1863" y="741"/>
                              </a:cubicBezTo>
                              <a:cubicBezTo>
                                <a:pt x="1857" y="741"/>
                                <a:pt x="1852" y="746"/>
                                <a:pt x="1852" y="752"/>
                              </a:cubicBezTo>
                              <a:cubicBezTo>
                                <a:pt x="1852" y="758"/>
                                <a:pt x="1857" y="763"/>
                                <a:pt x="1863" y="763"/>
                              </a:cubicBezTo>
                              <a:cubicBezTo>
                                <a:pt x="1869" y="763"/>
                                <a:pt x="1874" y="758"/>
                                <a:pt x="1874" y="752"/>
                              </a:cubicBezTo>
                              <a:close/>
                              <a:moveTo>
                                <a:pt x="1874" y="845"/>
                              </a:moveTo>
                              <a:cubicBezTo>
                                <a:pt x="1874" y="839"/>
                                <a:pt x="1869" y="834"/>
                                <a:pt x="1863" y="834"/>
                              </a:cubicBezTo>
                              <a:cubicBezTo>
                                <a:pt x="1857" y="834"/>
                                <a:pt x="1852" y="839"/>
                                <a:pt x="1852" y="845"/>
                              </a:cubicBezTo>
                              <a:cubicBezTo>
                                <a:pt x="1852" y="851"/>
                                <a:pt x="1857" y="855"/>
                                <a:pt x="1863" y="855"/>
                              </a:cubicBezTo>
                              <a:cubicBezTo>
                                <a:pt x="1869" y="855"/>
                                <a:pt x="1874" y="851"/>
                                <a:pt x="1874" y="845"/>
                              </a:cubicBezTo>
                              <a:close/>
                              <a:moveTo>
                                <a:pt x="1874" y="937"/>
                              </a:moveTo>
                              <a:cubicBezTo>
                                <a:pt x="1874" y="931"/>
                                <a:pt x="1869" y="926"/>
                                <a:pt x="1863" y="926"/>
                              </a:cubicBezTo>
                              <a:cubicBezTo>
                                <a:pt x="1857" y="926"/>
                                <a:pt x="1852" y="931"/>
                                <a:pt x="1852" y="937"/>
                              </a:cubicBezTo>
                              <a:cubicBezTo>
                                <a:pt x="1852" y="943"/>
                                <a:pt x="1857" y="948"/>
                                <a:pt x="1863" y="948"/>
                              </a:cubicBezTo>
                              <a:cubicBezTo>
                                <a:pt x="1869" y="948"/>
                                <a:pt x="1874" y="943"/>
                                <a:pt x="1874" y="937"/>
                              </a:cubicBezTo>
                              <a:close/>
                              <a:moveTo>
                                <a:pt x="1874" y="1030"/>
                              </a:moveTo>
                              <a:cubicBezTo>
                                <a:pt x="1874" y="1024"/>
                                <a:pt x="1869" y="1019"/>
                                <a:pt x="1863" y="1019"/>
                              </a:cubicBezTo>
                              <a:cubicBezTo>
                                <a:pt x="1857" y="1019"/>
                                <a:pt x="1852" y="1024"/>
                                <a:pt x="1852" y="1030"/>
                              </a:cubicBezTo>
                              <a:cubicBezTo>
                                <a:pt x="1852" y="1036"/>
                                <a:pt x="1857" y="1041"/>
                                <a:pt x="1863" y="1041"/>
                              </a:cubicBezTo>
                              <a:cubicBezTo>
                                <a:pt x="1869" y="1041"/>
                                <a:pt x="1874" y="1036"/>
                                <a:pt x="1874" y="1030"/>
                              </a:cubicBezTo>
                              <a:close/>
                              <a:moveTo>
                                <a:pt x="1874" y="1122"/>
                              </a:moveTo>
                              <a:cubicBezTo>
                                <a:pt x="1874" y="1116"/>
                                <a:pt x="1869" y="1112"/>
                                <a:pt x="1863" y="1112"/>
                              </a:cubicBezTo>
                              <a:cubicBezTo>
                                <a:pt x="1857" y="1112"/>
                                <a:pt x="1852" y="1116"/>
                                <a:pt x="1852" y="1122"/>
                              </a:cubicBezTo>
                              <a:cubicBezTo>
                                <a:pt x="1852" y="1128"/>
                                <a:pt x="1857" y="1133"/>
                                <a:pt x="1863" y="1133"/>
                              </a:cubicBezTo>
                              <a:cubicBezTo>
                                <a:pt x="1869" y="1133"/>
                                <a:pt x="1874" y="1128"/>
                                <a:pt x="1874" y="1122"/>
                              </a:cubicBezTo>
                              <a:close/>
                              <a:moveTo>
                                <a:pt x="2522" y="659"/>
                              </a:moveTo>
                              <a:cubicBezTo>
                                <a:pt x="2522" y="653"/>
                                <a:pt x="2517" y="649"/>
                                <a:pt x="2511" y="649"/>
                              </a:cubicBezTo>
                              <a:cubicBezTo>
                                <a:pt x="2505" y="649"/>
                                <a:pt x="2500" y="653"/>
                                <a:pt x="2500" y="659"/>
                              </a:cubicBezTo>
                              <a:cubicBezTo>
                                <a:pt x="2500" y="665"/>
                                <a:pt x="2505" y="670"/>
                                <a:pt x="2511" y="670"/>
                              </a:cubicBezTo>
                              <a:cubicBezTo>
                                <a:pt x="2517" y="670"/>
                                <a:pt x="2522" y="665"/>
                                <a:pt x="2522" y="659"/>
                              </a:cubicBezTo>
                              <a:close/>
                              <a:moveTo>
                                <a:pt x="2522" y="752"/>
                              </a:moveTo>
                              <a:cubicBezTo>
                                <a:pt x="2522" y="746"/>
                                <a:pt x="2517" y="741"/>
                                <a:pt x="2511" y="741"/>
                              </a:cubicBezTo>
                              <a:cubicBezTo>
                                <a:pt x="2505" y="741"/>
                                <a:pt x="2500" y="746"/>
                                <a:pt x="2500" y="752"/>
                              </a:cubicBezTo>
                              <a:cubicBezTo>
                                <a:pt x="2500" y="758"/>
                                <a:pt x="2505" y="763"/>
                                <a:pt x="2511" y="763"/>
                              </a:cubicBezTo>
                              <a:cubicBezTo>
                                <a:pt x="2517" y="763"/>
                                <a:pt x="2522" y="758"/>
                                <a:pt x="2522" y="752"/>
                              </a:cubicBezTo>
                              <a:close/>
                              <a:moveTo>
                                <a:pt x="2522" y="845"/>
                              </a:moveTo>
                              <a:cubicBezTo>
                                <a:pt x="2522" y="839"/>
                                <a:pt x="2517" y="834"/>
                                <a:pt x="2511" y="834"/>
                              </a:cubicBezTo>
                              <a:cubicBezTo>
                                <a:pt x="2505" y="834"/>
                                <a:pt x="2500" y="839"/>
                                <a:pt x="2500" y="845"/>
                              </a:cubicBezTo>
                              <a:cubicBezTo>
                                <a:pt x="2500" y="851"/>
                                <a:pt x="2505" y="855"/>
                                <a:pt x="2511" y="855"/>
                              </a:cubicBezTo>
                              <a:cubicBezTo>
                                <a:pt x="2517" y="855"/>
                                <a:pt x="2522" y="851"/>
                                <a:pt x="2522" y="845"/>
                              </a:cubicBezTo>
                              <a:close/>
                              <a:moveTo>
                                <a:pt x="2522" y="937"/>
                              </a:moveTo>
                              <a:cubicBezTo>
                                <a:pt x="2522" y="931"/>
                                <a:pt x="2517" y="926"/>
                                <a:pt x="2511" y="926"/>
                              </a:cubicBezTo>
                              <a:cubicBezTo>
                                <a:pt x="2505" y="926"/>
                                <a:pt x="2500" y="931"/>
                                <a:pt x="2500" y="937"/>
                              </a:cubicBezTo>
                              <a:cubicBezTo>
                                <a:pt x="2500" y="943"/>
                                <a:pt x="2505" y="948"/>
                                <a:pt x="2511" y="948"/>
                              </a:cubicBezTo>
                              <a:cubicBezTo>
                                <a:pt x="2517" y="948"/>
                                <a:pt x="2522" y="943"/>
                                <a:pt x="2522" y="937"/>
                              </a:cubicBezTo>
                              <a:close/>
                              <a:moveTo>
                                <a:pt x="2522" y="1030"/>
                              </a:moveTo>
                              <a:cubicBezTo>
                                <a:pt x="2522" y="1024"/>
                                <a:pt x="2517" y="1019"/>
                                <a:pt x="2511" y="1019"/>
                              </a:cubicBezTo>
                              <a:cubicBezTo>
                                <a:pt x="2505" y="1019"/>
                                <a:pt x="2500" y="1024"/>
                                <a:pt x="2500" y="1030"/>
                              </a:cubicBezTo>
                              <a:cubicBezTo>
                                <a:pt x="2500" y="1036"/>
                                <a:pt x="2505" y="1041"/>
                                <a:pt x="2511" y="1041"/>
                              </a:cubicBezTo>
                              <a:cubicBezTo>
                                <a:pt x="2517" y="1041"/>
                                <a:pt x="2522" y="1036"/>
                                <a:pt x="2522" y="1030"/>
                              </a:cubicBezTo>
                              <a:close/>
                              <a:moveTo>
                                <a:pt x="2522" y="1122"/>
                              </a:moveTo>
                              <a:cubicBezTo>
                                <a:pt x="2522" y="1116"/>
                                <a:pt x="2517" y="1112"/>
                                <a:pt x="2511" y="1112"/>
                              </a:cubicBezTo>
                              <a:cubicBezTo>
                                <a:pt x="2505" y="1112"/>
                                <a:pt x="2500" y="1116"/>
                                <a:pt x="2500" y="1122"/>
                              </a:cubicBezTo>
                              <a:cubicBezTo>
                                <a:pt x="2500" y="1128"/>
                                <a:pt x="2505" y="1133"/>
                                <a:pt x="2511" y="1133"/>
                              </a:cubicBezTo>
                              <a:cubicBezTo>
                                <a:pt x="2517" y="1133"/>
                                <a:pt x="2522" y="1128"/>
                                <a:pt x="2522" y="1122"/>
                              </a:cubicBezTo>
                              <a:close/>
                              <a:moveTo>
                                <a:pt x="3170" y="659"/>
                              </a:moveTo>
                              <a:cubicBezTo>
                                <a:pt x="3170" y="653"/>
                                <a:pt x="3165" y="649"/>
                                <a:pt x="3159" y="649"/>
                              </a:cubicBezTo>
                              <a:cubicBezTo>
                                <a:pt x="3153" y="649"/>
                                <a:pt x="3148" y="653"/>
                                <a:pt x="3148" y="659"/>
                              </a:cubicBezTo>
                              <a:cubicBezTo>
                                <a:pt x="3148" y="665"/>
                                <a:pt x="3153" y="670"/>
                                <a:pt x="3159" y="670"/>
                              </a:cubicBezTo>
                              <a:cubicBezTo>
                                <a:pt x="3165" y="670"/>
                                <a:pt x="3170" y="665"/>
                                <a:pt x="3170" y="659"/>
                              </a:cubicBezTo>
                              <a:close/>
                              <a:moveTo>
                                <a:pt x="3170" y="752"/>
                              </a:moveTo>
                              <a:cubicBezTo>
                                <a:pt x="3170" y="746"/>
                                <a:pt x="3165" y="741"/>
                                <a:pt x="3159" y="741"/>
                              </a:cubicBezTo>
                              <a:cubicBezTo>
                                <a:pt x="3153" y="741"/>
                                <a:pt x="3148" y="746"/>
                                <a:pt x="3148" y="752"/>
                              </a:cubicBezTo>
                              <a:cubicBezTo>
                                <a:pt x="3148" y="758"/>
                                <a:pt x="3153" y="763"/>
                                <a:pt x="3159" y="763"/>
                              </a:cubicBezTo>
                              <a:cubicBezTo>
                                <a:pt x="3165" y="763"/>
                                <a:pt x="3170" y="758"/>
                                <a:pt x="3170" y="752"/>
                              </a:cubicBezTo>
                              <a:close/>
                              <a:moveTo>
                                <a:pt x="3170" y="845"/>
                              </a:moveTo>
                              <a:cubicBezTo>
                                <a:pt x="3170" y="839"/>
                                <a:pt x="3165" y="834"/>
                                <a:pt x="3159" y="834"/>
                              </a:cubicBezTo>
                              <a:cubicBezTo>
                                <a:pt x="3153" y="834"/>
                                <a:pt x="3148" y="839"/>
                                <a:pt x="3148" y="845"/>
                              </a:cubicBezTo>
                              <a:cubicBezTo>
                                <a:pt x="3148" y="851"/>
                                <a:pt x="3153" y="855"/>
                                <a:pt x="3159" y="855"/>
                              </a:cubicBezTo>
                              <a:cubicBezTo>
                                <a:pt x="3165" y="855"/>
                                <a:pt x="3170" y="851"/>
                                <a:pt x="3170" y="845"/>
                              </a:cubicBezTo>
                              <a:close/>
                              <a:moveTo>
                                <a:pt x="3170" y="937"/>
                              </a:moveTo>
                              <a:cubicBezTo>
                                <a:pt x="3170" y="931"/>
                                <a:pt x="3165" y="926"/>
                                <a:pt x="3159" y="926"/>
                              </a:cubicBezTo>
                              <a:cubicBezTo>
                                <a:pt x="3153" y="926"/>
                                <a:pt x="3148" y="931"/>
                                <a:pt x="3148" y="937"/>
                              </a:cubicBezTo>
                              <a:cubicBezTo>
                                <a:pt x="3148" y="943"/>
                                <a:pt x="3153" y="948"/>
                                <a:pt x="3159" y="948"/>
                              </a:cubicBezTo>
                              <a:cubicBezTo>
                                <a:pt x="3165" y="948"/>
                                <a:pt x="3170" y="943"/>
                                <a:pt x="3170" y="937"/>
                              </a:cubicBezTo>
                              <a:close/>
                              <a:moveTo>
                                <a:pt x="3170" y="1030"/>
                              </a:moveTo>
                              <a:cubicBezTo>
                                <a:pt x="3170" y="1024"/>
                                <a:pt x="3165" y="1019"/>
                                <a:pt x="3159" y="1019"/>
                              </a:cubicBezTo>
                              <a:cubicBezTo>
                                <a:pt x="3153" y="1019"/>
                                <a:pt x="3148" y="1024"/>
                                <a:pt x="3148" y="1030"/>
                              </a:cubicBezTo>
                              <a:cubicBezTo>
                                <a:pt x="3148" y="1036"/>
                                <a:pt x="3153" y="1041"/>
                                <a:pt x="3159" y="1041"/>
                              </a:cubicBezTo>
                              <a:cubicBezTo>
                                <a:pt x="3165" y="1041"/>
                                <a:pt x="3170" y="1036"/>
                                <a:pt x="3170" y="1030"/>
                              </a:cubicBezTo>
                              <a:close/>
                              <a:moveTo>
                                <a:pt x="3170" y="1122"/>
                              </a:moveTo>
                              <a:cubicBezTo>
                                <a:pt x="3170" y="1116"/>
                                <a:pt x="3165" y="1112"/>
                                <a:pt x="3159" y="1112"/>
                              </a:cubicBezTo>
                              <a:cubicBezTo>
                                <a:pt x="3153" y="1112"/>
                                <a:pt x="3148" y="1116"/>
                                <a:pt x="3148" y="1122"/>
                              </a:cubicBezTo>
                              <a:cubicBezTo>
                                <a:pt x="3148" y="1128"/>
                                <a:pt x="3153" y="1133"/>
                                <a:pt x="3159" y="1133"/>
                              </a:cubicBezTo>
                              <a:cubicBezTo>
                                <a:pt x="3165" y="1133"/>
                                <a:pt x="3170" y="1128"/>
                                <a:pt x="3170" y="1122"/>
                              </a:cubicBezTo>
                              <a:close/>
                              <a:moveTo>
                                <a:pt x="3818" y="659"/>
                              </a:moveTo>
                              <a:cubicBezTo>
                                <a:pt x="3818" y="653"/>
                                <a:pt x="3813" y="649"/>
                                <a:pt x="3807" y="649"/>
                              </a:cubicBezTo>
                              <a:cubicBezTo>
                                <a:pt x="3801" y="649"/>
                                <a:pt x="3796" y="653"/>
                                <a:pt x="3796" y="659"/>
                              </a:cubicBezTo>
                              <a:cubicBezTo>
                                <a:pt x="3796" y="665"/>
                                <a:pt x="3801" y="670"/>
                                <a:pt x="3807" y="670"/>
                              </a:cubicBezTo>
                              <a:cubicBezTo>
                                <a:pt x="3813" y="670"/>
                                <a:pt x="3818" y="665"/>
                                <a:pt x="3818" y="659"/>
                              </a:cubicBezTo>
                              <a:close/>
                              <a:moveTo>
                                <a:pt x="3818" y="752"/>
                              </a:moveTo>
                              <a:cubicBezTo>
                                <a:pt x="3818" y="746"/>
                                <a:pt x="3813" y="741"/>
                                <a:pt x="3807" y="741"/>
                              </a:cubicBezTo>
                              <a:cubicBezTo>
                                <a:pt x="3801" y="741"/>
                                <a:pt x="3796" y="746"/>
                                <a:pt x="3796" y="752"/>
                              </a:cubicBezTo>
                              <a:cubicBezTo>
                                <a:pt x="3796" y="758"/>
                                <a:pt x="3801" y="763"/>
                                <a:pt x="3807" y="763"/>
                              </a:cubicBezTo>
                              <a:cubicBezTo>
                                <a:pt x="3813" y="763"/>
                                <a:pt x="3818" y="758"/>
                                <a:pt x="3818" y="752"/>
                              </a:cubicBezTo>
                              <a:close/>
                              <a:moveTo>
                                <a:pt x="3818" y="845"/>
                              </a:moveTo>
                              <a:cubicBezTo>
                                <a:pt x="3818" y="839"/>
                                <a:pt x="3813" y="834"/>
                                <a:pt x="3807" y="834"/>
                              </a:cubicBezTo>
                              <a:cubicBezTo>
                                <a:pt x="3801" y="834"/>
                                <a:pt x="3796" y="839"/>
                                <a:pt x="3796" y="845"/>
                              </a:cubicBezTo>
                              <a:cubicBezTo>
                                <a:pt x="3796" y="851"/>
                                <a:pt x="3801" y="855"/>
                                <a:pt x="3807" y="855"/>
                              </a:cubicBezTo>
                              <a:cubicBezTo>
                                <a:pt x="3813" y="855"/>
                                <a:pt x="3818" y="851"/>
                                <a:pt x="3818" y="845"/>
                              </a:cubicBezTo>
                              <a:close/>
                              <a:moveTo>
                                <a:pt x="3818" y="937"/>
                              </a:moveTo>
                              <a:cubicBezTo>
                                <a:pt x="3818" y="931"/>
                                <a:pt x="3813" y="926"/>
                                <a:pt x="3807" y="926"/>
                              </a:cubicBezTo>
                              <a:cubicBezTo>
                                <a:pt x="3801" y="926"/>
                                <a:pt x="3796" y="931"/>
                                <a:pt x="3796" y="937"/>
                              </a:cubicBezTo>
                              <a:cubicBezTo>
                                <a:pt x="3796" y="943"/>
                                <a:pt x="3801" y="948"/>
                                <a:pt x="3807" y="948"/>
                              </a:cubicBezTo>
                              <a:cubicBezTo>
                                <a:pt x="3813" y="948"/>
                                <a:pt x="3818" y="943"/>
                                <a:pt x="3818" y="937"/>
                              </a:cubicBezTo>
                              <a:close/>
                              <a:moveTo>
                                <a:pt x="3818" y="1030"/>
                              </a:moveTo>
                              <a:cubicBezTo>
                                <a:pt x="3818" y="1024"/>
                                <a:pt x="3813" y="1019"/>
                                <a:pt x="3807" y="1019"/>
                              </a:cubicBezTo>
                              <a:cubicBezTo>
                                <a:pt x="3801" y="1019"/>
                                <a:pt x="3796" y="1024"/>
                                <a:pt x="3796" y="1030"/>
                              </a:cubicBezTo>
                              <a:cubicBezTo>
                                <a:pt x="3796" y="1036"/>
                                <a:pt x="3801" y="1041"/>
                                <a:pt x="3807" y="1041"/>
                              </a:cubicBezTo>
                              <a:cubicBezTo>
                                <a:pt x="3813" y="1041"/>
                                <a:pt x="3818" y="1036"/>
                                <a:pt x="3818" y="1030"/>
                              </a:cubicBezTo>
                              <a:close/>
                              <a:moveTo>
                                <a:pt x="3818" y="1122"/>
                              </a:moveTo>
                              <a:cubicBezTo>
                                <a:pt x="3818" y="1116"/>
                                <a:pt x="3813" y="1112"/>
                                <a:pt x="3807" y="1112"/>
                              </a:cubicBezTo>
                              <a:cubicBezTo>
                                <a:pt x="3801" y="1112"/>
                                <a:pt x="3796" y="1116"/>
                                <a:pt x="3796" y="1122"/>
                              </a:cubicBezTo>
                              <a:cubicBezTo>
                                <a:pt x="3796" y="1128"/>
                                <a:pt x="3801" y="1133"/>
                                <a:pt x="3807" y="1133"/>
                              </a:cubicBezTo>
                              <a:cubicBezTo>
                                <a:pt x="3813" y="1133"/>
                                <a:pt x="3818" y="1128"/>
                                <a:pt x="3818" y="1122"/>
                              </a:cubicBezTo>
                              <a:close/>
                              <a:moveTo>
                                <a:pt x="4466" y="659"/>
                              </a:moveTo>
                              <a:cubicBezTo>
                                <a:pt x="4466" y="653"/>
                                <a:pt x="4462" y="649"/>
                                <a:pt x="4456" y="649"/>
                              </a:cubicBezTo>
                              <a:cubicBezTo>
                                <a:pt x="4450" y="649"/>
                                <a:pt x="4445" y="653"/>
                                <a:pt x="4445" y="659"/>
                              </a:cubicBezTo>
                              <a:cubicBezTo>
                                <a:pt x="4445" y="665"/>
                                <a:pt x="4450" y="670"/>
                                <a:pt x="4456" y="670"/>
                              </a:cubicBezTo>
                              <a:cubicBezTo>
                                <a:pt x="4462" y="670"/>
                                <a:pt x="4466" y="665"/>
                                <a:pt x="4466" y="659"/>
                              </a:cubicBezTo>
                              <a:close/>
                              <a:moveTo>
                                <a:pt x="4466" y="752"/>
                              </a:moveTo>
                              <a:cubicBezTo>
                                <a:pt x="4466" y="746"/>
                                <a:pt x="4462" y="741"/>
                                <a:pt x="4456" y="741"/>
                              </a:cubicBezTo>
                              <a:cubicBezTo>
                                <a:pt x="4450" y="741"/>
                                <a:pt x="4445" y="746"/>
                                <a:pt x="4445" y="752"/>
                              </a:cubicBezTo>
                              <a:cubicBezTo>
                                <a:pt x="4445" y="758"/>
                                <a:pt x="4450" y="763"/>
                                <a:pt x="4456" y="763"/>
                              </a:cubicBezTo>
                              <a:cubicBezTo>
                                <a:pt x="4462" y="763"/>
                                <a:pt x="4466" y="758"/>
                                <a:pt x="4466" y="752"/>
                              </a:cubicBezTo>
                              <a:close/>
                              <a:moveTo>
                                <a:pt x="4466" y="845"/>
                              </a:moveTo>
                              <a:cubicBezTo>
                                <a:pt x="4466" y="839"/>
                                <a:pt x="4462" y="834"/>
                                <a:pt x="4456" y="834"/>
                              </a:cubicBezTo>
                              <a:cubicBezTo>
                                <a:pt x="4450" y="834"/>
                                <a:pt x="4445" y="839"/>
                                <a:pt x="4445" y="845"/>
                              </a:cubicBezTo>
                              <a:cubicBezTo>
                                <a:pt x="4445" y="851"/>
                                <a:pt x="4450" y="855"/>
                                <a:pt x="4456" y="855"/>
                              </a:cubicBezTo>
                              <a:cubicBezTo>
                                <a:pt x="4462" y="855"/>
                                <a:pt x="4466" y="851"/>
                                <a:pt x="4466" y="845"/>
                              </a:cubicBezTo>
                              <a:close/>
                              <a:moveTo>
                                <a:pt x="4466" y="937"/>
                              </a:moveTo>
                              <a:cubicBezTo>
                                <a:pt x="4466" y="931"/>
                                <a:pt x="4462" y="926"/>
                                <a:pt x="4456" y="926"/>
                              </a:cubicBezTo>
                              <a:cubicBezTo>
                                <a:pt x="4450" y="926"/>
                                <a:pt x="4445" y="931"/>
                                <a:pt x="4445" y="937"/>
                              </a:cubicBezTo>
                              <a:cubicBezTo>
                                <a:pt x="4445" y="943"/>
                                <a:pt x="4450" y="948"/>
                                <a:pt x="4456" y="948"/>
                              </a:cubicBezTo>
                              <a:cubicBezTo>
                                <a:pt x="4462" y="948"/>
                                <a:pt x="4466" y="943"/>
                                <a:pt x="4466" y="937"/>
                              </a:cubicBezTo>
                              <a:close/>
                              <a:moveTo>
                                <a:pt x="4466" y="1030"/>
                              </a:moveTo>
                              <a:cubicBezTo>
                                <a:pt x="4466" y="1024"/>
                                <a:pt x="4462" y="1019"/>
                                <a:pt x="4456" y="1019"/>
                              </a:cubicBezTo>
                              <a:cubicBezTo>
                                <a:pt x="4450" y="1019"/>
                                <a:pt x="4445" y="1024"/>
                                <a:pt x="4445" y="1030"/>
                              </a:cubicBezTo>
                              <a:cubicBezTo>
                                <a:pt x="4445" y="1036"/>
                                <a:pt x="4450" y="1041"/>
                                <a:pt x="4456" y="1041"/>
                              </a:cubicBezTo>
                              <a:cubicBezTo>
                                <a:pt x="4462" y="1041"/>
                                <a:pt x="4466" y="1036"/>
                                <a:pt x="4466" y="1030"/>
                              </a:cubicBezTo>
                              <a:close/>
                              <a:moveTo>
                                <a:pt x="4466" y="1122"/>
                              </a:moveTo>
                              <a:cubicBezTo>
                                <a:pt x="4466" y="1116"/>
                                <a:pt x="4462" y="1112"/>
                                <a:pt x="4456" y="1112"/>
                              </a:cubicBezTo>
                              <a:cubicBezTo>
                                <a:pt x="4450" y="1112"/>
                                <a:pt x="4445" y="1116"/>
                                <a:pt x="4445" y="1122"/>
                              </a:cubicBezTo>
                              <a:cubicBezTo>
                                <a:pt x="4445" y="1128"/>
                                <a:pt x="4450" y="1133"/>
                                <a:pt x="4456" y="1133"/>
                              </a:cubicBezTo>
                              <a:cubicBezTo>
                                <a:pt x="4462" y="1133"/>
                                <a:pt x="4466" y="1128"/>
                                <a:pt x="4466" y="1122"/>
                              </a:cubicBezTo>
                              <a:close/>
                              <a:moveTo>
                                <a:pt x="5115" y="659"/>
                              </a:moveTo>
                              <a:cubicBezTo>
                                <a:pt x="5115" y="653"/>
                                <a:pt x="5110" y="649"/>
                                <a:pt x="5104" y="649"/>
                              </a:cubicBezTo>
                              <a:cubicBezTo>
                                <a:pt x="5098" y="649"/>
                                <a:pt x="5093" y="653"/>
                                <a:pt x="5093" y="659"/>
                              </a:cubicBezTo>
                              <a:cubicBezTo>
                                <a:pt x="5093" y="665"/>
                                <a:pt x="5098" y="670"/>
                                <a:pt x="5104" y="670"/>
                              </a:cubicBezTo>
                              <a:cubicBezTo>
                                <a:pt x="5110" y="670"/>
                                <a:pt x="5115" y="665"/>
                                <a:pt x="5115" y="659"/>
                              </a:cubicBezTo>
                              <a:close/>
                              <a:moveTo>
                                <a:pt x="5115" y="752"/>
                              </a:moveTo>
                              <a:cubicBezTo>
                                <a:pt x="5115" y="746"/>
                                <a:pt x="5110" y="741"/>
                                <a:pt x="5104" y="741"/>
                              </a:cubicBezTo>
                              <a:cubicBezTo>
                                <a:pt x="5098" y="741"/>
                                <a:pt x="5093" y="746"/>
                                <a:pt x="5093" y="752"/>
                              </a:cubicBezTo>
                              <a:cubicBezTo>
                                <a:pt x="5093" y="758"/>
                                <a:pt x="5098" y="763"/>
                                <a:pt x="5104" y="763"/>
                              </a:cubicBezTo>
                              <a:cubicBezTo>
                                <a:pt x="5110" y="763"/>
                                <a:pt x="5115" y="758"/>
                                <a:pt x="5115" y="752"/>
                              </a:cubicBezTo>
                              <a:close/>
                              <a:moveTo>
                                <a:pt x="5115" y="845"/>
                              </a:moveTo>
                              <a:cubicBezTo>
                                <a:pt x="5115" y="839"/>
                                <a:pt x="5110" y="834"/>
                                <a:pt x="5104" y="834"/>
                              </a:cubicBezTo>
                              <a:cubicBezTo>
                                <a:pt x="5098" y="834"/>
                                <a:pt x="5093" y="839"/>
                                <a:pt x="5093" y="845"/>
                              </a:cubicBezTo>
                              <a:cubicBezTo>
                                <a:pt x="5093" y="851"/>
                                <a:pt x="5098" y="855"/>
                                <a:pt x="5104" y="855"/>
                              </a:cubicBezTo>
                              <a:cubicBezTo>
                                <a:pt x="5110" y="855"/>
                                <a:pt x="5115" y="851"/>
                                <a:pt x="5115" y="845"/>
                              </a:cubicBezTo>
                              <a:close/>
                              <a:moveTo>
                                <a:pt x="5115" y="937"/>
                              </a:moveTo>
                              <a:cubicBezTo>
                                <a:pt x="5115" y="931"/>
                                <a:pt x="5110" y="926"/>
                                <a:pt x="5104" y="926"/>
                              </a:cubicBezTo>
                              <a:cubicBezTo>
                                <a:pt x="5098" y="926"/>
                                <a:pt x="5093" y="931"/>
                                <a:pt x="5093" y="937"/>
                              </a:cubicBezTo>
                              <a:cubicBezTo>
                                <a:pt x="5093" y="943"/>
                                <a:pt x="5098" y="948"/>
                                <a:pt x="5104" y="948"/>
                              </a:cubicBezTo>
                              <a:cubicBezTo>
                                <a:pt x="5110" y="948"/>
                                <a:pt x="5115" y="943"/>
                                <a:pt x="5115" y="937"/>
                              </a:cubicBezTo>
                              <a:close/>
                              <a:moveTo>
                                <a:pt x="5115" y="1030"/>
                              </a:moveTo>
                              <a:cubicBezTo>
                                <a:pt x="5115" y="1024"/>
                                <a:pt x="5110" y="1019"/>
                                <a:pt x="5104" y="1019"/>
                              </a:cubicBezTo>
                              <a:cubicBezTo>
                                <a:pt x="5098" y="1019"/>
                                <a:pt x="5093" y="1024"/>
                                <a:pt x="5093" y="1030"/>
                              </a:cubicBezTo>
                              <a:cubicBezTo>
                                <a:pt x="5093" y="1036"/>
                                <a:pt x="5098" y="1041"/>
                                <a:pt x="5104" y="1041"/>
                              </a:cubicBezTo>
                              <a:cubicBezTo>
                                <a:pt x="5110" y="1041"/>
                                <a:pt x="5115" y="1036"/>
                                <a:pt x="5115" y="1030"/>
                              </a:cubicBezTo>
                              <a:close/>
                              <a:moveTo>
                                <a:pt x="5115" y="1122"/>
                              </a:moveTo>
                              <a:cubicBezTo>
                                <a:pt x="5115" y="1116"/>
                                <a:pt x="5110" y="1112"/>
                                <a:pt x="5104" y="1112"/>
                              </a:cubicBezTo>
                              <a:cubicBezTo>
                                <a:pt x="5098" y="1112"/>
                                <a:pt x="5093" y="1116"/>
                                <a:pt x="5093" y="1122"/>
                              </a:cubicBezTo>
                              <a:cubicBezTo>
                                <a:pt x="5093" y="1128"/>
                                <a:pt x="5098" y="1133"/>
                                <a:pt x="5104" y="1133"/>
                              </a:cubicBezTo>
                              <a:cubicBezTo>
                                <a:pt x="5110" y="1133"/>
                                <a:pt x="5115" y="1128"/>
                                <a:pt x="5115" y="1122"/>
                              </a:cubicBezTo>
                              <a:close/>
                              <a:moveTo>
                                <a:pt x="11" y="1204"/>
                              </a:moveTo>
                              <a:cubicBezTo>
                                <a:pt x="5" y="1204"/>
                                <a:pt x="0" y="1209"/>
                                <a:pt x="0" y="1215"/>
                              </a:cubicBezTo>
                              <a:cubicBezTo>
                                <a:pt x="0" y="1221"/>
                                <a:pt x="5" y="1226"/>
                                <a:pt x="11" y="1226"/>
                              </a:cubicBezTo>
                              <a:cubicBezTo>
                                <a:pt x="17" y="1226"/>
                                <a:pt x="21" y="1221"/>
                                <a:pt x="21" y="1215"/>
                              </a:cubicBezTo>
                              <a:cubicBezTo>
                                <a:pt x="21" y="1209"/>
                                <a:pt x="17" y="1204"/>
                                <a:pt x="11" y="1204"/>
                              </a:cubicBezTo>
                              <a:close/>
                              <a:moveTo>
                                <a:pt x="103" y="1204"/>
                              </a:moveTo>
                              <a:cubicBezTo>
                                <a:pt x="97" y="1204"/>
                                <a:pt x="92" y="1209"/>
                                <a:pt x="92" y="1215"/>
                              </a:cubicBezTo>
                              <a:cubicBezTo>
                                <a:pt x="92" y="1221"/>
                                <a:pt x="97" y="1226"/>
                                <a:pt x="103" y="1226"/>
                              </a:cubicBezTo>
                              <a:cubicBezTo>
                                <a:pt x="109" y="1226"/>
                                <a:pt x="114" y="1221"/>
                                <a:pt x="114" y="1215"/>
                              </a:cubicBezTo>
                              <a:cubicBezTo>
                                <a:pt x="114" y="1209"/>
                                <a:pt x="109" y="1204"/>
                                <a:pt x="103" y="1204"/>
                              </a:cubicBezTo>
                              <a:close/>
                              <a:moveTo>
                                <a:pt x="196" y="1204"/>
                              </a:moveTo>
                              <a:cubicBezTo>
                                <a:pt x="190" y="1204"/>
                                <a:pt x="185" y="1209"/>
                                <a:pt x="185" y="1215"/>
                              </a:cubicBezTo>
                              <a:cubicBezTo>
                                <a:pt x="185" y="1221"/>
                                <a:pt x="190" y="1226"/>
                                <a:pt x="196" y="1226"/>
                              </a:cubicBezTo>
                              <a:cubicBezTo>
                                <a:pt x="202" y="1226"/>
                                <a:pt x="207" y="1221"/>
                                <a:pt x="207" y="1215"/>
                              </a:cubicBezTo>
                              <a:cubicBezTo>
                                <a:pt x="207" y="1209"/>
                                <a:pt x="202" y="1204"/>
                                <a:pt x="196" y="1204"/>
                              </a:cubicBezTo>
                              <a:close/>
                              <a:moveTo>
                                <a:pt x="288" y="1204"/>
                              </a:moveTo>
                              <a:cubicBezTo>
                                <a:pt x="282" y="1204"/>
                                <a:pt x="277" y="1209"/>
                                <a:pt x="277" y="1215"/>
                              </a:cubicBezTo>
                              <a:cubicBezTo>
                                <a:pt x="277" y="1221"/>
                                <a:pt x="282" y="1226"/>
                                <a:pt x="288" y="1226"/>
                              </a:cubicBezTo>
                              <a:cubicBezTo>
                                <a:pt x="294" y="1226"/>
                                <a:pt x="299" y="1221"/>
                                <a:pt x="299" y="1215"/>
                              </a:cubicBezTo>
                              <a:cubicBezTo>
                                <a:pt x="299" y="1209"/>
                                <a:pt x="294" y="1204"/>
                                <a:pt x="288" y="1204"/>
                              </a:cubicBezTo>
                              <a:close/>
                              <a:moveTo>
                                <a:pt x="381" y="1204"/>
                              </a:moveTo>
                              <a:cubicBezTo>
                                <a:pt x="375" y="1204"/>
                                <a:pt x="370" y="1209"/>
                                <a:pt x="370" y="1215"/>
                              </a:cubicBezTo>
                              <a:cubicBezTo>
                                <a:pt x="370" y="1221"/>
                                <a:pt x="375" y="1226"/>
                                <a:pt x="381" y="1226"/>
                              </a:cubicBezTo>
                              <a:cubicBezTo>
                                <a:pt x="387" y="1226"/>
                                <a:pt x="392" y="1221"/>
                                <a:pt x="392" y="1215"/>
                              </a:cubicBezTo>
                              <a:cubicBezTo>
                                <a:pt x="392" y="1209"/>
                                <a:pt x="387" y="1204"/>
                                <a:pt x="381" y="1204"/>
                              </a:cubicBezTo>
                              <a:close/>
                              <a:moveTo>
                                <a:pt x="474" y="1204"/>
                              </a:moveTo>
                              <a:cubicBezTo>
                                <a:pt x="468" y="1204"/>
                                <a:pt x="463" y="1209"/>
                                <a:pt x="463" y="1215"/>
                              </a:cubicBezTo>
                              <a:cubicBezTo>
                                <a:pt x="463" y="1221"/>
                                <a:pt x="468" y="1226"/>
                                <a:pt x="474" y="1226"/>
                              </a:cubicBezTo>
                              <a:cubicBezTo>
                                <a:pt x="480" y="1226"/>
                                <a:pt x="484" y="1221"/>
                                <a:pt x="484" y="1215"/>
                              </a:cubicBezTo>
                              <a:cubicBezTo>
                                <a:pt x="484" y="1209"/>
                                <a:pt x="480" y="1204"/>
                                <a:pt x="474" y="1204"/>
                              </a:cubicBezTo>
                              <a:close/>
                              <a:moveTo>
                                <a:pt x="566" y="1204"/>
                              </a:moveTo>
                              <a:cubicBezTo>
                                <a:pt x="560" y="1204"/>
                                <a:pt x="555" y="1209"/>
                                <a:pt x="555" y="1215"/>
                              </a:cubicBezTo>
                              <a:cubicBezTo>
                                <a:pt x="555" y="1221"/>
                                <a:pt x="560" y="1226"/>
                                <a:pt x="566" y="1226"/>
                              </a:cubicBezTo>
                              <a:cubicBezTo>
                                <a:pt x="572" y="1226"/>
                                <a:pt x="577" y="1221"/>
                                <a:pt x="577" y="1215"/>
                              </a:cubicBezTo>
                              <a:cubicBezTo>
                                <a:pt x="577" y="1209"/>
                                <a:pt x="572" y="1204"/>
                                <a:pt x="566" y="1204"/>
                              </a:cubicBezTo>
                              <a:close/>
                              <a:moveTo>
                                <a:pt x="659" y="1204"/>
                              </a:moveTo>
                              <a:cubicBezTo>
                                <a:pt x="653" y="1204"/>
                                <a:pt x="648" y="1209"/>
                                <a:pt x="648" y="1215"/>
                              </a:cubicBezTo>
                              <a:cubicBezTo>
                                <a:pt x="648" y="1221"/>
                                <a:pt x="653" y="1226"/>
                                <a:pt x="659" y="1226"/>
                              </a:cubicBezTo>
                              <a:cubicBezTo>
                                <a:pt x="665" y="1226"/>
                                <a:pt x="670" y="1221"/>
                                <a:pt x="670" y="1215"/>
                              </a:cubicBezTo>
                              <a:cubicBezTo>
                                <a:pt x="670" y="1209"/>
                                <a:pt x="665" y="1204"/>
                                <a:pt x="659" y="1204"/>
                              </a:cubicBezTo>
                              <a:close/>
                              <a:moveTo>
                                <a:pt x="751" y="1204"/>
                              </a:moveTo>
                              <a:cubicBezTo>
                                <a:pt x="745" y="1204"/>
                                <a:pt x="741" y="1209"/>
                                <a:pt x="741" y="1215"/>
                              </a:cubicBezTo>
                              <a:cubicBezTo>
                                <a:pt x="741" y="1221"/>
                                <a:pt x="745" y="1226"/>
                                <a:pt x="751" y="1226"/>
                              </a:cubicBezTo>
                              <a:cubicBezTo>
                                <a:pt x="757" y="1226"/>
                                <a:pt x="762" y="1221"/>
                                <a:pt x="762" y="1215"/>
                              </a:cubicBezTo>
                              <a:cubicBezTo>
                                <a:pt x="762" y="1209"/>
                                <a:pt x="757" y="1204"/>
                                <a:pt x="751" y="1204"/>
                              </a:cubicBezTo>
                              <a:close/>
                              <a:moveTo>
                                <a:pt x="844" y="1204"/>
                              </a:moveTo>
                              <a:cubicBezTo>
                                <a:pt x="838" y="1204"/>
                                <a:pt x="833" y="1209"/>
                                <a:pt x="833" y="1215"/>
                              </a:cubicBezTo>
                              <a:cubicBezTo>
                                <a:pt x="833" y="1221"/>
                                <a:pt x="838" y="1226"/>
                                <a:pt x="844" y="1226"/>
                              </a:cubicBezTo>
                              <a:cubicBezTo>
                                <a:pt x="850" y="1226"/>
                                <a:pt x="855" y="1221"/>
                                <a:pt x="855" y="1215"/>
                              </a:cubicBezTo>
                              <a:cubicBezTo>
                                <a:pt x="855" y="1209"/>
                                <a:pt x="850" y="1204"/>
                                <a:pt x="844" y="1204"/>
                              </a:cubicBezTo>
                              <a:close/>
                              <a:moveTo>
                                <a:pt x="937" y="1204"/>
                              </a:moveTo>
                              <a:cubicBezTo>
                                <a:pt x="931" y="1204"/>
                                <a:pt x="926" y="1209"/>
                                <a:pt x="926" y="1215"/>
                              </a:cubicBezTo>
                              <a:cubicBezTo>
                                <a:pt x="926" y="1221"/>
                                <a:pt x="931" y="1226"/>
                                <a:pt x="937" y="1226"/>
                              </a:cubicBezTo>
                              <a:cubicBezTo>
                                <a:pt x="943" y="1226"/>
                                <a:pt x="947" y="1221"/>
                                <a:pt x="947" y="1215"/>
                              </a:cubicBezTo>
                              <a:cubicBezTo>
                                <a:pt x="947" y="1209"/>
                                <a:pt x="943" y="1204"/>
                                <a:pt x="937" y="1204"/>
                              </a:cubicBezTo>
                              <a:close/>
                              <a:moveTo>
                                <a:pt x="1029" y="1204"/>
                              </a:moveTo>
                              <a:cubicBezTo>
                                <a:pt x="1023" y="1204"/>
                                <a:pt x="1018" y="1209"/>
                                <a:pt x="1018" y="1215"/>
                              </a:cubicBezTo>
                              <a:cubicBezTo>
                                <a:pt x="1018" y="1221"/>
                                <a:pt x="1023" y="1226"/>
                                <a:pt x="1029" y="1226"/>
                              </a:cubicBezTo>
                              <a:cubicBezTo>
                                <a:pt x="1035" y="1226"/>
                                <a:pt x="1040" y="1221"/>
                                <a:pt x="1040" y="1215"/>
                              </a:cubicBezTo>
                              <a:cubicBezTo>
                                <a:pt x="1040" y="1209"/>
                                <a:pt x="1035" y="1204"/>
                                <a:pt x="1029" y="1204"/>
                              </a:cubicBezTo>
                              <a:close/>
                              <a:moveTo>
                                <a:pt x="1122" y="1204"/>
                              </a:moveTo>
                              <a:cubicBezTo>
                                <a:pt x="1116" y="1204"/>
                                <a:pt x="1111" y="1209"/>
                                <a:pt x="1111" y="1215"/>
                              </a:cubicBezTo>
                              <a:cubicBezTo>
                                <a:pt x="1111" y="1221"/>
                                <a:pt x="1116" y="1226"/>
                                <a:pt x="1122" y="1226"/>
                              </a:cubicBezTo>
                              <a:cubicBezTo>
                                <a:pt x="1128" y="1226"/>
                                <a:pt x="1133" y="1221"/>
                                <a:pt x="1133" y="1215"/>
                              </a:cubicBezTo>
                              <a:cubicBezTo>
                                <a:pt x="1133" y="1209"/>
                                <a:pt x="1128" y="1204"/>
                                <a:pt x="1122" y="1204"/>
                              </a:cubicBezTo>
                              <a:close/>
                              <a:moveTo>
                                <a:pt x="1214" y="1204"/>
                              </a:moveTo>
                              <a:cubicBezTo>
                                <a:pt x="1208" y="1204"/>
                                <a:pt x="1204" y="1209"/>
                                <a:pt x="1204" y="1215"/>
                              </a:cubicBezTo>
                              <a:cubicBezTo>
                                <a:pt x="1204" y="1221"/>
                                <a:pt x="1208" y="1226"/>
                                <a:pt x="1214" y="1226"/>
                              </a:cubicBezTo>
                              <a:cubicBezTo>
                                <a:pt x="1220" y="1226"/>
                                <a:pt x="1225" y="1221"/>
                                <a:pt x="1225" y="1215"/>
                              </a:cubicBezTo>
                              <a:cubicBezTo>
                                <a:pt x="1225" y="1209"/>
                                <a:pt x="1220" y="1204"/>
                                <a:pt x="1214" y="1204"/>
                              </a:cubicBezTo>
                              <a:close/>
                              <a:moveTo>
                                <a:pt x="1307" y="1204"/>
                              </a:moveTo>
                              <a:cubicBezTo>
                                <a:pt x="1301" y="1204"/>
                                <a:pt x="1296" y="1209"/>
                                <a:pt x="1296" y="1215"/>
                              </a:cubicBezTo>
                              <a:cubicBezTo>
                                <a:pt x="1296" y="1221"/>
                                <a:pt x="1301" y="1226"/>
                                <a:pt x="1307" y="1226"/>
                              </a:cubicBezTo>
                              <a:cubicBezTo>
                                <a:pt x="1313" y="1226"/>
                                <a:pt x="1318" y="1221"/>
                                <a:pt x="1318" y="1215"/>
                              </a:cubicBezTo>
                              <a:cubicBezTo>
                                <a:pt x="1318" y="1209"/>
                                <a:pt x="1313" y="1204"/>
                                <a:pt x="1307" y="1204"/>
                              </a:cubicBezTo>
                              <a:close/>
                              <a:moveTo>
                                <a:pt x="1400" y="1204"/>
                              </a:moveTo>
                              <a:cubicBezTo>
                                <a:pt x="1394" y="1204"/>
                                <a:pt x="1389" y="1209"/>
                                <a:pt x="1389" y="1215"/>
                              </a:cubicBezTo>
                              <a:cubicBezTo>
                                <a:pt x="1389" y="1221"/>
                                <a:pt x="1394" y="1226"/>
                                <a:pt x="1400" y="1226"/>
                              </a:cubicBezTo>
                              <a:cubicBezTo>
                                <a:pt x="1406" y="1226"/>
                                <a:pt x="1411" y="1221"/>
                                <a:pt x="1411" y="1215"/>
                              </a:cubicBezTo>
                              <a:cubicBezTo>
                                <a:pt x="1411" y="1209"/>
                                <a:pt x="1406" y="1204"/>
                                <a:pt x="1400" y="1204"/>
                              </a:cubicBezTo>
                              <a:close/>
                              <a:moveTo>
                                <a:pt x="1492" y="1204"/>
                              </a:moveTo>
                              <a:cubicBezTo>
                                <a:pt x="1486" y="1204"/>
                                <a:pt x="1481" y="1209"/>
                                <a:pt x="1481" y="1215"/>
                              </a:cubicBezTo>
                              <a:cubicBezTo>
                                <a:pt x="1481" y="1221"/>
                                <a:pt x="1486" y="1226"/>
                                <a:pt x="1492" y="1226"/>
                              </a:cubicBezTo>
                              <a:cubicBezTo>
                                <a:pt x="1498" y="1226"/>
                                <a:pt x="1503" y="1221"/>
                                <a:pt x="1503" y="1215"/>
                              </a:cubicBezTo>
                              <a:cubicBezTo>
                                <a:pt x="1503" y="1209"/>
                                <a:pt x="1498" y="1204"/>
                                <a:pt x="1492" y="1204"/>
                              </a:cubicBezTo>
                              <a:close/>
                              <a:moveTo>
                                <a:pt x="1585" y="1204"/>
                              </a:moveTo>
                              <a:cubicBezTo>
                                <a:pt x="1579" y="1204"/>
                                <a:pt x="1574" y="1209"/>
                                <a:pt x="1574" y="1215"/>
                              </a:cubicBezTo>
                              <a:cubicBezTo>
                                <a:pt x="1574" y="1221"/>
                                <a:pt x="1579" y="1226"/>
                                <a:pt x="1585" y="1226"/>
                              </a:cubicBezTo>
                              <a:cubicBezTo>
                                <a:pt x="1591" y="1226"/>
                                <a:pt x="1596" y="1221"/>
                                <a:pt x="1596" y="1215"/>
                              </a:cubicBezTo>
                              <a:cubicBezTo>
                                <a:pt x="1596" y="1209"/>
                                <a:pt x="1591" y="1204"/>
                                <a:pt x="1585" y="1204"/>
                              </a:cubicBezTo>
                              <a:close/>
                              <a:moveTo>
                                <a:pt x="1677" y="1204"/>
                              </a:moveTo>
                              <a:cubicBezTo>
                                <a:pt x="1671" y="1204"/>
                                <a:pt x="1667" y="1209"/>
                                <a:pt x="1667" y="1215"/>
                              </a:cubicBezTo>
                              <a:cubicBezTo>
                                <a:pt x="1667" y="1221"/>
                                <a:pt x="1671" y="1226"/>
                                <a:pt x="1677" y="1226"/>
                              </a:cubicBezTo>
                              <a:cubicBezTo>
                                <a:pt x="1683" y="1226"/>
                                <a:pt x="1688" y="1221"/>
                                <a:pt x="1688" y="1215"/>
                              </a:cubicBezTo>
                              <a:cubicBezTo>
                                <a:pt x="1688" y="1209"/>
                                <a:pt x="1683" y="1204"/>
                                <a:pt x="1677" y="1204"/>
                              </a:cubicBezTo>
                              <a:close/>
                              <a:moveTo>
                                <a:pt x="1770" y="1204"/>
                              </a:moveTo>
                              <a:cubicBezTo>
                                <a:pt x="1764" y="1204"/>
                                <a:pt x="1759" y="1209"/>
                                <a:pt x="1759" y="1215"/>
                              </a:cubicBezTo>
                              <a:cubicBezTo>
                                <a:pt x="1759" y="1221"/>
                                <a:pt x="1764" y="1226"/>
                                <a:pt x="1770" y="1226"/>
                              </a:cubicBezTo>
                              <a:cubicBezTo>
                                <a:pt x="1776" y="1226"/>
                                <a:pt x="1781" y="1221"/>
                                <a:pt x="1781" y="1215"/>
                              </a:cubicBezTo>
                              <a:cubicBezTo>
                                <a:pt x="1781" y="1209"/>
                                <a:pt x="1776" y="1204"/>
                                <a:pt x="1770" y="1204"/>
                              </a:cubicBezTo>
                              <a:close/>
                              <a:moveTo>
                                <a:pt x="1863" y="1204"/>
                              </a:moveTo>
                              <a:cubicBezTo>
                                <a:pt x="1857" y="1204"/>
                                <a:pt x="1852" y="1209"/>
                                <a:pt x="1852" y="1215"/>
                              </a:cubicBezTo>
                              <a:cubicBezTo>
                                <a:pt x="1852" y="1221"/>
                                <a:pt x="1857" y="1226"/>
                                <a:pt x="1863" y="1226"/>
                              </a:cubicBezTo>
                              <a:cubicBezTo>
                                <a:pt x="1869" y="1226"/>
                                <a:pt x="1874" y="1221"/>
                                <a:pt x="1874" y="1215"/>
                              </a:cubicBezTo>
                              <a:cubicBezTo>
                                <a:pt x="1874" y="1209"/>
                                <a:pt x="1869" y="1204"/>
                                <a:pt x="1863" y="1204"/>
                              </a:cubicBezTo>
                              <a:close/>
                              <a:moveTo>
                                <a:pt x="1955" y="1204"/>
                              </a:moveTo>
                              <a:cubicBezTo>
                                <a:pt x="1949" y="1204"/>
                                <a:pt x="1944" y="1209"/>
                                <a:pt x="1944" y="1215"/>
                              </a:cubicBezTo>
                              <a:cubicBezTo>
                                <a:pt x="1944" y="1221"/>
                                <a:pt x="1949" y="1226"/>
                                <a:pt x="1955" y="1226"/>
                              </a:cubicBezTo>
                              <a:cubicBezTo>
                                <a:pt x="1961" y="1226"/>
                                <a:pt x="1966" y="1221"/>
                                <a:pt x="1966" y="1215"/>
                              </a:cubicBezTo>
                              <a:cubicBezTo>
                                <a:pt x="1966" y="1209"/>
                                <a:pt x="1961" y="1204"/>
                                <a:pt x="1955" y="1204"/>
                              </a:cubicBezTo>
                              <a:close/>
                              <a:moveTo>
                                <a:pt x="2048" y="1204"/>
                              </a:moveTo>
                              <a:cubicBezTo>
                                <a:pt x="2042" y="1204"/>
                                <a:pt x="2037" y="1209"/>
                                <a:pt x="2037" y="1215"/>
                              </a:cubicBezTo>
                              <a:cubicBezTo>
                                <a:pt x="2037" y="1221"/>
                                <a:pt x="2042" y="1226"/>
                                <a:pt x="2048" y="1226"/>
                              </a:cubicBezTo>
                              <a:cubicBezTo>
                                <a:pt x="2054" y="1226"/>
                                <a:pt x="2059" y="1221"/>
                                <a:pt x="2059" y="1215"/>
                              </a:cubicBezTo>
                              <a:cubicBezTo>
                                <a:pt x="2059" y="1209"/>
                                <a:pt x="2054" y="1204"/>
                                <a:pt x="2048" y="1204"/>
                              </a:cubicBezTo>
                              <a:close/>
                              <a:moveTo>
                                <a:pt x="2140" y="1204"/>
                              </a:moveTo>
                              <a:cubicBezTo>
                                <a:pt x="2134" y="1204"/>
                                <a:pt x="2130" y="1209"/>
                                <a:pt x="2130" y="1215"/>
                              </a:cubicBezTo>
                              <a:cubicBezTo>
                                <a:pt x="2130" y="1221"/>
                                <a:pt x="2134" y="1226"/>
                                <a:pt x="2140" y="1226"/>
                              </a:cubicBezTo>
                              <a:cubicBezTo>
                                <a:pt x="2146" y="1226"/>
                                <a:pt x="2151" y="1221"/>
                                <a:pt x="2151" y="1215"/>
                              </a:cubicBezTo>
                              <a:cubicBezTo>
                                <a:pt x="2151" y="1209"/>
                                <a:pt x="2146" y="1204"/>
                                <a:pt x="2140" y="1204"/>
                              </a:cubicBezTo>
                              <a:close/>
                              <a:moveTo>
                                <a:pt x="2233" y="1204"/>
                              </a:moveTo>
                              <a:cubicBezTo>
                                <a:pt x="2227" y="1204"/>
                                <a:pt x="2222" y="1209"/>
                                <a:pt x="2222" y="1215"/>
                              </a:cubicBezTo>
                              <a:cubicBezTo>
                                <a:pt x="2222" y="1221"/>
                                <a:pt x="2227" y="1226"/>
                                <a:pt x="2233" y="1226"/>
                              </a:cubicBezTo>
                              <a:cubicBezTo>
                                <a:pt x="2239" y="1226"/>
                                <a:pt x="2244" y="1221"/>
                                <a:pt x="2244" y="1215"/>
                              </a:cubicBezTo>
                              <a:cubicBezTo>
                                <a:pt x="2244" y="1209"/>
                                <a:pt x="2239" y="1204"/>
                                <a:pt x="2233" y="1204"/>
                              </a:cubicBezTo>
                              <a:close/>
                              <a:moveTo>
                                <a:pt x="2326" y="1204"/>
                              </a:moveTo>
                              <a:cubicBezTo>
                                <a:pt x="2320" y="1204"/>
                                <a:pt x="2315" y="1209"/>
                                <a:pt x="2315" y="1215"/>
                              </a:cubicBezTo>
                              <a:cubicBezTo>
                                <a:pt x="2315" y="1221"/>
                                <a:pt x="2320" y="1226"/>
                                <a:pt x="2326" y="1226"/>
                              </a:cubicBezTo>
                              <a:cubicBezTo>
                                <a:pt x="2332" y="1226"/>
                                <a:pt x="2337" y="1221"/>
                                <a:pt x="2337" y="1215"/>
                              </a:cubicBezTo>
                              <a:cubicBezTo>
                                <a:pt x="2337" y="1209"/>
                                <a:pt x="2332" y="1204"/>
                                <a:pt x="2326" y="1204"/>
                              </a:cubicBezTo>
                              <a:close/>
                              <a:moveTo>
                                <a:pt x="2418" y="1204"/>
                              </a:moveTo>
                              <a:cubicBezTo>
                                <a:pt x="2412" y="1204"/>
                                <a:pt x="2407" y="1209"/>
                                <a:pt x="2407" y="1215"/>
                              </a:cubicBezTo>
                              <a:cubicBezTo>
                                <a:pt x="2407" y="1221"/>
                                <a:pt x="2412" y="1226"/>
                                <a:pt x="2418" y="1226"/>
                              </a:cubicBezTo>
                              <a:cubicBezTo>
                                <a:pt x="2424" y="1226"/>
                                <a:pt x="2429" y="1221"/>
                                <a:pt x="2429" y="1215"/>
                              </a:cubicBezTo>
                              <a:cubicBezTo>
                                <a:pt x="2429" y="1209"/>
                                <a:pt x="2424" y="1204"/>
                                <a:pt x="2418" y="1204"/>
                              </a:cubicBezTo>
                              <a:close/>
                              <a:moveTo>
                                <a:pt x="2511" y="1204"/>
                              </a:moveTo>
                              <a:cubicBezTo>
                                <a:pt x="2505" y="1204"/>
                                <a:pt x="2500" y="1209"/>
                                <a:pt x="2500" y="1215"/>
                              </a:cubicBezTo>
                              <a:cubicBezTo>
                                <a:pt x="2500" y="1221"/>
                                <a:pt x="2505" y="1226"/>
                                <a:pt x="2511" y="1226"/>
                              </a:cubicBezTo>
                              <a:cubicBezTo>
                                <a:pt x="2517" y="1226"/>
                                <a:pt x="2522" y="1221"/>
                                <a:pt x="2522" y="1215"/>
                              </a:cubicBezTo>
                              <a:cubicBezTo>
                                <a:pt x="2522" y="1209"/>
                                <a:pt x="2517" y="1204"/>
                                <a:pt x="2511" y="1204"/>
                              </a:cubicBezTo>
                              <a:close/>
                              <a:moveTo>
                                <a:pt x="2604" y="1204"/>
                              </a:moveTo>
                              <a:cubicBezTo>
                                <a:pt x="2597" y="1204"/>
                                <a:pt x="2593" y="1209"/>
                                <a:pt x="2593" y="1215"/>
                              </a:cubicBezTo>
                              <a:cubicBezTo>
                                <a:pt x="2593" y="1221"/>
                                <a:pt x="2597" y="1226"/>
                                <a:pt x="2604" y="1226"/>
                              </a:cubicBezTo>
                              <a:cubicBezTo>
                                <a:pt x="2610" y="1226"/>
                                <a:pt x="2614" y="1221"/>
                                <a:pt x="2614" y="1215"/>
                              </a:cubicBezTo>
                              <a:cubicBezTo>
                                <a:pt x="2614" y="1209"/>
                                <a:pt x="2610" y="1204"/>
                                <a:pt x="2604" y="1204"/>
                              </a:cubicBezTo>
                              <a:close/>
                              <a:moveTo>
                                <a:pt x="2696" y="1204"/>
                              </a:moveTo>
                              <a:cubicBezTo>
                                <a:pt x="2690" y="1204"/>
                                <a:pt x="2685" y="1209"/>
                                <a:pt x="2685" y="1215"/>
                              </a:cubicBezTo>
                              <a:cubicBezTo>
                                <a:pt x="2685" y="1221"/>
                                <a:pt x="2690" y="1226"/>
                                <a:pt x="2696" y="1226"/>
                              </a:cubicBezTo>
                              <a:cubicBezTo>
                                <a:pt x="2702" y="1226"/>
                                <a:pt x="2707" y="1221"/>
                                <a:pt x="2707" y="1215"/>
                              </a:cubicBezTo>
                              <a:cubicBezTo>
                                <a:pt x="2707" y="1209"/>
                                <a:pt x="2702" y="1204"/>
                                <a:pt x="2696" y="1204"/>
                              </a:cubicBezTo>
                              <a:close/>
                              <a:moveTo>
                                <a:pt x="2789" y="1204"/>
                              </a:moveTo>
                              <a:cubicBezTo>
                                <a:pt x="2783" y="1204"/>
                                <a:pt x="2778" y="1209"/>
                                <a:pt x="2778" y="1215"/>
                              </a:cubicBezTo>
                              <a:cubicBezTo>
                                <a:pt x="2778" y="1221"/>
                                <a:pt x="2783" y="1226"/>
                                <a:pt x="2789" y="1226"/>
                              </a:cubicBezTo>
                              <a:cubicBezTo>
                                <a:pt x="2795" y="1226"/>
                                <a:pt x="2800" y="1221"/>
                                <a:pt x="2800" y="1215"/>
                              </a:cubicBezTo>
                              <a:cubicBezTo>
                                <a:pt x="2800" y="1209"/>
                                <a:pt x="2795" y="1204"/>
                                <a:pt x="2789" y="1204"/>
                              </a:cubicBezTo>
                              <a:close/>
                              <a:moveTo>
                                <a:pt x="2881" y="1204"/>
                              </a:moveTo>
                              <a:cubicBezTo>
                                <a:pt x="2875" y="1204"/>
                                <a:pt x="2870" y="1209"/>
                                <a:pt x="2870" y="1215"/>
                              </a:cubicBezTo>
                              <a:cubicBezTo>
                                <a:pt x="2870" y="1221"/>
                                <a:pt x="2875" y="1226"/>
                                <a:pt x="2881" y="1226"/>
                              </a:cubicBezTo>
                              <a:cubicBezTo>
                                <a:pt x="2887" y="1226"/>
                                <a:pt x="2892" y="1221"/>
                                <a:pt x="2892" y="1215"/>
                              </a:cubicBezTo>
                              <a:cubicBezTo>
                                <a:pt x="2892" y="1209"/>
                                <a:pt x="2887" y="1204"/>
                                <a:pt x="2881" y="1204"/>
                              </a:cubicBezTo>
                              <a:close/>
                              <a:moveTo>
                                <a:pt x="2974" y="1204"/>
                              </a:moveTo>
                              <a:cubicBezTo>
                                <a:pt x="2968" y="1204"/>
                                <a:pt x="2963" y="1209"/>
                                <a:pt x="2963" y="1215"/>
                              </a:cubicBezTo>
                              <a:cubicBezTo>
                                <a:pt x="2963" y="1221"/>
                                <a:pt x="2968" y="1226"/>
                                <a:pt x="2974" y="1226"/>
                              </a:cubicBezTo>
                              <a:cubicBezTo>
                                <a:pt x="2980" y="1226"/>
                                <a:pt x="2985" y="1221"/>
                                <a:pt x="2985" y="1215"/>
                              </a:cubicBezTo>
                              <a:cubicBezTo>
                                <a:pt x="2985" y="1209"/>
                                <a:pt x="2980" y="1204"/>
                                <a:pt x="2974" y="1204"/>
                              </a:cubicBezTo>
                              <a:close/>
                              <a:moveTo>
                                <a:pt x="3067" y="1204"/>
                              </a:moveTo>
                              <a:cubicBezTo>
                                <a:pt x="3061" y="1204"/>
                                <a:pt x="3056" y="1209"/>
                                <a:pt x="3056" y="1215"/>
                              </a:cubicBezTo>
                              <a:cubicBezTo>
                                <a:pt x="3056" y="1221"/>
                                <a:pt x="3061" y="1226"/>
                                <a:pt x="3067" y="1226"/>
                              </a:cubicBezTo>
                              <a:cubicBezTo>
                                <a:pt x="3073" y="1226"/>
                                <a:pt x="3077" y="1221"/>
                                <a:pt x="3077" y="1215"/>
                              </a:cubicBezTo>
                              <a:cubicBezTo>
                                <a:pt x="3077" y="1209"/>
                                <a:pt x="3073" y="1204"/>
                                <a:pt x="3067" y="1204"/>
                              </a:cubicBezTo>
                              <a:close/>
                              <a:moveTo>
                                <a:pt x="3159" y="1204"/>
                              </a:moveTo>
                              <a:cubicBezTo>
                                <a:pt x="3153" y="1204"/>
                                <a:pt x="3148" y="1209"/>
                                <a:pt x="3148" y="1215"/>
                              </a:cubicBezTo>
                              <a:cubicBezTo>
                                <a:pt x="3148" y="1221"/>
                                <a:pt x="3153" y="1226"/>
                                <a:pt x="3159" y="1226"/>
                              </a:cubicBezTo>
                              <a:cubicBezTo>
                                <a:pt x="3165" y="1226"/>
                                <a:pt x="3170" y="1221"/>
                                <a:pt x="3170" y="1215"/>
                              </a:cubicBezTo>
                              <a:cubicBezTo>
                                <a:pt x="3170" y="1209"/>
                                <a:pt x="3165" y="1204"/>
                                <a:pt x="3159" y="1204"/>
                              </a:cubicBezTo>
                              <a:close/>
                              <a:moveTo>
                                <a:pt x="3252" y="1204"/>
                              </a:moveTo>
                              <a:cubicBezTo>
                                <a:pt x="3246" y="1204"/>
                                <a:pt x="3241" y="1209"/>
                                <a:pt x="3241" y="1215"/>
                              </a:cubicBezTo>
                              <a:cubicBezTo>
                                <a:pt x="3241" y="1221"/>
                                <a:pt x="3246" y="1226"/>
                                <a:pt x="3252" y="1226"/>
                              </a:cubicBezTo>
                              <a:cubicBezTo>
                                <a:pt x="3258" y="1226"/>
                                <a:pt x="3263" y="1221"/>
                                <a:pt x="3263" y="1215"/>
                              </a:cubicBezTo>
                              <a:cubicBezTo>
                                <a:pt x="3263" y="1209"/>
                                <a:pt x="3258" y="1204"/>
                                <a:pt x="3252" y="1204"/>
                              </a:cubicBezTo>
                              <a:close/>
                              <a:moveTo>
                                <a:pt x="3344" y="1204"/>
                              </a:moveTo>
                              <a:cubicBezTo>
                                <a:pt x="3338" y="1204"/>
                                <a:pt x="3333" y="1209"/>
                                <a:pt x="3333" y="1215"/>
                              </a:cubicBezTo>
                              <a:cubicBezTo>
                                <a:pt x="3333" y="1221"/>
                                <a:pt x="3338" y="1226"/>
                                <a:pt x="3344" y="1226"/>
                              </a:cubicBezTo>
                              <a:cubicBezTo>
                                <a:pt x="3350" y="1226"/>
                                <a:pt x="3355" y="1221"/>
                                <a:pt x="3355" y="1215"/>
                              </a:cubicBezTo>
                              <a:cubicBezTo>
                                <a:pt x="3355" y="1209"/>
                                <a:pt x="3350" y="1204"/>
                                <a:pt x="3344" y="1204"/>
                              </a:cubicBezTo>
                              <a:close/>
                              <a:moveTo>
                                <a:pt x="3437" y="1204"/>
                              </a:moveTo>
                              <a:cubicBezTo>
                                <a:pt x="3431" y="1204"/>
                                <a:pt x="3426" y="1209"/>
                                <a:pt x="3426" y="1215"/>
                              </a:cubicBezTo>
                              <a:cubicBezTo>
                                <a:pt x="3426" y="1221"/>
                                <a:pt x="3431" y="1226"/>
                                <a:pt x="3437" y="1226"/>
                              </a:cubicBezTo>
                              <a:cubicBezTo>
                                <a:pt x="3443" y="1226"/>
                                <a:pt x="3448" y="1221"/>
                                <a:pt x="3448" y="1215"/>
                              </a:cubicBezTo>
                              <a:cubicBezTo>
                                <a:pt x="3448" y="1209"/>
                                <a:pt x="3443" y="1204"/>
                                <a:pt x="3437" y="1204"/>
                              </a:cubicBezTo>
                              <a:close/>
                              <a:moveTo>
                                <a:pt x="3530" y="1204"/>
                              </a:moveTo>
                              <a:cubicBezTo>
                                <a:pt x="3524" y="1204"/>
                                <a:pt x="3519" y="1209"/>
                                <a:pt x="3519" y="1215"/>
                              </a:cubicBezTo>
                              <a:cubicBezTo>
                                <a:pt x="3519" y="1221"/>
                                <a:pt x="3524" y="1226"/>
                                <a:pt x="3530" y="1226"/>
                              </a:cubicBezTo>
                              <a:cubicBezTo>
                                <a:pt x="3536" y="1226"/>
                                <a:pt x="3540" y="1221"/>
                                <a:pt x="3540" y="1215"/>
                              </a:cubicBezTo>
                              <a:cubicBezTo>
                                <a:pt x="3540" y="1209"/>
                                <a:pt x="3536" y="1204"/>
                                <a:pt x="3530" y="1204"/>
                              </a:cubicBezTo>
                              <a:close/>
                              <a:moveTo>
                                <a:pt x="3622" y="1204"/>
                              </a:moveTo>
                              <a:cubicBezTo>
                                <a:pt x="3616" y="1204"/>
                                <a:pt x="3611" y="1209"/>
                                <a:pt x="3611" y="1215"/>
                              </a:cubicBezTo>
                              <a:cubicBezTo>
                                <a:pt x="3611" y="1221"/>
                                <a:pt x="3616" y="1226"/>
                                <a:pt x="3622" y="1226"/>
                              </a:cubicBezTo>
                              <a:cubicBezTo>
                                <a:pt x="3628" y="1226"/>
                                <a:pt x="3633" y="1221"/>
                                <a:pt x="3633" y="1215"/>
                              </a:cubicBezTo>
                              <a:cubicBezTo>
                                <a:pt x="3633" y="1209"/>
                                <a:pt x="3628" y="1204"/>
                                <a:pt x="3622" y="1204"/>
                              </a:cubicBezTo>
                              <a:close/>
                              <a:moveTo>
                                <a:pt x="3715" y="1204"/>
                              </a:moveTo>
                              <a:cubicBezTo>
                                <a:pt x="3709" y="1204"/>
                                <a:pt x="3704" y="1209"/>
                                <a:pt x="3704" y="1215"/>
                              </a:cubicBezTo>
                              <a:cubicBezTo>
                                <a:pt x="3704" y="1221"/>
                                <a:pt x="3709" y="1226"/>
                                <a:pt x="3715" y="1226"/>
                              </a:cubicBezTo>
                              <a:cubicBezTo>
                                <a:pt x="3721" y="1226"/>
                                <a:pt x="3726" y="1221"/>
                                <a:pt x="3726" y="1215"/>
                              </a:cubicBezTo>
                              <a:cubicBezTo>
                                <a:pt x="3726" y="1209"/>
                                <a:pt x="3721" y="1204"/>
                                <a:pt x="3715" y="1204"/>
                              </a:cubicBezTo>
                              <a:close/>
                              <a:moveTo>
                                <a:pt x="3807" y="1204"/>
                              </a:moveTo>
                              <a:cubicBezTo>
                                <a:pt x="3801" y="1204"/>
                                <a:pt x="3796" y="1209"/>
                                <a:pt x="3796" y="1215"/>
                              </a:cubicBezTo>
                              <a:cubicBezTo>
                                <a:pt x="3796" y="1221"/>
                                <a:pt x="3801" y="1226"/>
                                <a:pt x="3807" y="1226"/>
                              </a:cubicBezTo>
                              <a:cubicBezTo>
                                <a:pt x="3813" y="1226"/>
                                <a:pt x="3818" y="1221"/>
                                <a:pt x="3818" y="1215"/>
                              </a:cubicBezTo>
                              <a:cubicBezTo>
                                <a:pt x="3818" y="1209"/>
                                <a:pt x="3813" y="1204"/>
                                <a:pt x="3807" y="1204"/>
                              </a:cubicBezTo>
                              <a:close/>
                              <a:moveTo>
                                <a:pt x="3900" y="1204"/>
                              </a:moveTo>
                              <a:cubicBezTo>
                                <a:pt x="3894" y="1204"/>
                                <a:pt x="3889" y="1209"/>
                                <a:pt x="3889" y="1215"/>
                              </a:cubicBezTo>
                              <a:cubicBezTo>
                                <a:pt x="3889" y="1221"/>
                                <a:pt x="3894" y="1226"/>
                                <a:pt x="3900" y="1226"/>
                              </a:cubicBezTo>
                              <a:cubicBezTo>
                                <a:pt x="3906" y="1226"/>
                                <a:pt x="3911" y="1221"/>
                                <a:pt x="3911" y="1215"/>
                              </a:cubicBezTo>
                              <a:cubicBezTo>
                                <a:pt x="3911" y="1209"/>
                                <a:pt x="3906" y="1204"/>
                                <a:pt x="3900" y="1204"/>
                              </a:cubicBezTo>
                              <a:close/>
                              <a:moveTo>
                                <a:pt x="3993" y="1204"/>
                              </a:moveTo>
                              <a:cubicBezTo>
                                <a:pt x="3987" y="1204"/>
                                <a:pt x="3982" y="1209"/>
                                <a:pt x="3982" y="1215"/>
                              </a:cubicBezTo>
                              <a:cubicBezTo>
                                <a:pt x="3982" y="1221"/>
                                <a:pt x="3987" y="1226"/>
                                <a:pt x="3993" y="1226"/>
                              </a:cubicBezTo>
                              <a:cubicBezTo>
                                <a:pt x="3999" y="1226"/>
                                <a:pt x="4003" y="1221"/>
                                <a:pt x="4003" y="1215"/>
                              </a:cubicBezTo>
                              <a:cubicBezTo>
                                <a:pt x="4003" y="1209"/>
                                <a:pt x="3999" y="1204"/>
                                <a:pt x="3993" y="1204"/>
                              </a:cubicBezTo>
                              <a:close/>
                              <a:moveTo>
                                <a:pt x="4085" y="1204"/>
                              </a:moveTo>
                              <a:cubicBezTo>
                                <a:pt x="4079" y="1204"/>
                                <a:pt x="4074" y="1209"/>
                                <a:pt x="4074" y="1215"/>
                              </a:cubicBezTo>
                              <a:cubicBezTo>
                                <a:pt x="4074" y="1221"/>
                                <a:pt x="4079" y="1226"/>
                                <a:pt x="4085" y="1226"/>
                              </a:cubicBezTo>
                              <a:cubicBezTo>
                                <a:pt x="4091" y="1226"/>
                                <a:pt x="4096" y="1221"/>
                                <a:pt x="4096" y="1215"/>
                              </a:cubicBezTo>
                              <a:cubicBezTo>
                                <a:pt x="4096" y="1209"/>
                                <a:pt x="4091" y="1204"/>
                                <a:pt x="4085" y="1204"/>
                              </a:cubicBezTo>
                              <a:close/>
                              <a:moveTo>
                                <a:pt x="4178" y="1204"/>
                              </a:moveTo>
                              <a:cubicBezTo>
                                <a:pt x="4172" y="1204"/>
                                <a:pt x="4167" y="1209"/>
                                <a:pt x="4167" y="1215"/>
                              </a:cubicBezTo>
                              <a:cubicBezTo>
                                <a:pt x="4167" y="1221"/>
                                <a:pt x="4172" y="1226"/>
                                <a:pt x="4178" y="1226"/>
                              </a:cubicBezTo>
                              <a:cubicBezTo>
                                <a:pt x="4184" y="1226"/>
                                <a:pt x="4189" y="1221"/>
                                <a:pt x="4189" y="1215"/>
                              </a:cubicBezTo>
                              <a:cubicBezTo>
                                <a:pt x="4189" y="1209"/>
                                <a:pt x="4184" y="1204"/>
                                <a:pt x="4178" y="1204"/>
                              </a:cubicBezTo>
                              <a:close/>
                              <a:moveTo>
                                <a:pt x="4270" y="1204"/>
                              </a:moveTo>
                              <a:cubicBezTo>
                                <a:pt x="4264" y="1204"/>
                                <a:pt x="4260" y="1209"/>
                                <a:pt x="4260" y="1215"/>
                              </a:cubicBezTo>
                              <a:cubicBezTo>
                                <a:pt x="4260" y="1221"/>
                                <a:pt x="4264" y="1226"/>
                                <a:pt x="4270" y="1226"/>
                              </a:cubicBezTo>
                              <a:cubicBezTo>
                                <a:pt x="4276" y="1226"/>
                                <a:pt x="4281" y="1221"/>
                                <a:pt x="4281" y="1215"/>
                              </a:cubicBezTo>
                              <a:cubicBezTo>
                                <a:pt x="4281" y="1209"/>
                                <a:pt x="4276" y="1204"/>
                                <a:pt x="4270" y="1204"/>
                              </a:cubicBezTo>
                              <a:close/>
                              <a:moveTo>
                                <a:pt x="4363" y="1204"/>
                              </a:moveTo>
                              <a:cubicBezTo>
                                <a:pt x="4357" y="1204"/>
                                <a:pt x="4352" y="1209"/>
                                <a:pt x="4352" y="1215"/>
                              </a:cubicBezTo>
                              <a:cubicBezTo>
                                <a:pt x="4352" y="1221"/>
                                <a:pt x="4357" y="1226"/>
                                <a:pt x="4363" y="1226"/>
                              </a:cubicBezTo>
                              <a:cubicBezTo>
                                <a:pt x="4369" y="1226"/>
                                <a:pt x="4374" y="1221"/>
                                <a:pt x="4374" y="1215"/>
                              </a:cubicBezTo>
                              <a:cubicBezTo>
                                <a:pt x="4374" y="1209"/>
                                <a:pt x="4369" y="1204"/>
                                <a:pt x="4363" y="1204"/>
                              </a:cubicBezTo>
                              <a:close/>
                              <a:moveTo>
                                <a:pt x="4456" y="1204"/>
                              </a:moveTo>
                              <a:cubicBezTo>
                                <a:pt x="4450" y="1204"/>
                                <a:pt x="4445" y="1209"/>
                                <a:pt x="4445" y="1215"/>
                              </a:cubicBezTo>
                              <a:cubicBezTo>
                                <a:pt x="4445" y="1221"/>
                                <a:pt x="4450" y="1226"/>
                                <a:pt x="4456" y="1226"/>
                              </a:cubicBezTo>
                              <a:cubicBezTo>
                                <a:pt x="4462" y="1226"/>
                                <a:pt x="4466" y="1221"/>
                                <a:pt x="4466" y="1215"/>
                              </a:cubicBezTo>
                              <a:cubicBezTo>
                                <a:pt x="4466" y="1209"/>
                                <a:pt x="4462" y="1204"/>
                                <a:pt x="4456" y="1204"/>
                              </a:cubicBezTo>
                              <a:close/>
                              <a:moveTo>
                                <a:pt x="4548" y="1204"/>
                              </a:moveTo>
                              <a:cubicBezTo>
                                <a:pt x="4542" y="1204"/>
                                <a:pt x="4537" y="1209"/>
                                <a:pt x="4537" y="1215"/>
                              </a:cubicBezTo>
                              <a:cubicBezTo>
                                <a:pt x="4537" y="1221"/>
                                <a:pt x="4542" y="1226"/>
                                <a:pt x="4548" y="1226"/>
                              </a:cubicBezTo>
                              <a:cubicBezTo>
                                <a:pt x="4554" y="1226"/>
                                <a:pt x="4559" y="1221"/>
                                <a:pt x="4559" y="1215"/>
                              </a:cubicBezTo>
                              <a:cubicBezTo>
                                <a:pt x="4559" y="1209"/>
                                <a:pt x="4554" y="1204"/>
                                <a:pt x="4548" y="1204"/>
                              </a:cubicBezTo>
                              <a:close/>
                              <a:moveTo>
                                <a:pt x="4641" y="1204"/>
                              </a:moveTo>
                              <a:cubicBezTo>
                                <a:pt x="4635" y="1204"/>
                                <a:pt x="4630" y="1209"/>
                                <a:pt x="4630" y="1215"/>
                              </a:cubicBezTo>
                              <a:cubicBezTo>
                                <a:pt x="4630" y="1221"/>
                                <a:pt x="4635" y="1226"/>
                                <a:pt x="4641" y="1226"/>
                              </a:cubicBezTo>
                              <a:cubicBezTo>
                                <a:pt x="4647" y="1226"/>
                                <a:pt x="4652" y="1221"/>
                                <a:pt x="4652" y="1215"/>
                              </a:cubicBezTo>
                              <a:cubicBezTo>
                                <a:pt x="4652" y="1209"/>
                                <a:pt x="4647" y="1204"/>
                                <a:pt x="4641" y="1204"/>
                              </a:cubicBezTo>
                              <a:close/>
                              <a:moveTo>
                                <a:pt x="4733" y="1204"/>
                              </a:moveTo>
                              <a:cubicBezTo>
                                <a:pt x="4727" y="1204"/>
                                <a:pt x="4723" y="1209"/>
                                <a:pt x="4723" y="1215"/>
                              </a:cubicBezTo>
                              <a:cubicBezTo>
                                <a:pt x="4723" y="1221"/>
                                <a:pt x="4727" y="1226"/>
                                <a:pt x="4733" y="1226"/>
                              </a:cubicBezTo>
                              <a:cubicBezTo>
                                <a:pt x="4739" y="1226"/>
                                <a:pt x="4744" y="1221"/>
                                <a:pt x="4744" y="1215"/>
                              </a:cubicBezTo>
                              <a:cubicBezTo>
                                <a:pt x="4744" y="1209"/>
                                <a:pt x="4739" y="1204"/>
                                <a:pt x="4733" y="1204"/>
                              </a:cubicBezTo>
                              <a:close/>
                              <a:moveTo>
                                <a:pt x="4826" y="1204"/>
                              </a:moveTo>
                              <a:cubicBezTo>
                                <a:pt x="4820" y="1204"/>
                                <a:pt x="4815" y="1209"/>
                                <a:pt x="4815" y="1215"/>
                              </a:cubicBezTo>
                              <a:cubicBezTo>
                                <a:pt x="4815" y="1221"/>
                                <a:pt x="4820" y="1226"/>
                                <a:pt x="4826" y="1226"/>
                              </a:cubicBezTo>
                              <a:cubicBezTo>
                                <a:pt x="4832" y="1226"/>
                                <a:pt x="4837" y="1221"/>
                                <a:pt x="4837" y="1215"/>
                              </a:cubicBezTo>
                              <a:cubicBezTo>
                                <a:pt x="4837" y="1209"/>
                                <a:pt x="4832" y="1204"/>
                                <a:pt x="4826" y="1204"/>
                              </a:cubicBezTo>
                              <a:close/>
                              <a:moveTo>
                                <a:pt x="4919" y="1204"/>
                              </a:moveTo>
                              <a:cubicBezTo>
                                <a:pt x="4913" y="1204"/>
                                <a:pt x="4908" y="1209"/>
                                <a:pt x="4908" y="1215"/>
                              </a:cubicBezTo>
                              <a:cubicBezTo>
                                <a:pt x="4908" y="1221"/>
                                <a:pt x="4913" y="1226"/>
                                <a:pt x="4919" y="1226"/>
                              </a:cubicBezTo>
                              <a:cubicBezTo>
                                <a:pt x="4925" y="1226"/>
                                <a:pt x="4930" y="1221"/>
                                <a:pt x="4930" y="1215"/>
                              </a:cubicBezTo>
                              <a:cubicBezTo>
                                <a:pt x="4930" y="1209"/>
                                <a:pt x="4925" y="1204"/>
                                <a:pt x="4919" y="1204"/>
                              </a:cubicBezTo>
                              <a:close/>
                              <a:moveTo>
                                <a:pt x="5011" y="1204"/>
                              </a:moveTo>
                              <a:cubicBezTo>
                                <a:pt x="5005" y="1204"/>
                                <a:pt x="5000" y="1209"/>
                                <a:pt x="5000" y="1215"/>
                              </a:cubicBezTo>
                              <a:cubicBezTo>
                                <a:pt x="5000" y="1221"/>
                                <a:pt x="5005" y="1226"/>
                                <a:pt x="5011" y="1226"/>
                              </a:cubicBezTo>
                              <a:cubicBezTo>
                                <a:pt x="5017" y="1226"/>
                                <a:pt x="5022" y="1221"/>
                                <a:pt x="5022" y="1215"/>
                              </a:cubicBezTo>
                              <a:cubicBezTo>
                                <a:pt x="5022" y="1209"/>
                                <a:pt x="5017" y="1204"/>
                                <a:pt x="5011" y="1204"/>
                              </a:cubicBezTo>
                              <a:close/>
                              <a:moveTo>
                                <a:pt x="5104" y="1204"/>
                              </a:moveTo>
                              <a:cubicBezTo>
                                <a:pt x="5098" y="1204"/>
                                <a:pt x="5093" y="1209"/>
                                <a:pt x="5093" y="1215"/>
                              </a:cubicBezTo>
                              <a:cubicBezTo>
                                <a:pt x="5093" y="1221"/>
                                <a:pt x="5098" y="1226"/>
                                <a:pt x="5104" y="1226"/>
                              </a:cubicBezTo>
                              <a:cubicBezTo>
                                <a:pt x="5110" y="1226"/>
                                <a:pt x="5115" y="1221"/>
                                <a:pt x="5115" y="1215"/>
                              </a:cubicBezTo>
                              <a:cubicBezTo>
                                <a:pt x="5115" y="1209"/>
                                <a:pt x="5110" y="1204"/>
                                <a:pt x="5104" y="1204"/>
                              </a:cubicBezTo>
                              <a:close/>
                              <a:moveTo>
                                <a:pt x="5196" y="1204"/>
                              </a:moveTo>
                              <a:cubicBezTo>
                                <a:pt x="5190" y="1204"/>
                                <a:pt x="5186" y="1209"/>
                                <a:pt x="5186" y="1215"/>
                              </a:cubicBezTo>
                              <a:cubicBezTo>
                                <a:pt x="5186" y="1221"/>
                                <a:pt x="5190" y="1226"/>
                                <a:pt x="5196" y="1226"/>
                              </a:cubicBezTo>
                              <a:cubicBezTo>
                                <a:pt x="5202" y="1226"/>
                                <a:pt x="5207" y="1221"/>
                                <a:pt x="5207" y="1215"/>
                              </a:cubicBezTo>
                              <a:cubicBezTo>
                                <a:pt x="5207" y="1209"/>
                                <a:pt x="5202" y="1204"/>
                                <a:pt x="5196" y="1204"/>
                              </a:cubicBezTo>
                              <a:close/>
                              <a:moveTo>
                                <a:pt x="5289" y="1204"/>
                              </a:moveTo>
                              <a:cubicBezTo>
                                <a:pt x="5283" y="1204"/>
                                <a:pt x="5278" y="1209"/>
                                <a:pt x="5278" y="1215"/>
                              </a:cubicBezTo>
                              <a:cubicBezTo>
                                <a:pt x="5278" y="1221"/>
                                <a:pt x="5283" y="1226"/>
                                <a:pt x="5289" y="1226"/>
                              </a:cubicBezTo>
                              <a:cubicBezTo>
                                <a:pt x="5295" y="1226"/>
                                <a:pt x="5300" y="1221"/>
                                <a:pt x="5300" y="1215"/>
                              </a:cubicBezTo>
                              <a:cubicBezTo>
                                <a:pt x="5300" y="1209"/>
                                <a:pt x="5295" y="1204"/>
                                <a:pt x="5289" y="1204"/>
                              </a:cubicBezTo>
                              <a:close/>
                              <a:moveTo>
                                <a:pt x="5382" y="1204"/>
                              </a:moveTo>
                              <a:cubicBezTo>
                                <a:pt x="5376" y="1204"/>
                                <a:pt x="5371" y="1209"/>
                                <a:pt x="5371" y="1215"/>
                              </a:cubicBezTo>
                              <a:cubicBezTo>
                                <a:pt x="5371" y="1221"/>
                                <a:pt x="5376" y="1226"/>
                                <a:pt x="5382" y="1226"/>
                              </a:cubicBezTo>
                              <a:cubicBezTo>
                                <a:pt x="5388" y="1226"/>
                                <a:pt x="5393" y="1221"/>
                                <a:pt x="5393" y="1215"/>
                              </a:cubicBezTo>
                              <a:cubicBezTo>
                                <a:pt x="5393" y="1209"/>
                                <a:pt x="5388" y="1204"/>
                                <a:pt x="5382" y="1204"/>
                              </a:cubicBezTo>
                              <a:close/>
                              <a:moveTo>
                                <a:pt x="5474" y="1204"/>
                              </a:moveTo>
                              <a:cubicBezTo>
                                <a:pt x="5468" y="1204"/>
                                <a:pt x="5463" y="1209"/>
                                <a:pt x="5463" y="1215"/>
                              </a:cubicBezTo>
                              <a:cubicBezTo>
                                <a:pt x="5463" y="1221"/>
                                <a:pt x="5468" y="1226"/>
                                <a:pt x="5474" y="1226"/>
                              </a:cubicBezTo>
                              <a:cubicBezTo>
                                <a:pt x="5480" y="1226"/>
                                <a:pt x="5485" y="1221"/>
                                <a:pt x="5485" y="1215"/>
                              </a:cubicBezTo>
                              <a:cubicBezTo>
                                <a:pt x="5485" y="1209"/>
                                <a:pt x="5480" y="1204"/>
                                <a:pt x="5474" y="1204"/>
                              </a:cubicBezTo>
                              <a:close/>
                              <a:moveTo>
                                <a:pt x="5567" y="1204"/>
                              </a:moveTo>
                              <a:cubicBezTo>
                                <a:pt x="5561" y="1204"/>
                                <a:pt x="5556" y="1209"/>
                                <a:pt x="5556" y="1215"/>
                              </a:cubicBezTo>
                              <a:cubicBezTo>
                                <a:pt x="5556" y="1221"/>
                                <a:pt x="5561" y="1226"/>
                                <a:pt x="5567" y="1226"/>
                              </a:cubicBezTo>
                              <a:cubicBezTo>
                                <a:pt x="5573" y="1226"/>
                                <a:pt x="5578" y="1221"/>
                                <a:pt x="5578" y="1215"/>
                              </a:cubicBezTo>
                              <a:cubicBezTo>
                                <a:pt x="5578" y="1209"/>
                                <a:pt x="5573" y="1204"/>
                                <a:pt x="5567" y="1204"/>
                              </a:cubicBezTo>
                              <a:close/>
                              <a:moveTo>
                                <a:pt x="5659" y="1204"/>
                              </a:moveTo>
                              <a:cubicBezTo>
                                <a:pt x="5653" y="1204"/>
                                <a:pt x="5649" y="1209"/>
                                <a:pt x="5649" y="1215"/>
                              </a:cubicBezTo>
                              <a:cubicBezTo>
                                <a:pt x="5649" y="1221"/>
                                <a:pt x="5653" y="1226"/>
                                <a:pt x="5659" y="1226"/>
                              </a:cubicBezTo>
                              <a:cubicBezTo>
                                <a:pt x="5665" y="1226"/>
                                <a:pt x="5670" y="1221"/>
                                <a:pt x="5670" y="1215"/>
                              </a:cubicBezTo>
                              <a:cubicBezTo>
                                <a:pt x="5670" y="1209"/>
                                <a:pt x="5665" y="1204"/>
                                <a:pt x="5659" y="1204"/>
                              </a:cubicBezTo>
                              <a:close/>
                              <a:moveTo>
                                <a:pt x="577" y="1308"/>
                              </a:moveTo>
                              <a:cubicBezTo>
                                <a:pt x="577" y="1302"/>
                                <a:pt x="572" y="1297"/>
                                <a:pt x="566" y="1297"/>
                              </a:cubicBezTo>
                              <a:cubicBezTo>
                                <a:pt x="560" y="1297"/>
                                <a:pt x="555" y="1302"/>
                                <a:pt x="555" y="1308"/>
                              </a:cubicBezTo>
                              <a:cubicBezTo>
                                <a:pt x="555" y="1314"/>
                                <a:pt x="560" y="1319"/>
                                <a:pt x="566" y="1319"/>
                              </a:cubicBezTo>
                              <a:cubicBezTo>
                                <a:pt x="572" y="1319"/>
                                <a:pt x="577" y="1314"/>
                                <a:pt x="577" y="1308"/>
                              </a:cubicBezTo>
                              <a:close/>
                              <a:moveTo>
                                <a:pt x="577" y="1400"/>
                              </a:moveTo>
                              <a:cubicBezTo>
                                <a:pt x="577" y="1394"/>
                                <a:pt x="572" y="1389"/>
                                <a:pt x="566" y="1389"/>
                              </a:cubicBezTo>
                              <a:cubicBezTo>
                                <a:pt x="560" y="1389"/>
                                <a:pt x="555" y="1394"/>
                                <a:pt x="555" y="1400"/>
                              </a:cubicBezTo>
                              <a:cubicBezTo>
                                <a:pt x="555" y="1406"/>
                                <a:pt x="560" y="1411"/>
                                <a:pt x="566" y="1411"/>
                              </a:cubicBezTo>
                              <a:cubicBezTo>
                                <a:pt x="572" y="1411"/>
                                <a:pt x="577" y="1406"/>
                                <a:pt x="577" y="1400"/>
                              </a:cubicBezTo>
                              <a:close/>
                              <a:moveTo>
                                <a:pt x="577" y="1493"/>
                              </a:moveTo>
                              <a:cubicBezTo>
                                <a:pt x="577" y="1487"/>
                                <a:pt x="572" y="1482"/>
                                <a:pt x="566" y="1482"/>
                              </a:cubicBezTo>
                              <a:cubicBezTo>
                                <a:pt x="560" y="1482"/>
                                <a:pt x="555" y="1487"/>
                                <a:pt x="555" y="1493"/>
                              </a:cubicBezTo>
                              <a:cubicBezTo>
                                <a:pt x="555" y="1499"/>
                                <a:pt x="560" y="1504"/>
                                <a:pt x="566" y="1504"/>
                              </a:cubicBezTo>
                              <a:cubicBezTo>
                                <a:pt x="572" y="1504"/>
                                <a:pt x="577" y="1499"/>
                                <a:pt x="577" y="1493"/>
                              </a:cubicBezTo>
                              <a:close/>
                              <a:moveTo>
                                <a:pt x="577" y="1585"/>
                              </a:moveTo>
                              <a:cubicBezTo>
                                <a:pt x="577" y="1579"/>
                                <a:pt x="572" y="1575"/>
                                <a:pt x="566" y="1575"/>
                              </a:cubicBezTo>
                              <a:cubicBezTo>
                                <a:pt x="560" y="1575"/>
                                <a:pt x="555" y="1579"/>
                                <a:pt x="555" y="1585"/>
                              </a:cubicBezTo>
                              <a:cubicBezTo>
                                <a:pt x="555" y="1591"/>
                                <a:pt x="560" y="1596"/>
                                <a:pt x="566" y="1596"/>
                              </a:cubicBezTo>
                              <a:cubicBezTo>
                                <a:pt x="572" y="1596"/>
                                <a:pt x="577" y="1591"/>
                                <a:pt x="577" y="1585"/>
                              </a:cubicBezTo>
                              <a:close/>
                              <a:moveTo>
                                <a:pt x="577" y="1678"/>
                              </a:moveTo>
                              <a:cubicBezTo>
                                <a:pt x="577" y="1672"/>
                                <a:pt x="572" y="1667"/>
                                <a:pt x="566" y="1667"/>
                              </a:cubicBezTo>
                              <a:cubicBezTo>
                                <a:pt x="560" y="1667"/>
                                <a:pt x="555" y="1672"/>
                                <a:pt x="555" y="1678"/>
                              </a:cubicBezTo>
                              <a:cubicBezTo>
                                <a:pt x="555" y="1684"/>
                                <a:pt x="560" y="1689"/>
                                <a:pt x="566" y="1689"/>
                              </a:cubicBezTo>
                              <a:cubicBezTo>
                                <a:pt x="572" y="1689"/>
                                <a:pt x="577" y="1684"/>
                                <a:pt x="577" y="1678"/>
                              </a:cubicBezTo>
                              <a:close/>
                              <a:moveTo>
                                <a:pt x="577" y="1771"/>
                              </a:moveTo>
                              <a:cubicBezTo>
                                <a:pt x="577" y="1765"/>
                                <a:pt x="572" y="1760"/>
                                <a:pt x="566" y="1760"/>
                              </a:cubicBezTo>
                              <a:cubicBezTo>
                                <a:pt x="560" y="1760"/>
                                <a:pt x="555" y="1765"/>
                                <a:pt x="555" y="1771"/>
                              </a:cubicBezTo>
                              <a:cubicBezTo>
                                <a:pt x="555" y="1777"/>
                                <a:pt x="560" y="1782"/>
                                <a:pt x="566" y="1782"/>
                              </a:cubicBezTo>
                              <a:cubicBezTo>
                                <a:pt x="572" y="1782"/>
                                <a:pt x="577" y="1777"/>
                                <a:pt x="577" y="1771"/>
                              </a:cubicBezTo>
                              <a:close/>
                              <a:moveTo>
                                <a:pt x="1225" y="1308"/>
                              </a:moveTo>
                              <a:cubicBezTo>
                                <a:pt x="1225" y="1302"/>
                                <a:pt x="1220" y="1297"/>
                                <a:pt x="1214" y="1297"/>
                              </a:cubicBezTo>
                              <a:cubicBezTo>
                                <a:pt x="1208" y="1297"/>
                                <a:pt x="1204" y="1302"/>
                                <a:pt x="1204" y="1308"/>
                              </a:cubicBezTo>
                              <a:cubicBezTo>
                                <a:pt x="1204" y="1314"/>
                                <a:pt x="1208" y="1319"/>
                                <a:pt x="1214" y="1319"/>
                              </a:cubicBezTo>
                              <a:cubicBezTo>
                                <a:pt x="1220" y="1319"/>
                                <a:pt x="1225" y="1314"/>
                                <a:pt x="1225" y="1308"/>
                              </a:cubicBezTo>
                              <a:close/>
                              <a:moveTo>
                                <a:pt x="1225" y="1400"/>
                              </a:moveTo>
                              <a:cubicBezTo>
                                <a:pt x="1225" y="1394"/>
                                <a:pt x="1220" y="1389"/>
                                <a:pt x="1214" y="1389"/>
                              </a:cubicBezTo>
                              <a:cubicBezTo>
                                <a:pt x="1208" y="1389"/>
                                <a:pt x="1204" y="1394"/>
                                <a:pt x="1204" y="1400"/>
                              </a:cubicBezTo>
                              <a:cubicBezTo>
                                <a:pt x="1204" y="1406"/>
                                <a:pt x="1208" y="1411"/>
                                <a:pt x="1214" y="1411"/>
                              </a:cubicBezTo>
                              <a:cubicBezTo>
                                <a:pt x="1220" y="1411"/>
                                <a:pt x="1225" y="1406"/>
                                <a:pt x="1225" y="1400"/>
                              </a:cubicBezTo>
                              <a:close/>
                              <a:moveTo>
                                <a:pt x="1225" y="1493"/>
                              </a:moveTo>
                              <a:cubicBezTo>
                                <a:pt x="1225" y="1487"/>
                                <a:pt x="1220" y="1482"/>
                                <a:pt x="1214" y="1482"/>
                              </a:cubicBezTo>
                              <a:cubicBezTo>
                                <a:pt x="1208" y="1482"/>
                                <a:pt x="1204" y="1487"/>
                                <a:pt x="1204" y="1493"/>
                              </a:cubicBezTo>
                              <a:cubicBezTo>
                                <a:pt x="1204" y="1499"/>
                                <a:pt x="1208" y="1504"/>
                                <a:pt x="1214" y="1504"/>
                              </a:cubicBezTo>
                              <a:cubicBezTo>
                                <a:pt x="1220" y="1504"/>
                                <a:pt x="1225" y="1499"/>
                                <a:pt x="1225" y="1493"/>
                              </a:cubicBezTo>
                              <a:close/>
                              <a:moveTo>
                                <a:pt x="1225" y="1585"/>
                              </a:moveTo>
                              <a:cubicBezTo>
                                <a:pt x="1225" y="1579"/>
                                <a:pt x="1220" y="1575"/>
                                <a:pt x="1214" y="1575"/>
                              </a:cubicBezTo>
                              <a:cubicBezTo>
                                <a:pt x="1208" y="1575"/>
                                <a:pt x="1204" y="1579"/>
                                <a:pt x="1204" y="1585"/>
                              </a:cubicBezTo>
                              <a:cubicBezTo>
                                <a:pt x="1204" y="1591"/>
                                <a:pt x="1208" y="1596"/>
                                <a:pt x="1214" y="1596"/>
                              </a:cubicBezTo>
                              <a:cubicBezTo>
                                <a:pt x="1220" y="1596"/>
                                <a:pt x="1225" y="1591"/>
                                <a:pt x="1225" y="1585"/>
                              </a:cubicBezTo>
                              <a:close/>
                              <a:moveTo>
                                <a:pt x="1225" y="1678"/>
                              </a:moveTo>
                              <a:cubicBezTo>
                                <a:pt x="1225" y="1672"/>
                                <a:pt x="1220" y="1667"/>
                                <a:pt x="1214" y="1667"/>
                              </a:cubicBezTo>
                              <a:cubicBezTo>
                                <a:pt x="1208" y="1667"/>
                                <a:pt x="1204" y="1672"/>
                                <a:pt x="1204" y="1678"/>
                              </a:cubicBezTo>
                              <a:cubicBezTo>
                                <a:pt x="1204" y="1684"/>
                                <a:pt x="1208" y="1689"/>
                                <a:pt x="1214" y="1689"/>
                              </a:cubicBezTo>
                              <a:cubicBezTo>
                                <a:pt x="1220" y="1689"/>
                                <a:pt x="1225" y="1684"/>
                                <a:pt x="1225" y="1678"/>
                              </a:cubicBezTo>
                              <a:close/>
                              <a:moveTo>
                                <a:pt x="1225" y="1771"/>
                              </a:moveTo>
                              <a:cubicBezTo>
                                <a:pt x="1225" y="1765"/>
                                <a:pt x="1220" y="1760"/>
                                <a:pt x="1214" y="1760"/>
                              </a:cubicBezTo>
                              <a:cubicBezTo>
                                <a:pt x="1208" y="1760"/>
                                <a:pt x="1204" y="1765"/>
                                <a:pt x="1204" y="1771"/>
                              </a:cubicBezTo>
                              <a:cubicBezTo>
                                <a:pt x="1204" y="1777"/>
                                <a:pt x="1208" y="1782"/>
                                <a:pt x="1214" y="1782"/>
                              </a:cubicBezTo>
                              <a:cubicBezTo>
                                <a:pt x="1220" y="1782"/>
                                <a:pt x="1225" y="1777"/>
                                <a:pt x="1225" y="1771"/>
                              </a:cubicBezTo>
                              <a:close/>
                              <a:moveTo>
                                <a:pt x="1874" y="1308"/>
                              </a:moveTo>
                              <a:cubicBezTo>
                                <a:pt x="1874" y="1302"/>
                                <a:pt x="1869" y="1297"/>
                                <a:pt x="1863" y="1297"/>
                              </a:cubicBezTo>
                              <a:cubicBezTo>
                                <a:pt x="1857" y="1297"/>
                                <a:pt x="1852" y="1302"/>
                                <a:pt x="1852" y="1308"/>
                              </a:cubicBezTo>
                              <a:cubicBezTo>
                                <a:pt x="1852" y="1314"/>
                                <a:pt x="1857" y="1319"/>
                                <a:pt x="1863" y="1319"/>
                              </a:cubicBezTo>
                              <a:cubicBezTo>
                                <a:pt x="1869" y="1319"/>
                                <a:pt x="1874" y="1314"/>
                                <a:pt x="1874" y="1308"/>
                              </a:cubicBezTo>
                              <a:close/>
                              <a:moveTo>
                                <a:pt x="1874" y="1400"/>
                              </a:moveTo>
                              <a:cubicBezTo>
                                <a:pt x="1874" y="1394"/>
                                <a:pt x="1869" y="1389"/>
                                <a:pt x="1863" y="1389"/>
                              </a:cubicBezTo>
                              <a:cubicBezTo>
                                <a:pt x="1857" y="1389"/>
                                <a:pt x="1852" y="1394"/>
                                <a:pt x="1852" y="1400"/>
                              </a:cubicBezTo>
                              <a:cubicBezTo>
                                <a:pt x="1852" y="1406"/>
                                <a:pt x="1857" y="1411"/>
                                <a:pt x="1863" y="1411"/>
                              </a:cubicBezTo>
                              <a:cubicBezTo>
                                <a:pt x="1869" y="1411"/>
                                <a:pt x="1874" y="1406"/>
                                <a:pt x="1874" y="1400"/>
                              </a:cubicBezTo>
                              <a:close/>
                              <a:moveTo>
                                <a:pt x="1874" y="1493"/>
                              </a:moveTo>
                              <a:cubicBezTo>
                                <a:pt x="1874" y="1487"/>
                                <a:pt x="1869" y="1482"/>
                                <a:pt x="1863" y="1482"/>
                              </a:cubicBezTo>
                              <a:cubicBezTo>
                                <a:pt x="1857" y="1482"/>
                                <a:pt x="1852" y="1487"/>
                                <a:pt x="1852" y="1493"/>
                              </a:cubicBezTo>
                              <a:cubicBezTo>
                                <a:pt x="1852" y="1499"/>
                                <a:pt x="1857" y="1504"/>
                                <a:pt x="1863" y="1504"/>
                              </a:cubicBezTo>
                              <a:cubicBezTo>
                                <a:pt x="1869" y="1504"/>
                                <a:pt x="1874" y="1499"/>
                                <a:pt x="1874" y="1493"/>
                              </a:cubicBezTo>
                              <a:close/>
                              <a:moveTo>
                                <a:pt x="1874" y="1585"/>
                              </a:moveTo>
                              <a:cubicBezTo>
                                <a:pt x="1874" y="1579"/>
                                <a:pt x="1869" y="1575"/>
                                <a:pt x="1863" y="1575"/>
                              </a:cubicBezTo>
                              <a:cubicBezTo>
                                <a:pt x="1857" y="1575"/>
                                <a:pt x="1852" y="1579"/>
                                <a:pt x="1852" y="1585"/>
                              </a:cubicBezTo>
                              <a:cubicBezTo>
                                <a:pt x="1852" y="1591"/>
                                <a:pt x="1857" y="1596"/>
                                <a:pt x="1863" y="1596"/>
                              </a:cubicBezTo>
                              <a:cubicBezTo>
                                <a:pt x="1869" y="1596"/>
                                <a:pt x="1874" y="1591"/>
                                <a:pt x="1874" y="1585"/>
                              </a:cubicBezTo>
                              <a:close/>
                              <a:moveTo>
                                <a:pt x="1874" y="1678"/>
                              </a:moveTo>
                              <a:cubicBezTo>
                                <a:pt x="1874" y="1672"/>
                                <a:pt x="1869" y="1667"/>
                                <a:pt x="1863" y="1667"/>
                              </a:cubicBezTo>
                              <a:cubicBezTo>
                                <a:pt x="1857" y="1667"/>
                                <a:pt x="1852" y="1672"/>
                                <a:pt x="1852" y="1678"/>
                              </a:cubicBezTo>
                              <a:cubicBezTo>
                                <a:pt x="1852" y="1684"/>
                                <a:pt x="1857" y="1689"/>
                                <a:pt x="1863" y="1689"/>
                              </a:cubicBezTo>
                              <a:cubicBezTo>
                                <a:pt x="1869" y="1689"/>
                                <a:pt x="1874" y="1684"/>
                                <a:pt x="1874" y="1678"/>
                              </a:cubicBezTo>
                              <a:close/>
                              <a:moveTo>
                                <a:pt x="1874" y="1771"/>
                              </a:moveTo>
                              <a:cubicBezTo>
                                <a:pt x="1874" y="1765"/>
                                <a:pt x="1869" y="1760"/>
                                <a:pt x="1863" y="1760"/>
                              </a:cubicBezTo>
                              <a:cubicBezTo>
                                <a:pt x="1857" y="1760"/>
                                <a:pt x="1852" y="1765"/>
                                <a:pt x="1852" y="1771"/>
                              </a:cubicBezTo>
                              <a:cubicBezTo>
                                <a:pt x="1852" y="1777"/>
                                <a:pt x="1857" y="1782"/>
                                <a:pt x="1863" y="1782"/>
                              </a:cubicBezTo>
                              <a:cubicBezTo>
                                <a:pt x="1869" y="1782"/>
                                <a:pt x="1874" y="1777"/>
                                <a:pt x="1874" y="1771"/>
                              </a:cubicBezTo>
                              <a:close/>
                              <a:moveTo>
                                <a:pt x="2522" y="1308"/>
                              </a:moveTo>
                              <a:cubicBezTo>
                                <a:pt x="2522" y="1302"/>
                                <a:pt x="2517" y="1297"/>
                                <a:pt x="2511" y="1297"/>
                              </a:cubicBezTo>
                              <a:cubicBezTo>
                                <a:pt x="2505" y="1297"/>
                                <a:pt x="2500" y="1302"/>
                                <a:pt x="2500" y="1308"/>
                              </a:cubicBezTo>
                              <a:cubicBezTo>
                                <a:pt x="2500" y="1314"/>
                                <a:pt x="2505" y="1319"/>
                                <a:pt x="2511" y="1319"/>
                              </a:cubicBezTo>
                              <a:cubicBezTo>
                                <a:pt x="2517" y="1319"/>
                                <a:pt x="2522" y="1314"/>
                                <a:pt x="2522" y="1308"/>
                              </a:cubicBezTo>
                              <a:close/>
                              <a:moveTo>
                                <a:pt x="2522" y="1400"/>
                              </a:moveTo>
                              <a:cubicBezTo>
                                <a:pt x="2522" y="1394"/>
                                <a:pt x="2517" y="1389"/>
                                <a:pt x="2511" y="1389"/>
                              </a:cubicBezTo>
                              <a:cubicBezTo>
                                <a:pt x="2505" y="1389"/>
                                <a:pt x="2500" y="1394"/>
                                <a:pt x="2500" y="1400"/>
                              </a:cubicBezTo>
                              <a:cubicBezTo>
                                <a:pt x="2500" y="1406"/>
                                <a:pt x="2505" y="1411"/>
                                <a:pt x="2511" y="1411"/>
                              </a:cubicBezTo>
                              <a:cubicBezTo>
                                <a:pt x="2517" y="1411"/>
                                <a:pt x="2522" y="1406"/>
                                <a:pt x="2522" y="1400"/>
                              </a:cubicBezTo>
                              <a:close/>
                              <a:moveTo>
                                <a:pt x="2522" y="1493"/>
                              </a:moveTo>
                              <a:cubicBezTo>
                                <a:pt x="2522" y="1487"/>
                                <a:pt x="2517" y="1482"/>
                                <a:pt x="2511" y="1482"/>
                              </a:cubicBezTo>
                              <a:cubicBezTo>
                                <a:pt x="2505" y="1482"/>
                                <a:pt x="2500" y="1487"/>
                                <a:pt x="2500" y="1493"/>
                              </a:cubicBezTo>
                              <a:cubicBezTo>
                                <a:pt x="2500" y="1499"/>
                                <a:pt x="2505" y="1504"/>
                                <a:pt x="2511" y="1504"/>
                              </a:cubicBezTo>
                              <a:cubicBezTo>
                                <a:pt x="2517" y="1504"/>
                                <a:pt x="2522" y="1499"/>
                                <a:pt x="2522" y="1493"/>
                              </a:cubicBezTo>
                              <a:close/>
                              <a:moveTo>
                                <a:pt x="2522" y="1585"/>
                              </a:moveTo>
                              <a:cubicBezTo>
                                <a:pt x="2522" y="1579"/>
                                <a:pt x="2517" y="1575"/>
                                <a:pt x="2511" y="1575"/>
                              </a:cubicBezTo>
                              <a:cubicBezTo>
                                <a:pt x="2505" y="1575"/>
                                <a:pt x="2500" y="1579"/>
                                <a:pt x="2500" y="1585"/>
                              </a:cubicBezTo>
                              <a:cubicBezTo>
                                <a:pt x="2500" y="1591"/>
                                <a:pt x="2505" y="1596"/>
                                <a:pt x="2511" y="1596"/>
                              </a:cubicBezTo>
                              <a:cubicBezTo>
                                <a:pt x="2517" y="1596"/>
                                <a:pt x="2522" y="1591"/>
                                <a:pt x="2522" y="1585"/>
                              </a:cubicBezTo>
                              <a:close/>
                              <a:moveTo>
                                <a:pt x="2522" y="1678"/>
                              </a:moveTo>
                              <a:cubicBezTo>
                                <a:pt x="2522" y="1672"/>
                                <a:pt x="2517" y="1667"/>
                                <a:pt x="2511" y="1667"/>
                              </a:cubicBezTo>
                              <a:cubicBezTo>
                                <a:pt x="2505" y="1667"/>
                                <a:pt x="2500" y="1672"/>
                                <a:pt x="2500" y="1678"/>
                              </a:cubicBezTo>
                              <a:cubicBezTo>
                                <a:pt x="2500" y="1684"/>
                                <a:pt x="2505" y="1689"/>
                                <a:pt x="2511" y="1689"/>
                              </a:cubicBezTo>
                              <a:cubicBezTo>
                                <a:pt x="2517" y="1689"/>
                                <a:pt x="2522" y="1684"/>
                                <a:pt x="2522" y="1678"/>
                              </a:cubicBezTo>
                              <a:close/>
                              <a:moveTo>
                                <a:pt x="2522" y="1771"/>
                              </a:moveTo>
                              <a:cubicBezTo>
                                <a:pt x="2522" y="1765"/>
                                <a:pt x="2517" y="1760"/>
                                <a:pt x="2511" y="1760"/>
                              </a:cubicBezTo>
                              <a:cubicBezTo>
                                <a:pt x="2505" y="1760"/>
                                <a:pt x="2500" y="1765"/>
                                <a:pt x="2500" y="1771"/>
                              </a:cubicBezTo>
                              <a:cubicBezTo>
                                <a:pt x="2500" y="1777"/>
                                <a:pt x="2505" y="1782"/>
                                <a:pt x="2511" y="1782"/>
                              </a:cubicBezTo>
                              <a:cubicBezTo>
                                <a:pt x="2517" y="1782"/>
                                <a:pt x="2522" y="1777"/>
                                <a:pt x="2522" y="1771"/>
                              </a:cubicBezTo>
                              <a:close/>
                              <a:moveTo>
                                <a:pt x="3170" y="1308"/>
                              </a:moveTo>
                              <a:cubicBezTo>
                                <a:pt x="3170" y="1302"/>
                                <a:pt x="3165" y="1297"/>
                                <a:pt x="3159" y="1297"/>
                              </a:cubicBezTo>
                              <a:cubicBezTo>
                                <a:pt x="3153" y="1297"/>
                                <a:pt x="3148" y="1302"/>
                                <a:pt x="3148" y="1308"/>
                              </a:cubicBezTo>
                              <a:cubicBezTo>
                                <a:pt x="3148" y="1314"/>
                                <a:pt x="3153" y="1319"/>
                                <a:pt x="3159" y="1319"/>
                              </a:cubicBezTo>
                              <a:cubicBezTo>
                                <a:pt x="3165" y="1319"/>
                                <a:pt x="3170" y="1314"/>
                                <a:pt x="3170" y="1308"/>
                              </a:cubicBezTo>
                              <a:close/>
                              <a:moveTo>
                                <a:pt x="3170" y="1400"/>
                              </a:moveTo>
                              <a:cubicBezTo>
                                <a:pt x="3170" y="1394"/>
                                <a:pt x="3165" y="1389"/>
                                <a:pt x="3159" y="1389"/>
                              </a:cubicBezTo>
                              <a:cubicBezTo>
                                <a:pt x="3153" y="1389"/>
                                <a:pt x="3148" y="1394"/>
                                <a:pt x="3148" y="1400"/>
                              </a:cubicBezTo>
                              <a:cubicBezTo>
                                <a:pt x="3148" y="1406"/>
                                <a:pt x="3153" y="1411"/>
                                <a:pt x="3159" y="1411"/>
                              </a:cubicBezTo>
                              <a:cubicBezTo>
                                <a:pt x="3165" y="1411"/>
                                <a:pt x="3170" y="1406"/>
                                <a:pt x="3170" y="1400"/>
                              </a:cubicBezTo>
                              <a:close/>
                              <a:moveTo>
                                <a:pt x="3170" y="1493"/>
                              </a:moveTo>
                              <a:cubicBezTo>
                                <a:pt x="3170" y="1487"/>
                                <a:pt x="3165" y="1482"/>
                                <a:pt x="3159" y="1482"/>
                              </a:cubicBezTo>
                              <a:cubicBezTo>
                                <a:pt x="3153" y="1482"/>
                                <a:pt x="3148" y="1487"/>
                                <a:pt x="3148" y="1493"/>
                              </a:cubicBezTo>
                              <a:cubicBezTo>
                                <a:pt x="3148" y="1499"/>
                                <a:pt x="3153" y="1504"/>
                                <a:pt x="3159" y="1504"/>
                              </a:cubicBezTo>
                              <a:cubicBezTo>
                                <a:pt x="3165" y="1504"/>
                                <a:pt x="3170" y="1499"/>
                                <a:pt x="3170" y="1493"/>
                              </a:cubicBezTo>
                              <a:close/>
                              <a:moveTo>
                                <a:pt x="3170" y="1585"/>
                              </a:moveTo>
                              <a:cubicBezTo>
                                <a:pt x="3170" y="1579"/>
                                <a:pt x="3165" y="1575"/>
                                <a:pt x="3159" y="1575"/>
                              </a:cubicBezTo>
                              <a:cubicBezTo>
                                <a:pt x="3153" y="1575"/>
                                <a:pt x="3148" y="1579"/>
                                <a:pt x="3148" y="1585"/>
                              </a:cubicBezTo>
                              <a:cubicBezTo>
                                <a:pt x="3148" y="1591"/>
                                <a:pt x="3153" y="1596"/>
                                <a:pt x="3159" y="1596"/>
                              </a:cubicBezTo>
                              <a:cubicBezTo>
                                <a:pt x="3165" y="1596"/>
                                <a:pt x="3170" y="1591"/>
                                <a:pt x="3170" y="1585"/>
                              </a:cubicBezTo>
                              <a:close/>
                              <a:moveTo>
                                <a:pt x="3170" y="1678"/>
                              </a:moveTo>
                              <a:cubicBezTo>
                                <a:pt x="3170" y="1672"/>
                                <a:pt x="3165" y="1667"/>
                                <a:pt x="3159" y="1667"/>
                              </a:cubicBezTo>
                              <a:cubicBezTo>
                                <a:pt x="3153" y="1667"/>
                                <a:pt x="3148" y="1672"/>
                                <a:pt x="3148" y="1678"/>
                              </a:cubicBezTo>
                              <a:cubicBezTo>
                                <a:pt x="3148" y="1684"/>
                                <a:pt x="3153" y="1689"/>
                                <a:pt x="3159" y="1689"/>
                              </a:cubicBezTo>
                              <a:cubicBezTo>
                                <a:pt x="3165" y="1689"/>
                                <a:pt x="3170" y="1684"/>
                                <a:pt x="3170" y="1678"/>
                              </a:cubicBezTo>
                              <a:close/>
                              <a:moveTo>
                                <a:pt x="3170" y="1771"/>
                              </a:moveTo>
                              <a:cubicBezTo>
                                <a:pt x="3170" y="1765"/>
                                <a:pt x="3165" y="1760"/>
                                <a:pt x="3159" y="1760"/>
                              </a:cubicBezTo>
                              <a:cubicBezTo>
                                <a:pt x="3153" y="1760"/>
                                <a:pt x="3148" y="1765"/>
                                <a:pt x="3148" y="1771"/>
                              </a:cubicBezTo>
                              <a:cubicBezTo>
                                <a:pt x="3148" y="1777"/>
                                <a:pt x="3153" y="1782"/>
                                <a:pt x="3159" y="1782"/>
                              </a:cubicBezTo>
                              <a:cubicBezTo>
                                <a:pt x="3165" y="1782"/>
                                <a:pt x="3170" y="1777"/>
                                <a:pt x="3170" y="1771"/>
                              </a:cubicBezTo>
                              <a:close/>
                              <a:moveTo>
                                <a:pt x="3818" y="1308"/>
                              </a:moveTo>
                              <a:cubicBezTo>
                                <a:pt x="3818" y="1302"/>
                                <a:pt x="3813" y="1297"/>
                                <a:pt x="3807" y="1297"/>
                              </a:cubicBezTo>
                              <a:cubicBezTo>
                                <a:pt x="3801" y="1297"/>
                                <a:pt x="3796" y="1302"/>
                                <a:pt x="3796" y="1308"/>
                              </a:cubicBezTo>
                              <a:cubicBezTo>
                                <a:pt x="3796" y="1314"/>
                                <a:pt x="3801" y="1319"/>
                                <a:pt x="3807" y="1319"/>
                              </a:cubicBezTo>
                              <a:cubicBezTo>
                                <a:pt x="3813" y="1319"/>
                                <a:pt x="3818" y="1314"/>
                                <a:pt x="3818" y="1308"/>
                              </a:cubicBezTo>
                              <a:close/>
                              <a:moveTo>
                                <a:pt x="3818" y="1400"/>
                              </a:moveTo>
                              <a:cubicBezTo>
                                <a:pt x="3818" y="1394"/>
                                <a:pt x="3813" y="1389"/>
                                <a:pt x="3807" y="1389"/>
                              </a:cubicBezTo>
                              <a:cubicBezTo>
                                <a:pt x="3801" y="1389"/>
                                <a:pt x="3796" y="1394"/>
                                <a:pt x="3796" y="1400"/>
                              </a:cubicBezTo>
                              <a:cubicBezTo>
                                <a:pt x="3796" y="1406"/>
                                <a:pt x="3801" y="1411"/>
                                <a:pt x="3807" y="1411"/>
                              </a:cubicBezTo>
                              <a:cubicBezTo>
                                <a:pt x="3813" y="1411"/>
                                <a:pt x="3818" y="1406"/>
                                <a:pt x="3818" y="1400"/>
                              </a:cubicBezTo>
                              <a:close/>
                              <a:moveTo>
                                <a:pt x="3818" y="1493"/>
                              </a:moveTo>
                              <a:cubicBezTo>
                                <a:pt x="3818" y="1487"/>
                                <a:pt x="3813" y="1482"/>
                                <a:pt x="3807" y="1482"/>
                              </a:cubicBezTo>
                              <a:cubicBezTo>
                                <a:pt x="3801" y="1482"/>
                                <a:pt x="3796" y="1487"/>
                                <a:pt x="3796" y="1493"/>
                              </a:cubicBezTo>
                              <a:cubicBezTo>
                                <a:pt x="3796" y="1499"/>
                                <a:pt x="3801" y="1504"/>
                                <a:pt x="3807" y="1504"/>
                              </a:cubicBezTo>
                              <a:cubicBezTo>
                                <a:pt x="3813" y="1504"/>
                                <a:pt x="3818" y="1499"/>
                                <a:pt x="3818" y="1493"/>
                              </a:cubicBezTo>
                              <a:close/>
                              <a:moveTo>
                                <a:pt x="3818" y="1585"/>
                              </a:moveTo>
                              <a:cubicBezTo>
                                <a:pt x="3818" y="1579"/>
                                <a:pt x="3813" y="1575"/>
                                <a:pt x="3807" y="1575"/>
                              </a:cubicBezTo>
                              <a:cubicBezTo>
                                <a:pt x="3801" y="1575"/>
                                <a:pt x="3796" y="1579"/>
                                <a:pt x="3796" y="1585"/>
                              </a:cubicBezTo>
                              <a:cubicBezTo>
                                <a:pt x="3796" y="1591"/>
                                <a:pt x="3801" y="1596"/>
                                <a:pt x="3807" y="1596"/>
                              </a:cubicBezTo>
                              <a:cubicBezTo>
                                <a:pt x="3813" y="1596"/>
                                <a:pt x="3818" y="1591"/>
                                <a:pt x="3818" y="1585"/>
                              </a:cubicBezTo>
                              <a:close/>
                              <a:moveTo>
                                <a:pt x="3818" y="1678"/>
                              </a:moveTo>
                              <a:cubicBezTo>
                                <a:pt x="3818" y="1672"/>
                                <a:pt x="3813" y="1667"/>
                                <a:pt x="3807" y="1667"/>
                              </a:cubicBezTo>
                              <a:cubicBezTo>
                                <a:pt x="3801" y="1667"/>
                                <a:pt x="3796" y="1672"/>
                                <a:pt x="3796" y="1678"/>
                              </a:cubicBezTo>
                              <a:cubicBezTo>
                                <a:pt x="3796" y="1684"/>
                                <a:pt x="3801" y="1689"/>
                                <a:pt x="3807" y="1689"/>
                              </a:cubicBezTo>
                              <a:cubicBezTo>
                                <a:pt x="3813" y="1689"/>
                                <a:pt x="3818" y="1684"/>
                                <a:pt x="3818" y="1678"/>
                              </a:cubicBezTo>
                              <a:close/>
                              <a:moveTo>
                                <a:pt x="3818" y="1771"/>
                              </a:moveTo>
                              <a:cubicBezTo>
                                <a:pt x="3818" y="1765"/>
                                <a:pt x="3813" y="1760"/>
                                <a:pt x="3807" y="1760"/>
                              </a:cubicBezTo>
                              <a:cubicBezTo>
                                <a:pt x="3801" y="1760"/>
                                <a:pt x="3796" y="1765"/>
                                <a:pt x="3796" y="1771"/>
                              </a:cubicBezTo>
                              <a:cubicBezTo>
                                <a:pt x="3796" y="1777"/>
                                <a:pt x="3801" y="1782"/>
                                <a:pt x="3807" y="1782"/>
                              </a:cubicBezTo>
                              <a:cubicBezTo>
                                <a:pt x="3813" y="1782"/>
                                <a:pt x="3818" y="1777"/>
                                <a:pt x="3818" y="1771"/>
                              </a:cubicBezTo>
                              <a:close/>
                              <a:moveTo>
                                <a:pt x="4466" y="1308"/>
                              </a:moveTo>
                              <a:cubicBezTo>
                                <a:pt x="4466" y="1302"/>
                                <a:pt x="4462" y="1297"/>
                                <a:pt x="4456" y="1297"/>
                              </a:cubicBezTo>
                              <a:cubicBezTo>
                                <a:pt x="4450" y="1297"/>
                                <a:pt x="4445" y="1302"/>
                                <a:pt x="4445" y="1308"/>
                              </a:cubicBezTo>
                              <a:cubicBezTo>
                                <a:pt x="4445" y="1314"/>
                                <a:pt x="4450" y="1319"/>
                                <a:pt x="4456" y="1319"/>
                              </a:cubicBezTo>
                              <a:cubicBezTo>
                                <a:pt x="4462" y="1319"/>
                                <a:pt x="4466" y="1314"/>
                                <a:pt x="4466" y="1308"/>
                              </a:cubicBezTo>
                              <a:close/>
                              <a:moveTo>
                                <a:pt x="4466" y="1400"/>
                              </a:moveTo>
                              <a:cubicBezTo>
                                <a:pt x="4466" y="1394"/>
                                <a:pt x="4462" y="1389"/>
                                <a:pt x="4456" y="1389"/>
                              </a:cubicBezTo>
                              <a:cubicBezTo>
                                <a:pt x="4450" y="1389"/>
                                <a:pt x="4445" y="1394"/>
                                <a:pt x="4445" y="1400"/>
                              </a:cubicBezTo>
                              <a:cubicBezTo>
                                <a:pt x="4445" y="1406"/>
                                <a:pt x="4450" y="1411"/>
                                <a:pt x="4456" y="1411"/>
                              </a:cubicBezTo>
                              <a:cubicBezTo>
                                <a:pt x="4462" y="1411"/>
                                <a:pt x="4466" y="1406"/>
                                <a:pt x="4466" y="1400"/>
                              </a:cubicBezTo>
                              <a:close/>
                              <a:moveTo>
                                <a:pt x="4466" y="1493"/>
                              </a:moveTo>
                              <a:cubicBezTo>
                                <a:pt x="4466" y="1487"/>
                                <a:pt x="4462" y="1482"/>
                                <a:pt x="4456" y="1482"/>
                              </a:cubicBezTo>
                              <a:cubicBezTo>
                                <a:pt x="4450" y="1482"/>
                                <a:pt x="4445" y="1487"/>
                                <a:pt x="4445" y="1493"/>
                              </a:cubicBezTo>
                              <a:cubicBezTo>
                                <a:pt x="4445" y="1499"/>
                                <a:pt x="4450" y="1504"/>
                                <a:pt x="4456" y="1504"/>
                              </a:cubicBezTo>
                              <a:cubicBezTo>
                                <a:pt x="4462" y="1504"/>
                                <a:pt x="4466" y="1499"/>
                                <a:pt x="4466" y="1493"/>
                              </a:cubicBezTo>
                              <a:close/>
                              <a:moveTo>
                                <a:pt x="4466" y="1585"/>
                              </a:moveTo>
                              <a:cubicBezTo>
                                <a:pt x="4466" y="1579"/>
                                <a:pt x="4462" y="1575"/>
                                <a:pt x="4456" y="1575"/>
                              </a:cubicBezTo>
                              <a:cubicBezTo>
                                <a:pt x="4450" y="1575"/>
                                <a:pt x="4445" y="1579"/>
                                <a:pt x="4445" y="1585"/>
                              </a:cubicBezTo>
                              <a:cubicBezTo>
                                <a:pt x="4445" y="1591"/>
                                <a:pt x="4450" y="1596"/>
                                <a:pt x="4456" y="1596"/>
                              </a:cubicBezTo>
                              <a:cubicBezTo>
                                <a:pt x="4462" y="1596"/>
                                <a:pt x="4466" y="1591"/>
                                <a:pt x="4466" y="1585"/>
                              </a:cubicBezTo>
                              <a:close/>
                              <a:moveTo>
                                <a:pt x="4466" y="1678"/>
                              </a:moveTo>
                              <a:cubicBezTo>
                                <a:pt x="4466" y="1672"/>
                                <a:pt x="4462" y="1667"/>
                                <a:pt x="4456" y="1667"/>
                              </a:cubicBezTo>
                              <a:cubicBezTo>
                                <a:pt x="4450" y="1667"/>
                                <a:pt x="4445" y="1672"/>
                                <a:pt x="4445" y="1678"/>
                              </a:cubicBezTo>
                              <a:cubicBezTo>
                                <a:pt x="4445" y="1684"/>
                                <a:pt x="4450" y="1689"/>
                                <a:pt x="4456" y="1689"/>
                              </a:cubicBezTo>
                              <a:cubicBezTo>
                                <a:pt x="4462" y="1689"/>
                                <a:pt x="4466" y="1684"/>
                                <a:pt x="4466" y="1678"/>
                              </a:cubicBezTo>
                              <a:close/>
                              <a:moveTo>
                                <a:pt x="4466" y="1771"/>
                              </a:moveTo>
                              <a:cubicBezTo>
                                <a:pt x="4466" y="1765"/>
                                <a:pt x="4462" y="1760"/>
                                <a:pt x="4456" y="1760"/>
                              </a:cubicBezTo>
                              <a:cubicBezTo>
                                <a:pt x="4450" y="1760"/>
                                <a:pt x="4445" y="1765"/>
                                <a:pt x="4445" y="1771"/>
                              </a:cubicBezTo>
                              <a:cubicBezTo>
                                <a:pt x="4445" y="1777"/>
                                <a:pt x="4450" y="1782"/>
                                <a:pt x="4456" y="1782"/>
                              </a:cubicBezTo>
                              <a:cubicBezTo>
                                <a:pt x="4462" y="1782"/>
                                <a:pt x="4466" y="1777"/>
                                <a:pt x="4466" y="1771"/>
                              </a:cubicBezTo>
                              <a:close/>
                              <a:moveTo>
                                <a:pt x="5115" y="1308"/>
                              </a:moveTo>
                              <a:cubicBezTo>
                                <a:pt x="5115" y="1302"/>
                                <a:pt x="5110" y="1297"/>
                                <a:pt x="5104" y="1297"/>
                              </a:cubicBezTo>
                              <a:cubicBezTo>
                                <a:pt x="5098" y="1297"/>
                                <a:pt x="5093" y="1302"/>
                                <a:pt x="5093" y="1308"/>
                              </a:cubicBezTo>
                              <a:cubicBezTo>
                                <a:pt x="5093" y="1314"/>
                                <a:pt x="5098" y="1319"/>
                                <a:pt x="5104" y="1319"/>
                              </a:cubicBezTo>
                              <a:cubicBezTo>
                                <a:pt x="5110" y="1319"/>
                                <a:pt x="5115" y="1314"/>
                                <a:pt x="5115" y="1308"/>
                              </a:cubicBezTo>
                              <a:close/>
                              <a:moveTo>
                                <a:pt x="5115" y="1400"/>
                              </a:moveTo>
                              <a:cubicBezTo>
                                <a:pt x="5115" y="1394"/>
                                <a:pt x="5110" y="1389"/>
                                <a:pt x="5104" y="1389"/>
                              </a:cubicBezTo>
                              <a:cubicBezTo>
                                <a:pt x="5098" y="1389"/>
                                <a:pt x="5093" y="1394"/>
                                <a:pt x="5093" y="1400"/>
                              </a:cubicBezTo>
                              <a:cubicBezTo>
                                <a:pt x="5093" y="1406"/>
                                <a:pt x="5098" y="1411"/>
                                <a:pt x="5104" y="1411"/>
                              </a:cubicBezTo>
                              <a:cubicBezTo>
                                <a:pt x="5110" y="1411"/>
                                <a:pt x="5115" y="1406"/>
                                <a:pt x="5115" y="1400"/>
                              </a:cubicBezTo>
                              <a:close/>
                              <a:moveTo>
                                <a:pt x="5115" y="1493"/>
                              </a:moveTo>
                              <a:cubicBezTo>
                                <a:pt x="5115" y="1487"/>
                                <a:pt x="5110" y="1482"/>
                                <a:pt x="5104" y="1482"/>
                              </a:cubicBezTo>
                              <a:cubicBezTo>
                                <a:pt x="5098" y="1482"/>
                                <a:pt x="5093" y="1487"/>
                                <a:pt x="5093" y="1493"/>
                              </a:cubicBezTo>
                              <a:cubicBezTo>
                                <a:pt x="5093" y="1499"/>
                                <a:pt x="5098" y="1504"/>
                                <a:pt x="5104" y="1504"/>
                              </a:cubicBezTo>
                              <a:cubicBezTo>
                                <a:pt x="5110" y="1504"/>
                                <a:pt x="5115" y="1499"/>
                                <a:pt x="5115" y="1493"/>
                              </a:cubicBezTo>
                              <a:close/>
                              <a:moveTo>
                                <a:pt x="5115" y="1585"/>
                              </a:moveTo>
                              <a:cubicBezTo>
                                <a:pt x="5115" y="1579"/>
                                <a:pt x="5110" y="1575"/>
                                <a:pt x="5104" y="1575"/>
                              </a:cubicBezTo>
                              <a:cubicBezTo>
                                <a:pt x="5098" y="1575"/>
                                <a:pt x="5093" y="1579"/>
                                <a:pt x="5093" y="1585"/>
                              </a:cubicBezTo>
                              <a:cubicBezTo>
                                <a:pt x="5093" y="1591"/>
                                <a:pt x="5098" y="1596"/>
                                <a:pt x="5104" y="1596"/>
                              </a:cubicBezTo>
                              <a:cubicBezTo>
                                <a:pt x="5110" y="1596"/>
                                <a:pt x="5115" y="1591"/>
                                <a:pt x="5115" y="1585"/>
                              </a:cubicBezTo>
                              <a:close/>
                              <a:moveTo>
                                <a:pt x="5115" y="1678"/>
                              </a:moveTo>
                              <a:cubicBezTo>
                                <a:pt x="5115" y="1672"/>
                                <a:pt x="5110" y="1667"/>
                                <a:pt x="5104" y="1667"/>
                              </a:cubicBezTo>
                              <a:cubicBezTo>
                                <a:pt x="5098" y="1667"/>
                                <a:pt x="5093" y="1672"/>
                                <a:pt x="5093" y="1678"/>
                              </a:cubicBezTo>
                              <a:cubicBezTo>
                                <a:pt x="5093" y="1684"/>
                                <a:pt x="5098" y="1689"/>
                                <a:pt x="5104" y="1689"/>
                              </a:cubicBezTo>
                              <a:cubicBezTo>
                                <a:pt x="5110" y="1689"/>
                                <a:pt x="5115" y="1684"/>
                                <a:pt x="5115" y="1678"/>
                              </a:cubicBezTo>
                              <a:close/>
                              <a:moveTo>
                                <a:pt x="5115" y="1771"/>
                              </a:moveTo>
                              <a:cubicBezTo>
                                <a:pt x="5115" y="1765"/>
                                <a:pt x="5110" y="1760"/>
                                <a:pt x="5104" y="1760"/>
                              </a:cubicBezTo>
                              <a:cubicBezTo>
                                <a:pt x="5098" y="1760"/>
                                <a:pt x="5093" y="1765"/>
                                <a:pt x="5093" y="1771"/>
                              </a:cubicBezTo>
                              <a:cubicBezTo>
                                <a:pt x="5093" y="1777"/>
                                <a:pt x="5098" y="1782"/>
                                <a:pt x="5104" y="1782"/>
                              </a:cubicBezTo>
                              <a:cubicBezTo>
                                <a:pt x="5110" y="1782"/>
                                <a:pt x="5115" y="1777"/>
                                <a:pt x="5115" y="1771"/>
                              </a:cubicBezTo>
                              <a:close/>
                              <a:moveTo>
                                <a:pt x="11" y="1852"/>
                              </a:moveTo>
                              <a:cubicBezTo>
                                <a:pt x="5" y="1852"/>
                                <a:pt x="0" y="1857"/>
                                <a:pt x="0" y="1863"/>
                              </a:cubicBezTo>
                              <a:cubicBezTo>
                                <a:pt x="0" y="1869"/>
                                <a:pt x="5" y="1874"/>
                                <a:pt x="11" y="1874"/>
                              </a:cubicBezTo>
                              <a:cubicBezTo>
                                <a:pt x="17" y="1874"/>
                                <a:pt x="21" y="1869"/>
                                <a:pt x="21" y="1863"/>
                              </a:cubicBezTo>
                              <a:cubicBezTo>
                                <a:pt x="21" y="1857"/>
                                <a:pt x="17" y="1852"/>
                                <a:pt x="11" y="1852"/>
                              </a:cubicBezTo>
                              <a:close/>
                              <a:moveTo>
                                <a:pt x="103" y="1852"/>
                              </a:moveTo>
                              <a:cubicBezTo>
                                <a:pt x="97" y="1852"/>
                                <a:pt x="92" y="1857"/>
                                <a:pt x="92" y="1863"/>
                              </a:cubicBezTo>
                              <a:cubicBezTo>
                                <a:pt x="92" y="1869"/>
                                <a:pt x="97" y="1874"/>
                                <a:pt x="103" y="1874"/>
                              </a:cubicBezTo>
                              <a:cubicBezTo>
                                <a:pt x="109" y="1874"/>
                                <a:pt x="114" y="1869"/>
                                <a:pt x="114" y="1863"/>
                              </a:cubicBezTo>
                              <a:cubicBezTo>
                                <a:pt x="114" y="1857"/>
                                <a:pt x="109" y="1852"/>
                                <a:pt x="103" y="1852"/>
                              </a:cubicBezTo>
                              <a:close/>
                              <a:moveTo>
                                <a:pt x="196" y="1852"/>
                              </a:moveTo>
                              <a:cubicBezTo>
                                <a:pt x="190" y="1852"/>
                                <a:pt x="185" y="1857"/>
                                <a:pt x="185" y="1863"/>
                              </a:cubicBezTo>
                              <a:cubicBezTo>
                                <a:pt x="185" y="1869"/>
                                <a:pt x="190" y="1874"/>
                                <a:pt x="196" y="1874"/>
                              </a:cubicBezTo>
                              <a:cubicBezTo>
                                <a:pt x="202" y="1874"/>
                                <a:pt x="207" y="1869"/>
                                <a:pt x="207" y="1863"/>
                              </a:cubicBezTo>
                              <a:cubicBezTo>
                                <a:pt x="207" y="1857"/>
                                <a:pt x="202" y="1852"/>
                                <a:pt x="196" y="1852"/>
                              </a:cubicBezTo>
                              <a:close/>
                              <a:moveTo>
                                <a:pt x="288" y="1852"/>
                              </a:moveTo>
                              <a:cubicBezTo>
                                <a:pt x="282" y="1852"/>
                                <a:pt x="277" y="1857"/>
                                <a:pt x="277" y="1863"/>
                              </a:cubicBezTo>
                              <a:cubicBezTo>
                                <a:pt x="277" y="1869"/>
                                <a:pt x="282" y="1874"/>
                                <a:pt x="288" y="1874"/>
                              </a:cubicBezTo>
                              <a:cubicBezTo>
                                <a:pt x="294" y="1874"/>
                                <a:pt x="299" y="1869"/>
                                <a:pt x="299" y="1863"/>
                              </a:cubicBezTo>
                              <a:cubicBezTo>
                                <a:pt x="299" y="1857"/>
                                <a:pt x="294" y="1852"/>
                                <a:pt x="288" y="1852"/>
                              </a:cubicBezTo>
                              <a:close/>
                              <a:moveTo>
                                <a:pt x="381" y="1852"/>
                              </a:moveTo>
                              <a:cubicBezTo>
                                <a:pt x="375" y="1852"/>
                                <a:pt x="370" y="1857"/>
                                <a:pt x="370" y="1863"/>
                              </a:cubicBezTo>
                              <a:cubicBezTo>
                                <a:pt x="370" y="1869"/>
                                <a:pt x="375" y="1874"/>
                                <a:pt x="381" y="1874"/>
                              </a:cubicBezTo>
                              <a:cubicBezTo>
                                <a:pt x="387" y="1874"/>
                                <a:pt x="392" y="1869"/>
                                <a:pt x="392" y="1863"/>
                              </a:cubicBezTo>
                              <a:cubicBezTo>
                                <a:pt x="392" y="1857"/>
                                <a:pt x="387" y="1852"/>
                                <a:pt x="381" y="1852"/>
                              </a:cubicBezTo>
                              <a:close/>
                              <a:moveTo>
                                <a:pt x="474" y="1852"/>
                              </a:moveTo>
                              <a:cubicBezTo>
                                <a:pt x="468" y="1852"/>
                                <a:pt x="463" y="1857"/>
                                <a:pt x="463" y="1863"/>
                              </a:cubicBezTo>
                              <a:cubicBezTo>
                                <a:pt x="463" y="1869"/>
                                <a:pt x="468" y="1874"/>
                                <a:pt x="474" y="1874"/>
                              </a:cubicBezTo>
                              <a:cubicBezTo>
                                <a:pt x="480" y="1874"/>
                                <a:pt x="484" y="1869"/>
                                <a:pt x="484" y="1863"/>
                              </a:cubicBezTo>
                              <a:cubicBezTo>
                                <a:pt x="484" y="1857"/>
                                <a:pt x="480" y="1852"/>
                                <a:pt x="474" y="1852"/>
                              </a:cubicBezTo>
                              <a:close/>
                              <a:moveTo>
                                <a:pt x="566" y="1852"/>
                              </a:moveTo>
                              <a:cubicBezTo>
                                <a:pt x="560" y="1852"/>
                                <a:pt x="555" y="1857"/>
                                <a:pt x="555" y="1863"/>
                              </a:cubicBezTo>
                              <a:cubicBezTo>
                                <a:pt x="555" y="1869"/>
                                <a:pt x="560" y="1874"/>
                                <a:pt x="566" y="1874"/>
                              </a:cubicBezTo>
                              <a:cubicBezTo>
                                <a:pt x="572" y="1874"/>
                                <a:pt x="577" y="1869"/>
                                <a:pt x="577" y="1863"/>
                              </a:cubicBezTo>
                              <a:cubicBezTo>
                                <a:pt x="577" y="1857"/>
                                <a:pt x="572" y="1852"/>
                                <a:pt x="566" y="1852"/>
                              </a:cubicBezTo>
                              <a:close/>
                              <a:moveTo>
                                <a:pt x="659" y="1852"/>
                              </a:moveTo>
                              <a:cubicBezTo>
                                <a:pt x="653" y="1852"/>
                                <a:pt x="648" y="1857"/>
                                <a:pt x="648" y="1863"/>
                              </a:cubicBezTo>
                              <a:cubicBezTo>
                                <a:pt x="648" y="1869"/>
                                <a:pt x="653" y="1874"/>
                                <a:pt x="659" y="1874"/>
                              </a:cubicBezTo>
                              <a:cubicBezTo>
                                <a:pt x="665" y="1874"/>
                                <a:pt x="670" y="1869"/>
                                <a:pt x="670" y="1863"/>
                              </a:cubicBezTo>
                              <a:cubicBezTo>
                                <a:pt x="670" y="1857"/>
                                <a:pt x="665" y="1852"/>
                                <a:pt x="659" y="1852"/>
                              </a:cubicBezTo>
                              <a:close/>
                              <a:moveTo>
                                <a:pt x="751" y="1852"/>
                              </a:moveTo>
                              <a:cubicBezTo>
                                <a:pt x="745" y="1852"/>
                                <a:pt x="741" y="1857"/>
                                <a:pt x="741" y="1863"/>
                              </a:cubicBezTo>
                              <a:cubicBezTo>
                                <a:pt x="741" y="1869"/>
                                <a:pt x="745" y="1874"/>
                                <a:pt x="751" y="1874"/>
                              </a:cubicBezTo>
                              <a:cubicBezTo>
                                <a:pt x="757" y="1874"/>
                                <a:pt x="762" y="1869"/>
                                <a:pt x="762" y="1863"/>
                              </a:cubicBezTo>
                              <a:cubicBezTo>
                                <a:pt x="762" y="1857"/>
                                <a:pt x="757" y="1852"/>
                                <a:pt x="751" y="1852"/>
                              </a:cubicBezTo>
                              <a:close/>
                              <a:moveTo>
                                <a:pt x="844" y="1852"/>
                              </a:moveTo>
                              <a:cubicBezTo>
                                <a:pt x="838" y="1852"/>
                                <a:pt x="833" y="1857"/>
                                <a:pt x="833" y="1863"/>
                              </a:cubicBezTo>
                              <a:cubicBezTo>
                                <a:pt x="833" y="1869"/>
                                <a:pt x="838" y="1874"/>
                                <a:pt x="844" y="1874"/>
                              </a:cubicBezTo>
                              <a:cubicBezTo>
                                <a:pt x="850" y="1874"/>
                                <a:pt x="855" y="1869"/>
                                <a:pt x="855" y="1863"/>
                              </a:cubicBezTo>
                              <a:cubicBezTo>
                                <a:pt x="855" y="1857"/>
                                <a:pt x="850" y="1852"/>
                                <a:pt x="844" y="1852"/>
                              </a:cubicBezTo>
                              <a:close/>
                              <a:moveTo>
                                <a:pt x="937" y="1852"/>
                              </a:moveTo>
                              <a:cubicBezTo>
                                <a:pt x="931" y="1852"/>
                                <a:pt x="926" y="1857"/>
                                <a:pt x="926" y="1863"/>
                              </a:cubicBezTo>
                              <a:cubicBezTo>
                                <a:pt x="926" y="1869"/>
                                <a:pt x="931" y="1874"/>
                                <a:pt x="937" y="1874"/>
                              </a:cubicBezTo>
                              <a:cubicBezTo>
                                <a:pt x="943" y="1874"/>
                                <a:pt x="947" y="1869"/>
                                <a:pt x="947" y="1863"/>
                              </a:cubicBezTo>
                              <a:cubicBezTo>
                                <a:pt x="947" y="1857"/>
                                <a:pt x="943" y="1852"/>
                                <a:pt x="937" y="1852"/>
                              </a:cubicBezTo>
                              <a:close/>
                              <a:moveTo>
                                <a:pt x="1029" y="1852"/>
                              </a:moveTo>
                              <a:cubicBezTo>
                                <a:pt x="1023" y="1852"/>
                                <a:pt x="1018" y="1857"/>
                                <a:pt x="1018" y="1863"/>
                              </a:cubicBezTo>
                              <a:cubicBezTo>
                                <a:pt x="1018" y="1869"/>
                                <a:pt x="1023" y="1874"/>
                                <a:pt x="1029" y="1874"/>
                              </a:cubicBezTo>
                              <a:cubicBezTo>
                                <a:pt x="1035" y="1874"/>
                                <a:pt x="1040" y="1869"/>
                                <a:pt x="1040" y="1863"/>
                              </a:cubicBezTo>
                              <a:cubicBezTo>
                                <a:pt x="1040" y="1857"/>
                                <a:pt x="1035" y="1852"/>
                                <a:pt x="1029" y="1852"/>
                              </a:cubicBezTo>
                              <a:close/>
                              <a:moveTo>
                                <a:pt x="1122" y="1852"/>
                              </a:moveTo>
                              <a:cubicBezTo>
                                <a:pt x="1116" y="1852"/>
                                <a:pt x="1111" y="1857"/>
                                <a:pt x="1111" y="1863"/>
                              </a:cubicBezTo>
                              <a:cubicBezTo>
                                <a:pt x="1111" y="1869"/>
                                <a:pt x="1116" y="1874"/>
                                <a:pt x="1122" y="1874"/>
                              </a:cubicBezTo>
                              <a:cubicBezTo>
                                <a:pt x="1128" y="1874"/>
                                <a:pt x="1133" y="1869"/>
                                <a:pt x="1133" y="1863"/>
                              </a:cubicBezTo>
                              <a:cubicBezTo>
                                <a:pt x="1133" y="1857"/>
                                <a:pt x="1128" y="1852"/>
                                <a:pt x="1122" y="1852"/>
                              </a:cubicBezTo>
                              <a:close/>
                              <a:moveTo>
                                <a:pt x="1214" y="1852"/>
                              </a:moveTo>
                              <a:cubicBezTo>
                                <a:pt x="1208" y="1852"/>
                                <a:pt x="1204" y="1857"/>
                                <a:pt x="1204" y="1863"/>
                              </a:cubicBezTo>
                              <a:cubicBezTo>
                                <a:pt x="1204" y="1869"/>
                                <a:pt x="1208" y="1874"/>
                                <a:pt x="1214" y="1874"/>
                              </a:cubicBezTo>
                              <a:cubicBezTo>
                                <a:pt x="1220" y="1874"/>
                                <a:pt x="1225" y="1869"/>
                                <a:pt x="1225" y="1863"/>
                              </a:cubicBezTo>
                              <a:cubicBezTo>
                                <a:pt x="1225" y="1857"/>
                                <a:pt x="1220" y="1852"/>
                                <a:pt x="1214" y="1852"/>
                              </a:cubicBezTo>
                              <a:close/>
                              <a:moveTo>
                                <a:pt x="1307" y="1852"/>
                              </a:moveTo>
                              <a:cubicBezTo>
                                <a:pt x="1301" y="1852"/>
                                <a:pt x="1296" y="1857"/>
                                <a:pt x="1296" y="1863"/>
                              </a:cubicBezTo>
                              <a:cubicBezTo>
                                <a:pt x="1296" y="1869"/>
                                <a:pt x="1301" y="1874"/>
                                <a:pt x="1307" y="1874"/>
                              </a:cubicBezTo>
                              <a:cubicBezTo>
                                <a:pt x="1313" y="1874"/>
                                <a:pt x="1318" y="1869"/>
                                <a:pt x="1318" y="1863"/>
                              </a:cubicBezTo>
                              <a:cubicBezTo>
                                <a:pt x="1318" y="1857"/>
                                <a:pt x="1313" y="1852"/>
                                <a:pt x="1307" y="1852"/>
                              </a:cubicBezTo>
                              <a:close/>
                              <a:moveTo>
                                <a:pt x="1400" y="1852"/>
                              </a:moveTo>
                              <a:cubicBezTo>
                                <a:pt x="1394" y="1852"/>
                                <a:pt x="1389" y="1857"/>
                                <a:pt x="1389" y="1863"/>
                              </a:cubicBezTo>
                              <a:cubicBezTo>
                                <a:pt x="1389" y="1869"/>
                                <a:pt x="1394" y="1874"/>
                                <a:pt x="1400" y="1874"/>
                              </a:cubicBezTo>
                              <a:cubicBezTo>
                                <a:pt x="1406" y="1874"/>
                                <a:pt x="1411" y="1869"/>
                                <a:pt x="1411" y="1863"/>
                              </a:cubicBezTo>
                              <a:cubicBezTo>
                                <a:pt x="1411" y="1857"/>
                                <a:pt x="1406" y="1852"/>
                                <a:pt x="1400" y="1852"/>
                              </a:cubicBezTo>
                              <a:close/>
                              <a:moveTo>
                                <a:pt x="1492" y="1852"/>
                              </a:moveTo>
                              <a:cubicBezTo>
                                <a:pt x="1486" y="1852"/>
                                <a:pt x="1481" y="1857"/>
                                <a:pt x="1481" y="1863"/>
                              </a:cubicBezTo>
                              <a:cubicBezTo>
                                <a:pt x="1481" y="1869"/>
                                <a:pt x="1486" y="1874"/>
                                <a:pt x="1492" y="1874"/>
                              </a:cubicBezTo>
                              <a:cubicBezTo>
                                <a:pt x="1498" y="1874"/>
                                <a:pt x="1503" y="1869"/>
                                <a:pt x="1503" y="1863"/>
                              </a:cubicBezTo>
                              <a:cubicBezTo>
                                <a:pt x="1503" y="1857"/>
                                <a:pt x="1498" y="1852"/>
                                <a:pt x="1492" y="1852"/>
                              </a:cubicBezTo>
                              <a:close/>
                              <a:moveTo>
                                <a:pt x="1585" y="1852"/>
                              </a:moveTo>
                              <a:cubicBezTo>
                                <a:pt x="1579" y="1852"/>
                                <a:pt x="1574" y="1857"/>
                                <a:pt x="1574" y="1863"/>
                              </a:cubicBezTo>
                              <a:cubicBezTo>
                                <a:pt x="1574" y="1869"/>
                                <a:pt x="1579" y="1874"/>
                                <a:pt x="1585" y="1874"/>
                              </a:cubicBezTo>
                              <a:cubicBezTo>
                                <a:pt x="1591" y="1874"/>
                                <a:pt x="1596" y="1869"/>
                                <a:pt x="1596" y="1863"/>
                              </a:cubicBezTo>
                              <a:cubicBezTo>
                                <a:pt x="1596" y="1857"/>
                                <a:pt x="1591" y="1852"/>
                                <a:pt x="1585" y="1852"/>
                              </a:cubicBezTo>
                              <a:close/>
                              <a:moveTo>
                                <a:pt x="1677" y="1852"/>
                              </a:moveTo>
                              <a:cubicBezTo>
                                <a:pt x="1671" y="1852"/>
                                <a:pt x="1667" y="1857"/>
                                <a:pt x="1667" y="1863"/>
                              </a:cubicBezTo>
                              <a:cubicBezTo>
                                <a:pt x="1667" y="1869"/>
                                <a:pt x="1671" y="1874"/>
                                <a:pt x="1677" y="1874"/>
                              </a:cubicBezTo>
                              <a:cubicBezTo>
                                <a:pt x="1683" y="1874"/>
                                <a:pt x="1688" y="1869"/>
                                <a:pt x="1688" y="1863"/>
                              </a:cubicBezTo>
                              <a:cubicBezTo>
                                <a:pt x="1688" y="1857"/>
                                <a:pt x="1683" y="1852"/>
                                <a:pt x="1677" y="1852"/>
                              </a:cubicBezTo>
                              <a:close/>
                              <a:moveTo>
                                <a:pt x="1770" y="1852"/>
                              </a:moveTo>
                              <a:cubicBezTo>
                                <a:pt x="1764" y="1852"/>
                                <a:pt x="1759" y="1857"/>
                                <a:pt x="1759" y="1863"/>
                              </a:cubicBezTo>
                              <a:cubicBezTo>
                                <a:pt x="1759" y="1869"/>
                                <a:pt x="1764" y="1874"/>
                                <a:pt x="1770" y="1874"/>
                              </a:cubicBezTo>
                              <a:cubicBezTo>
                                <a:pt x="1776" y="1874"/>
                                <a:pt x="1781" y="1869"/>
                                <a:pt x="1781" y="1863"/>
                              </a:cubicBezTo>
                              <a:cubicBezTo>
                                <a:pt x="1781" y="1857"/>
                                <a:pt x="1776" y="1852"/>
                                <a:pt x="1770" y="1852"/>
                              </a:cubicBezTo>
                              <a:close/>
                              <a:moveTo>
                                <a:pt x="1863" y="1852"/>
                              </a:moveTo>
                              <a:cubicBezTo>
                                <a:pt x="1857" y="1852"/>
                                <a:pt x="1852" y="1857"/>
                                <a:pt x="1852" y="1863"/>
                              </a:cubicBezTo>
                              <a:cubicBezTo>
                                <a:pt x="1852" y="1869"/>
                                <a:pt x="1857" y="1874"/>
                                <a:pt x="1863" y="1874"/>
                              </a:cubicBezTo>
                              <a:cubicBezTo>
                                <a:pt x="1869" y="1874"/>
                                <a:pt x="1874" y="1869"/>
                                <a:pt x="1874" y="1863"/>
                              </a:cubicBezTo>
                              <a:cubicBezTo>
                                <a:pt x="1874" y="1857"/>
                                <a:pt x="1869" y="1852"/>
                                <a:pt x="1863" y="1852"/>
                              </a:cubicBezTo>
                              <a:close/>
                              <a:moveTo>
                                <a:pt x="1955" y="1852"/>
                              </a:moveTo>
                              <a:cubicBezTo>
                                <a:pt x="1949" y="1852"/>
                                <a:pt x="1944" y="1857"/>
                                <a:pt x="1944" y="1863"/>
                              </a:cubicBezTo>
                              <a:cubicBezTo>
                                <a:pt x="1944" y="1869"/>
                                <a:pt x="1949" y="1874"/>
                                <a:pt x="1955" y="1874"/>
                              </a:cubicBezTo>
                              <a:cubicBezTo>
                                <a:pt x="1961" y="1874"/>
                                <a:pt x="1966" y="1869"/>
                                <a:pt x="1966" y="1863"/>
                              </a:cubicBezTo>
                              <a:cubicBezTo>
                                <a:pt x="1966" y="1857"/>
                                <a:pt x="1961" y="1852"/>
                                <a:pt x="1955" y="1852"/>
                              </a:cubicBezTo>
                              <a:close/>
                              <a:moveTo>
                                <a:pt x="2048" y="1852"/>
                              </a:moveTo>
                              <a:cubicBezTo>
                                <a:pt x="2042" y="1852"/>
                                <a:pt x="2037" y="1857"/>
                                <a:pt x="2037" y="1863"/>
                              </a:cubicBezTo>
                              <a:cubicBezTo>
                                <a:pt x="2037" y="1869"/>
                                <a:pt x="2042" y="1874"/>
                                <a:pt x="2048" y="1874"/>
                              </a:cubicBezTo>
                              <a:cubicBezTo>
                                <a:pt x="2054" y="1874"/>
                                <a:pt x="2059" y="1869"/>
                                <a:pt x="2059" y="1863"/>
                              </a:cubicBezTo>
                              <a:cubicBezTo>
                                <a:pt x="2059" y="1857"/>
                                <a:pt x="2054" y="1852"/>
                                <a:pt x="2048" y="1852"/>
                              </a:cubicBezTo>
                              <a:close/>
                              <a:moveTo>
                                <a:pt x="2140" y="1852"/>
                              </a:moveTo>
                              <a:cubicBezTo>
                                <a:pt x="2134" y="1852"/>
                                <a:pt x="2130" y="1857"/>
                                <a:pt x="2130" y="1863"/>
                              </a:cubicBezTo>
                              <a:cubicBezTo>
                                <a:pt x="2130" y="1869"/>
                                <a:pt x="2134" y="1874"/>
                                <a:pt x="2140" y="1874"/>
                              </a:cubicBezTo>
                              <a:cubicBezTo>
                                <a:pt x="2146" y="1874"/>
                                <a:pt x="2151" y="1869"/>
                                <a:pt x="2151" y="1863"/>
                              </a:cubicBezTo>
                              <a:cubicBezTo>
                                <a:pt x="2151" y="1857"/>
                                <a:pt x="2146" y="1852"/>
                                <a:pt x="2140" y="1852"/>
                              </a:cubicBezTo>
                              <a:close/>
                              <a:moveTo>
                                <a:pt x="2233" y="1852"/>
                              </a:moveTo>
                              <a:cubicBezTo>
                                <a:pt x="2227" y="1852"/>
                                <a:pt x="2222" y="1857"/>
                                <a:pt x="2222" y="1863"/>
                              </a:cubicBezTo>
                              <a:cubicBezTo>
                                <a:pt x="2222" y="1869"/>
                                <a:pt x="2227" y="1874"/>
                                <a:pt x="2233" y="1874"/>
                              </a:cubicBezTo>
                              <a:cubicBezTo>
                                <a:pt x="2239" y="1874"/>
                                <a:pt x="2244" y="1869"/>
                                <a:pt x="2244" y="1863"/>
                              </a:cubicBezTo>
                              <a:cubicBezTo>
                                <a:pt x="2244" y="1857"/>
                                <a:pt x="2239" y="1852"/>
                                <a:pt x="2233" y="1852"/>
                              </a:cubicBezTo>
                              <a:close/>
                              <a:moveTo>
                                <a:pt x="2326" y="1852"/>
                              </a:moveTo>
                              <a:cubicBezTo>
                                <a:pt x="2320" y="1852"/>
                                <a:pt x="2315" y="1857"/>
                                <a:pt x="2315" y="1863"/>
                              </a:cubicBezTo>
                              <a:cubicBezTo>
                                <a:pt x="2315" y="1869"/>
                                <a:pt x="2320" y="1874"/>
                                <a:pt x="2326" y="1874"/>
                              </a:cubicBezTo>
                              <a:cubicBezTo>
                                <a:pt x="2332" y="1874"/>
                                <a:pt x="2337" y="1869"/>
                                <a:pt x="2337" y="1863"/>
                              </a:cubicBezTo>
                              <a:cubicBezTo>
                                <a:pt x="2337" y="1857"/>
                                <a:pt x="2332" y="1852"/>
                                <a:pt x="2326" y="1852"/>
                              </a:cubicBezTo>
                              <a:close/>
                              <a:moveTo>
                                <a:pt x="2418" y="1852"/>
                              </a:moveTo>
                              <a:cubicBezTo>
                                <a:pt x="2412" y="1852"/>
                                <a:pt x="2407" y="1857"/>
                                <a:pt x="2407" y="1863"/>
                              </a:cubicBezTo>
                              <a:cubicBezTo>
                                <a:pt x="2407" y="1869"/>
                                <a:pt x="2412" y="1874"/>
                                <a:pt x="2418" y="1874"/>
                              </a:cubicBezTo>
                              <a:cubicBezTo>
                                <a:pt x="2424" y="1874"/>
                                <a:pt x="2429" y="1869"/>
                                <a:pt x="2429" y="1863"/>
                              </a:cubicBezTo>
                              <a:cubicBezTo>
                                <a:pt x="2429" y="1857"/>
                                <a:pt x="2424" y="1852"/>
                                <a:pt x="2418" y="1852"/>
                              </a:cubicBezTo>
                              <a:close/>
                              <a:moveTo>
                                <a:pt x="2511" y="1852"/>
                              </a:moveTo>
                              <a:cubicBezTo>
                                <a:pt x="2505" y="1852"/>
                                <a:pt x="2500" y="1857"/>
                                <a:pt x="2500" y="1863"/>
                              </a:cubicBezTo>
                              <a:cubicBezTo>
                                <a:pt x="2500" y="1869"/>
                                <a:pt x="2505" y="1874"/>
                                <a:pt x="2511" y="1874"/>
                              </a:cubicBezTo>
                              <a:cubicBezTo>
                                <a:pt x="2517" y="1874"/>
                                <a:pt x="2522" y="1869"/>
                                <a:pt x="2522" y="1863"/>
                              </a:cubicBezTo>
                              <a:cubicBezTo>
                                <a:pt x="2522" y="1857"/>
                                <a:pt x="2517" y="1852"/>
                                <a:pt x="2511" y="1852"/>
                              </a:cubicBezTo>
                              <a:close/>
                              <a:moveTo>
                                <a:pt x="2604" y="1852"/>
                              </a:moveTo>
                              <a:cubicBezTo>
                                <a:pt x="2597" y="1852"/>
                                <a:pt x="2593" y="1857"/>
                                <a:pt x="2593" y="1863"/>
                              </a:cubicBezTo>
                              <a:cubicBezTo>
                                <a:pt x="2593" y="1869"/>
                                <a:pt x="2597" y="1874"/>
                                <a:pt x="2604" y="1874"/>
                              </a:cubicBezTo>
                              <a:cubicBezTo>
                                <a:pt x="2610" y="1874"/>
                                <a:pt x="2614" y="1869"/>
                                <a:pt x="2614" y="1863"/>
                              </a:cubicBezTo>
                              <a:cubicBezTo>
                                <a:pt x="2614" y="1857"/>
                                <a:pt x="2610" y="1852"/>
                                <a:pt x="2604" y="1852"/>
                              </a:cubicBezTo>
                              <a:close/>
                              <a:moveTo>
                                <a:pt x="2696" y="1852"/>
                              </a:moveTo>
                              <a:cubicBezTo>
                                <a:pt x="2690" y="1852"/>
                                <a:pt x="2685" y="1857"/>
                                <a:pt x="2685" y="1863"/>
                              </a:cubicBezTo>
                              <a:cubicBezTo>
                                <a:pt x="2685" y="1869"/>
                                <a:pt x="2690" y="1874"/>
                                <a:pt x="2696" y="1874"/>
                              </a:cubicBezTo>
                              <a:cubicBezTo>
                                <a:pt x="2702" y="1874"/>
                                <a:pt x="2707" y="1869"/>
                                <a:pt x="2707" y="1863"/>
                              </a:cubicBezTo>
                              <a:cubicBezTo>
                                <a:pt x="2707" y="1857"/>
                                <a:pt x="2702" y="1852"/>
                                <a:pt x="2696" y="1852"/>
                              </a:cubicBezTo>
                              <a:close/>
                              <a:moveTo>
                                <a:pt x="2789" y="1852"/>
                              </a:moveTo>
                              <a:cubicBezTo>
                                <a:pt x="2783" y="1852"/>
                                <a:pt x="2778" y="1857"/>
                                <a:pt x="2778" y="1863"/>
                              </a:cubicBezTo>
                              <a:cubicBezTo>
                                <a:pt x="2778" y="1869"/>
                                <a:pt x="2783" y="1874"/>
                                <a:pt x="2789" y="1874"/>
                              </a:cubicBezTo>
                              <a:cubicBezTo>
                                <a:pt x="2795" y="1874"/>
                                <a:pt x="2800" y="1869"/>
                                <a:pt x="2800" y="1863"/>
                              </a:cubicBezTo>
                              <a:cubicBezTo>
                                <a:pt x="2800" y="1857"/>
                                <a:pt x="2795" y="1852"/>
                                <a:pt x="2789" y="1852"/>
                              </a:cubicBezTo>
                              <a:close/>
                              <a:moveTo>
                                <a:pt x="2881" y="1852"/>
                              </a:moveTo>
                              <a:cubicBezTo>
                                <a:pt x="2875" y="1852"/>
                                <a:pt x="2870" y="1857"/>
                                <a:pt x="2870" y="1863"/>
                              </a:cubicBezTo>
                              <a:cubicBezTo>
                                <a:pt x="2870" y="1869"/>
                                <a:pt x="2875" y="1874"/>
                                <a:pt x="2881" y="1874"/>
                              </a:cubicBezTo>
                              <a:cubicBezTo>
                                <a:pt x="2887" y="1874"/>
                                <a:pt x="2892" y="1869"/>
                                <a:pt x="2892" y="1863"/>
                              </a:cubicBezTo>
                              <a:cubicBezTo>
                                <a:pt x="2892" y="1857"/>
                                <a:pt x="2887" y="1852"/>
                                <a:pt x="2881" y="1852"/>
                              </a:cubicBezTo>
                              <a:close/>
                              <a:moveTo>
                                <a:pt x="2974" y="1852"/>
                              </a:moveTo>
                              <a:cubicBezTo>
                                <a:pt x="2968" y="1852"/>
                                <a:pt x="2963" y="1857"/>
                                <a:pt x="2963" y="1863"/>
                              </a:cubicBezTo>
                              <a:cubicBezTo>
                                <a:pt x="2963" y="1869"/>
                                <a:pt x="2968" y="1874"/>
                                <a:pt x="2974" y="1874"/>
                              </a:cubicBezTo>
                              <a:cubicBezTo>
                                <a:pt x="2980" y="1874"/>
                                <a:pt x="2985" y="1869"/>
                                <a:pt x="2985" y="1863"/>
                              </a:cubicBezTo>
                              <a:cubicBezTo>
                                <a:pt x="2985" y="1857"/>
                                <a:pt x="2980" y="1852"/>
                                <a:pt x="2974" y="1852"/>
                              </a:cubicBezTo>
                              <a:close/>
                              <a:moveTo>
                                <a:pt x="3067" y="1852"/>
                              </a:moveTo>
                              <a:cubicBezTo>
                                <a:pt x="3061" y="1852"/>
                                <a:pt x="3056" y="1857"/>
                                <a:pt x="3056" y="1863"/>
                              </a:cubicBezTo>
                              <a:cubicBezTo>
                                <a:pt x="3056" y="1869"/>
                                <a:pt x="3061" y="1874"/>
                                <a:pt x="3067" y="1874"/>
                              </a:cubicBezTo>
                              <a:cubicBezTo>
                                <a:pt x="3073" y="1874"/>
                                <a:pt x="3077" y="1869"/>
                                <a:pt x="3077" y="1863"/>
                              </a:cubicBezTo>
                              <a:cubicBezTo>
                                <a:pt x="3077" y="1857"/>
                                <a:pt x="3073" y="1852"/>
                                <a:pt x="3067" y="1852"/>
                              </a:cubicBezTo>
                              <a:close/>
                              <a:moveTo>
                                <a:pt x="3159" y="1852"/>
                              </a:moveTo>
                              <a:cubicBezTo>
                                <a:pt x="3153" y="1852"/>
                                <a:pt x="3148" y="1857"/>
                                <a:pt x="3148" y="1863"/>
                              </a:cubicBezTo>
                              <a:cubicBezTo>
                                <a:pt x="3148" y="1869"/>
                                <a:pt x="3153" y="1874"/>
                                <a:pt x="3159" y="1874"/>
                              </a:cubicBezTo>
                              <a:cubicBezTo>
                                <a:pt x="3165" y="1874"/>
                                <a:pt x="3170" y="1869"/>
                                <a:pt x="3170" y="1863"/>
                              </a:cubicBezTo>
                              <a:cubicBezTo>
                                <a:pt x="3170" y="1857"/>
                                <a:pt x="3165" y="1852"/>
                                <a:pt x="3159" y="1852"/>
                              </a:cubicBezTo>
                              <a:close/>
                              <a:moveTo>
                                <a:pt x="3252" y="1852"/>
                              </a:moveTo>
                              <a:cubicBezTo>
                                <a:pt x="3246" y="1852"/>
                                <a:pt x="3241" y="1857"/>
                                <a:pt x="3241" y="1863"/>
                              </a:cubicBezTo>
                              <a:cubicBezTo>
                                <a:pt x="3241" y="1869"/>
                                <a:pt x="3246" y="1874"/>
                                <a:pt x="3252" y="1874"/>
                              </a:cubicBezTo>
                              <a:cubicBezTo>
                                <a:pt x="3258" y="1874"/>
                                <a:pt x="3263" y="1869"/>
                                <a:pt x="3263" y="1863"/>
                              </a:cubicBezTo>
                              <a:cubicBezTo>
                                <a:pt x="3263" y="1857"/>
                                <a:pt x="3258" y="1852"/>
                                <a:pt x="3252" y="1852"/>
                              </a:cubicBezTo>
                              <a:close/>
                              <a:moveTo>
                                <a:pt x="3344" y="1852"/>
                              </a:moveTo>
                              <a:cubicBezTo>
                                <a:pt x="3338" y="1852"/>
                                <a:pt x="3333" y="1857"/>
                                <a:pt x="3333" y="1863"/>
                              </a:cubicBezTo>
                              <a:cubicBezTo>
                                <a:pt x="3333" y="1869"/>
                                <a:pt x="3338" y="1874"/>
                                <a:pt x="3344" y="1874"/>
                              </a:cubicBezTo>
                              <a:cubicBezTo>
                                <a:pt x="3350" y="1874"/>
                                <a:pt x="3355" y="1869"/>
                                <a:pt x="3355" y="1863"/>
                              </a:cubicBezTo>
                              <a:cubicBezTo>
                                <a:pt x="3355" y="1857"/>
                                <a:pt x="3350" y="1852"/>
                                <a:pt x="3344" y="1852"/>
                              </a:cubicBezTo>
                              <a:close/>
                              <a:moveTo>
                                <a:pt x="3437" y="1852"/>
                              </a:moveTo>
                              <a:cubicBezTo>
                                <a:pt x="3431" y="1852"/>
                                <a:pt x="3426" y="1857"/>
                                <a:pt x="3426" y="1863"/>
                              </a:cubicBezTo>
                              <a:cubicBezTo>
                                <a:pt x="3426" y="1869"/>
                                <a:pt x="3431" y="1874"/>
                                <a:pt x="3437" y="1874"/>
                              </a:cubicBezTo>
                              <a:cubicBezTo>
                                <a:pt x="3443" y="1874"/>
                                <a:pt x="3448" y="1869"/>
                                <a:pt x="3448" y="1863"/>
                              </a:cubicBezTo>
                              <a:cubicBezTo>
                                <a:pt x="3448" y="1857"/>
                                <a:pt x="3443" y="1852"/>
                                <a:pt x="3437" y="1852"/>
                              </a:cubicBezTo>
                              <a:close/>
                              <a:moveTo>
                                <a:pt x="3530" y="1852"/>
                              </a:moveTo>
                              <a:cubicBezTo>
                                <a:pt x="3524" y="1852"/>
                                <a:pt x="3519" y="1857"/>
                                <a:pt x="3519" y="1863"/>
                              </a:cubicBezTo>
                              <a:cubicBezTo>
                                <a:pt x="3519" y="1869"/>
                                <a:pt x="3524" y="1874"/>
                                <a:pt x="3530" y="1874"/>
                              </a:cubicBezTo>
                              <a:cubicBezTo>
                                <a:pt x="3536" y="1874"/>
                                <a:pt x="3540" y="1869"/>
                                <a:pt x="3540" y="1863"/>
                              </a:cubicBezTo>
                              <a:cubicBezTo>
                                <a:pt x="3540" y="1857"/>
                                <a:pt x="3536" y="1852"/>
                                <a:pt x="3530" y="1852"/>
                              </a:cubicBezTo>
                              <a:close/>
                              <a:moveTo>
                                <a:pt x="3622" y="1852"/>
                              </a:moveTo>
                              <a:cubicBezTo>
                                <a:pt x="3616" y="1852"/>
                                <a:pt x="3611" y="1857"/>
                                <a:pt x="3611" y="1863"/>
                              </a:cubicBezTo>
                              <a:cubicBezTo>
                                <a:pt x="3611" y="1869"/>
                                <a:pt x="3616" y="1874"/>
                                <a:pt x="3622" y="1874"/>
                              </a:cubicBezTo>
                              <a:cubicBezTo>
                                <a:pt x="3628" y="1874"/>
                                <a:pt x="3633" y="1869"/>
                                <a:pt x="3633" y="1863"/>
                              </a:cubicBezTo>
                              <a:cubicBezTo>
                                <a:pt x="3633" y="1857"/>
                                <a:pt x="3628" y="1852"/>
                                <a:pt x="3622" y="1852"/>
                              </a:cubicBezTo>
                              <a:close/>
                              <a:moveTo>
                                <a:pt x="3715" y="1852"/>
                              </a:moveTo>
                              <a:cubicBezTo>
                                <a:pt x="3709" y="1852"/>
                                <a:pt x="3704" y="1857"/>
                                <a:pt x="3704" y="1863"/>
                              </a:cubicBezTo>
                              <a:cubicBezTo>
                                <a:pt x="3704" y="1869"/>
                                <a:pt x="3709" y="1874"/>
                                <a:pt x="3715" y="1874"/>
                              </a:cubicBezTo>
                              <a:cubicBezTo>
                                <a:pt x="3721" y="1874"/>
                                <a:pt x="3726" y="1869"/>
                                <a:pt x="3726" y="1863"/>
                              </a:cubicBezTo>
                              <a:cubicBezTo>
                                <a:pt x="3726" y="1857"/>
                                <a:pt x="3721" y="1852"/>
                                <a:pt x="3715" y="1852"/>
                              </a:cubicBezTo>
                              <a:close/>
                              <a:moveTo>
                                <a:pt x="3807" y="1852"/>
                              </a:moveTo>
                              <a:cubicBezTo>
                                <a:pt x="3801" y="1852"/>
                                <a:pt x="3796" y="1857"/>
                                <a:pt x="3796" y="1863"/>
                              </a:cubicBezTo>
                              <a:cubicBezTo>
                                <a:pt x="3796" y="1869"/>
                                <a:pt x="3801" y="1874"/>
                                <a:pt x="3807" y="1874"/>
                              </a:cubicBezTo>
                              <a:cubicBezTo>
                                <a:pt x="3813" y="1874"/>
                                <a:pt x="3818" y="1869"/>
                                <a:pt x="3818" y="1863"/>
                              </a:cubicBezTo>
                              <a:cubicBezTo>
                                <a:pt x="3818" y="1857"/>
                                <a:pt x="3813" y="1852"/>
                                <a:pt x="3807" y="1852"/>
                              </a:cubicBezTo>
                              <a:close/>
                              <a:moveTo>
                                <a:pt x="3900" y="1852"/>
                              </a:moveTo>
                              <a:cubicBezTo>
                                <a:pt x="3894" y="1852"/>
                                <a:pt x="3889" y="1857"/>
                                <a:pt x="3889" y="1863"/>
                              </a:cubicBezTo>
                              <a:cubicBezTo>
                                <a:pt x="3889" y="1869"/>
                                <a:pt x="3894" y="1874"/>
                                <a:pt x="3900" y="1874"/>
                              </a:cubicBezTo>
                              <a:cubicBezTo>
                                <a:pt x="3906" y="1874"/>
                                <a:pt x="3911" y="1869"/>
                                <a:pt x="3911" y="1863"/>
                              </a:cubicBezTo>
                              <a:cubicBezTo>
                                <a:pt x="3911" y="1857"/>
                                <a:pt x="3906" y="1852"/>
                                <a:pt x="3900" y="1852"/>
                              </a:cubicBezTo>
                              <a:close/>
                              <a:moveTo>
                                <a:pt x="3993" y="1852"/>
                              </a:moveTo>
                              <a:cubicBezTo>
                                <a:pt x="3987" y="1852"/>
                                <a:pt x="3982" y="1857"/>
                                <a:pt x="3982" y="1863"/>
                              </a:cubicBezTo>
                              <a:cubicBezTo>
                                <a:pt x="3982" y="1869"/>
                                <a:pt x="3987" y="1874"/>
                                <a:pt x="3993" y="1874"/>
                              </a:cubicBezTo>
                              <a:cubicBezTo>
                                <a:pt x="3999" y="1874"/>
                                <a:pt x="4003" y="1869"/>
                                <a:pt x="4003" y="1863"/>
                              </a:cubicBezTo>
                              <a:cubicBezTo>
                                <a:pt x="4003" y="1857"/>
                                <a:pt x="3999" y="1852"/>
                                <a:pt x="3993" y="1852"/>
                              </a:cubicBezTo>
                              <a:close/>
                              <a:moveTo>
                                <a:pt x="4085" y="1852"/>
                              </a:moveTo>
                              <a:cubicBezTo>
                                <a:pt x="4079" y="1852"/>
                                <a:pt x="4074" y="1857"/>
                                <a:pt x="4074" y="1863"/>
                              </a:cubicBezTo>
                              <a:cubicBezTo>
                                <a:pt x="4074" y="1869"/>
                                <a:pt x="4079" y="1874"/>
                                <a:pt x="4085" y="1874"/>
                              </a:cubicBezTo>
                              <a:cubicBezTo>
                                <a:pt x="4091" y="1874"/>
                                <a:pt x="4096" y="1869"/>
                                <a:pt x="4096" y="1863"/>
                              </a:cubicBezTo>
                              <a:cubicBezTo>
                                <a:pt x="4096" y="1857"/>
                                <a:pt x="4091" y="1852"/>
                                <a:pt x="4085" y="1852"/>
                              </a:cubicBezTo>
                              <a:close/>
                              <a:moveTo>
                                <a:pt x="4178" y="1852"/>
                              </a:moveTo>
                              <a:cubicBezTo>
                                <a:pt x="4172" y="1852"/>
                                <a:pt x="4167" y="1857"/>
                                <a:pt x="4167" y="1863"/>
                              </a:cubicBezTo>
                              <a:cubicBezTo>
                                <a:pt x="4167" y="1869"/>
                                <a:pt x="4172" y="1874"/>
                                <a:pt x="4178" y="1874"/>
                              </a:cubicBezTo>
                              <a:cubicBezTo>
                                <a:pt x="4184" y="1874"/>
                                <a:pt x="4189" y="1869"/>
                                <a:pt x="4189" y="1863"/>
                              </a:cubicBezTo>
                              <a:cubicBezTo>
                                <a:pt x="4189" y="1857"/>
                                <a:pt x="4184" y="1852"/>
                                <a:pt x="4178" y="1852"/>
                              </a:cubicBezTo>
                              <a:close/>
                              <a:moveTo>
                                <a:pt x="4270" y="1852"/>
                              </a:moveTo>
                              <a:cubicBezTo>
                                <a:pt x="4264" y="1852"/>
                                <a:pt x="4260" y="1857"/>
                                <a:pt x="4260" y="1863"/>
                              </a:cubicBezTo>
                              <a:cubicBezTo>
                                <a:pt x="4260" y="1869"/>
                                <a:pt x="4264" y="1874"/>
                                <a:pt x="4270" y="1874"/>
                              </a:cubicBezTo>
                              <a:cubicBezTo>
                                <a:pt x="4276" y="1874"/>
                                <a:pt x="4281" y="1869"/>
                                <a:pt x="4281" y="1863"/>
                              </a:cubicBezTo>
                              <a:cubicBezTo>
                                <a:pt x="4281" y="1857"/>
                                <a:pt x="4276" y="1852"/>
                                <a:pt x="4270" y="1852"/>
                              </a:cubicBezTo>
                              <a:close/>
                              <a:moveTo>
                                <a:pt x="4363" y="1852"/>
                              </a:moveTo>
                              <a:cubicBezTo>
                                <a:pt x="4357" y="1852"/>
                                <a:pt x="4352" y="1857"/>
                                <a:pt x="4352" y="1863"/>
                              </a:cubicBezTo>
                              <a:cubicBezTo>
                                <a:pt x="4352" y="1869"/>
                                <a:pt x="4357" y="1874"/>
                                <a:pt x="4363" y="1874"/>
                              </a:cubicBezTo>
                              <a:cubicBezTo>
                                <a:pt x="4369" y="1874"/>
                                <a:pt x="4374" y="1869"/>
                                <a:pt x="4374" y="1863"/>
                              </a:cubicBezTo>
                              <a:cubicBezTo>
                                <a:pt x="4374" y="1857"/>
                                <a:pt x="4369" y="1852"/>
                                <a:pt x="4363" y="1852"/>
                              </a:cubicBezTo>
                              <a:close/>
                              <a:moveTo>
                                <a:pt x="4456" y="1852"/>
                              </a:moveTo>
                              <a:cubicBezTo>
                                <a:pt x="4450" y="1852"/>
                                <a:pt x="4445" y="1857"/>
                                <a:pt x="4445" y="1863"/>
                              </a:cubicBezTo>
                              <a:cubicBezTo>
                                <a:pt x="4445" y="1869"/>
                                <a:pt x="4450" y="1874"/>
                                <a:pt x="4456" y="1874"/>
                              </a:cubicBezTo>
                              <a:cubicBezTo>
                                <a:pt x="4462" y="1874"/>
                                <a:pt x="4466" y="1869"/>
                                <a:pt x="4466" y="1863"/>
                              </a:cubicBezTo>
                              <a:cubicBezTo>
                                <a:pt x="4466" y="1857"/>
                                <a:pt x="4462" y="1852"/>
                                <a:pt x="4456" y="1852"/>
                              </a:cubicBezTo>
                              <a:close/>
                              <a:moveTo>
                                <a:pt x="4548" y="1852"/>
                              </a:moveTo>
                              <a:cubicBezTo>
                                <a:pt x="4542" y="1852"/>
                                <a:pt x="4537" y="1857"/>
                                <a:pt x="4537" y="1863"/>
                              </a:cubicBezTo>
                              <a:cubicBezTo>
                                <a:pt x="4537" y="1869"/>
                                <a:pt x="4542" y="1874"/>
                                <a:pt x="4548" y="1874"/>
                              </a:cubicBezTo>
                              <a:cubicBezTo>
                                <a:pt x="4554" y="1874"/>
                                <a:pt x="4559" y="1869"/>
                                <a:pt x="4559" y="1863"/>
                              </a:cubicBezTo>
                              <a:cubicBezTo>
                                <a:pt x="4559" y="1857"/>
                                <a:pt x="4554" y="1852"/>
                                <a:pt x="4548" y="1852"/>
                              </a:cubicBezTo>
                              <a:close/>
                              <a:moveTo>
                                <a:pt x="4641" y="1852"/>
                              </a:moveTo>
                              <a:cubicBezTo>
                                <a:pt x="4635" y="1852"/>
                                <a:pt x="4630" y="1857"/>
                                <a:pt x="4630" y="1863"/>
                              </a:cubicBezTo>
                              <a:cubicBezTo>
                                <a:pt x="4630" y="1869"/>
                                <a:pt x="4635" y="1874"/>
                                <a:pt x="4641" y="1874"/>
                              </a:cubicBezTo>
                              <a:cubicBezTo>
                                <a:pt x="4647" y="1874"/>
                                <a:pt x="4652" y="1869"/>
                                <a:pt x="4652" y="1863"/>
                              </a:cubicBezTo>
                              <a:cubicBezTo>
                                <a:pt x="4652" y="1857"/>
                                <a:pt x="4647" y="1852"/>
                                <a:pt x="4641" y="1852"/>
                              </a:cubicBezTo>
                              <a:close/>
                              <a:moveTo>
                                <a:pt x="4733" y="1852"/>
                              </a:moveTo>
                              <a:cubicBezTo>
                                <a:pt x="4727" y="1852"/>
                                <a:pt x="4723" y="1857"/>
                                <a:pt x="4723" y="1863"/>
                              </a:cubicBezTo>
                              <a:cubicBezTo>
                                <a:pt x="4723" y="1869"/>
                                <a:pt x="4727" y="1874"/>
                                <a:pt x="4733" y="1874"/>
                              </a:cubicBezTo>
                              <a:cubicBezTo>
                                <a:pt x="4739" y="1874"/>
                                <a:pt x="4744" y="1869"/>
                                <a:pt x="4744" y="1863"/>
                              </a:cubicBezTo>
                              <a:cubicBezTo>
                                <a:pt x="4744" y="1857"/>
                                <a:pt x="4739" y="1852"/>
                                <a:pt x="4733" y="1852"/>
                              </a:cubicBezTo>
                              <a:close/>
                              <a:moveTo>
                                <a:pt x="4826" y="1852"/>
                              </a:moveTo>
                              <a:cubicBezTo>
                                <a:pt x="4820" y="1852"/>
                                <a:pt x="4815" y="1857"/>
                                <a:pt x="4815" y="1863"/>
                              </a:cubicBezTo>
                              <a:cubicBezTo>
                                <a:pt x="4815" y="1869"/>
                                <a:pt x="4820" y="1874"/>
                                <a:pt x="4826" y="1874"/>
                              </a:cubicBezTo>
                              <a:cubicBezTo>
                                <a:pt x="4832" y="1874"/>
                                <a:pt x="4837" y="1869"/>
                                <a:pt x="4837" y="1863"/>
                              </a:cubicBezTo>
                              <a:cubicBezTo>
                                <a:pt x="4837" y="1857"/>
                                <a:pt x="4832" y="1852"/>
                                <a:pt x="4826" y="1852"/>
                              </a:cubicBezTo>
                              <a:close/>
                              <a:moveTo>
                                <a:pt x="4919" y="1852"/>
                              </a:moveTo>
                              <a:cubicBezTo>
                                <a:pt x="4913" y="1852"/>
                                <a:pt x="4908" y="1857"/>
                                <a:pt x="4908" y="1863"/>
                              </a:cubicBezTo>
                              <a:cubicBezTo>
                                <a:pt x="4908" y="1869"/>
                                <a:pt x="4913" y="1874"/>
                                <a:pt x="4919" y="1874"/>
                              </a:cubicBezTo>
                              <a:cubicBezTo>
                                <a:pt x="4925" y="1874"/>
                                <a:pt x="4930" y="1869"/>
                                <a:pt x="4930" y="1863"/>
                              </a:cubicBezTo>
                              <a:cubicBezTo>
                                <a:pt x="4930" y="1857"/>
                                <a:pt x="4925" y="1852"/>
                                <a:pt x="4919" y="1852"/>
                              </a:cubicBezTo>
                              <a:close/>
                              <a:moveTo>
                                <a:pt x="5011" y="1852"/>
                              </a:moveTo>
                              <a:cubicBezTo>
                                <a:pt x="5005" y="1852"/>
                                <a:pt x="5000" y="1857"/>
                                <a:pt x="5000" y="1863"/>
                              </a:cubicBezTo>
                              <a:cubicBezTo>
                                <a:pt x="5000" y="1869"/>
                                <a:pt x="5005" y="1874"/>
                                <a:pt x="5011" y="1874"/>
                              </a:cubicBezTo>
                              <a:cubicBezTo>
                                <a:pt x="5017" y="1874"/>
                                <a:pt x="5022" y="1869"/>
                                <a:pt x="5022" y="1863"/>
                              </a:cubicBezTo>
                              <a:cubicBezTo>
                                <a:pt x="5022" y="1857"/>
                                <a:pt x="5017" y="1852"/>
                                <a:pt x="5011" y="1852"/>
                              </a:cubicBezTo>
                              <a:close/>
                              <a:moveTo>
                                <a:pt x="5104" y="1852"/>
                              </a:moveTo>
                              <a:cubicBezTo>
                                <a:pt x="5098" y="1852"/>
                                <a:pt x="5093" y="1857"/>
                                <a:pt x="5093" y="1863"/>
                              </a:cubicBezTo>
                              <a:cubicBezTo>
                                <a:pt x="5093" y="1869"/>
                                <a:pt x="5098" y="1874"/>
                                <a:pt x="5104" y="1874"/>
                              </a:cubicBezTo>
                              <a:cubicBezTo>
                                <a:pt x="5110" y="1874"/>
                                <a:pt x="5115" y="1869"/>
                                <a:pt x="5115" y="1863"/>
                              </a:cubicBezTo>
                              <a:cubicBezTo>
                                <a:pt x="5115" y="1857"/>
                                <a:pt x="5110" y="1852"/>
                                <a:pt x="5104" y="1852"/>
                              </a:cubicBezTo>
                              <a:close/>
                              <a:moveTo>
                                <a:pt x="5196" y="1852"/>
                              </a:moveTo>
                              <a:cubicBezTo>
                                <a:pt x="5190" y="1852"/>
                                <a:pt x="5186" y="1857"/>
                                <a:pt x="5186" y="1863"/>
                              </a:cubicBezTo>
                              <a:cubicBezTo>
                                <a:pt x="5186" y="1869"/>
                                <a:pt x="5190" y="1874"/>
                                <a:pt x="5196" y="1874"/>
                              </a:cubicBezTo>
                              <a:cubicBezTo>
                                <a:pt x="5202" y="1874"/>
                                <a:pt x="5207" y="1869"/>
                                <a:pt x="5207" y="1863"/>
                              </a:cubicBezTo>
                              <a:cubicBezTo>
                                <a:pt x="5207" y="1857"/>
                                <a:pt x="5202" y="1852"/>
                                <a:pt x="5196" y="1852"/>
                              </a:cubicBezTo>
                              <a:close/>
                              <a:moveTo>
                                <a:pt x="5289" y="1852"/>
                              </a:moveTo>
                              <a:cubicBezTo>
                                <a:pt x="5283" y="1852"/>
                                <a:pt x="5278" y="1857"/>
                                <a:pt x="5278" y="1863"/>
                              </a:cubicBezTo>
                              <a:cubicBezTo>
                                <a:pt x="5278" y="1869"/>
                                <a:pt x="5283" y="1874"/>
                                <a:pt x="5289" y="1874"/>
                              </a:cubicBezTo>
                              <a:cubicBezTo>
                                <a:pt x="5295" y="1874"/>
                                <a:pt x="5300" y="1869"/>
                                <a:pt x="5300" y="1863"/>
                              </a:cubicBezTo>
                              <a:cubicBezTo>
                                <a:pt x="5300" y="1857"/>
                                <a:pt x="5295" y="1852"/>
                                <a:pt x="5289" y="1852"/>
                              </a:cubicBezTo>
                              <a:close/>
                              <a:moveTo>
                                <a:pt x="5382" y="1852"/>
                              </a:moveTo>
                              <a:cubicBezTo>
                                <a:pt x="5376" y="1852"/>
                                <a:pt x="5371" y="1857"/>
                                <a:pt x="5371" y="1863"/>
                              </a:cubicBezTo>
                              <a:cubicBezTo>
                                <a:pt x="5371" y="1869"/>
                                <a:pt x="5376" y="1874"/>
                                <a:pt x="5382" y="1874"/>
                              </a:cubicBezTo>
                              <a:cubicBezTo>
                                <a:pt x="5388" y="1874"/>
                                <a:pt x="5393" y="1869"/>
                                <a:pt x="5393" y="1863"/>
                              </a:cubicBezTo>
                              <a:cubicBezTo>
                                <a:pt x="5393" y="1857"/>
                                <a:pt x="5388" y="1852"/>
                                <a:pt x="5382" y="1852"/>
                              </a:cubicBezTo>
                              <a:close/>
                              <a:moveTo>
                                <a:pt x="5474" y="1852"/>
                              </a:moveTo>
                              <a:cubicBezTo>
                                <a:pt x="5468" y="1852"/>
                                <a:pt x="5463" y="1857"/>
                                <a:pt x="5463" y="1863"/>
                              </a:cubicBezTo>
                              <a:cubicBezTo>
                                <a:pt x="5463" y="1869"/>
                                <a:pt x="5468" y="1874"/>
                                <a:pt x="5474" y="1874"/>
                              </a:cubicBezTo>
                              <a:cubicBezTo>
                                <a:pt x="5480" y="1874"/>
                                <a:pt x="5485" y="1869"/>
                                <a:pt x="5485" y="1863"/>
                              </a:cubicBezTo>
                              <a:cubicBezTo>
                                <a:pt x="5485" y="1857"/>
                                <a:pt x="5480" y="1852"/>
                                <a:pt x="5474" y="1852"/>
                              </a:cubicBezTo>
                              <a:close/>
                              <a:moveTo>
                                <a:pt x="5567" y="1852"/>
                              </a:moveTo>
                              <a:cubicBezTo>
                                <a:pt x="5561" y="1852"/>
                                <a:pt x="5556" y="1857"/>
                                <a:pt x="5556" y="1863"/>
                              </a:cubicBezTo>
                              <a:cubicBezTo>
                                <a:pt x="5556" y="1869"/>
                                <a:pt x="5561" y="1874"/>
                                <a:pt x="5567" y="1874"/>
                              </a:cubicBezTo>
                              <a:cubicBezTo>
                                <a:pt x="5573" y="1874"/>
                                <a:pt x="5578" y="1869"/>
                                <a:pt x="5578" y="1863"/>
                              </a:cubicBezTo>
                              <a:cubicBezTo>
                                <a:pt x="5578" y="1857"/>
                                <a:pt x="5573" y="1852"/>
                                <a:pt x="5567" y="1852"/>
                              </a:cubicBezTo>
                              <a:close/>
                              <a:moveTo>
                                <a:pt x="5659" y="1852"/>
                              </a:moveTo>
                              <a:cubicBezTo>
                                <a:pt x="5653" y="1852"/>
                                <a:pt x="5649" y="1857"/>
                                <a:pt x="5649" y="1863"/>
                              </a:cubicBezTo>
                              <a:cubicBezTo>
                                <a:pt x="5649" y="1869"/>
                                <a:pt x="5653" y="1874"/>
                                <a:pt x="5659" y="1874"/>
                              </a:cubicBezTo>
                              <a:cubicBezTo>
                                <a:pt x="5665" y="1874"/>
                                <a:pt x="5670" y="1869"/>
                                <a:pt x="5670" y="1863"/>
                              </a:cubicBezTo>
                              <a:cubicBezTo>
                                <a:pt x="5670" y="1857"/>
                                <a:pt x="5665" y="1852"/>
                                <a:pt x="5659" y="1852"/>
                              </a:cubicBezTo>
                              <a:close/>
                              <a:moveTo>
                                <a:pt x="577" y="1956"/>
                              </a:moveTo>
                              <a:cubicBezTo>
                                <a:pt x="577" y="1950"/>
                                <a:pt x="572" y="1945"/>
                                <a:pt x="566" y="1945"/>
                              </a:cubicBezTo>
                              <a:cubicBezTo>
                                <a:pt x="560" y="1945"/>
                                <a:pt x="555" y="1950"/>
                                <a:pt x="555" y="1956"/>
                              </a:cubicBezTo>
                              <a:cubicBezTo>
                                <a:pt x="555" y="1962"/>
                                <a:pt x="560" y="1967"/>
                                <a:pt x="566" y="1967"/>
                              </a:cubicBezTo>
                              <a:cubicBezTo>
                                <a:pt x="572" y="1967"/>
                                <a:pt x="577" y="1962"/>
                                <a:pt x="577" y="1956"/>
                              </a:cubicBezTo>
                              <a:close/>
                              <a:moveTo>
                                <a:pt x="577" y="2048"/>
                              </a:moveTo>
                              <a:cubicBezTo>
                                <a:pt x="577" y="2042"/>
                                <a:pt x="572" y="2038"/>
                                <a:pt x="566" y="2038"/>
                              </a:cubicBezTo>
                              <a:cubicBezTo>
                                <a:pt x="560" y="2038"/>
                                <a:pt x="555" y="2042"/>
                                <a:pt x="555" y="2048"/>
                              </a:cubicBezTo>
                              <a:cubicBezTo>
                                <a:pt x="555" y="2054"/>
                                <a:pt x="560" y="2059"/>
                                <a:pt x="566" y="2059"/>
                              </a:cubicBezTo>
                              <a:cubicBezTo>
                                <a:pt x="572" y="2059"/>
                                <a:pt x="577" y="2054"/>
                                <a:pt x="577" y="2048"/>
                              </a:cubicBezTo>
                              <a:close/>
                              <a:moveTo>
                                <a:pt x="577" y="2141"/>
                              </a:moveTo>
                              <a:cubicBezTo>
                                <a:pt x="577" y="2135"/>
                                <a:pt x="572" y="2130"/>
                                <a:pt x="566" y="2130"/>
                              </a:cubicBezTo>
                              <a:cubicBezTo>
                                <a:pt x="560" y="2130"/>
                                <a:pt x="555" y="2135"/>
                                <a:pt x="555" y="2141"/>
                              </a:cubicBezTo>
                              <a:cubicBezTo>
                                <a:pt x="555" y="2147"/>
                                <a:pt x="560" y="2152"/>
                                <a:pt x="566" y="2152"/>
                              </a:cubicBezTo>
                              <a:cubicBezTo>
                                <a:pt x="572" y="2152"/>
                                <a:pt x="577" y="2147"/>
                                <a:pt x="577" y="2141"/>
                              </a:cubicBezTo>
                              <a:close/>
                              <a:moveTo>
                                <a:pt x="577" y="2234"/>
                              </a:moveTo>
                              <a:cubicBezTo>
                                <a:pt x="577" y="2228"/>
                                <a:pt x="572" y="2223"/>
                                <a:pt x="566" y="2223"/>
                              </a:cubicBezTo>
                              <a:cubicBezTo>
                                <a:pt x="560" y="2223"/>
                                <a:pt x="555" y="2228"/>
                                <a:pt x="555" y="2234"/>
                              </a:cubicBezTo>
                              <a:cubicBezTo>
                                <a:pt x="555" y="2240"/>
                                <a:pt x="560" y="2245"/>
                                <a:pt x="566" y="2245"/>
                              </a:cubicBezTo>
                              <a:cubicBezTo>
                                <a:pt x="572" y="2245"/>
                                <a:pt x="577" y="2240"/>
                                <a:pt x="577" y="2234"/>
                              </a:cubicBezTo>
                              <a:close/>
                              <a:moveTo>
                                <a:pt x="577" y="2326"/>
                              </a:moveTo>
                              <a:cubicBezTo>
                                <a:pt x="577" y="2320"/>
                                <a:pt x="572" y="2315"/>
                                <a:pt x="566" y="2315"/>
                              </a:cubicBezTo>
                              <a:cubicBezTo>
                                <a:pt x="560" y="2315"/>
                                <a:pt x="555" y="2320"/>
                                <a:pt x="555" y="2326"/>
                              </a:cubicBezTo>
                              <a:cubicBezTo>
                                <a:pt x="555" y="2332"/>
                                <a:pt x="560" y="2337"/>
                                <a:pt x="566" y="2337"/>
                              </a:cubicBezTo>
                              <a:cubicBezTo>
                                <a:pt x="572" y="2337"/>
                                <a:pt x="577" y="2332"/>
                                <a:pt x="577" y="2326"/>
                              </a:cubicBezTo>
                              <a:close/>
                              <a:moveTo>
                                <a:pt x="577" y="2419"/>
                              </a:moveTo>
                              <a:cubicBezTo>
                                <a:pt x="577" y="2413"/>
                                <a:pt x="572" y="2408"/>
                                <a:pt x="566" y="2408"/>
                              </a:cubicBezTo>
                              <a:cubicBezTo>
                                <a:pt x="560" y="2408"/>
                                <a:pt x="555" y="2413"/>
                                <a:pt x="555" y="2419"/>
                              </a:cubicBezTo>
                              <a:cubicBezTo>
                                <a:pt x="555" y="2425"/>
                                <a:pt x="560" y="2430"/>
                                <a:pt x="566" y="2430"/>
                              </a:cubicBezTo>
                              <a:cubicBezTo>
                                <a:pt x="572" y="2430"/>
                                <a:pt x="577" y="2425"/>
                                <a:pt x="577" y="2419"/>
                              </a:cubicBezTo>
                              <a:close/>
                              <a:moveTo>
                                <a:pt x="1225" y="1956"/>
                              </a:moveTo>
                              <a:cubicBezTo>
                                <a:pt x="1225" y="1950"/>
                                <a:pt x="1220" y="1945"/>
                                <a:pt x="1214" y="1945"/>
                              </a:cubicBezTo>
                              <a:cubicBezTo>
                                <a:pt x="1208" y="1945"/>
                                <a:pt x="1204" y="1950"/>
                                <a:pt x="1204" y="1956"/>
                              </a:cubicBezTo>
                              <a:cubicBezTo>
                                <a:pt x="1204" y="1962"/>
                                <a:pt x="1208" y="1967"/>
                                <a:pt x="1214" y="1967"/>
                              </a:cubicBezTo>
                              <a:cubicBezTo>
                                <a:pt x="1220" y="1967"/>
                                <a:pt x="1225" y="1962"/>
                                <a:pt x="1225" y="1956"/>
                              </a:cubicBezTo>
                              <a:close/>
                              <a:moveTo>
                                <a:pt x="1225" y="2048"/>
                              </a:moveTo>
                              <a:cubicBezTo>
                                <a:pt x="1225" y="2042"/>
                                <a:pt x="1220" y="2038"/>
                                <a:pt x="1214" y="2038"/>
                              </a:cubicBezTo>
                              <a:cubicBezTo>
                                <a:pt x="1208" y="2038"/>
                                <a:pt x="1204" y="2042"/>
                                <a:pt x="1204" y="2048"/>
                              </a:cubicBezTo>
                              <a:cubicBezTo>
                                <a:pt x="1204" y="2054"/>
                                <a:pt x="1208" y="2059"/>
                                <a:pt x="1214" y="2059"/>
                              </a:cubicBezTo>
                              <a:cubicBezTo>
                                <a:pt x="1220" y="2059"/>
                                <a:pt x="1225" y="2054"/>
                                <a:pt x="1225" y="2048"/>
                              </a:cubicBezTo>
                              <a:close/>
                              <a:moveTo>
                                <a:pt x="1225" y="2141"/>
                              </a:moveTo>
                              <a:cubicBezTo>
                                <a:pt x="1225" y="2135"/>
                                <a:pt x="1220" y="2130"/>
                                <a:pt x="1214" y="2130"/>
                              </a:cubicBezTo>
                              <a:cubicBezTo>
                                <a:pt x="1208" y="2130"/>
                                <a:pt x="1204" y="2135"/>
                                <a:pt x="1204" y="2141"/>
                              </a:cubicBezTo>
                              <a:cubicBezTo>
                                <a:pt x="1204" y="2147"/>
                                <a:pt x="1208" y="2152"/>
                                <a:pt x="1214" y="2152"/>
                              </a:cubicBezTo>
                              <a:cubicBezTo>
                                <a:pt x="1220" y="2152"/>
                                <a:pt x="1225" y="2147"/>
                                <a:pt x="1225" y="2141"/>
                              </a:cubicBezTo>
                              <a:close/>
                              <a:moveTo>
                                <a:pt x="1225" y="2234"/>
                              </a:moveTo>
                              <a:cubicBezTo>
                                <a:pt x="1225" y="2228"/>
                                <a:pt x="1220" y="2223"/>
                                <a:pt x="1214" y="2223"/>
                              </a:cubicBezTo>
                              <a:cubicBezTo>
                                <a:pt x="1208" y="2223"/>
                                <a:pt x="1204" y="2228"/>
                                <a:pt x="1204" y="2234"/>
                              </a:cubicBezTo>
                              <a:cubicBezTo>
                                <a:pt x="1204" y="2240"/>
                                <a:pt x="1208" y="2245"/>
                                <a:pt x="1214" y="2245"/>
                              </a:cubicBezTo>
                              <a:cubicBezTo>
                                <a:pt x="1220" y="2245"/>
                                <a:pt x="1225" y="2240"/>
                                <a:pt x="1225" y="2234"/>
                              </a:cubicBezTo>
                              <a:close/>
                              <a:moveTo>
                                <a:pt x="1225" y="2326"/>
                              </a:moveTo>
                              <a:cubicBezTo>
                                <a:pt x="1225" y="2320"/>
                                <a:pt x="1220" y="2315"/>
                                <a:pt x="1214" y="2315"/>
                              </a:cubicBezTo>
                              <a:cubicBezTo>
                                <a:pt x="1208" y="2315"/>
                                <a:pt x="1204" y="2320"/>
                                <a:pt x="1204" y="2326"/>
                              </a:cubicBezTo>
                              <a:cubicBezTo>
                                <a:pt x="1204" y="2332"/>
                                <a:pt x="1208" y="2337"/>
                                <a:pt x="1214" y="2337"/>
                              </a:cubicBezTo>
                              <a:cubicBezTo>
                                <a:pt x="1220" y="2337"/>
                                <a:pt x="1225" y="2332"/>
                                <a:pt x="1225" y="2326"/>
                              </a:cubicBezTo>
                              <a:close/>
                              <a:moveTo>
                                <a:pt x="1225" y="2419"/>
                              </a:moveTo>
                              <a:cubicBezTo>
                                <a:pt x="1225" y="2413"/>
                                <a:pt x="1220" y="2408"/>
                                <a:pt x="1214" y="2408"/>
                              </a:cubicBezTo>
                              <a:cubicBezTo>
                                <a:pt x="1208" y="2408"/>
                                <a:pt x="1204" y="2413"/>
                                <a:pt x="1204" y="2419"/>
                              </a:cubicBezTo>
                              <a:cubicBezTo>
                                <a:pt x="1204" y="2425"/>
                                <a:pt x="1208" y="2430"/>
                                <a:pt x="1214" y="2430"/>
                              </a:cubicBezTo>
                              <a:cubicBezTo>
                                <a:pt x="1220" y="2430"/>
                                <a:pt x="1225" y="2425"/>
                                <a:pt x="1225" y="2419"/>
                              </a:cubicBezTo>
                              <a:close/>
                              <a:moveTo>
                                <a:pt x="1874" y="1956"/>
                              </a:moveTo>
                              <a:cubicBezTo>
                                <a:pt x="1874" y="1950"/>
                                <a:pt x="1869" y="1945"/>
                                <a:pt x="1863" y="1945"/>
                              </a:cubicBezTo>
                              <a:cubicBezTo>
                                <a:pt x="1857" y="1945"/>
                                <a:pt x="1852" y="1950"/>
                                <a:pt x="1852" y="1956"/>
                              </a:cubicBezTo>
                              <a:cubicBezTo>
                                <a:pt x="1852" y="1962"/>
                                <a:pt x="1857" y="1967"/>
                                <a:pt x="1863" y="1967"/>
                              </a:cubicBezTo>
                              <a:cubicBezTo>
                                <a:pt x="1869" y="1967"/>
                                <a:pt x="1874" y="1962"/>
                                <a:pt x="1874" y="1956"/>
                              </a:cubicBezTo>
                              <a:close/>
                              <a:moveTo>
                                <a:pt x="1874" y="2048"/>
                              </a:moveTo>
                              <a:cubicBezTo>
                                <a:pt x="1874" y="2042"/>
                                <a:pt x="1869" y="2038"/>
                                <a:pt x="1863" y="2038"/>
                              </a:cubicBezTo>
                              <a:cubicBezTo>
                                <a:pt x="1857" y="2038"/>
                                <a:pt x="1852" y="2042"/>
                                <a:pt x="1852" y="2048"/>
                              </a:cubicBezTo>
                              <a:cubicBezTo>
                                <a:pt x="1852" y="2054"/>
                                <a:pt x="1857" y="2059"/>
                                <a:pt x="1863" y="2059"/>
                              </a:cubicBezTo>
                              <a:cubicBezTo>
                                <a:pt x="1869" y="2059"/>
                                <a:pt x="1874" y="2054"/>
                                <a:pt x="1874" y="2048"/>
                              </a:cubicBezTo>
                              <a:close/>
                              <a:moveTo>
                                <a:pt x="1874" y="2141"/>
                              </a:moveTo>
                              <a:cubicBezTo>
                                <a:pt x="1874" y="2135"/>
                                <a:pt x="1869" y="2130"/>
                                <a:pt x="1863" y="2130"/>
                              </a:cubicBezTo>
                              <a:cubicBezTo>
                                <a:pt x="1857" y="2130"/>
                                <a:pt x="1852" y="2135"/>
                                <a:pt x="1852" y="2141"/>
                              </a:cubicBezTo>
                              <a:cubicBezTo>
                                <a:pt x="1852" y="2147"/>
                                <a:pt x="1857" y="2152"/>
                                <a:pt x="1863" y="2152"/>
                              </a:cubicBezTo>
                              <a:cubicBezTo>
                                <a:pt x="1869" y="2152"/>
                                <a:pt x="1874" y="2147"/>
                                <a:pt x="1874" y="2141"/>
                              </a:cubicBezTo>
                              <a:close/>
                              <a:moveTo>
                                <a:pt x="1874" y="2234"/>
                              </a:moveTo>
                              <a:cubicBezTo>
                                <a:pt x="1874" y="2228"/>
                                <a:pt x="1869" y="2223"/>
                                <a:pt x="1863" y="2223"/>
                              </a:cubicBezTo>
                              <a:cubicBezTo>
                                <a:pt x="1857" y="2223"/>
                                <a:pt x="1852" y="2228"/>
                                <a:pt x="1852" y="2234"/>
                              </a:cubicBezTo>
                              <a:cubicBezTo>
                                <a:pt x="1852" y="2240"/>
                                <a:pt x="1857" y="2245"/>
                                <a:pt x="1863" y="2245"/>
                              </a:cubicBezTo>
                              <a:cubicBezTo>
                                <a:pt x="1869" y="2245"/>
                                <a:pt x="1874" y="2240"/>
                                <a:pt x="1874" y="2234"/>
                              </a:cubicBezTo>
                              <a:close/>
                              <a:moveTo>
                                <a:pt x="1874" y="2326"/>
                              </a:moveTo>
                              <a:cubicBezTo>
                                <a:pt x="1874" y="2320"/>
                                <a:pt x="1869" y="2315"/>
                                <a:pt x="1863" y="2315"/>
                              </a:cubicBezTo>
                              <a:cubicBezTo>
                                <a:pt x="1857" y="2315"/>
                                <a:pt x="1852" y="2320"/>
                                <a:pt x="1852" y="2326"/>
                              </a:cubicBezTo>
                              <a:cubicBezTo>
                                <a:pt x="1852" y="2332"/>
                                <a:pt x="1857" y="2337"/>
                                <a:pt x="1863" y="2337"/>
                              </a:cubicBezTo>
                              <a:cubicBezTo>
                                <a:pt x="1869" y="2337"/>
                                <a:pt x="1874" y="2332"/>
                                <a:pt x="1874" y="2326"/>
                              </a:cubicBezTo>
                              <a:close/>
                              <a:moveTo>
                                <a:pt x="1874" y="2419"/>
                              </a:moveTo>
                              <a:cubicBezTo>
                                <a:pt x="1874" y="2413"/>
                                <a:pt x="1869" y="2408"/>
                                <a:pt x="1863" y="2408"/>
                              </a:cubicBezTo>
                              <a:cubicBezTo>
                                <a:pt x="1857" y="2408"/>
                                <a:pt x="1852" y="2413"/>
                                <a:pt x="1852" y="2419"/>
                              </a:cubicBezTo>
                              <a:cubicBezTo>
                                <a:pt x="1852" y="2425"/>
                                <a:pt x="1857" y="2430"/>
                                <a:pt x="1863" y="2430"/>
                              </a:cubicBezTo>
                              <a:cubicBezTo>
                                <a:pt x="1869" y="2430"/>
                                <a:pt x="1874" y="2425"/>
                                <a:pt x="1874" y="2419"/>
                              </a:cubicBezTo>
                              <a:close/>
                              <a:moveTo>
                                <a:pt x="2522" y="1956"/>
                              </a:moveTo>
                              <a:cubicBezTo>
                                <a:pt x="2522" y="1950"/>
                                <a:pt x="2517" y="1945"/>
                                <a:pt x="2511" y="1945"/>
                              </a:cubicBezTo>
                              <a:cubicBezTo>
                                <a:pt x="2505" y="1945"/>
                                <a:pt x="2500" y="1950"/>
                                <a:pt x="2500" y="1956"/>
                              </a:cubicBezTo>
                              <a:cubicBezTo>
                                <a:pt x="2500" y="1962"/>
                                <a:pt x="2505" y="1967"/>
                                <a:pt x="2511" y="1967"/>
                              </a:cubicBezTo>
                              <a:cubicBezTo>
                                <a:pt x="2517" y="1967"/>
                                <a:pt x="2522" y="1962"/>
                                <a:pt x="2522" y="1956"/>
                              </a:cubicBezTo>
                              <a:close/>
                              <a:moveTo>
                                <a:pt x="2522" y="2048"/>
                              </a:moveTo>
                              <a:cubicBezTo>
                                <a:pt x="2522" y="2042"/>
                                <a:pt x="2517" y="2038"/>
                                <a:pt x="2511" y="2038"/>
                              </a:cubicBezTo>
                              <a:cubicBezTo>
                                <a:pt x="2505" y="2038"/>
                                <a:pt x="2500" y="2042"/>
                                <a:pt x="2500" y="2048"/>
                              </a:cubicBezTo>
                              <a:cubicBezTo>
                                <a:pt x="2500" y="2054"/>
                                <a:pt x="2505" y="2059"/>
                                <a:pt x="2511" y="2059"/>
                              </a:cubicBezTo>
                              <a:cubicBezTo>
                                <a:pt x="2517" y="2059"/>
                                <a:pt x="2522" y="2054"/>
                                <a:pt x="2522" y="2048"/>
                              </a:cubicBezTo>
                              <a:close/>
                              <a:moveTo>
                                <a:pt x="2522" y="2141"/>
                              </a:moveTo>
                              <a:cubicBezTo>
                                <a:pt x="2522" y="2135"/>
                                <a:pt x="2517" y="2130"/>
                                <a:pt x="2511" y="2130"/>
                              </a:cubicBezTo>
                              <a:cubicBezTo>
                                <a:pt x="2505" y="2130"/>
                                <a:pt x="2500" y="2135"/>
                                <a:pt x="2500" y="2141"/>
                              </a:cubicBezTo>
                              <a:cubicBezTo>
                                <a:pt x="2500" y="2147"/>
                                <a:pt x="2505" y="2152"/>
                                <a:pt x="2511" y="2152"/>
                              </a:cubicBezTo>
                              <a:cubicBezTo>
                                <a:pt x="2517" y="2152"/>
                                <a:pt x="2522" y="2147"/>
                                <a:pt x="2522" y="2141"/>
                              </a:cubicBezTo>
                              <a:close/>
                              <a:moveTo>
                                <a:pt x="2522" y="2234"/>
                              </a:moveTo>
                              <a:cubicBezTo>
                                <a:pt x="2522" y="2228"/>
                                <a:pt x="2517" y="2223"/>
                                <a:pt x="2511" y="2223"/>
                              </a:cubicBezTo>
                              <a:cubicBezTo>
                                <a:pt x="2505" y="2223"/>
                                <a:pt x="2500" y="2228"/>
                                <a:pt x="2500" y="2234"/>
                              </a:cubicBezTo>
                              <a:cubicBezTo>
                                <a:pt x="2500" y="2240"/>
                                <a:pt x="2505" y="2245"/>
                                <a:pt x="2511" y="2245"/>
                              </a:cubicBezTo>
                              <a:cubicBezTo>
                                <a:pt x="2517" y="2245"/>
                                <a:pt x="2522" y="2240"/>
                                <a:pt x="2522" y="2234"/>
                              </a:cubicBezTo>
                              <a:close/>
                              <a:moveTo>
                                <a:pt x="2522" y="2326"/>
                              </a:moveTo>
                              <a:cubicBezTo>
                                <a:pt x="2522" y="2320"/>
                                <a:pt x="2517" y="2315"/>
                                <a:pt x="2511" y="2315"/>
                              </a:cubicBezTo>
                              <a:cubicBezTo>
                                <a:pt x="2505" y="2315"/>
                                <a:pt x="2500" y="2320"/>
                                <a:pt x="2500" y="2326"/>
                              </a:cubicBezTo>
                              <a:cubicBezTo>
                                <a:pt x="2500" y="2332"/>
                                <a:pt x="2505" y="2337"/>
                                <a:pt x="2511" y="2337"/>
                              </a:cubicBezTo>
                              <a:cubicBezTo>
                                <a:pt x="2517" y="2337"/>
                                <a:pt x="2522" y="2332"/>
                                <a:pt x="2522" y="2326"/>
                              </a:cubicBezTo>
                              <a:close/>
                              <a:moveTo>
                                <a:pt x="2522" y="2419"/>
                              </a:moveTo>
                              <a:cubicBezTo>
                                <a:pt x="2522" y="2413"/>
                                <a:pt x="2517" y="2408"/>
                                <a:pt x="2511" y="2408"/>
                              </a:cubicBezTo>
                              <a:cubicBezTo>
                                <a:pt x="2505" y="2408"/>
                                <a:pt x="2500" y="2413"/>
                                <a:pt x="2500" y="2419"/>
                              </a:cubicBezTo>
                              <a:cubicBezTo>
                                <a:pt x="2500" y="2425"/>
                                <a:pt x="2505" y="2430"/>
                                <a:pt x="2511" y="2430"/>
                              </a:cubicBezTo>
                              <a:cubicBezTo>
                                <a:pt x="2517" y="2430"/>
                                <a:pt x="2522" y="2425"/>
                                <a:pt x="2522" y="2419"/>
                              </a:cubicBezTo>
                              <a:close/>
                              <a:moveTo>
                                <a:pt x="3170" y="1956"/>
                              </a:moveTo>
                              <a:cubicBezTo>
                                <a:pt x="3170" y="1950"/>
                                <a:pt x="3165" y="1945"/>
                                <a:pt x="3159" y="1945"/>
                              </a:cubicBezTo>
                              <a:cubicBezTo>
                                <a:pt x="3153" y="1945"/>
                                <a:pt x="3148" y="1950"/>
                                <a:pt x="3148" y="1956"/>
                              </a:cubicBezTo>
                              <a:cubicBezTo>
                                <a:pt x="3148" y="1962"/>
                                <a:pt x="3153" y="1967"/>
                                <a:pt x="3159" y="1967"/>
                              </a:cubicBezTo>
                              <a:cubicBezTo>
                                <a:pt x="3165" y="1967"/>
                                <a:pt x="3170" y="1962"/>
                                <a:pt x="3170" y="1956"/>
                              </a:cubicBezTo>
                              <a:close/>
                              <a:moveTo>
                                <a:pt x="3170" y="2048"/>
                              </a:moveTo>
                              <a:cubicBezTo>
                                <a:pt x="3170" y="2042"/>
                                <a:pt x="3165" y="2038"/>
                                <a:pt x="3159" y="2038"/>
                              </a:cubicBezTo>
                              <a:cubicBezTo>
                                <a:pt x="3153" y="2038"/>
                                <a:pt x="3148" y="2042"/>
                                <a:pt x="3148" y="2048"/>
                              </a:cubicBezTo>
                              <a:cubicBezTo>
                                <a:pt x="3148" y="2054"/>
                                <a:pt x="3153" y="2059"/>
                                <a:pt x="3159" y="2059"/>
                              </a:cubicBezTo>
                              <a:cubicBezTo>
                                <a:pt x="3165" y="2059"/>
                                <a:pt x="3170" y="2054"/>
                                <a:pt x="3170" y="2048"/>
                              </a:cubicBezTo>
                              <a:close/>
                              <a:moveTo>
                                <a:pt x="3170" y="2141"/>
                              </a:moveTo>
                              <a:cubicBezTo>
                                <a:pt x="3170" y="2135"/>
                                <a:pt x="3165" y="2130"/>
                                <a:pt x="3159" y="2130"/>
                              </a:cubicBezTo>
                              <a:cubicBezTo>
                                <a:pt x="3153" y="2130"/>
                                <a:pt x="3148" y="2135"/>
                                <a:pt x="3148" y="2141"/>
                              </a:cubicBezTo>
                              <a:cubicBezTo>
                                <a:pt x="3148" y="2147"/>
                                <a:pt x="3153" y="2152"/>
                                <a:pt x="3159" y="2152"/>
                              </a:cubicBezTo>
                              <a:cubicBezTo>
                                <a:pt x="3165" y="2152"/>
                                <a:pt x="3170" y="2147"/>
                                <a:pt x="3170" y="2141"/>
                              </a:cubicBezTo>
                              <a:close/>
                              <a:moveTo>
                                <a:pt x="3170" y="2234"/>
                              </a:moveTo>
                              <a:cubicBezTo>
                                <a:pt x="3170" y="2228"/>
                                <a:pt x="3165" y="2223"/>
                                <a:pt x="3159" y="2223"/>
                              </a:cubicBezTo>
                              <a:cubicBezTo>
                                <a:pt x="3153" y="2223"/>
                                <a:pt x="3148" y="2228"/>
                                <a:pt x="3148" y="2234"/>
                              </a:cubicBezTo>
                              <a:cubicBezTo>
                                <a:pt x="3148" y="2240"/>
                                <a:pt x="3153" y="2245"/>
                                <a:pt x="3159" y="2245"/>
                              </a:cubicBezTo>
                              <a:cubicBezTo>
                                <a:pt x="3165" y="2245"/>
                                <a:pt x="3170" y="2240"/>
                                <a:pt x="3170" y="2234"/>
                              </a:cubicBezTo>
                              <a:close/>
                              <a:moveTo>
                                <a:pt x="3170" y="2326"/>
                              </a:moveTo>
                              <a:cubicBezTo>
                                <a:pt x="3170" y="2320"/>
                                <a:pt x="3165" y="2315"/>
                                <a:pt x="3159" y="2315"/>
                              </a:cubicBezTo>
                              <a:cubicBezTo>
                                <a:pt x="3153" y="2315"/>
                                <a:pt x="3148" y="2320"/>
                                <a:pt x="3148" y="2326"/>
                              </a:cubicBezTo>
                              <a:cubicBezTo>
                                <a:pt x="3148" y="2332"/>
                                <a:pt x="3153" y="2337"/>
                                <a:pt x="3159" y="2337"/>
                              </a:cubicBezTo>
                              <a:cubicBezTo>
                                <a:pt x="3165" y="2337"/>
                                <a:pt x="3170" y="2332"/>
                                <a:pt x="3170" y="2326"/>
                              </a:cubicBezTo>
                              <a:close/>
                              <a:moveTo>
                                <a:pt x="3170" y="2419"/>
                              </a:moveTo>
                              <a:cubicBezTo>
                                <a:pt x="3170" y="2413"/>
                                <a:pt x="3165" y="2408"/>
                                <a:pt x="3159" y="2408"/>
                              </a:cubicBezTo>
                              <a:cubicBezTo>
                                <a:pt x="3153" y="2408"/>
                                <a:pt x="3148" y="2413"/>
                                <a:pt x="3148" y="2419"/>
                              </a:cubicBezTo>
                              <a:cubicBezTo>
                                <a:pt x="3148" y="2425"/>
                                <a:pt x="3153" y="2430"/>
                                <a:pt x="3159" y="2430"/>
                              </a:cubicBezTo>
                              <a:cubicBezTo>
                                <a:pt x="3165" y="2430"/>
                                <a:pt x="3170" y="2425"/>
                                <a:pt x="3170" y="2419"/>
                              </a:cubicBezTo>
                              <a:close/>
                              <a:moveTo>
                                <a:pt x="3818" y="1956"/>
                              </a:moveTo>
                              <a:cubicBezTo>
                                <a:pt x="3818" y="1950"/>
                                <a:pt x="3813" y="1945"/>
                                <a:pt x="3807" y="1945"/>
                              </a:cubicBezTo>
                              <a:cubicBezTo>
                                <a:pt x="3801" y="1945"/>
                                <a:pt x="3796" y="1950"/>
                                <a:pt x="3796" y="1956"/>
                              </a:cubicBezTo>
                              <a:cubicBezTo>
                                <a:pt x="3796" y="1962"/>
                                <a:pt x="3801" y="1967"/>
                                <a:pt x="3807" y="1967"/>
                              </a:cubicBezTo>
                              <a:cubicBezTo>
                                <a:pt x="3813" y="1967"/>
                                <a:pt x="3818" y="1962"/>
                                <a:pt x="3818" y="1956"/>
                              </a:cubicBezTo>
                              <a:close/>
                              <a:moveTo>
                                <a:pt x="3818" y="2048"/>
                              </a:moveTo>
                              <a:cubicBezTo>
                                <a:pt x="3818" y="2042"/>
                                <a:pt x="3813" y="2038"/>
                                <a:pt x="3807" y="2038"/>
                              </a:cubicBezTo>
                              <a:cubicBezTo>
                                <a:pt x="3801" y="2038"/>
                                <a:pt x="3796" y="2042"/>
                                <a:pt x="3796" y="2048"/>
                              </a:cubicBezTo>
                              <a:cubicBezTo>
                                <a:pt x="3796" y="2054"/>
                                <a:pt x="3801" y="2059"/>
                                <a:pt x="3807" y="2059"/>
                              </a:cubicBezTo>
                              <a:cubicBezTo>
                                <a:pt x="3813" y="2059"/>
                                <a:pt x="3818" y="2054"/>
                                <a:pt x="3818" y="2048"/>
                              </a:cubicBezTo>
                              <a:close/>
                              <a:moveTo>
                                <a:pt x="3818" y="2141"/>
                              </a:moveTo>
                              <a:cubicBezTo>
                                <a:pt x="3818" y="2135"/>
                                <a:pt x="3813" y="2130"/>
                                <a:pt x="3807" y="2130"/>
                              </a:cubicBezTo>
                              <a:cubicBezTo>
                                <a:pt x="3801" y="2130"/>
                                <a:pt x="3796" y="2135"/>
                                <a:pt x="3796" y="2141"/>
                              </a:cubicBezTo>
                              <a:cubicBezTo>
                                <a:pt x="3796" y="2147"/>
                                <a:pt x="3801" y="2152"/>
                                <a:pt x="3807" y="2152"/>
                              </a:cubicBezTo>
                              <a:cubicBezTo>
                                <a:pt x="3813" y="2152"/>
                                <a:pt x="3818" y="2147"/>
                                <a:pt x="3818" y="2141"/>
                              </a:cubicBezTo>
                              <a:close/>
                              <a:moveTo>
                                <a:pt x="3818" y="2234"/>
                              </a:moveTo>
                              <a:cubicBezTo>
                                <a:pt x="3818" y="2228"/>
                                <a:pt x="3813" y="2223"/>
                                <a:pt x="3807" y="2223"/>
                              </a:cubicBezTo>
                              <a:cubicBezTo>
                                <a:pt x="3801" y="2223"/>
                                <a:pt x="3796" y="2228"/>
                                <a:pt x="3796" y="2234"/>
                              </a:cubicBezTo>
                              <a:cubicBezTo>
                                <a:pt x="3796" y="2240"/>
                                <a:pt x="3801" y="2245"/>
                                <a:pt x="3807" y="2245"/>
                              </a:cubicBezTo>
                              <a:cubicBezTo>
                                <a:pt x="3813" y="2245"/>
                                <a:pt x="3818" y="2240"/>
                                <a:pt x="3818" y="2234"/>
                              </a:cubicBezTo>
                              <a:close/>
                              <a:moveTo>
                                <a:pt x="3818" y="2326"/>
                              </a:moveTo>
                              <a:cubicBezTo>
                                <a:pt x="3818" y="2320"/>
                                <a:pt x="3813" y="2315"/>
                                <a:pt x="3807" y="2315"/>
                              </a:cubicBezTo>
                              <a:cubicBezTo>
                                <a:pt x="3801" y="2315"/>
                                <a:pt x="3796" y="2320"/>
                                <a:pt x="3796" y="2326"/>
                              </a:cubicBezTo>
                              <a:cubicBezTo>
                                <a:pt x="3796" y="2332"/>
                                <a:pt x="3801" y="2337"/>
                                <a:pt x="3807" y="2337"/>
                              </a:cubicBezTo>
                              <a:cubicBezTo>
                                <a:pt x="3813" y="2337"/>
                                <a:pt x="3818" y="2332"/>
                                <a:pt x="3818" y="2326"/>
                              </a:cubicBezTo>
                              <a:close/>
                              <a:moveTo>
                                <a:pt x="3818" y="2419"/>
                              </a:moveTo>
                              <a:cubicBezTo>
                                <a:pt x="3818" y="2413"/>
                                <a:pt x="3813" y="2408"/>
                                <a:pt x="3807" y="2408"/>
                              </a:cubicBezTo>
                              <a:cubicBezTo>
                                <a:pt x="3801" y="2408"/>
                                <a:pt x="3796" y="2413"/>
                                <a:pt x="3796" y="2419"/>
                              </a:cubicBezTo>
                              <a:cubicBezTo>
                                <a:pt x="3796" y="2425"/>
                                <a:pt x="3801" y="2430"/>
                                <a:pt x="3807" y="2430"/>
                              </a:cubicBezTo>
                              <a:cubicBezTo>
                                <a:pt x="3813" y="2430"/>
                                <a:pt x="3818" y="2425"/>
                                <a:pt x="3818" y="2419"/>
                              </a:cubicBezTo>
                              <a:close/>
                              <a:moveTo>
                                <a:pt x="4466" y="1956"/>
                              </a:moveTo>
                              <a:cubicBezTo>
                                <a:pt x="4466" y="1950"/>
                                <a:pt x="4462" y="1945"/>
                                <a:pt x="4456" y="1945"/>
                              </a:cubicBezTo>
                              <a:cubicBezTo>
                                <a:pt x="4450" y="1945"/>
                                <a:pt x="4445" y="1950"/>
                                <a:pt x="4445" y="1956"/>
                              </a:cubicBezTo>
                              <a:cubicBezTo>
                                <a:pt x="4445" y="1962"/>
                                <a:pt x="4450" y="1967"/>
                                <a:pt x="4456" y="1967"/>
                              </a:cubicBezTo>
                              <a:cubicBezTo>
                                <a:pt x="4462" y="1967"/>
                                <a:pt x="4466" y="1962"/>
                                <a:pt x="4466" y="1956"/>
                              </a:cubicBezTo>
                              <a:close/>
                              <a:moveTo>
                                <a:pt x="4466" y="2048"/>
                              </a:moveTo>
                              <a:cubicBezTo>
                                <a:pt x="4466" y="2042"/>
                                <a:pt x="4462" y="2038"/>
                                <a:pt x="4456" y="2038"/>
                              </a:cubicBezTo>
                              <a:cubicBezTo>
                                <a:pt x="4450" y="2038"/>
                                <a:pt x="4445" y="2042"/>
                                <a:pt x="4445" y="2048"/>
                              </a:cubicBezTo>
                              <a:cubicBezTo>
                                <a:pt x="4445" y="2054"/>
                                <a:pt x="4450" y="2059"/>
                                <a:pt x="4456" y="2059"/>
                              </a:cubicBezTo>
                              <a:cubicBezTo>
                                <a:pt x="4462" y="2059"/>
                                <a:pt x="4466" y="2054"/>
                                <a:pt x="4466" y="2048"/>
                              </a:cubicBezTo>
                              <a:close/>
                              <a:moveTo>
                                <a:pt x="4466" y="2141"/>
                              </a:moveTo>
                              <a:cubicBezTo>
                                <a:pt x="4466" y="2135"/>
                                <a:pt x="4462" y="2130"/>
                                <a:pt x="4456" y="2130"/>
                              </a:cubicBezTo>
                              <a:cubicBezTo>
                                <a:pt x="4450" y="2130"/>
                                <a:pt x="4445" y="2135"/>
                                <a:pt x="4445" y="2141"/>
                              </a:cubicBezTo>
                              <a:cubicBezTo>
                                <a:pt x="4445" y="2147"/>
                                <a:pt x="4450" y="2152"/>
                                <a:pt x="4456" y="2152"/>
                              </a:cubicBezTo>
                              <a:cubicBezTo>
                                <a:pt x="4462" y="2152"/>
                                <a:pt x="4466" y="2147"/>
                                <a:pt x="4466" y="2141"/>
                              </a:cubicBezTo>
                              <a:close/>
                              <a:moveTo>
                                <a:pt x="4466" y="2234"/>
                              </a:moveTo>
                              <a:cubicBezTo>
                                <a:pt x="4466" y="2228"/>
                                <a:pt x="4462" y="2223"/>
                                <a:pt x="4456" y="2223"/>
                              </a:cubicBezTo>
                              <a:cubicBezTo>
                                <a:pt x="4450" y="2223"/>
                                <a:pt x="4445" y="2228"/>
                                <a:pt x="4445" y="2234"/>
                              </a:cubicBezTo>
                              <a:cubicBezTo>
                                <a:pt x="4445" y="2240"/>
                                <a:pt x="4450" y="2245"/>
                                <a:pt x="4456" y="2245"/>
                              </a:cubicBezTo>
                              <a:cubicBezTo>
                                <a:pt x="4462" y="2245"/>
                                <a:pt x="4466" y="2240"/>
                                <a:pt x="4466" y="2234"/>
                              </a:cubicBezTo>
                              <a:close/>
                              <a:moveTo>
                                <a:pt x="4466" y="2326"/>
                              </a:moveTo>
                              <a:cubicBezTo>
                                <a:pt x="4466" y="2320"/>
                                <a:pt x="4462" y="2315"/>
                                <a:pt x="4456" y="2315"/>
                              </a:cubicBezTo>
                              <a:cubicBezTo>
                                <a:pt x="4450" y="2315"/>
                                <a:pt x="4445" y="2320"/>
                                <a:pt x="4445" y="2326"/>
                              </a:cubicBezTo>
                              <a:cubicBezTo>
                                <a:pt x="4445" y="2332"/>
                                <a:pt x="4450" y="2337"/>
                                <a:pt x="4456" y="2337"/>
                              </a:cubicBezTo>
                              <a:cubicBezTo>
                                <a:pt x="4462" y="2337"/>
                                <a:pt x="4466" y="2332"/>
                                <a:pt x="4466" y="2326"/>
                              </a:cubicBezTo>
                              <a:close/>
                              <a:moveTo>
                                <a:pt x="4466" y="2419"/>
                              </a:moveTo>
                              <a:cubicBezTo>
                                <a:pt x="4466" y="2413"/>
                                <a:pt x="4462" y="2408"/>
                                <a:pt x="4456" y="2408"/>
                              </a:cubicBezTo>
                              <a:cubicBezTo>
                                <a:pt x="4450" y="2408"/>
                                <a:pt x="4445" y="2413"/>
                                <a:pt x="4445" y="2419"/>
                              </a:cubicBezTo>
                              <a:cubicBezTo>
                                <a:pt x="4445" y="2425"/>
                                <a:pt x="4450" y="2430"/>
                                <a:pt x="4456" y="2430"/>
                              </a:cubicBezTo>
                              <a:cubicBezTo>
                                <a:pt x="4462" y="2430"/>
                                <a:pt x="4466" y="2425"/>
                                <a:pt x="4466" y="2419"/>
                              </a:cubicBezTo>
                              <a:close/>
                              <a:moveTo>
                                <a:pt x="5115" y="1956"/>
                              </a:moveTo>
                              <a:cubicBezTo>
                                <a:pt x="5115" y="1950"/>
                                <a:pt x="5110" y="1945"/>
                                <a:pt x="5104" y="1945"/>
                              </a:cubicBezTo>
                              <a:cubicBezTo>
                                <a:pt x="5098" y="1945"/>
                                <a:pt x="5093" y="1950"/>
                                <a:pt x="5093" y="1956"/>
                              </a:cubicBezTo>
                              <a:cubicBezTo>
                                <a:pt x="5093" y="1962"/>
                                <a:pt x="5098" y="1967"/>
                                <a:pt x="5104" y="1967"/>
                              </a:cubicBezTo>
                              <a:cubicBezTo>
                                <a:pt x="5110" y="1967"/>
                                <a:pt x="5115" y="1962"/>
                                <a:pt x="5115" y="1956"/>
                              </a:cubicBezTo>
                              <a:close/>
                              <a:moveTo>
                                <a:pt x="5115" y="2048"/>
                              </a:moveTo>
                              <a:cubicBezTo>
                                <a:pt x="5115" y="2042"/>
                                <a:pt x="5110" y="2038"/>
                                <a:pt x="5104" y="2038"/>
                              </a:cubicBezTo>
                              <a:cubicBezTo>
                                <a:pt x="5098" y="2038"/>
                                <a:pt x="5093" y="2042"/>
                                <a:pt x="5093" y="2048"/>
                              </a:cubicBezTo>
                              <a:cubicBezTo>
                                <a:pt x="5093" y="2054"/>
                                <a:pt x="5098" y="2059"/>
                                <a:pt x="5104" y="2059"/>
                              </a:cubicBezTo>
                              <a:cubicBezTo>
                                <a:pt x="5110" y="2059"/>
                                <a:pt x="5115" y="2054"/>
                                <a:pt x="5115" y="2048"/>
                              </a:cubicBezTo>
                              <a:close/>
                              <a:moveTo>
                                <a:pt x="5115" y="2141"/>
                              </a:moveTo>
                              <a:cubicBezTo>
                                <a:pt x="5115" y="2135"/>
                                <a:pt x="5110" y="2130"/>
                                <a:pt x="5104" y="2130"/>
                              </a:cubicBezTo>
                              <a:cubicBezTo>
                                <a:pt x="5098" y="2130"/>
                                <a:pt x="5093" y="2135"/>
                                <a:pt x="5093" y="2141"/>
                              </a:cubicBezTo>
                              <a:cubicBezTo>
                                <a:pt x="5093" y="2147"/>
                                <a:pt x="5098" y="2152"/>
                                <a:pt x="5104" y="2152"/>
                              </a:cubicBezTo>
                              <a:cubicBezTo>
                                <a:pt x="5110" y="2152"/>
                                <a:pt x="5115" y="2147"/>
                                <a:pt x="5115" y="2141"/>
                              </a:cubicBezTo>
                              <a:close/>
                              <a:moveTo>
                                <a:pt x="5115" y="2234"/>
                              </a:moveTo>
                              <a:cubicBezTo>
                                <a:pt x="5115" y="2228"/>
                                <a:pt x="5110" y="2223"/>
                                <a:pt x="5104" y="2223"/>
                              </a:cubicBezTo>
                              <a:cubicBezTo>
                                <a:pt x="5098" y="2223"/>
                                <a:pt x="5093" y="2228"/>
                                <a:pt x="5093" y="2234"/>
                              </a:cubicBezTo>
                              <a:cubicBezTo>
                                <a:pt x="5093" y="2240"/>
                                <a:pt x="5098" y="2245"/>
                                <a:pt x="5104" y="2245"/>
                              </a:cubicBezTo>
                              <a:cubicBezTo>
                                <a:pt x="5110" y="2245"/>
                                <a:pt x="5115" y="2240"/>
                                <a:pt x="5115" y="2234"/>
                              </a:cubicBezTo>
                              <a:close/>
                              <a:moveTo>
                                <a:pt x="5115" y="2326"/>
                              </a:moveTo>
                              <a:cubicBezTo>
                                <a:pt x="5115" y="2320"/>
                                <a:pt x="5110" y="2315"/>
                                <a:pt x="5104" y="2315"/>
                              </a:cubicBezTo>
                              <a:cubicBezTo>
                                <a:pt x="5098" y="2315"/>
                                <a:pt x="5093" y="2320"/>
                                <a:pt x="5093" y="2326"/>
                              </a:cubicBezTo>
                              <a:cubicBezTo>
                                <a:pt x="5093" y="2332"/>
                                <a:pt x="5098" y="2337"/>
                                <a:pt x="5104" y="2337"/>
                              </a:cubicBezTo>
                              <a:cubicBezTo>
                                <a:pt x="5110" y="2337"/>
                                <a:pt x="5115" y="2332"/>
                                <a:pt x="5115" y="2326"/>
                              </a:cubicBezTo>
                              <a:close/>
                              <a:moveTo>
                                <a:pt x="5115" y="2419"/>
                              </a:moveTo>
                              <a:cubicBezTo>
                                <a:pt x="5115" y="2413"/>
                                <a:pt x="5110" y="2408"/>
                                <a:pt x="5104" y="2408"/>
                              </a:cubicBezTo>
                              <a:cubicBezTo>
                                <a:pt x="5098" y="2408"/>
                                <a:pt x="5093" y="2413"/>
                                <a:pt x="5093" y="2419"/>
                              </a:cubicBezTo>
                              <a:cubicBezTo>
                                <a:pt x="5093" y="2425"/>
                                <a:pt x="5098" y="2430"/>
                                <a:pt x="5104" y="2430"/>
                              </a:cubicBezTo>
                              <a:cubicBezTo>
                                <a:pt x="5110" y="2430"/>
                                <a:pt x="5115" y="2425"/>
                                <a:pt x="5115" y="2419"/>
                              </a:cubicBezTo>
                              <a:close/>
                              <a:moveTo>
                                <a:pt x="11" y="2501"/>
                              </a:moveTo>
                              <a:cubicBezTo>
                                <a:pt x="5" y="2501"/>
                                <a:pt x="0" y="2505"/>
                                <a:pt x="0" y="2511"/>
                              </a:cubicBezTo>
                              <a:cubicBezTo>
                                <a:pt x="0" y="2518"/>
                                <a:pt x="5" y="2522"/>
                                <a:pt x="11" y="2522"/>
                              </a:cubicBezTo>
                              <a:cubicBezTo>
                                <a:pt x="17" y="2522"/>
                                <a:pt x="21" y="2518"/>
                                <a:pt x="21" y="2511"/>
                              </a:cubicBezTo>
                              <a:cubicBezTo>
                                <a:pt x="21" y="2505"/>
                                <a:pt x="17" y="2501"/>
                                <a:pt x="11" y="2501"/>
                              </a:cubicBezTo>
                              <a:close/>
                              <a:moveTo>
                                <a:pt x="103" y="2501"/>
                              </a:moveTo>
                              <a:cubicBezTo>
                                <a:pt x="97" y="2501"/>
                                <a:pt x="92" y="2505"/>
                                <a:pt x="92" y="2511"/>
                              </a:cubicBezTo>
                              <a:cubicBezTo>
                                <a:pt x="92" y="2518"/>
                                <a:pt x="97" y="2522"/>
                                <a:pt x="103" y="2522"/>
                              </a:cubicBezTo>
                              <a:cubicBezTo>
                                <a:pt x="109" y="2522"/>
                                <a:pt x="114" y="2518"/>
                                <a:pt x="114" y="2511"/>
                              </a:cubicBezTo>
                              <a:cubicBezTo>
                                <a:pt x="114" y="2505"/>
                                <a:pt x="109" y="2501"/>
                                <a:pt x="103" y="2501"/>
                              </a:cubicBezTo>
                              <a:close/>
                              <a:moveTo>
                                <a:pt x="196" y="2501"/>
                              </a:moveTo>
                              <a:cubicBezTo>
                                <a:pt x="190" y="2501"/>
                                <a:pt x="185" y="2505"/>
                                <a:pt x="185" y="2511"/>
                              </a:cubicBezTo>
                              <a:cubicBezTo>
                                <a:pt x="185" y="2518"/>
                                <a:pt x="190" y="2522"/>
                                <a:pt x="196" y="2522"/>
                              </a:cubicBezTo>
                              <a:cubicBezTo>
                                <a:pt x="202" y="2522"/>
                                <a:pt x="207" y="2518"/>
                                <a:pt x="207" y="2511"/>
                              </a:cubicBezTo>
                              <a:cubicBezTo>
                                <a:pt x="207" y="2505"/>
                                <a:pt x="202" y="2501"/>
                                <a:pt x="196" y="2501"/>
                              </a:cubicBezTo>
                              <a:close/>
                              <a:moveTo>
                                <a:pt x="288" y="2501"/>
                              </a:moveTo>
                              <a:cubicBezTo>
                                <a:pt x="282" y="2501"/>
                                <a:pt x="277" y="2505"/>
                                <a:pt x="277" y="2511"/>
                              </a:cubicBezTo>
                              <a:cubicBezTo>
                                <a:pt x="277" y="2518"/>
                                <a:pt x="282" y="2522"/>
                                <a:pt x="288" y="2522"/>
                              </a:cubicBezTo>
                              <a:cubicBezTo>
                                <a:pt x="294" y="2522"/>
                                <a:pt x="299" y="2518"/>
                                <a:pt x="299" y="2511"/>
                              </a:cubicBezTo>
                              <a:cubicBezTo>
                                <a:pt x="299" y="2505"/>
                                <a:pt x="294" y="2501"/>
                                <a:pt x="288" y="2501"/>
                              </a:cubicBezTo>
                              <a:close/>
                              <a:moveTo>
                                <a:pt x="381" y="2501"/>
                              </a:moveTo>
                              <a:cubicBezTo>
                                <a:pt x="375" y="2501"/>
                                <a:pt x="370" y="2505"/>
                                <a:pt x="370" y="2511"/>
                              </a:cubicBezTo>
                              <a:cubicBezTo>
                                <a:pt x="370" y="2518"/>
                                <a:pt x="375" y="2522"/>
                                <a:pt x="381" y="2522"/>
                              </a:cubicBezTo>
                              <a:cubicBezTo>
                                <a:pt x="387" y="2522"/>
                                <a:pt x="392" y="2518"/>
                                <a:pt x="392" y="2511"/>
                              </a:cubicBezTo>
                              <a:cubicBezTo>
                                <a:pt x="392" y="2505"/>
                                <a:pt x="387" y="2501"/>
                                <a:pt x="381" y="2501"/>
                              </a:cubicBezTo>
                              <a:close/>
                              <a:moveTo>
                                <a:pt x="474" y="2501"/>
                              </a:moveTo>
                              <a:cubicBezTo>
                                <a:pt x="468" y="2501"/>
                                <a:pt x="463" y="2505"/>
                                <a:pt x="463" y="2511"/>
                              </a:cubicBezTo>
                              <a:cubicBezTo>
                                <a:pt x="463" y="2518"/>
                                <a:pt x="468" y="2522"/>
                                <a:pt x="474" y="2522"/>
                              </a:cubicBezTo>
                              <a:cubicBezTo>
                                <a:pt x="480" y="2522"/>
                                <a:pt x="484" y="2518"/>
                                <a:pt x="484" y="2511"/>
                              </a:cubicBezTo>
                              <a:cubicBezTo>
                                <a:pt x="484" y="2505"/>
                                <a:pt x="480" y="2501"/>
                                <a:pt x="474" y="2501"/>
                              </a:cubicBezTo>
                              <a:close/>
                              <a:moveTo>
                                <a:pt x="566" y="2501"/>
                              </a:moveTo>
                              <a:cubicBezTo>
                                <a:pt x="560" y="2501"/>
                                <a:pt x="555" y="2505"/>
                                <a:pt x="555" y="2511"/>
                              </a:cubicBezTo>
                              <a:cubicBezTo>
                                <a:pt x="555" y="2518"/>
                                <a:pt x="560" y="2522"/>
                                <a:pt x="566" y="2522"/>
                              </a:cubicBezTo>
                              <a:cubicBezTo>
                                <a:pt x="572" y="2522"/>
                                <a:pt x="577" y="2518"/>
                                <a:pt x="577" y="2511"/>
                              </a:cubicBezTo>
                              <a:cubicBezTo>
                                <a:pt x="577" y="2505"/>
                                <a:pt x="572" y="2501"/>
                                <a:pt x="566" y="2501"/>
                              </a:cubicBezTo>
                              <a:close/>
                              <a:moveTo>
                                <a:pt x="659" y="2501"/>
                              </a:moveTo>
                              <a:cubicBezTo>
                                <a:pt x="653" y="2501"/>
                                <a:pt x="648" y="2505"/>
                                <a:pt x="648" y="2511"/>
                              </a:cubicBezTo>
                              <a:cubicBezTo>
                                <a:pt x="648" y="2518"/>
                                <a:pt x="653" y="2522"/>
                                <a:pt x="659" y="2522"/>
                              </a:cubicBezTo>
                              <a:cubicBezTo>
                                <a:pt x="665" y="2522"/>
                                <a:pt x="670" y="2518"/>
                                <a:pt x="670" y="2511"/>
                              </a:cubicBezTo>
                              <a:cubicBezTo>
                                <a:pt x="670" y="2505"/>
                                <a:pt x="665" y="2501"/>
                                <a:pt x="659" y="2501"/>
                              </a:cubicBezTo>
                              <a:close/>
                              <a:moveTo>
                                <a:pt x="751" y="2501"/>
                              </a:moveTo>
                              <a:cubicBezTo>
                                <a:pt x="745" y="2501"/>
                                <a:pt x="741" y="2505"/>
                                <a:pt x="741" y="2511"/>
                              </a:cubicBezTo>
                              <a:cubicBezTo>
                                <a:pt x="741" y="2518"/>
                                <a:pt x="745" y="2522"/>
                                <a:pt x="751" y="2522"/>
                              </a:cubicBezTo>
                              <a:cubicBezTo>
                                <a:pt x="757" y="2522"/>
                                <a:pt x="762" y="2518"/>
                                <a:pt x="762" y="2511"/>
                              </a:cubicBezTo>
                              <a:cubicBezTo>
                                <a:pt x="762" y="2505"/>
                                <a:pt x="757" y="2501"/>
                                <a:pt x="751" y="2501"/>
                              </a:cubicBezTo>
                              <a:close/>
                              <a:moveTo>
                                <a:pt x="844" y="2501"/>
                              </a:moveTo>
                              <a:cubicBezTo>
                                <a:pt x="838" y="2501"/>
                                <a:pt x="833" y="2505"/>
                                <a:pt x="833" y="2511"/>
                              </a:cubicBezTo>
                              <a:cubicBezTo>
                                <a:pt x="833" y="2518"/>
                                <a:pt x="838" y="2522"/>
                                <a:pt x="844" y="2522"/>
                              </a:cubicBezTo>
                              <a:cubicBezTo>
                                <a:pt x="850" y="2522"/>
                                <a:pt x="855" y="2518"/>
                                <a:pt x="855" y="2511"/>
                              </a:cubicBezTo>
                              <a:cubicBezTo>
                                <a:pt x="855" y="2505"/>
                                <a:pt x="850" y="2501"/>
                                <a:pt x="844" y="2501"/>
                              </a:cubicBezTo>
                              <a:close/>
                              <a:moveTo>
                                <a:pt x="937" y="2501"/>
                              </a:moveTo>
                              <a:cubicBezTo>
                                <a:pt x="931" y="2501"/>
                                <a:pt x="926" y="2505"/>
                                <a:pt x="926" y="2511"/>
                              </a:cubicBezTo>
                              <a:cubicBezTo>
                                <a:pt x="926" y="2518"/>
                                <a:pt x="931" y="2522"/>
                                <a:pt x="937" y="2522"/>
                              </a:cubicBezTo>
                              <a:cubicBezTo>
                                <a:pt x="943" y="2522"/>
                                <a:pt x="947" y="2518"/>
                                <a:pt x="947" y="2511"/>
                              </a:cubicBezTo>
                              <a:cubicBezTo>
                                <a:pt x="947" y="2505"/>
                                <a:pt x="943" y="2501"/>
                                <a:pt x="937" y="2501"/>
                              </a:cubicBezTo>
                              <a:close/>
                              <a:moveTo>
                                <a:pt x="1029" y="2501"/>
                              </a:moveTo>
                              <a:cubicBezTo>
                                <a:pt x="1023" y="2501"/>
                                <a:pt x="1018" y="2505"/>
                                <a:pt x="1018" y="2511"/>
                              </a:cubicBezTo>
                              <a:cubicBezTo>
                                <a:pt x="1018" y="2518"/>
                                <a:pt x="1023" y="2522"/>
                                <a:pt x="1029" y="2522"/>
                              </a:cubicBezTo>
                              <a:cubicBezTo>
                                <a:pt x="1035" y="2522"/>
                                <a:pt x="1040" y="2518"/>
                                <a:pt x="1040" y="2511"/>
                              </a:cubicBezTo>
                              <a:cubicBezTo>
                                <a:pt x="1040" y="2505"/>
                                <a:pt x="1035" y="2501"/>
                                <a:pt x="1029" y="2501"/>
                              </a:cubicBezTo>
                              <a:close/>
                              <a:moveTo>
                                <a:pt x="1122" y="2501"/>
                              </a:moveTo>
                              <a:cubicBezTo>
                                <a:pt x="1116" y="2501"/>
                                <a:pt x="1111" y="2505"/>
                                <a:pt x="1111" y="2511"/>
                              </a:cubicBezTo>
                              <a:cubicBezTo>
                                <a:pt x="1111" y="2518"/>
                                <a:pt x="1116" y="2522"/>
                                <a:pt x="1122" y="2522"/>
                              </a:cubicBezTo>
                              <a:cubicBezTo>
                                <a:pt x="1128" y="2522"/>
                                <a:pt x="1133" y="2518"/>
                                <a:pt x="1133" y="2511"/>
                              </a:cubicBezTo>
                              <a:cubicBezTo>
                                <a:pt x="1133" y="2505"/>
                                <a:pt x="1128" y="2501"/>
                                <a:pt x="1122" y="2501"/>
                              </a:cubicBezTo>
                              <a:close/>
                              <a:moveTo>
                                <a:pt x="1214" y="2501"/>
                              </a:moveTo>
                              <a:cubicBezTo>
                                <a:pt x="1208" y="2501"/>
                                <a:pt x="1204" y="2505"/>
                                <a:pt x="1204" y="2511"/>
                              </a:cubicBezTo>
                              <a:cubicBezTo>
                                <a:pt x="1204" y="2518"/>
                                <a:pt x="1208" y="2522"/>
                                <a:pt x="1214" y="2522"/>
                              </a:cubicBezTo>
                              <a:cubicBezTo>
                                <a:pt x="1220" y="2522"/>
                                <a:pt x="1225" y="2518"/>
                                <a:pt x="1225" y="2511"/>
                              </a:cubicBezTo>
                              <a:cubicBezTo>
                                <a:pt x="1225" y="2505"/>
                                <a:pt x="1220" y="2501"/>
                                <a:pt x="1214" y="2501"/>
                              </a:cubicBezTo>
                              <a:close/>
                              <a:moveTo>
                                <a:pt x="1307" y="2501"/>
                              </a:moveTo>
                              <a:cubicBezTo>
                                <a:pt x="1301" y="2501"/>
                                <a:pt x="1296" y="2505"/>
                                <a:pt x="1296" y="2511"/>
                              </a:cubicBezTo>
                              <a:cubicBezTo>
                                <a:pt x="1296" y="2518"/>
                                <a:pt x="1301" y="2522"/>
                                <a:pt x="1307" y="2522"/>
                              </a:cubicBezTo>
                              <a:cubicBezTo>
                                <a:pt x="1313" y="2522"/>
                                <a:pt x="1318" y="2518"/>
                                <a:pt x="1318" y="2511"/>
                              </a:cubicBezTo>
                              <a:cubicBezTo>
                                <a:pt x="1318" y="2505"/>
                                <a:pt x="1313" y="2501"/>
                                <a:pt x="1307" y="2501"/>
                              </a:cubicBezTo>
                              <a:close/>
                              <a:moveTo>
                                <a:pt x="1400" y="2501"/>
                              </a:moveTo>
                              <a:cubicBezTo>
                                <a:pt x="1394" y="2501"/>
                                <a:pt x="1389" y="2505"/>
                                <a:pt x="1389" y="2511"/>
                              </a:cubicBezTo>
                              <a:cubicBezTo>
                                <a:pt x="1389" y="2518"/>
                                <a:pt x="1394" y="2522"/>
                                <a:pt x="1400" y="2522"/>
                              </a:cubicBezTo>
                              <a:cubicBezTo>
                                <a:pt x="1406" y="2522"/>
                                <a:pt x="1411" y="2518"/>
                                <a:pt x="1411" y="2511"/>
                              </a:cubicBezTo>
                              <a:cubicBezTo>
                                <a:pt x="1411" y="2505"/>
                                <a:pt x="1406" y="2501"/>
                                <a:pt x="1400" y="2501"/>
                              </a:cubicBezTo>
                              <a:close/>
                              <a:moveTo>
                                <a:pt x="1492" y="2501"/>
                              </a:moveTo>
                              <a:cubicBezTo>
                                <a:pt x="1486" y="2501"/>
                                <a:pt x="1481" y="2505"/>
                                <a:pt x="1481" y="2511"/>
                              </a:cubicBezTo>
                              <a:cubicBezTo>
                                <a:pt x="1481" y="2518"/>
                                <a:pt x="1486" y="2522"/>
                                <a:pt x="1492" y="2522"/>
                              </a:cubicBezTo>
                              <a:cubicBezTo>
                                <a:pt x="1498" y="2522"/>
                                <a:pt x="1503" y="2518"/>
                                <a:pt x="1503" y="2511"/>
                              </a:cubicBezTo>
                              <a:cubicBezTo>
                                <a:pt x="1503" y="2505"/>
                                <a:pt x="1498" y="2501"/>
                                <a:pt x="1492" y="2501"/>
                              </a:cubicBezTo>
                              <a:close/>
                              <a:moveTo>
                                <a:pt x="1585" y="2501"/>
                              </a:moveTo>
                              <a:cubicBezTo>
                                <a:pt x="1579" y="2501"/>
                                <a:pt x="1574" y="2505"/>
                                <a:pt x="1574" y="2511"/>
                              </a:cubicBezTo>
                              <a:cubicBezTo>
                                <a:pt x="1574" y="2518"/>
                                <a:pt x="1579" y="2522"/>
                                <a:pt x="1585" y="2522"/>
                              </a:cubicBezTo>
                              <a:cubicBezTo>
                                <a:pt x="1591" y="2522"/>
                                <a:pt x="1596" y="2518"/>
                                <a:pt x="1596" y="2511"/>
                              </a:cubicBezTo>
                              <a:cubicBezTo>
                                <a:pt x="1596" y="2505"/>
                                <a:pt x="1591" y="2501"/>
                                <a:pt x="1585" y="2501"/>
                              </a:cubicBezTo>
                              <a:close/>
                              <a:moveTo>
                                <a:pt x="1677" y="2501"/>
                              </a:moveTo>
                              <a:cubicBezTo>
                                <a:pt x="1671" y="2501"/>
                                <a:pt x="1667" y="2505"/>
                                <a:pt x="1667" y="2511"/>
                              </a:cubicBezTo>
                              <a:cubicBezTo>
                                <a:pt x="1667" y="2518"/>
                                <a:pt x="1671" y="2522"/>
                                <a:pt x="1677" y="2522"/>
                              </a:cubicBezTo>
                              <a:cubicBezTo>
                                <a:pt x="1683" y="2522"/>
                                <a:pt x="1688" y="2518"/>
                                <a:pt x="1688" y="2511"/>
                              </a:cubicBezTo>
                              <a:cubicBezTo>
                                <a:pt x="1688" y="2505"/>
                                <a:pt x="1683" y="2501"/>
                                <a:pt x="1677" y="2501"/>
                              </a:cubicBezTo>
                              <a:close/>
                              <a:moveTo>
                                <a:pt x="1770" y="2501"/>
                              </a:moveTo>
                              <a:cubicBezTo>
                                <a:pt x="1764" y="2501"/>
                                <a:pt x="1759" y="2505"/>
                                <a:pt x="1759" y="2511"/>
                              </a:cubicBezTo>
                              <a:cubicBezTo>
                                <a:pt x="1759" y="2518"/>
                                <a:pt x="1764" y="2522"/>
                                <a:pt x="1770" y="2522"/>
                              </a:cubicBezTo>
                              <a:cubicBezTo>
                                <a:pt x="1776" y="2522"/>
                                <a:pt x="1781" y="2518"/>
                                <a:pt x="1781" y="2511"/>
                              </a:cubicBezTo>
                              <a:cubicBezTo>
                                <a:pt x="1781" y="2505"/>
                                <a:pt x="1776" y="2501"/>
                                <a:pt x="1770" y="2501"/>
                              </a:cubicBezTo>
                              <a:close/>
                              <a:moveTo>
                                <a:pt x="1863" y="2501"/>
                              </a:moveTo>
                              <a:cubicBezTo>
                                <a:pt x="1857" y="2501"/>
                                <a:pt x="1852" y="2505"/>
                                <a:pt x="1852" y="2511"/>
                              </a:cubicBezTo>
                              <a:cubicBezTo>
                                <a:pt x="1852" y="2518"/>
                                <a:pt x="1857" y="2522"/>
                                <a:pt x="1863" y="2522"/>
                              </a:cubicBezTo>
                              <a:cubicBezTo>
                                <a:pt x="1869" y="2522"/>
                                <a:pt x="1874" y="2518"/>
                                <a:pt x="1874" y="2511"/>
                              </a:cubicBezTo>
                              <a:cubicBezTo>
                                <a:pt x="1874" y="2505"/>
                                <a:pt x="1869" y="2501"/>
                                <a:pt x="1863" y="2501"/>
                              </a:cubicBezTo>
                              <a:close/>
                              <a:moveTo>
                                <a:pt x="1955" y="2501"/>
                              </a:moveTo>
                              <a:cubicBezTo>
                                <a:pt x="1949" y="2501"/>
                                <a:pt x="1944" y="2505"/>
                                <a:pt x="1944" y="2511"/>
                              </a:cubicBezTo>
                              <a:cubicBezTo>
                                <a:pt x="1944" y="2518"/>
                                <a:pt x="1949" y="2522"/>
                                <a:pt x="1955" y="2522"/>
                              </a:cubicBezTo>
                              <a:cubicBezTo>
                                <a:pt x="1961" y="2522"/>
                                <a:pt x="1966" y="2518"/>
                                <a:pt x="1966" y="2511"/>
                              </a:cubicBezTo>
                              <a:cubicBezTo>
                                <a:pt x="1966" y="2505"/>
                                <a:pt x="1961" y="2501"/>
                                <a:pt x="1955" y="2501"/>
                              </a:cubicBezTo>
                              <a:close/>
                              <a:moveTo>
                                <a:pt x="2048" y="2501"/>
                              </a:moveTo>
                              <a:cubicBezTo>
                                <a:pt x="2042" y="2501"/>
                                <a:pt x="2037" y="2505"/>
                                <a:pt x="2037" y="2511"/>
                              </a:cubicBezTo>
                              <a:cubicBezTo>
                                <a:pt x="2037" y="2518"/>
                                <a:pt x="2042" y="2522"/>
                                <a:pt x="2048" y="2522"/>
                              </a:cubicBezTo>
                              <a:cubicBezTo>
                                <a:pt x="2054" y="2522"/>
                                <a:pt x="2059" y="2518"/>
                                <a:pt x="2059" y="2511"/>
                              </a:cubicBezTo>
                              <a:cubicBezTo>
                                <a:pt x="2059" y="2505"/>
                                <a:pt x="2054" y="2501"/>
                                <a:pt x="2048" y="2501"/>
                              </a:cubicBezTo>
                              <a:close/>
                              <a:moveTo>
                                <a:pt x="2140" y="2501"/>
                              </a:moveTo>
                              <a:cubicBezTo>
                                <a:pt x="2134" y="2501"/>
                                <a:pt x="2130" y="2505"/>
                                <a:pt x="2130" y="2511"/>
                              </a:cubicBezTo>
                              <a:cubicBezTo>
                                <a:pt x="2130" y="2518"/>
                                <a:pt x="2134" y="2522"/>
                                <a:pt x="2140" y="2522"/>
                              </a:cubicBezTo>
                              <a:cubicBezTo>
                                <a:pt x="2146" y="2522"/>
                                <a:pt x="2151" y="2518"/>
                                <a:pt x="2151" y="2511"/>
                              </a:cubicBezTo>
                              <a:cubicBezTo>
                                <a:pt x="2151" y="2505"/>
                                <a:pt x="2146" y="2501"/>
                                <a:pt x="2140" y="2501"/>
                              </a:cubicBezTo>
                              <a:close/>
                              <a:moveTo>
                                <a:pt x="2233" y="2501"/>
                              </a:moveTo>
                              <a:cubicBezTo>
                                <a:pt x="2227" y="2501"/>
                                <a:pt x="2222" y="2505"/>
                                <a:pt x="2222" y="2511"/>
                              </a:cubicBezTo>
                              <a:cubicBezTo>
                                <a:pt x="2222" y="2518"/>
                                <a:pt x="2227" y="2522"/>
                                <a:pt x="2233" y="2522"/>
                              </a:cubicBezTo>
                              <a:cubicBezTo>
                                <a:pt x="2239" y="2522"/>
                                <a:pt x="2244" y="2518"/>
                                <a:pt x="2244" y="2511"/>
                              </a:cubicBezTo>
                              <a:cubicBezTo>
                                <a:pt x="2244" y="2505"/>
                                <a:pt x="2239" y="2501"/>
                                <a:pt x="2233" y="2501"/>
                              </a:cubicBezTo>
                              <a:close/>
                              <a:moveTo>
                                <a:pt x="2326" y="2501"/>
                              </a:moveTo>
                              <a:cubicBezTo>
                                <a:pt x="2320" y="2501"/>
                                <a:pt x="2315" y="2505"/>
                                <a:pt x="2315" y="2511"/>
                              </a:cubicBezTo>
                              <a:cubicBezTo>
                                <a:pt x="2315" y="2518"/>
                                <a:pt x="2320" y="2522"/>
                                <a:pt x="2326" y="2522"/>
                              </a:cubicBezTo>
                              <a:cubicBezTo>
                                <a:pt x="2332" y="2522"/>
                                <a:pt x="2337" y="2518"/>
                                <a:pt x="2337" y="2511"/>
                              </a:cubicBezTo>
                              <a:cubicBezTo>
                                <a:pt x="2337" y="2505"/>
                                <a:pt x="2332" y="2501"/>
                                <a:pt x="2326" y="2501"/>
                              </a:cubicBezTo>
                              <a:close/>
                              <a:moveTo>
                                <a:pt x="2418" y="2501"/>
                              </a:moveTo>
                              <a:cubicBezTo>
                                <a:pt x="2412" y="2501"/>
                                <a:pt x="2407" y="2505"/>
                                <a:pt x="2407" y="2511"/>
                              </a:cubicBezTo>
                              <a:cubicBezTo>
                                <a:pt x="2407" y="2518"/>
                                <a:pt x="2412" y="2522"/>
                                <a:pt x="2418" y="2522"/>
                              </a:cubicBezTo>
                              <a:cubicBezTo>
                                <a:pt x="2424" y="2522"/>
                                <a:pt x="2429" y="2518"/>
                                <a:pt x="2429" y="2511"/>
                              </a:cubicBezTo>
                              <a:cubicBezTo>
                                <a:pt x="2429" y="2505"/>
                                <a:pt x="2424" y="2501"/>
                                <a:pt x="2418" y="2501"/>
                              </a:cubicBezTo>
                              <a:close/>
                              <a:moveTo>
                                <a:pt x="2511" y="2501"/>
                              </a:moveTo>
                              <a:cubicBezTo>
                                <a:pt x="2505" y="2501"/>
                                <a:pt x="2500" y="2505"/>
                                <a:pt x="2500" y="2511"/>
                              </a:cubicBezTo>
                              <a:cubicBezTo>
                                <a:pt x="2500" y="2518"/>
                                <a:pt x="2505" y="2522"/>
                                <a:pt x="2511" y="2522"/>
                              </a:cubicBezTo>
                              <a:cubicBezTo>
                                <a:pt x="2517" y="2522"/>
                                <a:pt x="2522" y="2518"/>
                                <a:pt x="2522" y="2511"/>
                              </a:cubicBezTo>
                              <a:cubicBezTo>
                                <a:pt x="2522" y="2505"/>
                                <a:pt x="2517" y="2501"/>
                                <a:pt x="2511" y="2501"/>
                              </a:cubicBezTo>
                              <a:close/>
                              <a:moveTo>
                                <a:pt x="2604" y="2501"/>
                              </a:moveTo>
                              <a:cubicBezTo>
                                <a:pt x="2597" y="2501"/>
                                <a:pt x="2593" y="2505"/>
                                <a:pt x="2593" y="2511"/>
                              </a:cubicBezTo>
                              <a:cubicBezTo>
                                <a:pt x="2593" y="2518"/>
                                <a:pt x="2597" y="2522"/>
                                <a:pt x="2604" y="2522"/>
                              </a:cubicBezTo>
                              <a:cubicBezTo>
                                <a:pt x="2610" y="2522"/>
                                <a:pt x="2614" y="2518"/>
                                <a:pt x="2614" y="2511"/>
                              </a:cubicBezTo>
                              <a:cubicBezTo>
                                <a:pt x="2614" y="2505"/>
                                <a:pt x="2610" y="2501"/>
                                <a:pt x="2604" y="2501"/>
                              </a:cubicBezTo>
                              <a:close/>
                              <a:moveTo>
                                <a:pt x="2696" y="2501"/>
                              </a:moveTo>
                              <a:cubicBezTo>
                                <a:pt x="2690" y="2501"/>
                                <a:pt x="2685" y="2505"/>
                                <a:pt x="2685" y="2511"/>
                              </a:cubicBezTo>
                              <a:cubicBezTo>
                                <a:pt x="2685" y="2518"/>
                                <a:pt x="2690" y="2522"/>
                                <a:pt x="2696" y="2522"/>
                              </a:cubicBezTo>
                              <a:cubicBezTo>
                                <a:pt x="2702" y="2522"/>
                                <a:pt x="2707" y="2518"/>
                                <a:pt x="2707" y="2511"/>
                              </a:cubicBezTo>
                              <a:cubicBezTo>
                                <a:pt x="2707" y="2505"/>
                                <a:pt x="2702" y="2501"/>
                                <a:pt x="2696" y="2501"/>
                              </a:cubicBezTo>
                              <a:close/>
                              <a:moveTo>
                                <a:pt x="2789" y="2501"/>
                              </a:moveTo>
                              <a:cubicBezTo>
                                <a:pt x="2783" y="2501"/>
                                <a:pt x="2778" y="2505"/>
                                <a:pt x="2778" y="2511"/>
                              </a:cubicBezTo>
                              <a:cubicBezTo>
                                <a:pt x="2778" y="2518"/>
                                <a:pt x="2783" y="2522"/>
                                <a:pt x="2789" y="2522"/>
                              </a:cubicBezTo>
                              <a:cubicBezTo>
                                <a:pt x="2795" y="2522"/>
                                <a:pt x="2800" y="2518"/>
                                <a:pt x="2800" y="2511"/>
                              </a:cubicBezTo>
                              <a:cubicBezTo>
                                <a:pt x="2800" y="2505"/>
                                <a:pt x="2795" y="2501"/>
                                <a:pt x="2789" y="2501"/>
                              </a:cubicBezTo>
                              <a:close/>
                              <a:moveTo>
                                <a:pt x="2881" y="2501"/>
                              </a:moveTo>
                              <a:cubicBezTo>
                                <a:pt x="2875" y="2501"/>
                                <a:pt x="2870" y="2505"/>
                                <a:pt x="2870" y="2511"/>
                              </a:cubicBezTo>
                              <a:cubicBezTo>
                                <a:pt x="2870" y="2518"/>
                                <a:pt x="2875" y="2522"/>
                                <a:pt x="2881" y="2522"/>
                              </a:cubicBezTo>
                              <a:cubicBezTo>
                                <a:pt x="2887" y="2522"/>
                                <a:pt x="2892" y="2518"/>
                                <a:pt x="2892" y="2511"/>
                              </a:cubicBezTo>
                              <a:cubicBezTo>
                                <a:pt x="2892" y="2505"/>
                                <a:pt x="2887" y="2501"/>
                                <a:pt x="2881" y="2501"/>
                              </a:cubicBezTo>
                              <a:close/>
                              <a:moveTo>
                                <a:pt x="2974" y="2501"/>
                              </a:moveTo>
                              <a:cubicBezTo>
                                <a:pt x="2968" y="2501"/>
                                <a:pt x="2963" y="2505"/>
                                <a:pt x="2963" y="2511"/>
                              </a:cubicBezTo>
                              <a:cubicBezTo>
                                <a:pt x="2963" y="2518"/>
                                <a:pt x="2968" y="2522"/>
                                <a:pt x="2974" y="2522"/>
                              </a:cubicBezTo>
                              <a:cubicBezTo>
                                <a:pt x="2980" y="2522"/>
                                <a:pt x="2985" y="2518"/>
                                <a:pt x="2985" y="2511"/>
                              </a:cubicBezTo>
                              <a:cubicBezTo>
                                <a:pt x="2985" y="2505"/>
                                <a:pt x="2980" y="2501"/>
                                <a:pt x="2974" y="2501"/>
                              </a:cubicBezTo>
                              <a:close/>
                              <a:moveTo>
                                <a:pt x="3067" y="2501"/>
                              </a:moveTo>
                              <a:cubicBezTo>
                                <a:pt x="3061" y="2501"/>
                                <a:pt x="3056" y="2505"/>
                                <a:pt x="3056" y="2511"/>
                              </a:cubicBezTo>
                              <a:cubicBezTo>
                                <a:pt x="3056" y="2518"/>
                                <a:pt x="3061" y="2522"/>
                                <a:pt x="3067" y="2522"/>
                              </a:cubicBezTo>
                              <a:cubicBezTo>
                                <a:pt x="3073" y="2522"/>
                                <a:pt x="3077" y="2518"/>
                                <a:pt x="3077" y="2511"/>
                              </a:cubicBezTo>
                              <a:cubicBezTo>
                                <a:pt x="3077" y="2505"/>
                                <a:pt x="3073" y="2501"/>
                                <a:pt x="3067" y="2501"/>
                              </a:cubicBezTo>
                              <a:close/>
                              <a:moveTo>
                                <a:pt x="3159" y="2501"/>
                              </a:moveTo>
                              <a:cubicBezTo>
                                <a:pt x="3153" y="2501"/>
                                <a:pt x="3148" y="2505"/>
                                <a:pt x="3148" y="2511"/>
                              </a:cubicBezTo>
                              <a:cubicBezTo>
                                <a:pt x="3148" y="2518"/>
                                <a:pt x="3153" y="2522"/>
                                <a:pt x="3159" y="2522"/>
                              </a:cubicBezTo>
                              <a:cubicBezTo>
                                <a:pt x="3165" y="2522"/>
                                <a:pt x="3170" y="2518"/>
                                <a:pt x="3170" y="2511"/>
                              </a:cubicBezTo>
                              <a:cubicBezTo>
                                <a:pt x="3170" y="2505"/>
                                <a:pt x="3165" y="2501"/>
                                <a:pt x="3159" y="2501"/>
                              </a:cubicBezTo>
                              <a:close/>
                              <a:moveTo>
                                <a:pt x="3252" y="2501"/>
                              </a:moveTo>
                              <a:cubicBezTo>
                                <a:pt x="3246" y="2501"/>
                                <a:pt x="3241" y="2505"/>
                                <a:pt x="3241" y="2511"/>
                              </a:cubicBezTo>
                              <a:cubicBezTo>
                                <a:pt x="3241" y="2518"/>
                                <a:pt x="3246" y="2522"/>
                                <a:pt x="3252" y="2522"/>
                              </a:cubicBezTo>
                              <a:cubicBezTo>
                                <a:pt x="3258" y="2522"/>
                                <a:pt x="3263" y="2518"/>
                                <a:pt x="3263" y="2511"/>
                              </a:cubicBezTo>
                              <a:cubicBezTo>
                                <a:pt x="3263" y="2505"/>
                                <a:pt x="3258" y="2501"/>
                                <a:pt x="3252" y="2501"/>
                              </a:cubicBezTo>
                              <a:close/>
                              <a:moveTo>
                                <a:pt x="3344" y="2501"/>
                              </a:moveTo>
                              <a:cubicBezTo>
                                <a:pt x="3338" y="2501"/>
                                <a:pt x="3333" y="2505"/>
                                <a:pt x="3333" y="2511"/>
                              </a:cubicBezTo>
                              <a:cubicBezTo>
                                <a:pt x="3333" y="2518"/>
                                <a:pt x="3338" y="2522"/>
                                <a:pt x="3344" y="2522"/>
                              </a:cubicBezTo>
                              <a:cubicBezTo>
                                <a:pt x="3350" y="2522"/>
                                <a:pt x="3355" y="2518"/>
                                <a:pt x="3355" y="2511"/>
                              </a:cubicBezTo>
                              <a:cubicBezTo>
                                <a:pt x="3355" y="2505"/>
                                <a:pt x="3350" y="2501"/>
                                <a:pt x="3344" y="2501"/>
                              </a:cubicBezTo>
                              <a:close/>
                              <a:moveTo>
                                <a:pt x="3437" y="2501"/>
                              </a:moveTo>
                              <a:cubicBezTo>
                                <a:pt x="3431" y="2501"/>
                                <a:pt x="3426" y="2505"/>
                                <a:pt x="3426" y="2511"/>
                              </a:cubicBezTo>
                              <a:cubicBezTo>
                                <a:pt x="3426" y="2518"/>
                                <a:pt x="3431" y="2522"/>
                                <a:pt x="3437" y="2522"/>
                              </a:cubicBezTo>
                              <a:cubicBezTo>
                                <a:pt x="3443" y="2522"/>
                                <a:pt x="3448" y="2518"/>
                                <a:pt x="3448" y="2511"/>
                              </a:cubicBezTo>
                              <a:cubicBezTo>
                                <a:pt x="3448" y="2505"/>
                                <a:pt x="3443" y="2501"/>
                                <a:pt x="3437" y="2501"/>
                              </a:cubicBezTo>
                              <a:close/>
                              <a:moveTo>
                                <a:pt x="3530" y="2501"/>
                              </a:moveTo>
                              <a:cubicBezTo>
                                <a:pt x="3524" y="2501"/>
                                <a:pt x="3519" y="2505"/>
                                <a:pt x="3519" y="2511"/>
                              </a:cubicBezTo>
                              <a:cubicBezTo>
                                <a:pt x="3519" y="2518"/>
                                <a:pt x="3524" y="2522"/>
                                <a:pt x="3530" y="2522"/>
                              </a:cubicBezTo>
                              <a:cubicBezTo>
                                <a:pt x="3536" y="2522"/>
                                <a:pt x="3540" y="2518"/>
                                <a:pt x="3540" y="2511"/>
                              </a:cubicBezTo>
                              <a:cubicBezTo>
                                <a:pt x="3540" y="2505"/>
                                <a:pt x="3536" y="2501"/>
                                <a:pt x="3530" y="2501"/>
                              </a:cubicBezTo>
                              <a:close/>
                              <a:moveTo>
                                <a:pt x="3622" y="2501"/>
                              </a:moveTo>
                              <a:cubicBezTo>
                                <a:pt x="3616" y="2501"/>
                                <a:pt x="3611" y="2505"/>
                                <a:pt x="3611" y="2511"/>
                              </a:cubicBezTo>
                              <a:cubicBezTo>
                                <a:pt x="3611" y="2518"/>
                                <a:pt x="3616" y="2522"/>
                                <a:pt x="3622" y="2522"/>
                              </a:cubicBezTo>
                              <a:cubicBezTo>
                                <a:pt x="3628" y="2522"/>
                                <a:pt x="3633" y="2518"/>
                                <a:pt x="3633" y="2511"/>
                              </a:cubicBezTo>
                              <a:cubicBezTo>
                                <a:pt x="3633" y="2505"/>
                                <a:pt x="3628" y="2501"/>
                                <a:pt x="3622" y="2501"/>
                              </a:cubicBezTo>
                              <a:close/>
                              <a:moveTo>
                                <a:pt x="3715" y="2501"/>
                              </a:moveTo>
                              <a:cubicBezTo>
                                <a:pt x="3709" y="2501"/>
                                <a:pt x="3704" y="2505"/>
                                <a:pt x="3704" y="2511"/>
                              </a:cubicBezTo>
                              <a:cubicBezTo>
                                <a:pt x="3704" y="2518"/>
                                <a:pt x="3709" y="2522"/>
                                <a:pt x="3715" y="2522"/>
                              </a:cubicBezTo>
                              <a:cubicBezTo>
                                <a:pt x="3721" y="2522"/>
                                <a:pt x="3726" y="2518"/>
                                <a:pt x="3726" y="2511"/>
                              </a:cubicBezTo>
                              <a:cubicBezTo>
                                <a:pt x="3726" y="2505"/>
                                <a:pt x="3721" y="2501"/>
                                <a:pt x="3715" y="2501"/>
                              </a:cubicBezTo>
                              <a:close/>
                              <a:moveTo>
                                <a:pt x="3807" y="2501"/>
                              </a:moveTo>
                              <a:cubicBezTo>
                                <a:pt x="3801" y="2501"/>
                                <a:pt x="3796" y="2505"/>
                                <a:pt x="3796" y="2511"/>
                              </a:cubicBezTo>
                              <a:cubicBezTo>
                                <a:pt x="3796" y="2518"/>
                                <a:pt x="3801" y="2522"/>
                                <a:pt x="3807" y="2522"/>
                              </a:cubicBezTo>
                              <a:cubicBezTo>
                                <a:pt x="3813" y="2522"/>
                                <a:pt x="3818" y="2518"/>
                                <a:pt x="3818" y="2511"/>
                              </a:cubicBezTo>
                              <a:cubicBezTo>
                                <a:pt x="3818" y="2505"/>
                                <a:pt x="3813" y="2501"/>
                                <a:pt x="3807" y="2501"/>
                              </a:cubicBezTo>
                              <a:close/>
                              <a:moveTo>
                                <a:pt x="3900" y="2501"/>
                              </a:moveTo>
                              <a:cubicBezTo>
                                <a:pt x="3894" y="2501"/>
                                <a:pt x="3889" y="2505"/>
                                <a:pt x="3889" y="2511"/>
                              </a:cubicBezTo>
                              <a:cubicBezTo>
                                <a:pt x="3889" y="2518"/>
                                <a:pt x="3894" y="2522"/>
                                <a:pt x="3900" y="2522"/>
                              </a:cubicBezTo>
                              <a:cubicBezTo>
                                <a:pt x="3906" y="2522"/>
                                <a:pt x="3911" y="2518"/>
                                <a:pt x="3911" y="2511"/>
                              </a:cubicBezTo>
                              <a:cubicBezTo>
                                <a:pt x="3911" y="2505"/>
                                <a:pt x="3906" y="2501"/>
                                <a:pt x="3900" y="2501"/>
                              </a:cubicBezTo>
                              <a:close/>
                              <a:moveTo>
                                <a:pt x="3993" y="2501"/>
                              </a:moveTo>
                              <a:cubicBezTo>
                                <a:pt x="3987" y="2501"/>
                                <a:pt x="3982" y="2505"/>
                                <a:pt x="3982" y="2511"/>
                              </a:cubicBezTo>
                              <a:cubicBezTo>
                                <a:pt x="3982" y="2518"/>
                                <a:pt x="3987" y="2522"/>
                                <a:pt x="3993" y="2522"/>
                              </a:cubicBezTo>
                              <a:cubicBezTo>
                                <a:pt x="3999" y="2522"/>
                                <a:pt x="4003" y="2518"/>
                                <a:pt x="4003" y="2511"/>
                              </a:cubicBezTo>
                              <a:cubicBezTo>
                                <a:pt x="4003" y="2505"/>
                                <a:pt x="3999" y="2501"/>
                                <a:pt x="3993" y="2501"/>
                              </a:cubicBezTo>
                              <a:close/>
                              <a:moveTo>
                                <a:pt x="4085" y="2501"/>
                              </a:moveTo>
                              <a:cubicBezTo>
                                <a:pt x="4079" y="2501"/>
                                <a:pt x="4074" y="2505"/>
                                <a:pt x="4074" y="2511"/>
                              </a:cubicBezTo>
                              <a:cubicBezTo>
                                <a:pt x="4074" y="2518"/>
                                <a:pt x="4079" y="2522"/>
                                <a:pt x="4085" y="2522"/>
                              </a:cubicBezTo>
                              <a:cubicBezTo>
                                <a:pt x="4091" y="2522"/>
                                <a:pt x="4096" y="2518"/>
                                <a:pt x="4096" y="2511"/>
                              </a:cubicBezTo>
                              <a:cubicBezTo>
                                <a:pt x="4096" y="2505"/>
                                <a:pt x="4091" y="2501"/>
                                <a:pt x="4085" y="2501"/>
                              </a:cubicBezTo>
                              <a:close/>
                              <a:moveTo>
                                <a:pt x="4178" y="2501"/>
                              </a:moveTo>
                              <a:cubicBezTo>
                                <a:pt x="4172" y="2501"/>
                                <a:pt x="4167" y="2505"/>
                                <a:pt x="4167" y="2511"/>
                              </a:cubicBezTo>
                              <a:cubicBezTo>
                                <a:pt x="4167" y="2518"/>
                                <a:pt x="4172" y="2522"/>
                                <a:pt x="4178" y="2522"/>
                              </a:cubicBezTo>
                              <a:cubicBezTo>
                                <a:pt x="4184" y="2522"/>
                                <a:pt x="4189" y="2518"/>
                                <a:pt x="4189" y="2511"/>
                              </a:cubicBezTo>
                              <a:cubicBezTo>
                                <a:pt x="4189" y="2505"/>
                                <a:pt x="4184" y="2501"/>
                                <a:pt x="4178" y="2501"/>
                              </a:cubicBezTo>
                              <a:close/>
                              <a:moveTo>
                                <a:pt x="4270" y="2501"/>
                              </a:moveTo>
                              <a:cubicBezTo>
                                <a:pt x="4264" y="2501"/>
                                <a:pt x="4260" y="2505"/>
                                <a:pt x="4260" y="2511"/>
                              </a:cubicBezTo>
                              <a:cubicBezTo>
                                <a:pt x="4260" y="2518"/>
                                <a:pt x="4264" y="2522"/>
                                <a:pt x="4270" y="2522"/>
                              </a:cubicBezTo>
                              <a:cubicBezTo>
                                <a:pt x="4276" y="2522"/>
                                <a:pt x="4281" y="2518"/>
                                <a:pt x="4281" y="2511"/>
                              </a:cubicBezTo>
                              <a:cubicBezTo>
                                <a:pt x="4281" y="2505"/>
                                <a:pt x="4276" y="2501"/>
                                <a:pt x="4270" y="2501"/>
                              </a:cubicBezTo>
                              <a:close/>
                              <a:moveTo>
                                <a:pt x="4363" y="2501"/>
                              </a:moveTo>
                              <a:cubicBezTo>
                                <a:pt x="4357" y="2501"/>
                                <a:pt x="4352" y="2505"/>
                                <a:pt x="4352" y="2511"/>
                              </a:cubicBezTo>
                              <a:cubicBezTo>
                                <a:pt x="4352" y="2518"/>
                                <a:pt x="4357" y="2522"/>
                                <a:pt x="4363" y="2522"/>
                              </a:cubicBezTo>
                              <a:cubicBezTo>
                                <a:pt x="4369" y="2522"/>
                                <a:pt x="4374" y="2518"/>
                                <a:pt x="4374" y="2511"/>
                              </a:cubicBezTo>
                              <a:cubicBezTo>
                                <a:pt x="4374" y="2505"/>
                                <a:pt x="4369" y="2501"/>
                                <a:pt x="4363" y="2501"/>
                              </a:cubicBezTo>
                              <a:close/>
                              <a:moveTo>
                                <a:pt x="4456" y="2501"/>
                              </a:moveTo>
                              <a:cubicBezTo>
                                <a:pt x="4450" y="2501"/>
                                <a:pt x="4445" y="2505"/>
                                <a:pt x="4445" y="2511"/>
                              </a:cubicBezTo>
                              <a:cubicBezTo>
                                <a:pt x="4445" y="2518"/>
                                <a:pt x="4450" y="2522"/>
                                <a:pt x="4456" y="2522"/>
                              </a:cubicBezTo>
                              <a:cubicBezTo>
                                <a:pt x="4462" y="2522"/>
                                <a:pt x="4466" y="2518"/>
                                <a:pt x="4466" y="2511"/>
                              </a:cubicBezTo>
                              <a:cubicBezTo>
                                <a:pt x="4466" y="2505"/>
                                <a:pt x="4462" y="2501"/>
                                <a:pt x="4456" y="2501"/>
                              </a:cubicBezTo>
                              <a:close/>
                              <a:moveTo>
                                <a:pt x="4548" y="2501"/>
                              </a:moveTo>
                              <a:cubicBezTo>
                                <a:pt x="4542" y="2501"/>
                                <a:pt x="4537" y="2505"/>
                                <a:pt x="4537" y="2511"/>
                              </a:cubicBezTo>
                              <a:cubicBezTo>
                                <a:pt x="4537" y="2518"/>
                                <a:pt x="4542" y="2522"/>
                                <a:pt x="4548" y="2522"/>
                              </a:cubicBezTo>
                              <a:cubicBezTo>
                                <a:pt x="4554" y="2522"/>
                                <a:pt x="4559" y="2518"/>
                                <a:pt x="4559" y="2511"/>
                              </a:cubicBezTo>
                              <a:cubicBezTo>
                                <a:pt x="4559" y="2505"/>
                                <a:pt x="4554" y="2501"/>
                                <a:pt x="4548" y="2501"/>
                              </a:cubicBezTo>
                              <a:close/>
                              <a:moveTo>
                                <a:pt x="4641" y="2501"/>
                              </a:moveTo>
                              <a:cubicBezTo>
                                <a:pt x="4635" y="2501"/>
                                <a:pt x="4630" y="2505"/>
                                <a:pt x="4630" y="2511"/>
                              </a:cubicBezTo>
                              <a:cubicBezTo>
                                <a:pt x="4630" y="2518"/>
                                <a:pt x="4635" y="2522"/>
                                <a:pt x="4641" y="2522"/>
                              </a:cubicBezTo>
                              <a:cubicBezTo>
                                <a:pt x="4647" y="2522"/>
                                <a:pt x="4652" y="2518"/>
                                <a:pt x="4652" y="2511"/>
                              </a:cubicBezTo>
                              <a:cubicBezTo>
                                <a:pt x="4652" y="2505"/>
                                <a:pt x="4647" y="2501"/>
                                <a:pt x="4641" y="2501"/>
                              </a:cubicBezTo>
                              <a:close/>
                              <a:moveTo>
                                <a:pt x="4733" y="2501"/>
                              </a:moveTo>
                              <a:cubicBezTo>
                                <a:pt x="4727" y="2501"/>
                                <a:pt x="4723" y="2505"/>
                                <a:pt x="4723" y="2511"/>
                              </a:cubicBezTo>
                              <a:cubicBezTo>
                                <a:pt x="4723" y="2518"/>
                                <a:pt x="4727" y="2522"/>
                                <a:pt x="4733" y="2522"/>
                              </a:cubicBezTo>
                              <a:cubicBezTo>
                                <a:pt x="4739" y="2522"/>
                                <a:pt x="4744" y="2518"/>
                                <a:pt x="4744" y="2511"/>
                              </a:cubicBezTo>
                              <a:cubicBezTo>
                                <a:pt x="4744" y="2505"/>
                                <a:pt x="4739" y="2501"/>
                                <a:pt x="4733" y="2501"/>
                              </a:cubicBezTo>
                              <a:close/>
                              <a:moveTo>
                                <a:pt x="4826" y="2501"/>
                              </a:moveTo>
                              <a:cubicBezTo>
                                <a:pt x="4820" y="2501"/>
                                <a:pt x="4815" y="2505"/>
                                <a:pt x="4815" y="2511"/>
                              </a:cubicBezTo>
                              <a:cubicBezTo>
                                <a:pt x="4815" y="2518"/>
                                <a:pt x="4820" y="2522"/>
                                <a:pt x="4826" y="2522"/>
                              </a:cubicBezTo>
                              <a:cubicBezTo>
                                <a:pt x="4832" y="2522"/>
                                <a:pt x="4837" y="2518"/>
                                <a:pt x="4837" y="2511"/>
                              </a:cubicBezTo>
                              <a:cubicBezTo>
                                <a:pt x="4837" y="2505"/>
                                <a:pt x="4832" y="2501"/>
                                <a:pt x="4826" y="2501"/>
                              </a:cubicBezTo>
                              <a:close/>
                              <a:moveTo>
                                <a:pt x="4919" y="2501"/>
                              </a:moveTo>
                              <a:cubicBezTo>
                                <a:pt x="4913" y="2501"/>
                                <a:pt x="4908" y="2505"/>
                                <a:pt x="4908" y="2511"/>
                              </a:cubicBezTo>
                              <a:cubicBezTo>
                                <a:pt x="4908" y="2518"/>
                                <a:pt x="4913" y="2522"/>
                                <a:pt x="4919" y="2522"/>
                              </a:cubicBezTo>
                              <a:cubicBezTo>
                                <a:pt x="4925" y="2522"/>
                                <a:pt x="4930" y="2518"/>
                                <a:pt x="4930" y="2511"/>
                              </a:cubicBezTo>
                              <a:cubicBezTo>
                                <a:pt x="4930" y="2505"/>
                                <a:pt x="4925" y="2501"/>
                                <a:pt x="4919" y="2501"/>
                              </a:cubicBezTo>
                              <a:close/>
                              <a:moveTo>
                                <a:pt x="5011" y="2501"/>
                              </a:moveTo>
                              <a:cubicBezTo>
                                <a:pt x="5005" y="2501"/>
                                <a:pt x="5000" y="2505"/>
                                <a:pt x="5000" y="2511"/>
                              </a:cubicBezTo>
                              <a:cubicBezTo>
                                <a:pt x="5000" y="2518"/>
                                <a:pt x="5005" y="2522"/>
                                <a:pt x="5011" y="2522"/>
                              </a:cubicBezTo>
                              <a:cubicBezTo>
                                <a:pt x="5017" y="2522"/>
                                <a:pt x="5022" y="2518"/>
                                <a:pt x="5022" y="2511"/>
                              </a:cubicBezTo>
                              <a:cubicBezTo>
                                <a:pt x="5022" y="2505"/>
                                <a:pt x="5017" y="2501"/>
                                <a:pt x="5011" y="2501"/>
                              </a:cubicBezTo>
                              <a:close/>
                              <a:moveTo>
                                <a:pt x="5104" y="2501"/>
                              </a:moveTo>
                              <a:cubicBezTo>
                                <a:pt x="5098" y="2501"/>
                                <a:pt x="5093" y="2505"/>
                                <a:pt x="5093" y="2511"/>
                              </a:cubicBezTo>
                              <a:cubicBezTo>
                                <a:pt x="5093" y="2518"/>
                                <a:pt x="5098" y="2522"/>
                                <a:pt x="5104" y="2522"/>
                              </a:cubicBezTo>
                              <a:cubicBezTo>
                                <a:pt x="5110" y="2522"/>
                                <a:pt x="5115" y="2518"/>
                                <a:pt x="5115" y="2511"/>
                              </a:cubicBezTo>
                              <a:cubicBezTo>
                                <a:pt x="5115" y="2505"/>
                                <a:pt x="5110" y="2501"/>
                                <a:pt x="5104" y="2501"/>
                              </a:cubicBezTo>
                              <a:close/>
                              <a:moveTo>
                                <a:pt x="5196" y="2501"/>
                              </a:moveTo>
                              <a:cubicBezTo>
                                <a:pt x="5190" y="2501"/>
                                <a:pt x="5186" y="2505"/>
                                <a:pt x="5186" y="2511"/>
                              </a:cubicBezTo>
                              <a:cubicBezTo>
                                <a:pt x="5186" y="2518"/>
                                <a:pt x="5190" y="2522"/>
                                <a:pt x="5196" y="2522"/>
                              </a:cubicBezTo>
                              <a:cubicBezTo>
                                <a:pt x="5202" y="2522"/>
                                <a:pt x="5207" y="2518"/>
                                <a:pt x="5207" y="2511"/>
                              </a:cubicBezTo>
                              <a:cubicBezTo>
                                <a:pt x="5207" y="2505"/>
                                <a:pt x="5202" y="2501"/>
                                <a:pt x="5196" y="2501"/>
                              </a:cubicBezTo>
                              <a:close/>
                              <a:moveTo>
                                <a:pt x="5289" y="2501"/>
                              </a:moveTo>
                              <a:cubicBezTo>
                                <a:pt x="5283" y="2501"/>
                                <a:pt x="5278" y="2505"/>
                                <a:pt x="5278" y="2511"/>
                              </a:cubicBezTo>
                              <a:cubicBezTo>
                                <a:pt x="5278" y="2518"/>
                                <a:pt x="5283" y="2522"/>
                                <a:pt x="5289" y="2522"/>
                              </a:cubicBezTo>
                              <a:cubicBezTo>
                                <a:pt x="5295" y="2522"/>
                                <a:pt x="5300" y="2518"/>
                                <a:pt x="5300" y="2511"/>
                              </a:cubicBezTo>
                              <a:cubicBezTo>
                                <a:pt x="5300" y="2505"/>
                                <a:pt x="5295" y="2501"/>
                                <a:pt x="5289" y="2501"/>
                              </a:cubicBezTo>
                              <a:close/>
                              <a:moveTo>
                                <a:pt x="5382" y="2501"/>
                              </a:moveTo>
                              <a:cubicBezTo>
                                <a:pt x="5376" y="2501"/>
                                <a:pt x="5371" y="2505"/>
                                <a:pt x="5371" y="2511"/>
                              </a:cubicBezTo>
                              <a:cubicBezTo>
                                <a:pt x="5371" y="2518"/>
                                <a:pt x="5376" y="2522"/>
                                <a:pt x="5382" y="2522"/>
                              </a:cubicBezTo>
                              <a:cubicBezTo>
                                <a:pt x="5388" y="2522"/>
                                <a:pt x="5393" y="2518"/>
                                <a:pt x="5393" y="2511"/>
                              </a:cubicBezTo>
                              <a:cubicBezTo>
                                <a:pt x="5393" y="2505"/>
                                <a:pt x="5388" y="2501"/>
                                <a:pt x="5382" y="2501"/>
                              </a:cubicBezTo>
                              <a:close/>
                              <a:moveTo>
                                <a:pt x="5474" y="2501"/>
                              </a:moveTo>
                              <a:cubicBezTo>
                                <a:pt x="5468" y="2501"/>
                                <a:pt x="5463" y="2505"/>
                                <a:pt x="5463" y="2511"/>
                              </a:cubicBezTo>
                              <a:cubicBezTo>
                                <a:pt x="5463" y="2518"/>
                                <a:pt x="5468" y="2522"/>
                                <a:pt x="5474" y="2522"/>
                              </a:cubicBezTo>
                              <a:cubicBezTo>
                                <a:pt x="5480" y="2522"/>
                                <a:pt x="5485" y="2518"/>
                                <a:pt x="5485" y="2511"/>
                              </a:cubicBezTo>
                              <a:cubicBezTo>
                                <a:pt x="5485" y="2505"/>
                                <a:pt x="5480" y="2501"/>
                                <a:pt x="5474" y="2501"/>
                              </a:cubicBezTo>
                              <a:close/>
                              <a:moveTo>
                                <a:pt x="5567" y="2501"/>
                              </a:moveTo>
                              <a:cubicBezTo>
                                <a:pt x="5561" y="2501"/>
                                <a:pt x="5556" y="2505"/>
                                <a:pt x="5556" y="2511"/>
                              </a:cubicBezTo>
                              <a:cubicBezTo>
                                <a:pt x="5556" y="2518"/>
                                <a:pt x="5561" y="2522"/>
                                <a:pt x="5567" y="2522"/>
                              </a:cubicBezTo>
                              <a:cubicBezTo>
                                <a:pt x="5573" y="2522"/>
                                <a:pt x="5578" y="2518"/>
                                <a:pt x="5578" y="2511"/>
                              </a:cubicBezTo>
                              <a:cubicBezTo>
                                <a:pt x="5578" y="2505"/>
                                <a:pt x="5573" y="2501"/>
                                <a:pt x="5567" y="2501"/>
                              </a:cubicBezTo>
                              <a:close/>
                              <a:moveTo>
                                <a:pt x="5659" y="2501"/>
                              </a:moveTo>
                              <a:cubicBezTo>
                                <a:pt x="5653" y="2501"/>
                                <a:pt x="5649" y="2505"/>
                                <a:pt x="5649" y="2511"/>
                              </a:cubicBezTo>
                              <a:cubicBezTo>
                                <a:pt x="5649" y="2518"/>
                                <a:pt x="5653" y="2522"/>
                                <a:pt x="5659" y="2522"/>
                              </a:cubicBezTo>
                              <a:cubicBezTo>
                                <a:pt x="5665" y="2522"/>
                                <a:pt x="5670" y="2518"/>
                                <a:pt x="5670" y="2511"/>
                              </a:cubicBezTo>
                              <a:cubicBezTo>
                                <a:pt x="5670" y="2505"/>
                                <a:pt x="5665" y="2501"/>
                                <a:pt x="5659" y="2501"/>
                              </a:cubicBezTo>
                              <a:close/>
                              <a:moveTo>
                                <a:pt x="577" y="2604"/>
                              </a:moveTo>
                              <a:cubicBezTo>
                                <a:pt x="577" y="2598"/>
                                <a:pt x="572" y="2593"/>
                                <a:pt x="566" y="2593"/>
                              </a:cubicBezTo>
                              <a:cubicBezTo>
                                <a:pt x="560" y="2593"/>
                                <a:pt x="555" y="2598"/>
                                <a:pt x="555" y="2604"/>
                              </a:cubicBezTo>
                              <a:cubicBezTo>
                                <a:pt x="555" y="2610"/>
                                <a:pt x="560" y="2615"/>
                                <a:pt x="566" y="2615"/>
                              </a:cubicBezTo>
                              <a:cubicBezTo>
                                <a:pt x="572" y="2615"/>
                                <a:pt x="577" y="2610"/>
                                <a:pt x="577" y="2604"/>
                              </a:cubicBezTo>
                              <a:close/>
                              <a:moveTo>
                                <a:pt x="577" y="2697"/>
                              </a:moveTo>
                              <a:cubicBezTo>
                                <a:pt x="577" y="2691"/>
                                <a:pt x="572" y="2686"/>
                                <a:pt x="566" y="2686"/>
                              </a:cubicBezTo>
                              <a:cubicBezTo>
                                <a:pt x="560" y="2686"/>
                                <a:pt x="555" y="2691"/>
                                <a:pt x="555" y="2697"/>
                              </a:cubicBezTo>
                              <a:cubicBezTo>
                                <a:pt x="555" y="2703"/>
                                <a:pt x="560" y="2708"/>
                                <a:pt x="566" y="2708"/>
                              </a:cubicBezTo>
                              <a:cubicBezTo>
                                <a:pt x="572" y="2708"/>
                                <a:pt x="577" y="2703"/>
                                <a:pt x="577" y="2697"/>
                              </a:cubicBezTo>
                              <a:close/>
                              <a:moveTo>
                                <a:pt x="577" y="2789"/>
                              </a:moveTo>
                              <a:cubicBezTo>
                                <a:pt x="577" y="2783"/>
                                <a:pt x="572" y="2778"/>
                                <a:pt x="566" y="2778"/>
                              </a:cubicBezTo>
                              <a:cubicBezTo>
                                <a:pt x="560" y="2778"/>
                                <a:pt x="555" y="2783"/>
                                <a:pt x="555" y="2789"/>
                              </a:cubicBezTo>
                              <a:cubicBezTo>
                                <a:pt x="555" y="2795"/>
                                <a:pt x="560" y="2800"/>
                                <a:pt x="566" y="2800"/>
                              </a:cubicBezTo>
                              <a:cubicBezTo>
                                <a:pt x="572" y="2800"/>
                                <a:pt x="577" y="2795"/>
                                <a:pt x="577" y="2789"/>
                              </a:cubicBezTo>
                              <a:close/>
                              <a:moveTo>
                                <a:pt x="577" y="2882"/>
                              </a:moveTo>
                              <a:cubicBezTo>
                                <a:pt x="577" y="2876"/>
                                <a:pt x="572" y="2871"/>
                                <a:pt x="566" y="2871"/>
                              </a:cubicBezTo>
                              <a:cubicBezTo>
                                <a:pt x="560" y="2871"/>
                                <a:pt x="555" y="2876"/>
                                <a:pt x="555" y="2882"/>
                              </a:cubicBezTo>
                              <a:cubicBezTo>
                                <a:pt x="555" y="2888"/>
                                <a:pt x="560" y="2893"/>
                                <a:pt x="566" y="2893"/>
                              </a:cubicBezTo>
                              <a:cubicBezTo>
                                <a:pt x="572" y="2893"/>
                                <a:pt x="577" y="2888"/>
                                <a:pt x="577" y="2882"/>
                              </a:cubicBezTo>
                              <a:close/>
                              <a:moveTo>
                                <a:pt x="577" y="2975"/>
                              </a:moveTo>
                              <a:cubicBezTo>
                                <a:pt x="577" y="2969"/>
                                <a:pt x="572" y="2964"/>
                                <a:pt x="566" y="2964"/>
                              </a:cubicBezTo>
                              <a:cubicBezTo>
                                <a:pt x="560" y="2964"/>
                                <a:pt x="555" y="2969"/>
                                <a:pt x="555" y="2975"/>
                              </a:cubicBezTo>
                              <a:cubicBezTo>
                                <a:pt x="555" y="2981"/>
                                <a:pt x="560" y="2985"/>
                                <a:pt x="566" y="2985"/>
                              </a:cubicBezTo>
                              <a:cubicBezTo>
                                <a:pt x="572" y="2985"/>
                                <a:pt x="577" y="2981"/>
                                <a:pt x="577" y="2975"/>
                              </a:cubicBezTo>
                              <a:close/>
                              <a:moveTo>
                                <a:pt x="577" y="3067"/>
                              </a:moveTo>
                              <a:cubicBezTo>
                                <a:pt x="577" y="3061"/>
                                <a:pt x="572" y="3056"/>
                                <a:pt x="566" y="3056"/>
                              </a:cubicBezTo>
                              <a:cubicBezTo>
                                <a:pt x="560" y="3056"/>
                                <a:pt x="555" y="3061"/>
                                <a:pt x="555" y="3067"/>
                              </a:cubicBezTo>
                              <a:cubicBezTo>
                                <a:pt x="555" y="3073"/>
                                <a:pt x="560" y="3078"/>
                                <a:pt x="566" y="3078"/>
                              </a:cubicBezTo>
                              <a:cubicBezTo>
                                <a:pt x="572" y="3078"/>
                                <a:pt x="577" y="3073"/>
                                <a:pt x="577" y="3067"/>
                              </a:cubicBezTo>
                              <a:close/>
                              <a:moveTo>
                                <a:pt x="1225" y="2604"/>
                              </a:moveTo>
                              <a:cubicBezTo>
                                <a:pt x="1225" y="2598"/>
                                <a:pt x="1220" y="2593"/>
                                <a:pt x="1214" y="2593"/>
                              </a:cubicBezTo>
                              <a:cubicBezTo>
                                <a:pt x="1208" y="2593"/>
                                <a:pt x="1204" y="2598"/>
                                <a:pt x="1204" y="2604"/>
                              </a:cubicBezTo>
                              <a:cubicBezTo>
                                <a:pt x="1204" y="2610"/>
                                <a:pt x="1208" y="2615"/>
                                <a:pt x="1214" y="2615"/>
                              </a:cubicBezTo>
                              <a:cubicBezTo>
                                <a:pt x="1220" y="2615"/>
                                <a:pt x="1225" y="2610"/>
                                <a:pt x="1225" y="2604"/>
                              </a:cubicBezTo>
                              <a:close/>
                              <a:moveTo>
                                <a:pt x="1225" y="2697"/>
                              </a:moveTo>
                              <a:cubicBezTo>
                                <a:pt x="1225" y="2691"/>
                                <a:pt x="1220" y="2686"/>
                                <a:pt x="1214" y="2686"/>
                              </a:cubicBezTo>
                              <a:cubicBezTo>
                                <a:pt x="1208" y="2686"/>
                                <a:pt x="1204" y="2691"/>
                                <a:pt x="1204" y="2697"/>
                              </a:cubicBezTo>
                              <a:cubicBezTo>
                                <a:pt x="1204" y="2703"/>
                                <a:pt x="1208" y="2708"/>
                                <a:pt x="1214" y="2708"/>
                              </a:cubicBezTo>
                              <a:cubicBezTo>
                                <a:pt x="1220" y="2708"/>
                                <a:pt x="1225" y="2703"/>
                                <a:pt x="1225" y="2697"/>
                              </a:cubicBezTo>
                              <a:close/>
                              <a:moveTo>
                                <a:pt x="1225" y="2789"/>
                              </a:moveTo>
                              <a:cubicBezTo>
                                <a:pt x="1225" y="2783"/>
                                <a:pt x="1220" y="2778"/>
                                <a:pt x="1214" y="2778"/>
                              </a:cubicBezTo>
                              <a:cubicBezTo>
                                <a:pt x="1208" y="2778"/>
                                <a:pt x="1204" y="2783"/>
                                <a:pt x="1204" y="2789"/>
                              </a:cubicBezTo>
                              <a:cubicBezTo>
                                <a:pt x="1204" y="2795"/>
                                <a:pt x="1208" y="2800"/>
                                <a:pt x="1214" y="2800"/>
                              </a:cubicBezTo>
                              <a:cubicBezTo>
                                <a:pt x="1220" y="2800"/>
                                <a:pt x="1225" y="2795"/>
                                <a:pt x="1225" y="2789"/>
                              </a:cubicBezTo>
                              <a:close/>
                              <a:moveTo>
                                <a:pt x="1225" y="2882"/>
                              </a:moveTo>
                              <a:cubicBezTo>
                                <a:pt x="1225" y="2876"/>
                                <a:pt x="1220" y="2871"/>
                                <a:pt x="1214" y="2871"/>
                              </a:cubicBezTo>
                              <a:cubicBezTo>
                                <a:pt x="1208" y="2871"/>
                                <a:pt x="1204" y="2876"/>
                                <a:pt x="1204" y="2882"/>
                              </a:cubicBezTo>
                              <a:cubicBezTo>
                                <a:pt x="1204" y="2888"/>
                                <a:pt x="1208" y="2893"/>
                                <a:pt x="1214" y="2893"/>
                              </a:cubicBezTo>
                              <a:cubicBezTo>
                                <a:pt x="1220" y="2893"/>
                                <a:pt x="1225" y="2888"/>
                                <a:pt x="1225" y="2882"/>
                              </a:cubicBezTo>
                              <a:close/>
                              <a:moveTo>
                                <a:pt x="1225" y="2975"/>
                              </a:moveTo>
                              <a:cubicBezTo>
                                <a:pt x="1225" y="2969"/>
                                <a:pt x="1220" y="2964"/>
                                <a:pt x="1214" y="2964"/>
                              </a:cubicBezTo>
                              <a:cubicBezTo>
                                <a:pt x="1208" y="2964"/>
                                <a:pt x="1204" y="2969"/>
                                <a:pt x="1204" y="2975"/>
                              </a:cubicBezTo>
                              <a:cubicBezTo>
                                <a:pt x="1204" y="2981"/>
                                <a:pt x="1208" y="2985"/>
                                <a:pt x="1214" y="2985"/>
                              </a:cubicBezTo>
                              <a:cubicBezTo>
                                <a:pt x="1220" y="2985"/>
                                <a:pt x="1225" y="2981"/>
                                <a:pt x="1225" y="2975"/>
                              </a:cubicBezTo>
                              <a:close/>
                              <a:moveTo>
                                <a:pt x="1225" y="3067"/>
                              </a:moveTo>
                              <a:cubicBezTo>
                                <a:pt x="1225" y="3061"/>
                                <a:pt x="1220" y="3056"/>
                                <a:pt x="1214" y="3056"/>
                              </a:cubicBezTo>
                              <a:cubicBezTo>
                                <a:pt x="1208" y="3056"/>
                                <a:pt x="1204" y="3061"/>
                                <a:pt x="1204" y="3067"/>
                              </a:cubicBezTo>
                              <a:cubicBezTo>
                                <a:pt x="1204" y="3073"/>
                                <a:pt x="1208" y="3078"/>
                                <a:pt x="1214" y="3078"/>
                              </a:cubicBezTo>
                              <a:cubicBezTo>
                                <a:pt x="1220" y="3078"/>
                                <a:pt x="1225" y="3073"/>
                                <a:pt x="1225" y="3067"/>
                              </a:cubicBezTo>
                              <a:close/>
                              <a:moveTo>
                                <a:pt x="1874" y="2604"/>
                              </a:moveTo>
                              <a:cubicBezTo>
                                <a:pt x="1874" y="2598"/>
                                <a:pt x="1869" y="2593"/>
                                <a:pt x="1863" y="2593"/>
                              </a:cubicBezTo>
                              <a:cubicBezTo>
                                <a:pt x="1857" y="2593"/>
                                <a:pt x="1852" y="2598"/>
                                <a:pt x="1852" y="2604"/>
                              </a:cubicBezTo>
                              <a:cubicBezTo>
                                <a:pt x="1852" y="2610"/>
                                <a:pt x="1857" y="2615"/>
                                <a:pt x="1863" y="2615"/>
                              </a:cubicBezTo>
                              <a:cubicBezTo>
                                <a:pt x="1869" y="2615"/>
                                <a:pt x="1874" y="2610"/>
                                <a:pt x="1874" y="2604"/>
                              </a:cubicBezTo>
                              <a:close/>
                              <a:moveTo>
                                <a:pt x="1874" y="2697"/>
                              </a:moveTo>
                              <a:cubicBezTo>
                                <a:pt x="1874" y="2691"/>
                                <a:pt x="1869" y="2686"/>
                                <a:pt x="1863" y="2686"/>
                              </a:cubicBezTo>
                              <a:cubicBezTo>
                                <a:pt x="1857" y="2686"/>
                                <a:pt x="1852" y="2691"/>
                                <a:pt x="1852" y="2697"/>
                              </a:cubicBezTo>
                              <a:cubicBezTo>
                                <a:pt x="1852" y="2703"/>
                                <a:pt x="1857" y="2708"/>
                                <a:pt x="1863" y="2708"/>
                              </a:cubicBezTo>
                              <a:cubicBezTo>
                                <a:pt x="1869" y="2708"/>
                                <a:pt x="1874" y="2703"/>
                                <a:pt x="1874" y="2697"/>
                              </a:cubicBezTo>
                              <a:close/>
                              <a:moveTo>
                                <a:pt x="1874" y="2789"/>
                              </a:moveTo>
                              <a:cubicBezTo>
                                <a:pt x="1874" y="2783"/>
                                <a:pt x="1869" y="2778"/>
                                <a:pt x="1863" y="2778"/>
                              </a:cubicBezTo>
                              <a:cubicBezTo>
                                <a:pt x="1857" y="2778"/>
                                <a:pt x="1852" y="2783"/>
                                <a:pt x="1852" y="2789"/>
                              </a:cubicBezTo>
                              <a:cubicBezTo>
                                <a:pt x="1852" y="2795"/>
                                <a:pt x="1857" y="2800"/>
                                <a:pt x="1863" y="2800"/>
                              </a:cubicBezTo>
                              <a:cubicBezTo>
                                <a:pt x="1869" y="2800"/>
                                <a:pt x="1874" y="2795"/>
                                <a:pt x="1874" y="2789"/>
                              </a:cubicBezTo>
                              <a:close/>
                              <a:moveTo>
                                <a:pt x="1874" y="2882"/>
                              </a:moveTo>
                              <a:cubicBezTo>
                                <a:pt x="1874" y="2876"/>
                                <a:pt x="1869" y="2871"/>
                                <a:pt x="1863" y="2871"/>
                              </a:cubicBezTo>
                              <a:cubicBezTo>
                                <a:pt x="1857" y="2871"/>
                                <a:pt x="1852" y="2876"/>
                                <a:pt x="1852" y="2882"/>
                              </a:cubicBezTo>
                              <a:cubicBezTo>
                                <a:pt x="1852" y="2888"/>
                                <a:pt x="1857" y="2893"/>
                                <a:pt x="1863" y="2893"/>
                              </a:cubicBezTo>
                              <a:cubicBezTo>
                                <a:pt x="1869" y="2893"/>
                                <a:pt x="1874" y="2888"/>
                                <a:pt x="1874" y="2882"/>
                              </a:cubicBezTo>
                              <a:close/>
                              <a:moveTo>
                                <a:pt x="1874" y="2975"/>
                              </a:moveTo>
                              <a:cubicBezTo>
                                <a:pt x="1874" y="2969"/>
                                <a:pt x="1869" y="2964"/>
                                <a:pt x="1863" y="2964"/>
                              </a:cubicBezTo>
                              <a:cubicBezTo>
                                <a:pt x="1857" y="2964"/>
                                <a:pt x="1852" y="2969"/>
                                <a:pt x="1852" y="2975"/>
                              </a:cubicBezTo>
                              <a:cubicBezTo>
                                <a:pt x="1852" y="2981"/>
                                <a:pt x="1857" y="2985"/>
                                <a:pt x="1863" y="2985"/>
                              </a:cubicBezTo>
                              <a:cubicBezTo>
                                <a:pt x="1869" y="2985"/>
                                <a:pt x="1874" y="2981"/>
                                <a:pt x="1874" y="2975"/>
                              </a:cubicBezTo>
                              <a:close/>
                              <a:moveTo>
                                <a:pt x="1874" y="3067"/>
                              </a:moveTo>
                              <a:cubicBezTo>
                                <a:pt x="1874" y="3061"/>
                                <a:pt x="1869" y="3056"/>
                                <a:pt x="1863" y="3056"/>
                              </a:cubicBezTo>
                              <a:cubicBezTo>
                                <a:pt x="1857" y="3056"/>
                                <a:pt x="1852" y="3061"/>
                                <a:pt x="1852" y="3067"/>
                              </a:cubicBezTo>
                              <a:cubicBezTo>
                                <a:pt x="1852" y="3073"/>
                                <a:pt x="1857" y="3078"/>
                                <a:pt x="1863" y="3078"/>
                              </a:cubicBezTo>
                              <a:cubicBezTo>
                                <a:pt x="1869" y="3078"/>
                                <a:pt x="1874" y="3073"/>
                                <a:pt x="1874" y="3067"/>
                              </a:cubicBezTo>
                              <a:close/>
                              <a:moveTo>
                                <a:pt x="2522" y="2604"/>
                              </a:moveTo>
                              <a:cubicBezTo>
                                <a:pt x="2522" y="2598"/>
                                <a:pt x="2517" y="2593"/>
                                <a:pt x="2511" y="2593"/>
                              </a:cubicBezTo>
                              <a:cubicBezTo>
                                <a:pt x="2505" y="2593"/>
                                <a:pt x="2500" y="2598"/>
                                <a:pt x="2500" y="2604"/>
                              </a:cubicBezTo>
                              <a:cubicBezTo>
                                <a:pt x="2500" y="2610"/>
                                <a:pt x="2505" y="2615"/>
                                <a:pt x="2511" y="2615"/>
                              </a:cubicBezTo>
                              <a:cubicBezTo>
                                <a:pt x="2517" y="2615"/>
                                <a:pt x="2522" y="2610"/>
                                <a:pt x="2522" y="2604"/>
                              </a:cubicBezTo>
                              <a:close/>
                              <a:moveTo>
                                <a:pt x="2522" y="2697"/>
                              </a:moveTo>
                              <a:cubicBezTo>
                                <a:pt x="2522" y="2691"/>
                                <a:pt x="2517" y="2686"/>
                                <a:pt x="2511" y="2686"/>
                              </a:cubicBezTo>
                              <a:cubicBezTo>
                                <a:pt x="2505" y="2686"/>
                                <a:pt x="2500" y="2691"/>
                                <a:pt x="2500" y="2697"/>
                              </a:cubicBezTo>
                              <a:cubicBezTo>
                                <a:pt x="2500" y="2703"/>
                                <a:pt x="2505" y="2708"/>
                                <a:pt x="2511" y="2708"/>
                              </a:cubicBezTo>
                              <a:cubicBezTo>
                                <a:pt x="2517" y="2708"/>
                                <a:pt x="2522" y="2703"/>
                                <a:pt x="2522" y="2697"/>
                              </a:cubicBezTo>
                              <a:close/>
                              <a:moveTo>
                                <a:pt x="2522" y="2789"/>
                              </a:moveTo>
                              <a:cubicBezTo>
                                <a:pt x="2522" y="2783"/>
                                <a:pt x="2517" y="2778"/>
                                <a:pt x="2511" y="2778"/>
                              </a:cubicBezTo>
                              <a:cubicBezTo>
                                <a:pt x="2505" y="2778"/>
                                <a:pt x="2500" y="2783"/>
                                <a:pt x="2500" y="2789"/>
                              </a:cubicBezTo>
                              <a:cubicBezTo>
                                <a:pt x="2500" y="2795"/>
                                <a:pt x="2505" y="2800"/>
                                <a:pt x="2511" y="2800"/>
                              </a:cubicBezTo>
                              <a:cubicBezTo>
                                <a:pt x="2517" y="2800"/>
                                <a:pt x="2522" y="2795"/>
                                <a:pt x="2522" y="2789"/>
                              </a:cubicBezTo>
                              <a:close/>
                              <a:moveTo>
                                <a:pt x="2522" y="2882"/>
                              </a:moveTo>
                              <a:cubicBezTo>
                                <a:pt x="2522" y="2876"/>
                                <a:pt x="2517" y="2871"/>
                                <a:pt x="2511" y="2871"/>
                              </a:cubicBezTo>
                              <a:cubicBezTo>
                                <a:pt x="2505" y="2871"/>
                                <a:pt x="2500" y="2876"/>
                                <a:pt x="2500" y="2882"/>
                              </a:cubicBezTo>
                              <a:cubicBezTo>
                                <a:pt x="2500" y="2888"/>
                                <a:pt x="2505" y="2893"/>
                                <a:pt x="2511" y="2893"/>
                              </a:cubicBezTo>
                              <a:cubicBezTo>
                                <a:pt x="2517" y="2893"/>
                                <a:pt x="2522" y="2888"/>
                                <a:pt x="2522" y="2882"/>
                              </a:cubicBezTo>
                              <a:close/>
                              <a:moveTo>
                                <a:pt x="2522" y="2975"/>
                              </a:moveTo>
                              <a:cubicBezTo>
                                <a:pt x="2522" y="2969"/>
                                <a:pt x="2517" y="2964"/>
                                <a:pt x="2511" y="2964"/>
                              </a:cubicBezTo>
                              <a:cubicBezTo>
                                <a:pt x="2505" y="2964"/>
                                <a:pt x="2500" y="2969"/>
                                <a:pt x="2500" y="2975"/>
                              </a:cubicBezTo>
                              <a:cubicBezTo>
                                <a:pt x="2500" y="2981"/>
                                <a:pt x="2505" y="2985"/>
                                <a:pt x="2511" y="2985"/>
                              </a:cubicBezTo>
                              <a:cubicBezTo>
                                <a:pt x="2517" y="2985"/>
                                <a:pt x="2522" y="2981"/>
                                <a:pt x="2522" y="2975"/>
                              </a:cubicBezTo>
                              <a:close/>
                              <a:moveTo>
                                <a:pt x="2522" y="3067"/>
                              </a:moveTo>
                              <a:cubicBezTo>
                                <a:pt x="2522" y="3061"/>
                                <a:pt x="2517" y="3056"/>
                                <a:pt x="2511" y="3056"/>
                              </a:cubicBezTo>
                              <a:cubicBezTo>
                                <a:pt x="2505" y="3056"/>
                                <a:pt x="2500" y="3061"/>
                                <a:pt x="2500" y="3067"/>
                              </a:cubicBezTo>
                              <a:cubicBezTo>
                                <a:pt x="2500" y="3073"/>
                                <a:pt x="2505" y="3078"/>
                                <a:pt x="2511" y="3078"/>
                              </a:cubicBezTo>
                              <a:cubicBezTo>
                                <a:pt x="2517" y="3078"/>
                                <a:pt x="2522" y="3073"/>
                                <a:pt x="2522" y="3067"/>
                              </a:cubicBezTo>
                              <a:close/>
                              <a:moveTo>
                                <a:pt x="3170" y="2604"/>
                              </a:moveTo>
                              <a:cubicBezTo>
                                <a:pt x="3170" y="2598"/>
                                <a:pt x="3165" y="2593"/>
                                <a:pt x="3159" y="2593"/>
                              </a:cubicBezTo>
                              <a:cubicBezTo>
                                <a:pt x="3153" y="2593"/>
                                <a:pt x="3148" y="2598"/>
                                <a:pt x="3148" y="2604"/>
                              </a:cubicBezTo>
                              <a:cubicBezTo>
                                <a:pt x="3148" y="2610"/>
                                <a:pt x="3153" y="2615"/>
                                <a:pt x="3159" y="2615"/>
                              </a:cubicBezTo>
                              <a:cubicBezTo>
                                <a:pt x="3165" y="2615"/>
                                <a:pt x="3170" y="2610"/>
                                <a:pt x="3170" y="2604"/>
                              </a:cubicBezTo>
                              <a:close/>
                              <a:moveTo>
                                <a:pt x="3170" y="2697"/>
                              </a:moveTo>
                              <a:cubicBezTo>
                                <a:pt x="3170" y="2691"/>
                                <a:pt x="3165" y="2686"/>
                                <a:pt x="3159" y="2686"/>
                              </a:cubicBezTo>
                              <a:cubicBezTo>
                                <a:pt x="3153" y="2686"/>
                                <a:pt x="3148" y="2691"/>
                                <a:pt x="3148" y="2697"/>
                              </a:cubicBezTo>
                              <a:cubicBezTo>
                                <a:pt x="3148" y="2703"/>
                                <a:pt x="3153" y="2708"/>
                                <a:pt x="3159" y="2708"/>
                              </a:cubicBezTo>
                              <a:cubicBezTo>
                                <a:pt x="3165" y="2708"/>
                                <a:pt x="3170" y="2703"/>
                                <a:pt x="3170" y="2697"/>
                              </a:cubicBezTo>
                              <a:close/>
                              <a:moveTo>
                                <a:pt x="3170" y="2789"/>
                              </a:moveTo>
                              <a:cubicBezTo>
                                <a:pt x="3170" y="2783"/>
                                <a:pt x="3165" y="2778"/>
                                <a:pt x="3159" y="2778"/>
                              </a:cubicBezTo>
                              <a:cubicBezTo>
                                <a:pt x="3153" y="2778"/>
                                <a:pt x="3148" y="2783"/>
                                <a:pt x="3148" y="2789"/>
                              </a:cubicBezTo>
                              <a:cubicBezTo>
                                <a:pt x="3148" y="2795"/>
                                <a:pt x="3153" y="2800"/>
                                <a:pt x="3159" y="2800"/>
                              </a:cubicBezTo>
                              <a:cubicBezTo>
                                <a:pt x="3165" y="2800"/>
                                <a:pt x="3170" y="2795"/>
                                <a:pt x="3170" y="2789"/>
                              </a:cubicBezTo>
                              <a:close/>
                              <a:moveTo>
                                <a:pt x="3170" y="2882"/>
                              </a:moveTo>
                              <a:cubicBezTo>
                                <a:pt x="3170" y="2876"/>
                                <a:pt x="3165" y="2871"/>
                                <a:pt x="3159" y="2871"/>
                              </a:cubicBezTo>
                              <a:cubicBezTo>
                                <a:pt x="3153" y="2871"/>
                                <a:pt x="3148" y="2876"/>
                                <a:pt x="3148" y="2882"/>
                              </a:cubicBezTo>
                              <a:cubicBezTo>
                                <a:pt x="3148" y="2888"/>
                                <a:pt x="3153" y="2893"/>
                                <a:pt x="3159" y="2893"/>
                              </a:cubicBezTo>
                              <a:cubicBezTo>
                                <a:pt x="3165" y="2893"/>
                                <a:pt x="3170" y="2888"/>
                                <a:pt x="3170" y="2882"/>
                              </a:cubicBezTo>
                              <a:close/>
                              <a:moveTo>
                                <a:pt x="3170" y="2975"/>
                              </a:moveTo>
                              <a:cubicBezTo>
                                <a:pt x="3170" y="2969"/>
                                <a:pt x="3165" y="2964"/>
                                <a:pt x="3159" y="2964"/>
                              </a:cubicBezTo>
                              <a:cubicBezTo>
                                <a:pt x="3153" y="2964"/>
                                <a:pt x="3148" y="2969"/>
                                <a:pt x="3148" y="2975"/>
                              </a:cubicBezTo>
                              <a:cubicBezTo>
                                <a:pt x="3148" y="2981"/>
                                <a:pt x="3153" y="2985"/>
                                <a:pt x="3159" y="2985"/>
                              </a:cubicBezTo>
                              <a:cubicBezTo>
                                <a:pt x="3165" y="2985"/>
                                <a:pt x="3170" y="2981"/>
                                <a:pt x="3170" y="2975"/>
                              </a:cubicBezTo>
                              <a:close/>
                              <a:moveTo>
                                <a:pt x="3170" y="3067"/>
                              </a:moveTo>
                              <a:cubicBezTo>
                                <a:pt x="3170" y="3061"/>
                                <a:pt x="3165" y="3056"/>
                                <a:pt x="3159" y="3056"/>
                              </a:cubicBezTo>
                              <a:cubicBezTo>
                                <a:pt x="3153" y="3056"/>
                                <a:pt x="3148" y="3061"/>
                                <a:pt x="3148" y="3067"/>
                              </a:cubicBezTo>
                              <a:cubicBezTo>
                                <a:pt x="3148" y="3073"/>
                                <a:pt x="3153" y="3078"/>
                                <a:pt x="3159" y="3078"/>
                              </a:cubicBezTo>
                              <a:cubicBezTo>
                                <a:pt x="3165" y="3078"/>
                                <a:pt x="3170" y="3073"/>
                                <a:pt x="3170" y="3067"/>
                              </a:cubicBezTo>
                              <a:close/>
                              <a:moveTo>
                                <a:pt x="3818" y="2604"/>
                              </a:moveTo>
                              <a:cubicBezTo>
                                <a:pt x="3818" y="2598"/>
                                <a:pt x="3813" y="2593"/>
                                <a:pt x="3807" y="2593"/>
                              </a:cubicBezTo>
                              <a:cubicBezTo>
                                <a:pt x="3801" y="2593"/>
                                <a:pt x="3796" y="2598"/>
                                <a:pt x="3796" y="2604"/>
                              </a:cubicBezTo>
                              <a:cubicBezTo>
                                <a:pt x="3796" y="2610"/>
                                <a:pt x="3801" y="2615"/>
                                <a:pt x="3807" y="2615"/>
                              </a:cubicBezTo>
                              <a:cubicBezTo>
                                <a:pt x="3813" y="2615"/>
                                <a:pt x="3818" y="2610"/>
                                <a:pt x="3818" y="2604"/>
                              </a:cubicBezTo>
                              <a:close/>
                              <a:moveTo>
                                <a:pt x="3818" y="2697"/>
                              </a:moveTo>
                              <a:cubicBezTo>
                                <a:pt x="3818" y="2691"/>
                                <a:pt x="3813" y="2686"/>
                                <a:pt x="3807" y="2686"/>
                              </a:cubicBezTo>
                              <a:cubicBezTo>
                                <a:pt x="3801" y="2686"/>
                                <a:pt x="3796" y="2691"/>
                                <a:pt x="3796" y="2697"/>
                              </a:cubicBezTo>
                              <a:cubicBezTo>
                                <a:pt x="3796" y="2703"/>
                                <a:pt x="3801" y="2708"/>
                                <a:pt x="3807" y="2708"/>
                              </a:cubicBezTo>
                              <a:cubicBezTo>
                                <a:pt x="3813" y="2708"/>
                                <a:pt x="3818" y="2703"/>
                                <a:pt x="3818" y="2697"/>
                              </a:cubicBezTo>
                              <a:close/>
                              <a:moveTo>
                                <a:pt x="3818" y="2789"/>
                              </a:moveTo>
                              <a:cubicBezTo>
                                <a:pt x="3818" y="2783"/>
                                <a:pt x="3813" y="2778"/>
                                <a:pt x="3807" y="2778"/>
                              </a:cubicBezTo>
                              <a:cubicBezTo>
                                <a:pt x="3801" y="2778"/>
                                <a:pt x="3796" y="2783"/>
                                <a:pt x="3796" y="2789"/>
                              </a:cubicBezTo>
                              <a:cubicBezTo>
                                <a:pt x="3796" y="2795"/>
                                <a:pt x="3801" y="2800"/>
                                <a:pt x="3807" y="2800"/>
                              </a:cubicBezTo>
                              <a:cubicBezTo>
                                <a:pt x="3813" y="2800"/>
                                <a:pt x="3818" y="2795"/>
                                <a:pt x="3818" y="2789"/>
                              </a:cubicBezTo>
                              <a:close/>
                              <a:moveTo>
                                <a:pt x="3818" y="2882"/>
                              </a:moveTo>
                              <a:cubicBezTo>
                                <a:pt x="3818" y="2876"/>
                                <a:pt x="3813" y="2871"/>
                                <a:pt x="3807" y="2871"/>
                              </a:cubicBezTo>
                              <a:cubicBezTo>
                                <a:pt x="3801" y="2871"/>
                                <a:pt x="3796" y="2876"/>
                                <a:pt x="3796" y="2882"/>
                              </a:cubicBezTo>
                              <a:cubicBezTo>
                                <a:pt x="3796" y="2888"/>
                                <a:pt x="3801" y="2893"/>
                                <a:pt x="3807" y="2893"/>
                              </a:cubicBezTo>
                              <a:cubicBezTo>
                                <a:pt x="3813" y="2893"/>
                                <a:pt x="3818" y="2888"/>
                                <a:pt x="3818" y="2882"/>
                              </a:cubicBezTo>
                              <a:close/>
                              <a:moveTo>
                                <a:pt x="3818" y="2975"/>
                              </a:moveTo>
                              <a:cubicBezTo>
                                <a:pt x="3818" y="2969"/>
                                <a:pt x="3813" y="2964"/>
                                <a:pt x="3807" y="2964"/>
                              </a:cubicBezTo>
                              <a:cubicBezTo>
                                <a:pt x="3801" y="2964"/>
                                <a:pt x="3796" y="2969"/>
                                <a:pt x="3796" y="2975"/>
                              </a:cubicBezTo>
                              <a:cubicBezTo>
                                <a:pt x="3796" y="2981"/>
                                <a:pt x="3801" y="2985"/>
                                <a:pt x="3807" y="2985"/>
                              </a:cubicBezTo>
                              <a:cubicBezTo>
                                <a:pt x="3813" y="2985"/>
                                <a:pt x="3818" y="2981"/>
                                <a:pt x="3818" y="2975"/>
                              </a:cubicBezTo>
                              <a:close/>
                              <a:moveTo>
                                <a:pt x="3818" y="3067"/>
                              </a:moveTo>
                              <a:cubicBezTo>
                                <a:pt x="3818" y="3061"/>
                                <a:pt x="3813" y="3056"/>
                                <a:pt x="3807" y="3056"/>
                              </a:cubicBezTo>
                              <a:cubicBezTo>
                                <a:pt x="3801" y="3056"/>
                                <a:pt x="3796" y="3061"/>
                                <a:pt x="3796" y="3067"/>
                              </a:cubicBezTo>
                              <a:cubicBezTo>
                                <a:pt x="3796" y="3073"/>
                                <a:pt x="3801" y="3078"/>
                                <a:pt x="3807" y="3078"/>
                              </a:cubicBezTo>
                              <a:cubicBezTo>
                                <a:pt x="3813" y="3078"/>
                                <a:pt x="3818" y="3073"/>
                                <a:pt x="3818" y="3067"/>
                              </a:cubicBezTo>
                              <a:close/>
                              <a:moveTo>
                                <a:pt x="4466" y="2604"/>
                              </a:moveTo>
                              <a:cubicBezTo>
                                <a:pt x="4466" y="2598"/>
                                <a:pt x="4462" y="2593"/>
                                <a:pt x="4456" y="2593"/>
                              </a:cubicBezTo>
                              <a:cubicBezTo>
                                <a:pt x="4450" y="2593"/>
                                <a:pt x="4445" y="2598"/>
                                <a:pt x="4445" y="2604"/>
                              </a:cubicBezTo>
                              <a:cubicBezTo>
                                <a:pt x="4445" y="2610"/>
                                <a:pt x="4450" y="2615"/>
                                <a:pt x="4456" y="2615"/>
                              </a:cubicBezTo>
                              <a:cubicBezTo>
                                <a:pt x="4462" y="2615"/>
                                <a:pt x="4466" y="2610"/>
                                <a:pt x="4466" y="2604"/>
                              </a:cubicBezTo>
                              <a:close/>
                              <a:moveTo>
                                <a:pt x="4466" y="2697"/>
                              </a:moveTo>
                              <a:cubicBezTo>
                                <a:pt x="4466" y="2691"/>
                                <a:pt x="4462" y="2686"/>
                                <a:pt x="4456" y="2686"/>
                              </a:cubicBezTo>
                              <a:cubicBezTo>
                                <a:pt x="4450" y="2686"/>
                                <a:pt x="4445" y="2691"/>
                                <a:pt x="4445" y="2697"/>
                              </a:cubicBezTo>
                              <a:cubicBezTo>
                                <a:pt x="4445" y="2703"/>
                                <a:pt x="4450" y="2708"/>
                                <a:pt x="4456" y="2708"/>
                              </a:cubicBezTo>
                              <a:cubicBezTo>
                                <a:pt x="4462" y="2708"/>
                                <a:pt x="4466" y="2703"/>
                                <a:pt x="4466" y="2697"/>
                              </a:cubicBezTo>
                              <a:close/>
                              <a:moveTo>
                                <a:pt x="4466" y="2789"/>
                              </a:moveTo>
                              <a:cubicBezTo>
                                <a:pt x="4466" y="2783"/>
                                <a:pt x="4462" y="2778"/>
                                <a:pt x="4456" y="2778"/>
                              </a:cubicBezTo>
                              <a:cubicBezTo>
                                <a:pt x="4450" y="2778"/>
                                <a:pt x="4445" y="2783"/>
                                <a:pt x="4445" y="2789"/>
                              </a:cubicBezTo>
                              <a:cubicBezTo>
                                <a:pt x="4445" y="2795"/>
                                <a:pt x="4450" y="2800"/>
                                <a:pt x="4456" y="2800"/>
                              </a:cubicBezTo>
                              <a:cubicBezTo>
                                <a:pt x="4462" y="2800"/>
                                <a:pt x="4466" y="2795"/>
                                <a:pt x="4466" y="2789"/>
                              </a:cubicBezTo>
                              <a:close/>
                              <a:moveTo>
                                <a:pt x="4466" y="2882"/>
                              </a:moveTo>
                              <a:cubicBezTo>
                                <a:pt x="4466" y="2876"/>
                                <a:pt x="4462" y="2871"/>
                                <a:pt x="4456" y="2871"/>
                              </a:cubicBezTo>
                              <a:cubicBezTo>
                                <a:pt x="4450" y="2871"/>
                                <a:pt x="4445" y="2876"/>
                                <a:pt x="4445" y="2882"/>
                              </a:cubicBezTo>
                              <a:cubicBezTo>
                                <a:pt x="4445" y="2888"/>
                                <a:pt x="4450" y="2893"/>
                                <a:pt x="4456" y="2893"/>
                              </a:cubicBezTo>
                              <a:cubicBezTo>
                                <a:pt x="4462" y="2893"/>
                                <a:pt x="4466" y="2888"/>
                                <a:pt x="4466" y="2882"/>
                              </a:cubicBezTo>
                              <a:close/>
                              <a:moveTo>
                                <a:pt x="4466" y="2975"/>
                              </a:moveTo>
                              <a:cubicBezTo>
                                <a:pt x="4466" y="2969"/>
                                <a:pt x="4462" y="2964"/>
                                <a:pt x="4456" y="2964"/>
                              </a:cubicBezTo>
                              <a:cubicBezTo>
                                <a:pt x="4450" y="2964"/>
                                <a:pt x="4445" y="2969"/>
                                <a:pt x="4445" y="2975"/>
                              </a:cubicBezTo>
                              <a:cubicBezTo>
                                <a:pt x="4445" y="2981"/>
                                <a:pt x="4450" y="2985"/>
                                <a:pt x="4456" y="2985"/>
                              </a:cubicBezTo>
                              <a:cubicBezTo>
                                <a:pt x="4462" y="2985"/>
                                <a:pt x="4466" y="2981"/>
                                <a:pt x="4466" y="2975"/>
                              </a:cubicBezTo>
                              <a:close/>
                              <a:moveTo>
                                <a:pt x="4466" y="3067"/>
                              </a:moveTo>
                              <a:cubicBezTo>
                                <a:pt x="4466" y="3061"/>
                                <a:pt x="4462" y="3056"/>
                                <a:pt x="4456" y="3056"/>
                              </a:cubicBezTo>
                              <a:cubicBezTo>
                                <a:pt x="4450" y="3056"/>
                                <a:pt x="4445" y="3061"/>
                                <a:pt x="4445" y="3067"/>
                              </a:cubicBezTo>
                              <a:cubicBezTo>
                                <a:pt x="4445" y="3073"/>
                                <a:pt x="4450" y="3078"/>
                                <a:pt x="4456" y="3078"/>
                              </a:cubicBezTo>
                              <a:cubicBezTo>
                                <a:pt x="4462" y="3078"/>
                                <a:pt x="4466" y="3073"/>
                                <a:pt x="4466" y="3067"/>
                              </a:cubicBezTo>
                              <a:close/>
                              <a:moveTo>
                                <a:pt x="5115" y="2604"/>
                              </a:moveTo>
                              <a:cubicBezTo>
                                <a:pt x="5115" y="2598"/>
                                <a:pt x="5110" y="2593"/>
                                <a:pt x="5104" y="2593"/>
                              </a:cubicBezTo>
                              <a:cubicBezTo>
                                <a:pt x="5098" y="2593"/>
                                <a:pt x="5093" y="2598"/>
                                <a:pt x="5093" y="2604"/>
                              </a:cubicBezTo>
                              <a:cubicBezTo>
                                <a:pt x="5093" y="2610"/>
                                <a:pt x="5098" y="2615"/>
                                <a:pt x="5104" y="2615"/>
                              </a:cubicBezTo>
                              <a:cubicBezTo>
                                <a:pt x="5110" y="2615"/>
                                <a:pt x="5115" y="2610"/>
                                <a:pt x="5115" y="2604"/>
                              </a:cubicBezTo>
                              <a:close/>
                              <a:moveTo>
                                <a:pt x="5115" y="2697"/>
                              </a:moveTo>
                              <a:cubicBezTo>
                                <a:pt x="5115" y="2691"/>
                                <a:pt x="5110" y="2686"/>
                                <a:pt x="5104" y="2686"/>
                              </a:cubicBezTo>
                              <a:cubicBezTo>
                                <a:pt x="5098" y="2686"/>
                                <a:pt x="5093" y="2691"/>
                                <a:pt x="5093" y="2697"/>
                              </a:cubicBezTo>
                              <a:cubicBezTo>
                                <a:pt x="5093" y="2703"/>
                                <a:pt x="5098" y="2708"/>
                                <a:pt x="5104" y="2708"/>
                              </a:cubicBezTo>
                              <a:cubicBezTo>
                                <a:pt x="5110" y="2708"/>
                                <a:pt x="5115" y="2703"/>
                                <a:pt x="5115" y="2697"/>
                              </a:cubicBezTo>
                              <a:close/>
                              <a:moveTo>
                                <a:pt x="5115" y="2789"/>
                              </a:moveTo>
                              <a:cubicBezTo>
                                <a:pt x="5115" y="2783"/>
                                <a:pt x="5110" y="2778"/>
                                <a:pt x="5104" y="2778"/>
                              </a:cubicBezTo>
                              <a:cubicBezTo>
                                <a:pt x="5098" y="2778"/>
                                <a:pt x="5093" y="2783"/>
                                <a:pt x="5093" y="2789"/>
                              </a:cubicBezTo>
                              <a:cubicBezTo>
                                <a:pt x="5093" y="2795"/>
                                <a:pt x="5098" y="2800"/>
                                <a:pt x="5104" y="2800"/>
                              </a:cubicBezTo>
                              <a:cubicBezTo>
                                <a:pt x="5110" y="2800"/>
                                <a:pt x="5115" y="2795"/>
                                <a:pt x="5115" y="2789"/>
                              </a:cubicBezTo>
                              <a:close/>
                              <a:moveTo>
                                <a:pt x="5115" y="2882"/>
                              </a:moveTo>
                              <a:cubicBezTo>
                                <a:pt x="5115" y="2876"/>
                                <a:pt x="5110" y="2871"/>
                                <a:pt x="5104" y="2871"/>
                              </a:cubicBezTo>
                              <a:cubicBezTo>
                                <a:pt x="5098" y="2871"/>
                                <a:pt x="5093" y="2876"/>
                                <a:pt x="5093" y="2882"/>
                              </a:cubicBezTo>
                              <a:cubicBezTo>
                                <a:pt x="5093" y="2888"/>
                                <a:pt x="5098" y="2893"/>
                                <a:pt x="5104" y="2893"/>
                              </a:cubicBezTo>
                              <a:cubicBezTo>
                                <a:pt x="5110" y="2893"/>
                                <a:pt x="5115" y="2888"/>
                                <a:pt x="5115" y="2882"/>
                              </a:cubicBezTo>
                              <a:close/>
                              <a:moveTo>
                                <a:pt x="5115" y="2975"/>
                              </a:moveTo>
                              <a:cubicBezTo>
                                <a:pt x="5115" y="2969"/>
                                <a:pt x="5110" y="2964"/>
                                <a:pt x="5104" y="2964"/>
                              </a:cubicBezTo>
                              <a:cubicBezTo>
                                <a:pt x="5098" y="2964"/>
                                <a:pt x="5093" y="2969"/>
                                <a:pt x="5093" y="2975"/>
                              </a:cubicBezTo>
                              <a:cubicBezTo>
                                <a:pt x="5093" y="2981"/>
                                <a:pt x="5098" y="2985"/>
                                <a:pt x="5104" y="2985"/>
                              </a:cubicBezTo>
                              <a:cubicBezTo>
                                <a:pt x="5110" y="2985"/>
                                <a:pt x="5115" y="2981"/>
                                <a:pt x="5115" y="2975"/>
                              </a:cubicBezTo>
                              <a:close/>
                              <a:moveTo>
                                <a:pt x="5115" y="3067"/>
                              </a:moveTo>
                              <a:cubicBezTo>
                                <a:pt x="5115" y="3061"/>
                                <a:pt x="5110" y="3056"/>
                                <a:pt x="5104" y="3056"/>
                              </a:cubicBezTo>
                              <a:cubicBezTo>
                                <a:pt x="5098" y="3056"/>
                                <a:pt x="5093" y="3061"/>
                                <a:pt x="5093" y="3067"/>
                              </a:cubicBezTo>
                              <a:cubicBezTo>
                                <a:pt x="5093" y="3073"/>
                                <a:pt x="5098" y="3078"/>
                                <a:pt x="5104" y="3078"/>
                              </a:cubicBezTo>
                              <a:cubicBezTo>
                                <a:pt x="5110" y="3078"/>
                                <a:pt x="5115" y="3073"/>
                                <a:pt x="5115" y="3067"/>
                              </a:cubicBezTo>
                              <a:close/>
                              <a:moveTo>
                                <a:pt x="577" y="6493"/>
                              </a:moveTo>
                              <a:cubicBezTo>
                                <a:pt x="577" y="6488"/>
                                <a:pt x="572" y="6483"/>
                                <a:pt x="566" y="6483"/>
                              </a:cubicBezTo>
                              <a:cubicBezTo>
                                <a:pt x="560" y="6483"/>
                                <a:pt x="555" y="6488"/>
                                <a:pt x="555" y="6493"/>
                              </a:cubicBezTo>
                              <a:cubicBezTo>
                                <a:pt x="555" y="6500"/>
                                <a:pt x="560" y="6504"/>
                                <a:pt x="566" y="6504"/>
                              </a:cubicBezTo>
                              <a:cubicBezTo>
                                <a:pt x="572" y="6504"/>
                                <a:pt x="577" y="6500"/>
                                <a:pt x="577" y="6493"/>
                              </a:cubicBezTo>
                              <a:close/>
                              <a:moveTo>
                                <a:pt x="577" y="6586"/>
                              </a:moveTo>
                              <a:cubicBezTo>
                                <a:pt x="577" y="6580"/>
                                <a:pt x="572" y="6575"/>
                                <a:pt x="566" y="6575"/>
                              </a:cubicBezTo>
                              <a:cubicBezTo>
                                <a:pt x="560" y="6575"/>
                                <a:pt x="555" y="6580"/>
                                <a:pt x="555" y="6586"/>
                              </a:cubicBezTo>
                              <a:cubicBezTo>
                                <a:pt x="555" y="6592"/>
                                <a:pt x="560" y="6597"/>
                                <a:pt x="566" y="6597"/>
                              </a:cubicBezTo>
                              <a:cubicBezTo>
                                <a:pt x="572" y="6597"/>
                                <a:pt x="577" y="6592"/>
                                <a:pt x="577" y="6586"/>
                              </a:cubicBezTo>
                              <a:close/>
                              <a:moveTo>
                                <a:pt x="577" y="6679"/>
                              </a:moveTo>
                              <a:cubicBezTo>
                                <a:pt x="577" y="6673"/>
                                <a:pt x="572" y="6668"/>
                                <a:pt x="566" y="6668"/>
                              </a:cubicBezTo>
                              <a:cubicBezTo>
                                <a:pt x="560" y="6668"/>
                                <a:pt x="555" y="6673"/>
                                <a:pt x="555" y="6679"/>
                              </a:cubicBezTo>
                              <a:cubicBezTo>
                                <a:pt x="555" y="6685"/>
                                <a:pt x="560" y="6690"/>
                                <a:pt x="566" y="6690"/>
                              </a:cubicBezTo>
                              <a:cubicBezTo>
                                <a:pt x="572" y="6690"/>
                                <a:pt x="577" y="6685"/>
                                <a:pt x="577" y="6679"/>
                              </a:cubicBezTo>
                              <a:close/>
                              <a:moveTo>
                                <a:pt x="577" y="6771"/>
                              </a:moveTo>
                              <a:cubicBezTo>
                                <a:pt x="577" y="6765"/>
                                <a:pt x="572" y="6760"/>
                                <a:pt x="566" y="6760"/>
                              </a:cubicBezTo>
                              <a:cubicBezTo>
                                <a:pt x="560" y="6760"/>
                                <a:pt x="555" y="6765"/>
                                <a:pt x="555" y="6771"/>
                              </a:cubicBezTo>
                              <a:cubicBezTo>
                                <a:pt x="555" y="6777"/>
                                <a:pt x="560" y="6782"/>
                                <a:pt x="566" y="6782"/>
                              </a:cubicBezTo>
                              <a:cubicBezTo>
                                <a:pt x="572" y="6782"/>
                                <a:pt x="577" y="6777"/>
                                <a:pt x="577" y="6771"/>
                              </a:cubicBezTo>
                              <a:close/>
                              <a:moveTo>
                                <a:pt x="577" y="6864"/>
                              </a:moveTo>
                              <a:cubicBezTo>
                                <a:pt x="577" y="6858"/>
                                <a:pt x="572" y="6853"/>
                                <a:pt x="566" y="6853"/>
                              </a:cubicBezTo>
                              <a:cubicBezTo>
                                <a:pt x="560" y="6853"/>
                                <a:pt x="555" y="6858"/>
                                <a:pt x="555" y="6864"/>
                              </a:cubicBezTo>
                              <a:cubicBezTo>
                                <a:pt x="555" y="6870"/>
                                <a:pt x="560" y="6875"/>
                                <a:pt x="566" y="6875"/>
                              </a:cubicBezTo>
                              <a:cubicBezTo>
                                <a:pt x="572" y="6875"/>
                                <a:pt x="577" y="6870"/>
                                <a:pt x="577" y="6864"/>
                              </a:cubicBezTo>
                              <a:close/>
                              <a:moveTo>
                                <a:pt x="577" y="6957"/>
                              </a:moveTo>
                              <a:cubicBezTo>
                                <a:pt x="577" y="6951"/>
                                <a:pt x="572" y="6946"/>
                                <a:pt x="566" y="6946"/>
                              </a:cubicBezTo>
                              <a:cubicBezTo>
                                <a:pt x="560" y="6946"/>
                                <a:pt x="555" y="6951"/>
                                <a:pt x="555" y="6957"/>
                              </a:cubicBezTo>
                              <a:cubicBezTo>
                                <a:pt x="555" y="6963"/>
                                <a:pt x="560" y="6967"/>
                                <a:pt x="566" y="6967"/>
                              </a:cubicBezTo>
                              <a:cubicBezTo>
                                <a:pt x="572" y="6967"/>
                                <a:pt x="577" y="6963"/>
                                <a:pt x="577" y="6957"/>
                              </a:cubicBezTo>
                              <a:close/>
                              <a:moveTo>
                                <a:pt x="1225" y="6493"/>
                              </a:moveTo>
                              <a:cubicBezTo>
                                <a:pt x="1225" y="6488"/>
                                <a:pt x="1220" y="6483"/>
                                <a:pt x="1214" y="6483"/>
                              </a:cubicBezTo>
                              <a:cubicBezTo>
                                <a:pt x="1208" y="6483"/>
                                <a:pt x="1204" y="6488"/>
                                <a:pt x="1204" y="6493"/>
                              </a:cubicBezTo>
                              <a:cubicBezTo>
                                <a:pt x="1204" y="6500"/>
                                <a:pt x="1208" y="6504"/>
                                <a:pt x="1214" y="6504"/>
                              </a:cubicBezTo>
                              <a:cubicBezTo>
                                <a:pt x="1220" y="6504"/>
                                <a:pt x="1225" y="6500"/>
                                <a:pt x="1225" y="6493"/>
                              </a:cubicBezTo>
                              <a:close/>
                              <a:moveTo>
                                <a:pt x="1225" y="6586"/>
                              </a:moveTo>
                              <a:cubicBezTo>
                                <a:pt x="1225" y="6580"/>
                                <a:pt x="1220" y="6575"/>
                                <a:pt x="1214" y="6575"/>
                              </a:cubicBezTo>
                              <a:cubicBezTo>
                                <a:pt x="1208" y="6575"/>
                                <a:pt x="1204" y="6580"/>
                                <a:pt x="1204" y="6586"/>
                              </a:cubicBezTo>
                              <a:cubicBezTo>
                                <a:pt x="1204" y="6592"/>
                                <a:pt x="1208" y="6597"/>
                                <a:pt x="1214" y="6597"/>
                              </a:cubicBezTo>
                              <a:cubicBezTo>
                                <a:pt x="1220" y="6597"/>
                                <a:pt x="1225" y="6592"/>
                                <a:pt x="1225" y="6586"/>
                              </a:cubicBezTo>
                              <a:close/>
                              <a:moveTo>
                                <a:pt x="1225" y="6679"/>
                              </a:moveTo>
                              <a:cubicBezTo>
                                <a:pt x="1225" y="6673"/>
                                <a:pt x="1220" y="6668"/>
                                <a:pt x="1214" y="6668"/>
                              </a:cubicBezTo>
                              <a:cubicBezTo>
                                <a:pt x="1208" y="6668"/>
                                <a:pt x="1204" y="6673"/>
                                <a:pt x="1204" y="6679"/>
                              </a:cubicBezTo>
                              <a:cubicBezTo>
                                <a:pt x="1204" y="6685"/>
                                <a:pt x="1208" y="6690"/>
                                <a:pt x="1214" y="6690"/>
                              </a:cubicBezTo>
                              <a:cubicBezTo>
                                <a:pt x="1220" y="6690"/>
                                <a:pt x="1225" y="6685"/>
                                <a:pt x="1225" y="6679"/>
                              </a:cubicBezTo>
                              <a:close/>
                              <a:moveTo>
                                <a:pt x="1225" y="6771"/>
                              </a:moveTo>
                              <a:cubicBezTo>
                                <a:pt x="1225" y="6765"/>
                                <a:pt x="1220" y="6760"/>
                                <a:pt x="1214" y="6760"/>
                              </a:cubicBezTo>
                              <a:cubicBezTo>
                                <a:pt x="1208" y="6760"/>
                                <a:pt x="1204" y="6765"/>
                                <a:pt x="1204" y="6771"/>
                              </a:cubicBezTo>
                              <a:cubicBezTo>
                                <a:pt x="1204" y="6777"/>
                                <a:pt x="1208" y="6782"/>
                                <a:pt x="1214" y="6782"/>
                              </a:cubicBezTo>
                              <a:cubicBezTo>
                                <a:pt x="1220" y="6782"/>
                                <a:pt x="1225" y="6777"/>
                                <a:pt x="1225" y="6771"/>
                              </a:cubicBezTo>
                              <a:close/>
                              <a:moveTo>
                                <a:pt x="1225" y="6864"/>
                              </a:moveTo>
                              <a:cubicBezTo>
                                <a:pt x="1225" y="6858"/>
                                <a:pt x="1220" y="6853"/>
                                <a:pt x="1214" y="6853"/>
                              </a:cubicBezTo>
                              <a:cubicBezTo>
                                <a:pt x="1208" y="6853"/>
                                <a:pt x="1204" y="6858"/>
                                <a:pt x="1204" y="6864"/>
                              </a:cubicBezTo>
                              <a:cubicBezTo>
                                <a:pt x="1204" y="6870"/>
                                <a:pt x="1208" y="6875"/>
                                <a:pt x="1214" y="6875"/>
                              </a:cubicBezTo>
                              <a:cubicBezTo>
                                <a:pt x="1220" y="6875"/>
                                <a:pt x="1225" y="6870"/>
                                <a:pt x="1225" y="6864"/>
                              </a:cubicBezTo>
                              <a:close/>
                              <a:moveTo>
                                <a:pt x="1225" y="6957"/>
                              </a:moveTo>
                              <a:cubicBezTo>
                                <a:pt x="1225" y="6951"/>
                                <a:pt x="1220" y="6946"/>
                                <a:pt x="1214" y="6946"/>
                              </a:cubicBezTo>
                              <a:cubicBezTo>
                                <a:pt x="1208" y="6946"/>
                                <a:pt x="1204" y="6951"/>
                                <a:pt x="1204" y="6957"/>
                              </a:cubicBezTo>
                              <a:cubicBezTo>
                                <a:pt x="1204" y="6963"/>
                                <a:pt x="1208" y="6967"/>
                                <a:pt x="1214" y="6967"/>
                              </a:cubicBezTo>
                              <a:cubicBezTo>
                                <a:pt x="1220" y="6967"/>
                                <a:pt x="1225" y="6963"/>
                                <a:pt x="1225" y="6957"/>
                              </a:cubicBezTo>
                              <a:close/>
                              <a:moveTo>
                                <a:pt x="1874" y="6493"/>
                              </a:moveTo>
                              <a:cubicBezTo>
                                <a:pt x="1874" y="6488"/>
                                <a:pt x="1869" y="6483"/>
                                <a:pt x="1863" y="6483"/>
                              </a:cubicBezTo>
                              <a:cubicBezTo>
                                <a:pt x="1857" y="6483"/>
                                <a:pt x="1852" y="6488"/>
                                <a:pt x="1852" y="6493"/>
                              </a:cubicBezTo>
                              <a:cubicBezTo>
                                <a:pt x="1852" y="6500"/>
                                <a:pt x="1857" y="6504"/>
                                <a:pt x="1863" y="6504"/>
                              </a:cubicBezTo>
                              <a:cubicBezTo>
                                <a:pt x="1869" y="6504"/>
                                <a:pt x="1874" y="6500"/>
                                <a:pt x="1874" y="6493"/>
                              </a:cubicBezTo>
                              <a:close/>
                              <a:moveTo>
                                <a:pt x="1874" y="6586"/>
                              </a:moveTo>
                              <a:cubicBezTo>
                                <a:pt x="1874" y="6580"/>
                                <a:pt x="1869" y="6575"/>
                                <a:pt x="1863" y="6575"/>
                              </a:cubicBezTo>
                              <a:cubicBezTo>
                                <a:pt x="1857" y="6575"/>
                                <a:pt x="1852" y="6580"/>
                                <a:pt x="1852" y="6586"/>
                              </a:cubicBezTo>
                              <a:cubicBezTo>
                                <a:pt x="1852" y="6592"/>
                                <a:pt x="1857" y="6597"/>
                                <a:pt x="1863" y="6597"/>
                              </a:cubicBezTo>
                              <a:cubicBezTo>
                                <a:pt x="1869" y="6597"/>
                                <a:pt x="1874" y="6592"/>
                                <a:pt x="1874" y="6586"/>
                              </a:cubicBezTo>
                              <a:close/>
                              <a:moveTo>
                                <a:pt x="1874" y="6679"/>
                              </a:moveTo>
                              <a:cubicBezTo>
                                <a:pt x="1874" y="6673"/>
                                <a:pt x="1869" y="6668"/>
                                <a:pt x="1863" y="6668"/>
                              </a:cubicBezTo>
                              <a:cubicBezTo>
                                <a:pt x="1857" y="6668"/>
                                <a:pt x="1852" y="6673"/>
                                <a:pt x="1852" y="6679"/>
                              </a:cubicBezTo>
                              <a:cubicBezTo>
                                <a:pt x="1852" y="6685"/>
                                <a:pt x="1857" y="6690"/>
                                <a:pt x="1863" y="6690"/>
                              </a:cubicBezTo>
                              <a:cubicBezTo>
                                <a:pt x="1869" y="6690"/>
                                <a:pt x="1874" y="6685"/>
                                <a:pt x="1874" y="6679"/>
                              </a:cubicBezTo>
                              <a:close/>
                              <a:moveTo>
                                <a:pt x="1874" y="6771"/>
                              </a:moveTo>
                              <a:cubicBezTo>
                                <a:pt x="1874" y="6765"/>
                                <a:pt x="1869" y="6760"/>
                                <a:pt x="1863" y="6760"/>
                              </a:cubicBezTo>
                              <a:cubicBezTo>
                                <a:pt x="1857" y="6760"/>
                                <a:pt x="1852" y="6765"/>
                                <a:pt x="1852" y="6771"/>
                              </a:cubicBezTo>
                              <a:cubicBezTo>
                                <a:pt x="1852" y="6777"/>
                                <a:pt x="1857" y="6782"/>
                                <a:pt x="1863" y="6782"/>
                              </a:cubicBezTo>
                              <a:cubicBezTo>
                                <a:pt x="1869" y="6782"/>
                                <a:pt x="1874" y="6777"/>
                                <a:pt x="1874" y="6771"/>
                              </a:cubicBezTo>
                              <a:close/>
                              <a:moveTo>
                                <a:pt x="1874" y="6864"/>
                              </a:moveTo>
                              <a:cubicBezTo>
                                <a:pt x="1874" y="6858"/>
                                <a:pt x="1869" y="6853"/>
                                <a:pt x="1863" y="6853"/>
                              </a:cubicBezTo>
                              <a:cubicBezTo>
                                <a:pt x="1857" y="6853"/>
                                <a:pt x="1852" y="6858"/>
                                <a:pt x="1852" y="6864"/>
                              </a:cubicBezTo>
                              <a:cubicBezTo>
                                <a:pt x="1852" y="6870"/>
                                <a:pt x="1857" y="6875"/>
                                <a:pt x="1863" y="6875"/>
                              </a:cubicBezTo>
                              <a:cubicBezTo>
                                <a:pt x="1869" y="6875"/>
                                <a:pt x="1874" y="6870"/>
                                <a:pt x="1874" y="6864"/>
                              </a:cubicBezTo>
                              <a:close/>
                              <a:moveTo>
                                <a:pt x="1874" y="6957"/>
                              </a:moveTo>
                              <a:cubicBezTo>
                                <a:pt x="1874" y="6951"/>
                                <a:pt x="1869" y="6946"/>
                                <a:pt x="1863" y="6946"/>
                              </a:cubicBezTo>
                              <a:cubicBezTo>
                                <a:pt x="1857" y="6946"/>
                                <a:pt x="1852" y="6951"/>
                                <a:pt x="1852" y="6957"/>
                              </a:cubicBezTo>
                              <a:cubicBezTo>
                                <a:pt x="1852" y="6963"/>
                                <a:pt x="1857" y="6967"/>
                                <a:pt x="1863" y="6967"/>
                              </a:cubicBezTo>
                              <a:cubicBezTo>
                                <a:pt x="1869" y="6967"/>
                                <a:pt x="1874" y="6963"/>
                                <a:pt x="1874" y="6957"/>
                              </a:cubicBezTo>
                              <a:close/>
                              <a:moveTo>
                                <a:pt x="2522" y="6493"/>
                              </a:moveTo>
                              <a:cubicBezTo>
                                <a:pt x="2522" y="6488"/>
                                <a:pt x="2517" y="6483"/>
                                <a:pt x="2511" y="6483"/>
                              </a:cubicBezTo>
                              <a:cubicBezTo>
                                <a:pt x="2505" y="6483"/>
                                <a:pt x="2500" y="6488"/>
                                <a:pt x="2500" y="6493"/>
                              </a:cubicBezTo>
                              <a:cubicBezTo>
                                <a:pt x="2500" y="6500"/>
                                <a:pt x="2505" y="6504"/>
                                <a:pt x="2511" y="6504"/>
                              </a:cubicBezTo>
                              <a:cubicBezTo>
                                <a:pt x="2517" y="6504"/>
                                <a:pt x="2522" y="6500"/>
                                <a:pt x="2522" y="6493"/>
                              </a:cubicBezTo>
                              <a:close/>
                              <a:moveTo>
                                <a:pt x="2522" y="6586"/>
                              </a:moveTo>
                              <a:cubicBezTo>
                                <a:pt x="2522" y="6580"/>
                                <a:pt x="2517" y="6575"/>
                                <a:pt x="2511" y="6575"/>
                              </a:cubicBezTo>
                              <a:cubicBezTo>
                                <a:pt x="2505" y="6575"/>
                                <a:pt x="2500" y="6580"/>
                                <a:pt x="2500" y="6586"/>
                              </a:cubicBezTo>
                              <a:cubicBezTo>
                                <a:pt x="2500" y="6592"/>
                                <a:pt x="2505" y="6597"/>
                                <a:pt x="2511" y="6597"/>
                              </a:cubicBezTo>
                              <a:cubicBezTo>
                                <a:pt x="2517" y="6597"/>
                                <a:pt x="2522" y="6592"/>
                                <a:pt x="2522" y="6586"/>
                              </a:cubicBezTo>
                              <a:close/>
                              <a:moveTo>
                                <a:pt x="2522" y="6679"/>
                              </a:moveTo>
                              <a:cubicBezTo>
                                <a:pt x="2522" y="6673"/>
                                <a:pt x="2517" y="6668"/>
                                <a:pt x="2511" y="6668"/>
                              </a:cubicBezTo>
                              <a:cubicBezTo>
                                <a:pt x="2505" y="6668"/>
                                <a:pt x="2500" y="6673"/>
                                <a:pt x="2500" y="6679"/>
                              </a:cubicBezTo>
                              <a:cubicBezTo>
                                <a:pt x="2500" y="6685"/>
                                <a:pt x="2505" y="6690"/>
                                <a:pt x="2511" y="6690"/>
                              </a:cubicBezTo>
                              <a:cubicBezTo>
                                <a:pt x="2517" y="6690"/>
                                <a:pt x="2522" y="6685"/>
                                <a:pt x="2522" y="6679"/>
                              </a:cubicBezTo>
                              <a:close/>
                              <a:moveTo>
                                <a:pt x="2522" y="6771"/>
                              </a:moveTo>
                              <a:cubicBezTo>
                                <a:pt x="2522" y="6765"/>
                                <a:pt x="2517" y="6760"/>
                                <a:pt x="2511" y="6760"/>
                              </a:cubicBezTo>
                              <a:cubicBezTo>
                                <a:pt x="2505" y="6760"/>
                                <a:pt x="2500" y="6765"/>
                                <a:pt x="2500" y="6771"/>
                              </a:cubicBezTo>
                              <a:cubicBezTo>
                                <a:pt x="2500" y="6777"/>
                                <a:pt x="2505" y="6782"/>
                                <a:pt x="2511" y="6782"/>
                              </a:cubicBezTo>
                              <a:cubicBezTo>
                                <a:pt x="2517" y="6782"/>
                                <a:pt x="2522" y="6777"/>
                                <a:pt x="2522" y="6771"/>
                              </a:cubicBezTo>
                              <a:close/>
                              <a:moveTo>
                                <a:pt x="2522" y="6864"/>
                              </a:moveTo>
                              <a:cubicBezTo>
                                <a:pt x="2522" y="6858"/>
                                <a:pt x="2517" y="6853"/>
                                <a:pt x="2511" y="6853"/>
                              </a:cubicBezTo>
                              <a:cubicBezTo>
                                <a:pt x="2505" y="6853"/>
                                <a:pt x="2500" y="6858"/>
                                <a:pt x="2500" y="6864"/>
                              </a:cubicBezTo>
                              <a:cubicBezTo>
                                <a:pt x="2500" y="6870"/>
                                <a:pt x="2505" y="6875"/>
                                <a:pt x="2511" y="6875"/>
                              </a:cubicBezTo>
                              <a:cubicBezTo>
                                <a:pt x="2517" y="6875"/>
                                <a:pt x="2522" y="6870"/>
                                <a:pt x="2522" y="6864"/>
                              </a:cubicBezTo>
                              <a:close/>
                              <a:moveTo>
                                <a:pt x="2522" y="6957"/>
                              </a:moveTo>
                              <a:cubicBezTo>
                                <a:pt x="2522" y="6951"/>
                                <a:pt x="2517" y="6946"/>
                                <a:pt x="2511" y="6946"/>
                              </a:cubicBezTo>
                              <a:cubicBezTo>
                                <a:pt x="2505" y="6946"/>
                                <a:pt x="2500" y="6951"/>
                                <a:pt x="2500" y="6957"/>
                              </a:cubicBezTo>
                              <a:cubicBezTo>
                                <a:pt x="2500" y="6963"/>
                                <a:pt x="2505" y="6967"/>
                                <a:pt x="2511" y="6967"/>
                              </a:cubicBezTo>
                              <a:cubicBezTo>
                                <a:pt x="2517" y="6967"/>
                                <a:pt x="2522" y="6963"/>
                                <a:pt x="2522" y="6957"/>
                              </a:cubicBezTo>
                              <a:close/>
                              <a:moveTo>
                                <a:pt x="3170" y="6493"/>
                              </a:moveTo>
                              <a:cubicBezTo>
                                <a:pt x="3170" y="6488"/>
                                <a:pt x="3165" y="6483"/>
                                <a:pt x="3159" y="6483"/>
                              </a:cubicBezTo>
                              <a:cubicBezTo>
                                <a:pt x="3153" y="6483"/>
                                <a:pt x="3148" y="6488"/>
                                <a:pt x="3148" y="6493"/>
                              </a:cubicBezTo>
                              <a:cubicBezTo>
                                <a:pt x="3148" y="6500"/>
                                <a:pt x="3153" y="6504"/>
                                <a:pt x="3159" y="6504"/>
                              </a:cubicBezTo>
                              <a:cubicBezTo>
                                <a:pt x="3165" y="6504"/>
                                <a:pt x="3170" y="6500"/>
                                <a:pt x="3170" y="6493"/>
                              </a:cubicBezTo>
                              <a:close/>
                              <a:moveTo>
                                <a:pt x="3170" y="6586"/>
                              </a:moveTo>
                              <a:cubicBezTo>
                                <a:pt x="3170" y="6580"/>
                                <a:pt x="3165" y="6575"/>
                                <a:pt x="3159" y="6575"/>
                              </a:cubicBezTo>
                              <a:cubicBezTo>
                                <a:pt x="3153" y="6575"/>
                                <a:pt x="3148" y="6580"/>
                                <a:pt x="3148" y="6586"/>
                              </a:cubicBezTo>
                              <a:cubicBezTo>
                                <a:pt x="3148" y="6592"/>
                                <a:pt x="3153" y="6597"/>
                                <a:pt x="3159" y="6597"/>
                              </a:cubicBezTo>
                              <a:cubicBezTo>
                                <a:pt x="3165" y="6597"/>
                                <a:pt x="3170" y="6592"/>
                                <a:pt x="3170" y="6586"/>
                              </a:cubicBezTo>
                              <a:close/>
                              <a:moveTo>
                                <a:pt x="3170" y="6679"/>
                              </a:moveTo>
                              <a:cubicBezTo>
                                <a:pt x="3170" y="6673"/>
                                <a:pt x="3165" y="6668"/>
                                <a:pt x="3159" y="6668"/>
                              </a:cubicBezTo>
                              <a:cubicBezTo>
                                <a:pt x="3153" y="6668"/>
                                <a:pt x="3148" y="6673"/>
                                <a:pt x="3148" y="6679"/>
                              </a:cubicBezTo>
                              <a:cubicBezTo>
                                <a:pt x="3148" y="6685"/>
                                <a:pt x="3153" y="6690"/>
                                <a:pt x="3159" y="6690"/>
                              </a:cubicBezTo>
                              <a:cubicBezTo>
                                <a:pt x="3165" y="6690"/>
                                <a:pt x="3170" y="6685"/>
                                <a:pt x="3170" y="6679"/>
                              </a:cubicBezTo>
                              <a:close/>
                              <a:moveTo>
                                <a:pt x="3170" y="6771"/>
                              </a:moveTo>
                              <a:cubicBezTo>
                                <a:pt x="3170" y="6765"/>
                                <a:pt x="3165" y="6760"/>
                                <a:pt x="3159" y="6760"/>
                              </a:cubicBezTo>
                              <a:cubicBezTo>
                                <a:pt x="3153" y="6760"/>
                                <a:pt x="3148" y="6765"/>
                                <a:pt x="3148" y="6771"/>
                              </a:cubicBezTo>
                              <a:cubicBezTo>
                                <a:pt x="3148" y="6777"/>
                                <a:pt x="3153" y="6782"/>
                                <a:pt x="3159" y="6782"/>
                              </a:cubicBezTo>
                              <a:cubicBezTo>
                                <a:pt x="3165" y="6782"/>
                                <a:pt x="3170" y="6777"/>
                                <a:pt x="3170" y="6771"/>
                              </a:cubicBezTo>
                              <a:close/>
                              <a:moveTo>
                                <a:pt x="3170" y="6864"/>
                              </a:moveTo>
                              <a:cubicBezTo>
                                <a:pt x="3170" y="6858"/>
                                <a:pt x="3165" y="6853"/>
                                <a:pt x="3159" y="6853"/>
                              </a:cubicBezTo>
                              <a:cubicBezTo>
                                <a:pt x="3153" y="6853"/>
                                <a:pt x="3148" y="6858"/>
                                <a:pt x="3148" y="6864"/>
                              </a:cubicBezTo>
                              <a:cubicBezTo>
                                <a:pt x="3148" y="6870"/>
                                <a:pt x="3153" y="6875"/>
                                <a:pt x="3159" y="6875"/>
                              </a:cubicBezTo>
                              <a:cubicBezTo>
                                <a:pt x="3165" y="6875"/>
                                <a:pt x="3170" y="6870"/>
                                <a:pt x="3170" y="6864"/>
                              </a:cubicBezTo>
                              <a:close/>
                              <a:moveTo>
                                <a:pt x="3170" y="6957"/>
                              </a:moveTo>
                              <a:cubicBezTo>
                                <a:pt x="3170" y="6951"/>
                                <a:pt x="3165" y="6946"/>
                                <a:pt x="3159" y="6946"/>
                              </a:cubicBezTo>
                              <a:cubicBezTo>
                                <a:pt x="3153" y="6946"/>
                                <a:pt x="3148" y="6951"/>
                                <a:pt x="3148" y="6957"/>
                              </a:cubicBezTo>
                              <a:cubicBezTo>
                                <a:pt x="3148" y="6963"/>
                                <a:pt x="3153" y="6967"/>
                                <a:pt x="3159" y="6967"/>
                              </a:cubicBezTo>
                              <a:cubicBezTo>
                                <a:pt x="3165" y="6967"/>
                                <a:pt x="3170" y="6963"/>
                                <a:pt x="3170" y="6957"/>
                              </a:cubicBezTo>
                              <a:close/>
                              <a:moveTo>
                                <a:pt x="3818" y="6493"/>
                              </a:moveTo>
                              <a:cubicBezTo>
                                <a:pt x="3818" y="6488"/>
                                <a:pt x="3813" y="6483"/>
                                <a:pt x="3807" y="6483"/>
                              </a:cubicBezTo>
                              <a:cubicBezTo>
                                <a:pt x="3801" y="6483"/>
                                <a:pt x="3796" y="6488"/>
                                <a:pt x="3796" y="6493"/>
                              </a:cubicBezTo>
                              <a:cubicBezTo>
                                <a:pt x="3796" y="6500"/>
                                <a:pt x="3801" y="6504"/>
                                <a:pt x="3807" y="6504"/>
                              </a:cubicBezTo>
                              <a:cubicBezTo>
                                <a:pt x="3813" y="6504"/>
                                <a:pt x="3818" y="6500"/>
                                <a:pt x="3818" y="6493"/>
                              </a:cubicBezTo>
                              <a:close/>
                              <a:moveTo>
                                <a:pt x="3818" y="6586"/>
                              </a:moveTo>
                              <a:cubicBezTo>
                                <a:pt x="3818" y="6580"/>
                                <a:pt x="3813" y="6575"/>
                                <a:pt x="3807" y="6575"/>
                              </a:cubicBezTo>
                              <a:cubicBezTo>
                                <a:pt x="3801" y="6575"/>
                                <a:pt x="3796" y="6580"/>
                                <a:pt x="3796" y="6586"/>
                              </a:cubicBezTo>
                              <a:cubicBezTo>
                                <a:pt x="3796" y="6592"/>
                                <a:pt x="3801" y="6597"/>
                                <a:pt x="3807" y="6597"/>
                              </a:cubicBezTo>
                              <a:cubicBezTo>
                                <a:pt x="3813" y="6597"/>
                                <a:pt x="3818" y="6592"/>
                                <a:pt x="3818" y="6586"/>
                              </a:cubicBezTo>
                              <a:close/>
                              <a:moveTo>
                                <a:pt x="3818" y="6679"/>
                              </a:moveTo>
                              <a:cubicBezTo>
                                <a:pt x="3818" y="6673"/>
                                <a:pt x="3813" y="6668"/>
                                <a:pt x="3807" y="6668"/>
                              </a:cubicBezTo>
                              <a:cubicBezTo>
                                <a:pt x="3801" y="6668"/>
                                <a:pt x="3796" y="6673"/>
                                <a:pt x="3796" y="6679"/>
                              </a:cubicBezTo>
                              <a:cubicBezTo>
                                <a:pt x="3796" y="6685"/>
                                <a:pt x="3801" y="6690"/>
                                <a:pt x="3807" y="6690"/>
                              </a:cubicBezTo>
                              <a:cubicBezTo>
                                <a:pt x="3813" y="6690"/>
                                <a:pt x="3818" y="6685"/>
                                <a:pt x="3818" y="6679"/>
                              </a:cubicBezTo>
                              <a:close/>
                              <a:moveTo>
                                <a:pt x="3818" y="6771"/>
                              </a:moveTo>
                              <a:cubicBezTo>
                                <a:pt x="3818" y="6765"/>
                                <a:pt x="3813" y="6760"/>
                                <a:pt x="3807" y="6760"/>
                              </a:cubicBezTo>
                              <a:cubicBezTo>
                                <a:pt x="3801" y="6760"/>
                                <a:pt x="3796" y="6765"/>
                                <a:pt x="3796" y="6771"/>
                              </a:cubicBezTo>
                              <a:cubicBezTo>
                                <a:pt x="3796" y="6777"/>
                                <a:pt x="3801" y="6782"/>
                                <a:pt x="3807" y="6782"/>
                              </a:cubicBezTo>
                              <a:cubicBezTo>
                                <a:pt x="3813" y="6782"/>
                                <a:pt x="3818" y="6777"/>
                                <a:pt x="3818" y="6771"/>
                              </a:cubicBezTo>
                              <a:close/>
                              <a:moveTo>
                                <a:pt x="3818" y="6864"/>
                              </a:moveTo>
                              <a:cubicBezTo>
                                <a:pt x="3818" y="6858"/>
                                <a:pt x="3813" y="6853"/>
                                <a:pt x="3807" y="6853"/>
                              </a:cubicBezTo>
                              <a:cubicBezTo>
                                <a:pt x="3801" y="6853"/>
                                <a:pt x="3796" y="6858"/>
                                <a:pt x="3796" y="6864"/>
                              </a:cubicBezTo>
                              <a:cubicBezTo>
                                <a:pt x="3796" y="6870"/>
                                <a:pt x="3801" y="6875"/>
                                <a:pt x="3807" y="6875"/>
                              </a:cubicBezTo>
                              <a:cubicBezTo>
                                <a:pt x="3813" y="6875"/>
                                <a:pt x="3818" y="6870"/>
                                <a:pt x="3818" y="6864"/>
                              </a:cubicBezTo>
                              <a:close/>
                              <a:moveTo>
                                <a:pt x="3818" y="6957"/>
                              </a:moveTo>
                              <a:cubicBezTo>
                                <a:pt x="3818" y="6951"/>
                                <a:pt x="3813" y="6946"/>
                                <a:pt x="3807" y="6946"/>
                              </a:cubicBezTo>
                              <a:cubicBezTo>
                                <a:pt x="3801" y="6946"/>
                                <a:pt x="3796" y="6951"/>
                                <a:pt x="3796" y="6957"/>
                              </a:cubicBezTo>
                              <a:cubicBezTo>
                                <a:pt x="3796" y="6963"/>
                                <a:pt x="3801" y="6967"/>
                                <a:pt x="3807" y="6967"/>
                              </a:cubicBezTo>
                              <a:cubicBezTo>
                                <a:pt x="3813" y="6967"/>
                                <a:pt x="3818" y="6963"/>
                                <a:pt x="3818" y="6957"/>
                              </a:cubicBezTo>
                              <a:close/>
                              <a:moveTo>
                                <a:pt x="4466" y="6493"/>
                              </a:moveTo>
                              <a:cubicBezTo>
                                <a:pt x="4466" y="6488"/>
                                <a:pt x="4462" y="6483"/>
                                <a:pt x="4456" y="6483"/>
                              </a:cubicBezTo>
                              <a:cubicBezTo>
                                <a:pt x="4450" y="6483"/>
                                <a:pt x="4445" y="6488"/>
                                <a:pt x="4445" y="6493"/>
                              </a:cubicBezTo>
                              <a:cubicBezTo>
                                <a:pt x="4445" y="6500"/>
                                <a:pt x="4450" y="6504"/>
                                <a:pt x="4456" y="6504"/>
                              </a:cubicBezTo>
                              <a:cubicBezTo>
                                <a:pt x="4462" y="6504"/>
                                <a:pt x="4466" y="6500"/>
                                <a:pt x="4466" y="6493"/>
                              </a:cubicBezTo>
                              <a:close/>
                              <a:moveTo>
                                <a:pt x="4466" y="6586"/>
                              </a:moveTo>
                              <a:cubicBezTo>
                                <a:pt x="4466" y="6580"/>
                                <a:pt x="4462" y="6575"/>
                                <a:pt x="4456" y="6575"/>
                              </a:cubicBezTo>
                              <a:cubicBezTo>
                                <a:pt x="4450" y="6575"/>
                                <a:pt x="4445" y="6580"/>
                                <a:pt x="4445" y="6586"/>
                              </a:cubicBezTo>
                              <a:cubicBezTo>
                                <a:pt x="4445" y="6592"/>
                                <a:pt x="4450" y="6597"/>
                                <a:pt x="4456" y="6597"/>
                              </a:cubicBezTo>
                              <a:cubicBezTo>
                                <a:pt x="4462" y="6597"/>
                                <a:pt x="4466" y="6592"/>
                                <a:pt x="4466" y="6586"/>
                              </a:cubicBezTo>
                              <a:close/>
                              <a:moveTo>
                                <a:pt x="4466" y="6679"/>
                              </a:moveTo>
                              <a:cubicBezTo>
                                <a:pt x="4466" y="6673"/>
                                <a:pt x="4462" y="6668"/>
                                <a:pt x="4456" y="6668"/>
                              </a:cubicBezTo>
                              <a:cubicBezTo>
                                <a:pt x="4450" y="6668"/>
                                <a:pt x="4445" y="6673"/>
                                <a:pt x="4445" y="6679"/>
                              </a:cubicBezTo>
                              <a:cubicBezTo>
                                <a:pt x="4445" y="6685"/>
                                <a:pt x="4450" y="6690"/>
                                <a:pt x="4456" y="6690"/>
                              </a:cubicBezTo>
                              <a:cubicBezTo>
                                <a:pt x="4462" y="6690"/>
                                <a:pt x="4466" y="6685"/>
                                <a:pt x="4466" y="6679"/>
                              </a:cubicBezTo>
                              <a:close/>
                              <a:moveTo>
                                <a:pt x="4466" y="6771"/>
                              </a:moveTo>
                              <a:cubicBezTo>
                                <a:pt x="4466" y="6765"/>
                                <a:pt x="4462" y="6760"/>
                                <a:pt x="4456" y="6760"/>
                              </a:cubicBezTo>
                              <a:cubicBezTo>
                                <a:pt x="4450" y="6760"/>
                                <a:pt x="4445" y="6765"/>
                                <a:pt x="4445" y="6771"/>
                              </a:cubicBezTo>
                              <a:cubicBezTo>
                                <a:pt x="4445" y="6777"/>
                                <a:pt x="4450" y="6782"/>
                                <a:pt x="4456" y="6782"/>
                              </a:cubicBezTo>
                              <a:cubicBezTo>
                                <a:pt x="4462" y="6782"/>
                                <a:pt x="4466" y="6777"/>
                                <a:pt x="4466" y="6771"/>
                              </a:cubicBezTo>
                              <a:close/>
                              <a:moveTo>
                                <a:pt x="4466" y="6864"/>
                              </a:moveTo>
                              <a:cubicBezTo>
                                <a:pt x="4466" y="6858"/>
                                <a:pt x="4462" y="6853"/>
                                <a:pt x="4456" y="6853"/>
                              </a:cubicBezTo>
                              <a:cubicBezTo>
                                <a:pt x="4450" y="6853"/>
                                <a:pt x="4445" y="6858"/>
                                <a:pt x="4445" y="6864"/>
                              </a:cubicBezTo>
                              <a:cubicBezTo>
                                <a:pt x="4445" y="6870"/>
                                <a:pt x="4450" y="6875"/>
                                <a:pt x="4456" y="6875"/>
                              </a:cubicBezTo>
                              <a:cubicBezTo>
                                <a:pt x="4462" y="6875"/>
                                <a:pt x="4466" y="6870"/>
                                <a:pt x="4466" y="6864"/>
                              </a:cubicBezTo>
                              <a:close/>
                              <a:moveTo>
                                <a:pt x="4466" y="6957"/>
                              </a:moveTo>
                              <a:cubicBezTo>
                                <a:pt x="4466" y="6951"/>
                                <a:pt x="4462" y="6946"/>
                                <a:pt x="4456" y="6946"/>
                              </a:cubicBezTo>
                              <a:cubicBezTo>
                                <a:pt x="4450" y="6946"/>
                                <a:pt x="4445" y="6951"/>
                                <a:pt x="4445" y="6957"/>
                              </a:cubicBezTo>
                              <a:cubicBezTo>
                                <a:pt x="4445" y="6963"/>
                                <a:pt x="4450" y="6967"/>
                                <a:pt x="4456" y="6967"/>
                              </a:cubicBezTo>
                              <a:cubicBezTo>
                                <a:pt x="4462" y="6967"/>
                                <a:pt x="4466" y="6963"/>
                                <a:pt x="4466" y="6957"/>
                              </a:cubicBezTo>
                              <a:close/>
                              <a:moveTo>
                                <a:pt x="5115" y="6493"/>
                              </a:moveTo>
                              <a:cubicBezTo>
                                <a:pt x="5115" y="6488"/>
                                <a:pt x="5110" y="6483"/>
                                <a:pt x="5104" y="6483"/>
                              </a:cubicBezTo>
                              <a:cubicBezTo>
                                <a:pt x="5098" y="6483"/>
                                <a:pt x="5093" y="6488"/>
                                <a:pt x="5093" y="6493"/>
                              </a:cubicBezTo>
                              <a:cubicBezTo>
                                <a:pt x="5093" y="6500"/>
                                <a:pt x="5098" y="6504"/>
                                <a:pt x="5104" y="6504"/>
                              </a:cubicBezTo>
                              <a:cubicBezTo>
                                <a:pt x="5110" y="6504"/>
                                <a:pt x="5115" y="6500"/>
                                <a:pt x="5115" y="6493"/>
                              </a:cubicBezTo>
                              <a:close/>
                              <a:moveTo>
                                <a:pt x="5115" y="6586"/>
                              </a:moveTo>
                              <a:cubicBezTo>
                                <a:pt x="5115" y="6580"/>
                                <a:pt x="5110" y="6575"/>
                                <a:pt x="5104" y="6575"/>
                              </a:cubicBezTo>
                              <a:cubicBezTo>
                                <a:pt x="5098" y="6575"/>
                                <a:pt x="5093" y="6580"/>
                                <a:pt x="5093" y="6586"/>
                              </a:cubicBezTo>
                              <a:cubicBezTo>
                                <a:pt x="5093" y="6592"/>
                                <a:pt x="5098" y="6597"/>
                                <a:pt x="5104" y="6597"/>
                              </a:cubicBezTo>
                              <a:cubicBezTo>
                                <a:pt x="5110" y="6597"/>
                                <a:pt x="5115" y="6592"/>
                                <a:pt x="5115" y="6586"/>
                              </a:cubicBezTo>
                              <a:close/>
                              <a:moveTo>
                                <a:pt x="5115" y="6679"/>
                              </a:moveTo>
                              <a:cubicBezTo>
                                <a:pt x="5115" y="6673"/>
                                <a:pt x="5110" y="6668"/>
                                <a:pt x="5104" y="6668"/>
                              </a:cubicBezTo>
                              <a:cubicBezTo>
                                <a:pt x="5098" y="6668"/>
                                <a:pt x="5093" y="6673"/>
                                <a:pt x="5093" y="6679"/>
                              </a:cubicBezTo>
                              <a:cubicBezTo>
                                <a:pt x="5093" y="6685"/>
                                <a:pt x="5098" y="6690"/>
                                <a:pt x="5104" y="6690"/>
                              </a:cubicBezTo>
                              <a:cubicBezTo>
                                <a:pt x="5110" y="6690"/>
                                <a:pt x="5115" y="6685"/>
                                <a:pt x="5115" y="6679"/>
                              </a:cubicBezTo>
                              <a:close/>
                              <a:moveTo>
                                <a:pt x="5115" y="6771"/>
                              </a:moveTo>
                              <a:cubicBezTo>
                                <a:pt x="5115" y="6765"/>
                                <a:pt x="5110" y="6760"/>
                                <a:pt x="5104" y="6760"/>
                              </a:cubicBezTo>
                              <a:cubicBezTo>
                                <a:pt x="5098" y="6760"/>
                                <a:pt x="5093" y="6765"/>
                                <a:pt x="5093" y="6771"/>
                              </a:cubicBezTo>
                              <a:cubicBezTo>
                                <a:pt x="5093" y="6777"/>
                                <a:pt x="5098" y="6782"/>
                                <a:pt x="5104" y="6782"/>
                              </a:cubicBezTo>
                              <a:cubicBezTo>
                                <a:pt x="5110" y="6782"/>
                                <a:pt x="5115" y="6777"/>
                                <a:pt x="5115" y="6771"/>
                              </a:cubicBezTo>
                              <a:close/>
                              <a:moveTo>
                                <a:pt x="5115" y="6864"/>
                              </a:moveTo>
                              <a:cubicBezTo>
                                <a:pt x="5115" y="6858"/>
                                <a:pt x="5110" y="6853"/>
                                <a:pt x="5104" y="6853"/>
                              </a:cubicBezTo>
                              <a:cubicBezTo>
                                <a:pt x="5098" y="6853"/>
                                <a:pt x="5093" y="6858"/>
                                <a:pt x="5093" y="6864"/>
                              </a:cubicBezTo>
                              <a:cubicBezTo>
                                <a:pt x="5093" y="6870"/>
                                <a:pt x="5098" y="6875"/>
                                <a:pt x="5104" y="6875"/>
                              </a:cubicBezTo>
                              <a:cubicBezTo>
                                <a:pt x="5110" y="6875"/>
                                <a:pt x="5115" y="6870"/>
                                <a:pt x="5115" y="6864"/>
                              </a:cubicBezTo>
                              <a:close/>
                              <a:moveTo>
                                <a:pt x="5115" y="6957"/>
                              </a:moveTo>
                              <a:cubicBezTo>
                                <a:pt x="5115" y="6951"/>
                                <a:pt x="5110" y="6946"/>
                                <a:pt x="5104" y="6946"/>
                              </a:cubicBezTo>
                              <a:cubicBezTo>
                                <a:pt x="5098" y="6946"/>
                                <a:pt x="5093" y="6951"/>
                                <a:pt x="5093" y="6957"/>
                              </a:cubicBezTo>
                              <a:cubicBezTo>
                                <a:pt x="5093" y="6963"/>
                                <a:pt x="5098" y="6967"/>
                                <a:pt x="5104" y="6967"/>
                              </a:cubicBezTo>
                              <a:cubicBezTo>
                                <a:pt x="5110" y="6967"/>
                                <a:pt x="5115" y="6963"/>
                                <a:pt x="5115" y="6957"/>
                              </a:cubicBezTo>
                              <a:close/>
                              <a:moveTo>
                                <a:pt x="11" y="7038"/>
                              </a:moveTo>
                              <a:cubicBezTo>
                                <a:pt x="5" y="7038"/>
                                <a:pt x="0" y="7043"/>
                                <a:pt x="0" y="7049"/>
                              </a:cubicBezTo>
                              <a:cubicBezTo>
                                <a:pt x="0" y="7055"/>
                                <a:pt x="5" y="7060"/>
                                <a:pt x="11" y="7060"/>
                              </a:cubicBezTo>
                              <a:cubicBezTo>
                                <a:pt x="17" y="7060"/>
                                <a:pt x="21" y="7055"/>
                                <a:pt x="21" y="7049"/>
                              </a:cubicBezTo>
                              <a:cubicBezTo>
                                <a:pt x="21" y="7043"/>
                                <a:pt x="17" y="7038"/>
                                <a:pt x="11" y="7038"/>
                              </a:cubicBezTo>
                              <a:close/>
                              <a:moveTo>
                                <a:pt x="103" y="7038"/>
                              </a:moveTo>
                              <a:cubicBezTo>
                                <a:pt x="97" y="7038"/>
                                <a:pt x="92" y="7043"/>
                                <a:pt x="92" y="7049"/>
                              </a:cubicBezTo>
                              <a:cubicBezTo>
                                <a:pt x="92" y="7055"/>
                                <a:pt x="97" y="7060"/>
                                <a:pt x="103" y="7060"/>
                              </a:cubicBezTo>
                              <a:cubicBezTo>
                                <a:pt x="109" y="7060"/>
                                <a:pt x="114" y="7055"/>
                                <a:pt x="114" y="7049"/>
                              </a:cubicBezTo>
                              <a:cubicBezTo>
                                <a:pt x="114" y="7043"/>
                                <a:pt x="109" y="7038"/>
                                <a:pt x="103" y="7038"/>
                              </a:cubicBezTo>
                              <a:close/>
                              <a:moveTo>
                                <a:pt x="196" y="7038"/>
                              </a:moveTo>
                              <a:cubicBezTo>
                                <a:pt x="190" y="7038"/>
                                <a:pt x="185" y="7043"/>
                                <a:pt x="185" y="7049"/>
                              </a:cubicBezTo>
                              <a:cubicBezTo>
                                <a:pt x="185" y="7055"/>
                                <a:pt x="190" y="7060"/>
                                <a:pt x="196" y="7060"/>
                              </a:cubicBezTo>
                              <a:cubicBezTo>
                                <a:pt x="202" y="7060"/>
                                <a:pt x="207" y="7055"/>
                                <a:pt x="207" y="7049"/>
                              </a:cubicBezTo>
                              <a:cubicBezTo>
                                <a:pt x="207" y="7043"/>
                                <a:pt x="202" y="7038"/>
                                <a:pt x="196" y="7038"/>
                              </a:cubicBezTo>
                              <a:close/>
                              <a:moveTo>
                                <a:pt x="288" y="7038"/>
                              </a:moveTo>
                              <a:cubicBezTo>
                                <a:pt x="282" y="7038"/>
                                <a:pt x="277" y="7043"/>
                                <a:pt x="277" y="7049"/>
                              </a:cubicBezTo>
                              <a:cubicBezTo>
                                <a:pt x="277" y="7055"/>
                                <a:pt x="282" y="7060"/>
                                <a:pt x="288" y="7060"/>
                              </a:cubicBezTo>
                              <a:cubicBezTo>
                                <a:pt x="294" y="7060"/>
                                <a:pt x="299" y="7055"/>
                                <a:pt x="299" y="7049"/>
                              </a:cubicBezTo>
                              <a:cubicBezTo>
                                <a:pt x="299" y="7043"/>
                                <a:pt x="294" y="7038"/>
                                <a:pt x="288" y="7038"/>
                              </a:cubicBezTo>
                              <a:close/>
                              <a:moveTo>
                                <a:pt x="381" y="7038"/>
                              </a:moveTo>
                              <a:cubicBezTo>
                                <a:pt x="375" y="7038"/>
                                <a:pt x="370" y="7043"/>
                                <a:pt x="370" y="7049"/>
                              </a:cubicBezTo>
                              <a:cubicBezTo>
                                <a:pt x="370" y="7055"/>
                                <a:pt x="375" y="7060"/>
                                <a:pt x="381" y="7060"/>
                              </a:cubicBezTo>
                              <a:cubicBezTo>
                                <a:pt x="387" y="7060"/>
                                <a:pt x="392" y="7055"/>
                                <a:pt x="392" y="7049"/>
                              </a:cubicBezTo>
                              <a:cubicBezTo>
                                <a:pt x="392" y="7043"/>
                                <a:pt x="387" y="7038"/>
                                <a:pt x="381" y="7038"/>
                              </a:cubicBezTo>
                              <a:close/>
                              <a:moveTo>
                                <a:pt x="474" y="7038"/>
                              </a:moveTo>
                              <a:cubicBezTo>
                                <a:pt x="468" y="7038"/>
                                <a:pt x="463" y="7043"/>
                                <a:pt x="463" y="7049"/>
                              </a:cubicBezTo>
                              <a:cubicBezTo>
                                <a:pt x="463" y="7055"/>
                                <a:pt x="468" y="7060"/>
                                <a:pt x="474" y="7060"/>
                              </a:cubicBezTo>
                              <a:cubicBezTo>
                                <a:pt x="480" y="7060"/>
                                <a:pt x="484" y="7055"/>
                                <a:pt x="484" y="7049"/>
                              </a:cubicBezTo>
                              <a:cubicBezTo>
                                <a:pt x="484" y="7043"/>
                                <a:pt x="480" y="7038"/>
                                <a:pt x="474" y="7038"/>
                              </a:cubicBezTo>
                              <a:close/>
                              <a:moveTo>
                                <a:pt x="566" y="7038"/>
                              </a:moveTo>
                              <a:cubicBezTo>
                                <a:pt x="560" y="7038"/>
                                <a:pt x="555" y="7043"/>
                                <a:pt x="555" y="7049"/>
                              </a:cubicBezTo>
                              <a:cubicBezTo>
                                <a:pt x="555" y="7055"/>
                                <a:pt x="560" y="7060"/>
                                <a:pt x="566" y="7060"/>
                              </a:cubicBezTo>
                              <a:cubicBezTo>
                                <a:pt x="572" y="7060"/>
                                <a:pt x="577" y="7055"/>
                                <a:pt x="577" y="7049"/>
                              </a:cubicBezTo>
                              <a:cubicBezTo>
                                <a:pt x="577" y="7043"/>
                                <a:pt x="572" y="7038"/>
                                <a:pt x="566" y="7038"/>
                              </a:cubicBezTo>
                              <a:close/>
                              <a:moveTo>
                                <a:pt x="659" y="7038"/>
                              </a:moveTo>
                              <a:cubicBezTo>
                                <a:pt x="653" y="7038"/>
                                <a:pt x="648" y="7043"/>
                                <a:pt x="648" y="7049"/>
                              </a:cubicBezTo>
                              <a:cubicBezTo>
                                <a:pt x="648" y="7055"/>
                                <a:pt x="653" y="7060"/>
                                <a:pt x="659" y="7060"/>
                              </a:cubicBezTo>
                              <a:cubicBezTo>
                                <a:pt x="665" y="7060"/>
                                <a:pt x="670" y="7055"/>
                                <a:pt x="670" y="7049"/>
                              </a:cubicBezTo>
                              <a:cubicBezTo>
                                <a:pt x="670" y="7043"/>
                                <a:pt x="665" y="7038"/>
                                <a:pt x="659" y="7038"/>
                              </a:cubicBezTo>
                              <a:close/>
                              <a:moveTo>
                                <a:pt x="751" y="7038"/>
                              </a:moveTo>
                              <a:cubicBezTo>
                                <a:pt x="745" y="7038"/>
                                <a:pt x="741" y="7043"/>
                                <a:pt x="741" y="7049"/>
                              </a:cubicBezTo>
                              <a:cubicBezTo>
                                <a:pt x="741" y="7055"/>
                                <a:pt x="745" y="7060"/>
                                <a:pt x="751" y="7060"/>
                              </a:cubicBezTo>
                              <a:cubicBezTo>
                                <a:pt x="757" y="7060"/>
                                <a:pt x="762" y="7055"/>
                                <a:pt x="762" y="7049"/>
                              </a:cubicBezTo>
                              <a:cubicBezTo>
                                <a:pt x="762" y="7043"/>
                                <a:pt x="757" y="7038"/>
                                <a:pt x="751" y="7038"/>
                              </a:cubicBezTo>
                              <a:close/>
                              <a:moveTo>
                                <a:pt x="844" y="7038"/>
                              </a:moveTo>
                              <a:cubicBezTo>
                                <a:pt x="838" y="7038"/>
                                <a:pt x="833" y="7043"/>
                                <a:pt x="833" y="7049"/>
                              </a:cubicBezTo>
                              <a:cubicBezTo>
                                <a:pt x="833" y="7055"/>
                                <a:pt x="838" y="7060"/>
                                <a:pt x="844" y="7060"/>
                              </a:cubicBezTo>
                              <a:cubicBezTo>
                                <a:pt x="850" y="7060"/>
                                <a:pt x="855" y="7055"/>
                                <a:pt x="855" y="7049"/>
                              </a:cubicBezTo>
                              <a:cubicBezTo>
                                <a:pt x="855" y="7043"/>
                                <a:pt x="850" y="7038"/>
                                <a:pt x="844" y="7038"/>
                              </a:cubicBezTo>
                              <a:close/>
                              <a:moveTo>
                                <a:pt x="937" y="7038"/>
                              </a:moveTo>
                              <a:cubicBezTo>
                                <a:pt x="931" y="7038"/>
                                <a:pt x="926" y="7043"/>
                                <a:pt x="926" y="7049"/>
                              </a:cubicBezTo>
                              <a:cubicBezTo>
                                <a:pt x="926" y="7055"/>
                                <a:pt x="931" y="7060"/>
                                <a:pt x="937" y="7060"/>
                              </a:cubicBezTo>
                              <a:cubicBezTo>
                                <a:pt x="943" y="7060"/>
                                <a:pt x="947" y="7055"/>
                                <a:pt x="947" y="7049"/>
                              </a:cubicBezTo>
                              <a:cubicBezTo>
                                <a:pt x="947" y="7043"/>
                                <a:pt x="943" y="7038"/>
                                <a:pt x="937" y="7038"/>
                              </a:cubicBezTo>
                              <a:close/>
                              <a:moveTo>
                                <a:pt x="1029" y="7038"/>
                              </a:moveTo>
                              <a:cubicBezTo>
                                <a:pt x="1023" y="7038"/>
                                <a:pt x="1018" y="7043"/>
                                <a:pt x="1018" y="7049"/>
                              </a:cubicBezTo>
                              <a:cubicBezTo>
                                <a:pt x="1018" y="7055"/>
                                <a:pt x="1023" y="7060"/>
                                <a:pt x="1029" y="7060"/>
                              </a:cubicBezTo>
                              <a:cubicBezTo>
                                <a:pt x="1035" y="7060"/>
                                <a:pt x="1040" y="7055"/>
                                <a:pt x="1040" y="7049"/>
                              </a:cubicBezTo>
                              <a:cubicBezTo>
                                <a:pt x="1040" y="7043"/>
                                <a:pt x="1035" y="7038"/>
                                <a:pt x="1029" y="7038"/>
                              </a:cubicBezTo>
                              <a:close/>
                              <a:moveTo>
                                <a:pt x="1122" y="7038"/>
                              </a:moveTo>
                              <a:cubicBezTo>
                                <a:pt x="1116" y="7038"/>
                                <a:pt x="1111" y="7043"/>
                                <a:pt x="1111" y="7049"/>
                              </a:cubicBezTo>
                              <a:cubicBezTo>
                                <a:pt x="1111" y="7055"/>
                                <a:pt x="1116" y="7060"/>
                                <a:pt x="1122" y="7060"/>
                              </a:cubicBezTo>
                              <a:cubicBezTo>
                                <a:pt x="1128" y="7060"/>
                                <a:pt x="1133" y="7055"/>
                                <a:pt x="1133" y="7049"/>
                              </a:cubicBezTo>
                              <a:cubicBezTo>
                                <a:pt x="1133" y="7043"/>
                                <a:pt x="1128" y="7038"/>
                                <a:pt x="1122" y="7038"/>
                              </a:cubicBezTo>
                              <a:close/>
                              <a:moveTo>
                                <a:pt x="1214" y="7038"/>
                              </a:moveTo>
                              <a:cubicBezTo>
                                <a:pt x="1208" y="7038"/>
                                <a:pt x="1204" y="7043"/>
                                <a:pt x="1204" y="7049"/>
                              </a:cubicBezTo>
                              <a:cubicBezTo>
                                <a:pt x="1204" y="7055"/>
                                <a:pt x="1208" y="7060"/>
                                <a:pt x="1214" y="7060"/>
                              </a:cubicBezTo>
                              <a:cubicBezTo>
                                <a:pt x="1220" y="7060"/>
                                <a:pt x="1225" y="7055"/>
                                <a:pt x="1225" y="7049"/>
                              </a:cubicBezTo>
                              <a:cubicBezTo>
                                <a:pt x="1225" y="7043"/>
                                <a:pt x="1220" y="7038"/>
                                <a:pt x="1214" y="7038"/>
                              </a:cubicBezTo>
                              <a:close/>
                              <a:moveTo>
                                <a:pt x="1307" y="7038"/>
                              </a:moveTo>
                              <a:cubicBezTo>
                                <a:pt x="1301" y="7038"/>
                                <a:pt x="1296" y="7043"/>
                                <a:pt x="1296" y="7049"/>
                              </a:cubicBezTo>
                              <a:cubicBezTo>
                                <a:pt x="1296" y="7055"/>
                                <a:pt x="1301" y="7060"/>
                                <a:pt x="1307" y="7060"/>
                              </a:cubicBezTo>
                              <a:cubicBezTo>
                                <a:pt x="1313" y="7060"/>
                                <a:pt x="1318" y="7055"/>
                                <a:pt x="1318" y="7049"/>
                              </a:cubicBezTo>
                              <a:cubicBezTo>
                                <a:pt x="1318" y="7043"/>
                                <a:pt x="1313" y="7038"/>
                                <a:pt x="1307" y="7038"/>
                              </a:cubicBezTo>
                              <a:close/>
                              <a:moveTo>
                                <a:pt x="1400" y="7038"/>
                              </a:moveTo>
                              <a:cubicBezTo>
                                <a:pt x="1394" y="7038"/>
                                <a:pt x="1389" y="7043"/>
                                <a:pt x="1389" y="7049"/>
                              </a:cubicBezTo>
                              <a:cubicBezTo>
                                <a:pt x="1389" y="7055"/>
                                <a:pt x="1394" y="7060"/>
                                <a:pt x="1400" y="7060"/>
                              </a:cubicBezTo>
                              <a:cubicBezTo>
                                <a:pt x="1406" y="7060"/>
                                <a:pt x="1411" y="7055"/>
                                <a:pt x="1411" y="7049"/>
                              </a:cubicBezTo>
                              <a:cubicBezTo>
                                <a:pt x="1411" y="7043"/>
                                <a:pt x="1406" y="7038"/>
                                <a:pt x="1400" y="7038"/>
                              </a:cubicBezTo>
                              <a:close/>
                              <a:moveTo>
                                <a:pt x="1492" y="7038"/>
                              </a:moveTo>
                              <a:cubicBezTo>
                                <a:pt x="1486" y="7038"/>
                                <a:pt x="1481" y="7043"/>
                                <a:pt x="1481" y="7049"/>
                              </a:cubicBezTo>
                              <a:cubicBezTo>
                                <a:pt x="1481" y="7055"/>
                                <a:pt x="1486" y="7060"/>
                                <a:pt x="1492" y="7060"/>
                              </a:cubicBezTo>
                              <a:cubicBezTo>
                                <a:pt x="1498" y="7060"/>
                                <a:pt x="1503" y="7055"/>
                                <a:pt x="1503" y="7049"/>
                              </a:cubicBezTo>
                              <a:cubicBezTo>
                                <a:pt x="1503" y="7043"/>
                                <a:pt x="1498" y="7038"/>
                                <a:pt x="1492" y="7038"/>
                              </a:cubicBezTo>
                              <a:close/>
                              <a:moveTo>
                                <a:pt x="1585" y="7038"/>
                              </a:moveTo>
                              <a:cubicBezTo>
                                <a:pt x="1579" y="7038"/>
                                <a:pt x="1574" y="7043"/>
                                <a:pt x="1574" y="7049"/>
                              </a:cubicBezTo>
                              <a:cubicBezTo>
                                <a:pt x="1574" y="7055"/>
                                <a:pt x="1579" y="7060"/>
                                <a:pt x="1585" y="7060"/>
                              </a:cubicBezTo>
                              <a:cubicBezTo>
                                <a:pt x="1591" y="7060"/>
                                <a:pt x="1596" y="7055"/>
                                <a:pt x="1596" y="7049"/>
                              </a:cubicBezTo>
                              <a:cubicBezTo>
                                <a:pt x="1596" y="7043"/>
                                <a:pt x="1591" y="7038"/>
                                <a:pt x="1585" y="7038"/>
                              </a:cubicBezTo>
                              <a:close/>
                              <a:moveTo>
                                <a:pt x="1677" y="7038"/>
                              </a:moveTo>
                              <a:cubicBezTo>
                                <a:pt x="1671" y="7038"/>
                                <a:pt x="1667" y="7043"/>
                                <a:pt x="1667" y="7049"/>
                              </a:cubicBezTo>
                              <a:cubicBezTo>
                                <a:pt x="1667" y="7055"/>
                                <a:pt x="1671" y="7060"/>
                                <a:pt x="1677" y="7060"/>
                              </a:cubicBezTo>
                              <a:cubicBezTo>
                                <a:pt x="1683" y="7060"/>
                                <a:pt x="1688" y="7055"/>
                                <a:pt x="1688" y="7049"/>
                              </a:cubicBezTo>
                              <a:cubicBezTo>
                                <a:pt x="1688" y="7043"/>
                                <a:pt x="1683" y="7038"/>
                                <a:pt x="1677" y="7038"/>
                              </a:cubicBezTo>
                              <a:close/>
                              <a:moveTo>
                                <a:pt x="1770" y="7038"/>
                              </a:moveTo>
                              <a:cubicBezTo>
                                <a:pt x="1764" y="7038"/>
                                <a:pt x="1759" y="7043"/>
                                <a:pt x="1759" y="7049"/>
                              </a:cubicBezTo>
                              <a:cubicBezTo>
                                <a:pt x="1759" y="7055"/>
                                <a:pt x="1764" y="7060"/>
                                <a:pt x="1770" y="7060"/>
                              </a:cubicBezTo>
                              <a:cubicBezTo>
                                <a:pt x="1776" y="7060"/>
                                <a:pt x="1781" y="7055"/>
                                <a:pt x="1781" y="7049"/>
                              </a:cubicBezTo>
                              <a:cubicBezTo>
                                <a:pt x="1781" y="7043"/>
                                <a:pt x="1776" y="7038"/>
                                <a:pt x="1770" y="7038"/>
                              </a:cubicBezTo>
                              <a:close/>
                              <a:moveTo>
                                <a:pt x="1863" y="7038"/>
                              </a:moveTo>
                              <a:cubicBezTo>
                                <a:pt x="1857" y="7038"/>
                                <a:pt x="1852" y="7043"/>
                                <a:pt x="1852" y="7049"/>
                              </a:cubicBezTo>
                              <a:cubicBezTo>
                                <a:pt x="1852" y="7055"/>
                                <a:pt x="1857" y="7060"/>
                                <a:pt x="1863" y="7060"/>
                              </a:cubicBezTo>
                              <a:cubicBezTo>
                                <a:pt x="1869" y="7060"/>
                                <a:pt x="1874" y="7055"/>
                                <a:pt x="1874" y="7049"/>
                              </a:cubicBezTo>
                              <a:cubicBezTo>
                                <a:pt x="1874" y="7043"/>
                                <a:pt x="1869" y="7038"/>
                                <a:pt x="1863" y="7038"/>
                              </a:cubicBezTo>
                              <a:close/>
                              <a:moveTo>
                                <a:pt x="1955" y="7038"/>
                              </a:moveTo>
                              <a:cubicBezTo>
                                <a:pt x="1949" y="7038"/>
                                <a:pt x="1944" y="7043"/>
                                <a:pt x="1944" y="7049"/>
                              </a:cubicBezTo>
                              <a:cubicBezTo>
                                <a:pt x="1944" y="7055"/>
                                <a:pt x="1949" y="7060"/>
                                <a:pt x="1955" y="7060"/>
                              </a:cubicBezTo>
                              <a:cubicBezTo>
                                <a:pt x="1961" y="7060"/>
                                <a:pt x="1966" y="7055"/>
                                <a:pt x="1966" y="7049"/>
                              </a:cubicBezTo>
                              <a:cubicBezTo>
                                <a:pt x="1966" y="7043"/>
                                <a:pt x="1961" y="7038"/>
                                <a:pt x="1955" y="7038"/>
                              </a:cubicBezTo>
                              <a:close/>
                              <a:moveTo>
                                <a:pt x="2048" y="7038"/>
                              </a:moveTo>
                              <a:cubicBezTo>
                                <a:pt x="2042" y="7038"/>
                                <a:pt x="2037" y="7043"/>
                                <a:pt x="2037" y="7049"/>
                              </a:cubicBezTo>
                              <a:cubicBezTo>
                                <a:pt x="2037" y="7055"/>
                                <a:pt x="2042" y="7060"/>
                                <a:pt x="2048" y="7060"/>
                              </a:cubicBezTo>
                              <a:cubicBezTo>
                                <a:pt x="2054" y="7060"/>
                                <a:pt x="2059" y="7055"/>
                                <a:pt x="2059" y="7049"/>
                              </a:cubicBezTo>
                              <a:cubicBezTo>
                                <a:pt x="2059" y="7043"/>
                                <a:pt x="2054" y="7038"/>
                                <a:pt x="2048" y="7038"/>
                              </a:cubicBezTo>
                              <a:close/>
                              <a:moveTo>
                                <a:pt x="2140" y="7038"/>
                              </a:moveTo>
                              <a:cubicBezTo>
                                <a:pt x="2134" y="7038"/>
                                <a:pt x="2130" y="7043"/>
                                <a:pt x="2130" y="7049"/>
                              </a:cubicBezTo>
                              <a:cubicBezTo>
                                <a:pt x="2130" y="7055"/>
                                <a:pt x="2134" y="7060"/>
                                <a:pt x="2140" y="7060"/>
                              </a:cubicBezTo>
                              <a:cubicBezTo>
                                <a:pt x="2146" y="7060"/>
                                <a:pt x="2151" y="7055"/>
                                <a:pt x="2151" y="7049"/>
                              </a:cubicBezTo>
                              <a:cubicBezTo>
                                <a:pt x="2151" y="7043"/>
                                <a:pt x="2146" y="7038"/>
                                <a:pt x="2140" y="7038"/>
                              </a:cubicBezTo>
                              <a:close/>
                              <a:moveTo>
                                <a:pt x="2233" y="7038"/>
                              </a:moveTo>
                              <a:cubicBezTo>
                                <a:pt x="2227" y="7038"/>
                                <a:pt x="2222" y="7043"/>
                                <a:pt x="2222" y="7049"/>
                              </a:cubicBezTo>
                              <a:cubicBezTo>
                                <a:pt x="2222" y="7055"/>
                                <a:pt x="2227" y="7060"/>
                                <a:pt x="2233" y="7060"/>
                              </a:cubicBezTo>
                              <a:cubicBezTo>
                                <a:pt x="2239" y="7060"/>
                                <a:pt x="2244" y="7055"/>
                                <a:pt x="2244" y="7049"/>
                              </a:cubicBezTo>
                              <a:cubicBezTo>
                                <a:pt x="2244" y="7043"/>
                                <a:pt x="2239" y="7038"/>
                                <a:pt x="2233" y="7038"/>
                              </a:cubicBezTo>
                              <a:close/>
                              <a:moveTo>
                                <a:pt x="2326" y="7038"/>
                              </a:moveTo>
                              <a:cubicBezTo>
                                <a:pt x="2320" y="7038"/>
                                <a:pt x="2315" y="7043"/>
                                <a:pt x="2315" y="7049"/>
                              </a:cubicBezTo>
                              <a:cubicBezTo>
                                <a:pt x="2315" y="7055"/>
                                <a:pt x="2320" y="7060"/>
                                <a:pt x="2326" y="7060"/>
                              </a:cubicBezTo>
                              <a:cubicBezTo>
                                <a:pt x="2332" y="7060"/>
                                <a:pt x="2337" y="7055"/>
                                <a:pt x="2337" y="7049"/>
                              </a:cubicBezTo>
                              <a:cubicBezTo>
                                <a:pt x="2337" y="7043"/>
                                <a:pt x="2332" y="7038"/>
                                <a:pt x="2326" y="7038"/>
                              </a:cubicBezTo>
                              <a:close/>
                              <a:moveTo>
                                <a:pt x="2418" y="7038"/>
                              </a:moveTo>
                              <a:cubicBezTo>
                                <a:pt x="2412" y="7038"/>
                                <a:pt x="2407" y="7043"/>
                                <a:pt x="2407" y="7049"/>
                              </a:cubicBezTo>
                              <a:cubicBezTo>
                                <a:pt x="2407" y="7055"/>
                                <a:pt x="2412" y="7060"/>
                                <a:pt x="2418" y="7060"/>
                              </a:cubicBezTo>
                              <a:cubicBezTo>
                                <a:pt x="2424" y="7060"/>
                                <a:pt x="2429" y="7055"/>
                                <a:pt x="2429" y="7049"/>
                              </a:cubicBezTo>
                              <a:cubicBezTo>
                                <a:pt x="2429" y="7043"/>
                                <a:pt x="2424" y="7038"/>
                                <a:pt x="2418" y="7038"/>
                              </a:cubicBezTo>
                              <a:close/>
                              <a:moveTo>
                                <a:pt x="2511" y="7038"/>
                              </a:moveTo>
                              <a:cubicBezTo>
                                <a:pt x="2505" y="7038"/>
                                <a:pt x="2500" y="7043"/>
                                <a:pt x="2500" y="7049"/>
                              </a:cubicBezTo>
                              <a:cubicBezTo>
                                <a:pt x="2500" y="7055"/>
                                <a:pt x="2505" y="7060"/>
                                <a:pt x="2511" y="7060"/>
                              </a:cubicBezTo>
                              <a:cubicBezTo>
                                <a:pt x="2517" y="7060"/>
                                <a:pt x="2522" y="7055"/>
                                <a:pt x="2522" y="7049"/>
                              </a:cubicBezTo>
                              <a:cubicBezTo>
                                <a:pt x="2522" y="7043"/>
                                <a:pt x="2517" y="7038"/>
                                <a:pt x="2511" y="7038"/>
                              </a:cubicBezTo>
                              <a:close/>
                              <a:moveTo>
                                <a:pt x="2604" y="7038"/>
                              </a:moveTo>
                              <a:cubicBezTo>
                                <a:pt x="2597" y="7038"/>
                                <a:pt x="2593" y="7043"/>
                                <a:pt x="2593" y="7049"/>
                              </a:cubicBezTo>
                              <a:cubicBezTo>
                                <a:pt x="2593" y="7055"/>
                                <a:pt x="2597" y="7060"/>
                                <a:pt x="2604" y="7060"/>
                              </a:cubicBezTo>
                              <a:cubicBezTo>
                                <a:pt x="2610" y="7060"/>
                                <a:pt x="2614" y="7055"/>
                                <a:pt x="2614" y="7049"/>
                              </a:cubicBezTo>
                              <a:cubicBezTo>
                                <a:pt x="2614" y="7043"/>
                                <a:pt x="2610" y="7038"/>
                                <a:pt x="2604" y="7038"/>
                              </a:cubicBezTo>
                              <a:close/>
                              <a:moveTo>
                                <a:pt x="2696" y="7038"/>
                              </a:moveTo>
                              <a:cubicBezTo>
                                <a:pt x="2690" y="7038"/>
                                <a:pt x="2685" y="7043"/>
                                <a:pt x="2685" y="7049"/>
                              </a:cubicBezTo>
                              <a:cubicBezTo>
                                <a:pt x="2685" y="7055"/>
                                <a:pt x="2690" y="7060"/>
                                <a:pt x="2696" y="7060"/>
                              </a:cubicBezTo>
                              <a:cubicBezTo>
                                <a:pt x="2702" y="7060"/>
                                <a:pt x="2707" y="7055"/>
                                <a:pt x="2707" y="7049"/>
                              </a:cubicBezTo>
                              <a:cubicBezTo>
                                <a:pt x="2707" y="7043"/>
                                <a:pt x="2702" y="7038"/>
                                <a:pt x="2696" y="7038"/>
                              </a:cubicBezTo>
                              <a:close/>
                              <a:moveTo>
                                <a:pt x="2789" y="7038"/>
                              </a:moveTo>
                              <a:cubicBezTo>
                                <a:pt x="2783" y="7038"/>
                                <a:pt x="2778" y="7043"/>
                                <a:pt x="2778" y="7049"/>
                              </a:cubicBezTo>
                              <a:cubicBezTo>
                                <a:pt x="2778" y="7055"/>
                                <a:pt x="2783" y="7060"/>
                                <a:pt x="2789" y="7060"/>
                              </a:cubicBezTo>
                              <a:cubicBezTo>
                                <a:pt x="2795" y="7060"/>
                                <a:pt x="2800" y="7055"/>
                                <a:pt x="2800" y="7049"/>
                              </a:cubicBezTo>
                              <a:cubicBezTo>
                                <a:pt x="2800" y="7043"/>
                                <a:pt x="2795" y="7038"/>
                                <a:pt x="2789" y="7038"/>
                              </a:cubicBezTo>
                              <a:close/>
                              <a:moveTo>
                                <a:pt x="2881" y="7038"/>
                              </a:moveTo>
                              <a:cubicBezTo>
                                <a:pt x="2875" y="7038"/>
                                <a:pt x="2870" y="7043"/>
                                <a:pt x="2870" y="7049"/>
                              </a:cubicBezTo>
                              <a:cubicBezTo>
                                <a:pt x="2870" y="7055"/>
                                <a:pt x="2875" y="7060"/>
                                <a:pt x="2881" y="7060"/>
                              </a:cubicBezTo>
                              <a:cubicBezTo>
                                <a:pt x="2887" y="7060"/>
                                <a:pt x="2892" y="7055"/>
                                <a:pt x="2892" y="7049"/>
                              </a:cubicBezTo>
                              <a:cubicBezTo>
                                <a:pt x="2892" y="7043"/>
                                <a:pt x="2887" y="7038"/>
                                <a:pt x="2881" y="7038"/>
                              </a:cubicBezTo>
                              <a:close/>
                              <a:moveTo>
                                <a:pt x="2974" y="7038"/>
                              </a:moveTo>
                              <a:cubicBezTo>
                                <a:pt x="2968" y="7038"/>
                                <a:pt x="2963" y="7043"/>
                                <a:pt x="2963" y="7049"/>
                              </a:cubicBezTo>
                              <a:cubicBezTo>
                                <a:pt x="2963" y="7055"/>
                                <a:pt x="2968" y="7060"/>
                                <a:pt x="2974" y="7060"/>
                              </a:cubicBezTo>
                              <a:cubicBezTo>
                                <a:pt x="2980" y="7060"/>
                                <a:pt x="2985" y="7055"/>
                                <a:pt x="2985" y="7049"/>
                              </a:cubicBezTo>
                              <a:cubicBezTo>
                                <a:pt x="2985" y="7043"/>
                                <a:pt x="2980" y="7038"/>
                                <a:pt x="2974" y="7038"/>
                              </a:cubicBezTo>
                              <a:close/>
                              <a:moveTo>
                                <a:pt x="3067" y="7038"/>
                              </a:moveTo>
                              <a:cubicBezTo>
                                <a:pt x="3061" y="7038"/>
                                <a:pt x="3056" y="7043"/>
                                <a:pt x="3056" y="7049"/>
                              </a:cubicBezTo>
                              <a:cubicBezTo>
                                <a:pt x="3056" y="7055"/>
                                <a:pt x="3061" y="7060"/>
                                <a:pt x="3067" y="7060"/>
                              </a:cubicBezTo>
                              <a:cubicBezTo>
                                <a:pt x="3073" y="7060"/>
                                <a:pt x="3077" y="7055"/>
                                <a:pt x="3077" y="7049"/>
                              </a:cubicBezTo>
                              <a:cubicBezTo>
                                <a:pt x="3077" y="7043"/>
                                <a:pt x="3073" y="7038"/>
                                <a:pt x="3067" y="7038"/>
                              </a:cubicBezTo>
                              <a:close/>
                              <a:moveTo>
                                <a:pt x="3159" y="7038"/>
                              </a:moveTo>
                              <a:cubicBezTo>
                                <a:pt x="3153" y="7038"/>
                                <a:pt x="3148" y="7043"/>
                                <a:pt x="3148" y="7049"/>
                              </a:cubicBezTo>
                              <a:cubicBezTo>
                                <a:pt x="3148" y="7055"/>
                                <a:pt x="3153" y="7060"/>
                                <a:pt x="3159" y="7060"/>
                              </a:cubicBezTo>
                              <a:cubicBezTo>
                                <a:pt x="3165" y="7060"/>
                                <a:pt x="3170" y="7055"/>
                                <a:pt x="3170" y="7049"/>
                              </a:cubicBezTo>
                              <a:cubicBezTo>
                                <a:pt x="3170" y="7043"/>
                                <a:pt x="3165" y="7038"/>
                                <a:pt x="3159" y="7038"/>
                              </a:cubicBezTo>
                              <a:close/>
                              <a:moveTo>
                                <a:pt x="3252" y="7038"/>
                              </a:moveTo>
                              <a:cubicBezTo>
                                <a:pt x="3246" y="7038"/>
                                <a:pt x="3241" y="7043"/>
                                <a:pt x="3241" y="7049"/>
                              </a:cubicBezTo>
                              <a:cubicBezTo>
                                <a:pt x="3241" y="7055"/>
                                <a:pt x="3246" y="7060"/>
                                <a:pt x="3252" y="7060"/>
                              </a:cubicBezTo>
                              <a:cubicBezTo>
                                <a:pt x="3258" y="7060"/>
                                <a:pt x="3263" y="7055"/>
                                <a:pt x="3263" y="7049"/>
                              </a:cubicBezTo>
                              <a:cubicBezTo>
                                <a:pt x="3263" y="7043"/>
                                <a:pt x="3258" y="7038"/>
                                <a:pt x="3252" y="7038"/>
                              </a:cubicBezTo>
                              <a:close/>
                              <a:moveTo>
                                <a:pt x="3344" y="7038"/>
                              </a:moveTo>
                              <a:cubicBezTo>
                                <a:pt x="3338" y="7038"/>
                                <a:pt x="3333" y="7043"/>
                                <a:pt x="3333" y="7049"/>
                              </a:cubicBezTo>
                              <a:cubicBezTo>
                                <a:pt x="3333" y="7055"/>
                                <a:pt x="3338" y="7060"/>
                                <a:pt x="3344" y="7060"/>
                              </a:cubicBezTo>
                              <a:cubicBezTo>
                                <a:pt x="3350" y="7060"/>
                                <a:pt x="3355" y="7055"/>
                                <a:pt x="3355" y="7049"/>
                              </a:cubicBezTo>
                              <a:cubicBezTo>
                                <a:pt x="3355" y="7043"/>
                                <a:pt x="3350" y="7038"/>
                                <a:pt x="3344" y="7038"/>
                              </a:cubicBezTo>
                              <a:close/>
                              <a:moveTo>
                                <a:pt x="3437" y="7038"/>
                              </a:moveTo>
                              <a:cubicBezTo>
                                <a:pt x="3431" y="7038"/>
                                <a:pt x="3426" y="7043"/>
                                <a:pt x="3426" y="7049"/>
                              </a:cubicBezTo>
                              <a:cubicBezTo>
                                <a:pt x="3426" y="7055"/>
                                <a:pt x="3431" y="7060"/>
                                <a:pt x="3437" y="7060"/>
                              </a:cubicBezTo>
                              <a:cubicBezTo>
                                <a:pt x="3443" y="7060"/>
                                <a:pt x="3448" y="7055"/>
                                <a:pt x="3448" y="7049"/>
                              </a:cubicBezTo>
                              <a:cubicBezTo>
                                <a:pt x="3448" y="7043"/>
                                <a:pt x="3443" y="7038"/>
                                <a:pt x="3437" y="7038"/>
                              </a:cubicBezTo>
                              <a:close/>
                              <a:moveTo>
                                <a:pt x="3530" y="7038"/>
                              </a:moveTo>
                              <a:cubicBezTo>
                                <a:pt x="3524" y="7038"/>
                                <a:pt x="3519" y="7043"/>
                                <a:pt x="3519" y="7049"/>
                              </a:cubicBezTo>
                              <a:cubicBezTo>
                                <a:pt x="3519" y="7055"/>
                                <a:pt x="3524" y="7060"/>
                                <a:pt x="3530" y="7060"/>
                              </a:cubicBezTo>
                              <a:cubicBezTo>
                                <a:pt x="3536" y="7060"/>
                                <a:pt x="3540" y="7055"/>
                                <a:pt x="3540" y="7049"/>
                              </a:cubicBezTo>
                              <a:cubicBezTo>
                                <a:pt x="3540" y="7043"/>
                                <a:pt x="3536" y="7038"/>
                                <a:pt x="3530" y="7038"/>
                              </a:cubicBezTo>
                              <a:close/>
                              <a:moveTo>
                                <a:pt x="3622" y="7038"/>
                              </a:moveTo>
                              <a:cubicBezTo>
                                <a:pt x="3616" y="7038"/>
                                <a:pt x="3611" y="7043"/>
                                <a:pt x="3611" y="7049"/>
                              </a:cubicBezTo>
                              <a:cubicBezTo>
                                <a:pt x="3611" y="7055"/>
                                <a:pt x="3616" y="7060"/>
                                <a:pt x="3622" y="7060"/>
                              </a:cubicBezTo>
                              <a:cubicBezTo>
                                <a:pt x="3628" y="7060"/>
                                <a:pt x="3633" y="7055"/>
                                <a:pt x="3633" y="7049"/>
                              </a:cubicBezTo>
                              <a:cubicBezTo>
                                <a:pt x="3633" y="7043"/>
                                <a:pt x="3628" y="7038"/>
                                <a:pt x="3622" y="7038"/>
                              </a:cubicBezTo>
                              <a:close/>
                              <a:moveTo>
                                <a:pt x="3715" y="7038"/>
                              </a:moveTo>
                              <a:cubicBezTo>
                                <a:pt x="3709" y="7038"/>
                                <a:pt x="3704" y="7043"/>
                                <a:pt x="3704" y="7049"/>
                              </a:cubicBezTo>
                              <a:cubicBezTo>
                                <a:pt x="3704" y="7055"/>
                                <a:pt x="3709" y="7060"/>
                                <a:pt x="3715" y="7060"/>
                              </a:cubicBezTo>
                              <a:cubicBezTo>
                                <a:pt x="3721" y="7060"/>
                                <a:pt x="3726" y="7055"/>
                                <a:pt x="3726" y="7049"/>
                              </a:cubicBezTo>
                              <a:cubicBezTo>
                                <a:pt x="3726" y="7043"/>
                                <a:pt x="3721" y="7038"/>
                                <a:pt x="3715" y="7038"/>
                              </a:cubicBezTo>
                              <a:close/>
                              <a:moveTo>
                                <a:pt x="3807" y="7038"/>
                              </a:moveTo>
                              <a:cubicBezTo>
                                <a:pt x="3801" y="7038"/>
                                <a:pt x="3796" y="7043"/>
                                <a:pt x="3796" y="7049"/>
                              </a:cubicBezTo>
                              <a:cubicBezTo>
                                <a:pt x="3796" y="7055"/>
                                <a:pt x="3801" y="7060"/>
                                <a:pt x="3807" y="7060"/>
                              </a:cubicBezTo>
                              <a:cubicBezTo>
                                <a:pt x="3813" y="7060"/>
                                <a:pt x="3818" y="7055"/>
                                <a:pt x="3818" y="7049"/>
                              </a:cubicBezTo>
                              <a:cubicBezTo>
                                <a:pt x="3818" y="7043"/>
                                <a:pt x="3813" y="7038"/>
                                <a:pt x="3807" y="7038"/>
                              </a:cubicBezTo>
                              <a:close/>
                              <a:moveTo>
                                <a:pt x="3900" y="7038"/>
                              </a:moveTo>
                              <a:cubicBezTo>
                                <a:pt x="3894" y="7038"/>
                                <a:pt x="3889" y="7043"/>
                                <a:pt x="3889" y="7049"/>
                              </a:cubicBezTo>
                              <a:cubicBezTo>
                                <a:pt x="3889" y="7055"/>
                                <a:pt x="3894" y="7060"/>
                                <a:pt x="3900" y="7060"/>
                              </a:cubicBezTo>
                              <a:cubicBezTo>
                                <a:pt x="3906" y="7060"/>
                                <a:pt x="3911" y="7055"/>
                                <a:pt x="3911" y="7049"/>
                              </a:cubicBezTo>
                              <a:cubicBezTo>
                                <a:pt x="3911" y="7043"/>
                                <a:pt x="3906" y="7038"/>
                                <a:pt x="3900" y="7038"/>
                              </a:cubicBezTo>
                              <a:close/>
                              <a:moveTo>
                                <a:pt x="3993" y="7038"/>
                              </a:moveTo>
                              <a:cubicBezTo>
                                <a:pt x="3987" y="7038"/>
                                <a:pt x="3982" y="7043"/>
                                <a:pt x="3982" y="7049"/>
                              </a:cubicBezTo>
                              <a:cubicBezTo>
                                <a:pt x="3982" y="7055"/>
                                <a:pt x="3987" y="7060"/>
                                <a:pt x="3993" y="7060"/>
                              </a:cubicBezTo>
                              <a:cubicBezTo>
                                <a:pt x="3999" y="7060"/>
                                <a:pt x="4003" y="7055"/>
                                <a:pt x="4003" y="7049"/>
                              </a:cubicBezTo>
                              <a:cubicBezTo>
                                <a:pt x="4003" y="7043"/>
                                <a:pt x="3999" y="7038"/>
                                <a:pt x="3993" y="7038"/>
                              </a:cubicBezTo>
                              <a:close/>
                              <a:moveTo>
                                <a:pt x="4085" y="7038"/>
                              </a:moveTo>
                              <a:cubicBezTo>
                                <a:pt x="4079" y="7038"/>
                                <a:pt x="4074" y="7043"/>
                                <a:pt x="4074" y="7049"/>
                              </a:cubicBezTo>
                              <a:cubicBezTo>
                                <a:pt x="4074" y="7055"/>
                                <a:pt x="4079" y="7060"/>
                                <a:pt x="4085" y="7060"/>
                              </a:cubicBezTo>
                              <a:cubicBezTo>
                                <a:pt x="4091" y="7060"/>
                                <a:pt x="4096" y="7055"/>
                                <a:pt x="4096" y="7049"/>
                              </a:cubicBezTo>
                              <a:cubicBezTo>
                                <a:pt x="4096" y="7043"/>
                                <a:pt x="4091" y="7038"/>
                                <a:pt x="4085" y="7038"/>
                              </a:cubicBezTo>
                              <a:close/>
                              <a:moveTo>
                                <a:pt x="4178" y="7038"/>
                              </a:moveTo>
                              <a:cubicBezTo>
                                <a:pt x="4172" y="7038"/>
                                <a:pt x="4167" y="7043"/>
                                <a:pt x="4167" y="7049"/>
                              </a:cubicBezTo>
                              <a:cubicBezTo>
                                <a:pt x="4167" y="7055"/>
                                <a:pt x="4172" y="7060"/>
                                <a:pt x="4178" y="7060"/>
                              </a:cubicBezTo>
                              <a:cubicBezTo>
                                <a:pt x="4184" y="7060"/>
                                <a:pt x="4189" y="7055"/>
                                <a:pt x="4189" y="7049"/>
                              </a:cubicBezTo>
                              <a:cubicBezTo>
                                <a:pt x="4189" y="7043"/>
                                <a:pt x="4184" y="7038"/>
                                <a:pt x="4178" y="7038"/>
                              </a:cubicBezTo>
                              <a:close/>
                              <a:moveTo>
                                <a:pt x="4270" y="7038"/>
                              </a:moveTo>
                              <a:cubicBezTo>
                                <a:pt x="4264" y="7038"/>
                                <a:pt x="4260" y="7043"/>
                                <a:pt x="4260" y="7049"/>
                              </a:cubicBezTo>
                              <a:cubicBezTo>
                                <a:pt x="4260" y="7055"/>
                                <a:pt x="4264" y="7060"/>
                                <a:pt x="4270" y="7060"/>
                              </a:cubicBezTo>
                              <a:cubicBezTo>
                                <a:pt x="4276" y="7060"/>
                                <a:pt x="4281" y="7055"/>
                                <a:pt x="4281" y="7049"/>
                              </a:cubicBezTo>
                              <a:cubicBezTo>
                                <a:pt x="4281" y="7043"/>
                                <a:pt x="4276" y="7038"/>
                                <a:pt x="4270" y="7038"/>
                              </a:cubicBezTo>
                              <a:close/>
                              <a:moveTo>
                                <a:pt x="4363" y="7038"/>
                              </a:moveTo>
                              <a:cubicBezTo>
                                <a:pt x="4357" y="7038"/>
                                <a:pt x="4352" y="7043"/>
                                <a:pt x="4352" y="7049"/>
                              </a:cubicBezTo>
                              <a:cubicBezTo>
                                <a:pt x="4352" y="7055"/>
                                <a:pt x="4357" y="7060"/>
                                <a:pt x="4363" y="7060"/>
                              </a:cubicBezTo>
                              <a:cubicBezTo>
                                <a:pt x="4369" y="7060"/>
                                <a:pt x="4374" y="7055"/>
                                <a:pt x="4374" y="7049"/>
                              </a:cubicBezTo>
                              <a:cubicBezTo>
                                <a:pt x="4374" y="7043"/>
                                <a:pt x="4369" y="7038"/>
                                <a:pt x="4363" y="7038"/>
                              </a:cubicBezTo>
                              <a:close/>
                              <a:moveTo>
                                <a:pt x="4456" y="7038"/>
                              </a:moveTo>
                              <a:cubicBezTo>
                                <a:pt x="4450" y="7038"/>
                                <a:pt x="4445" y="7043"/>
                                <a:pt x="4445" y="7049"/>
                              </a:cubicBezTo>
                              <a:cubicBezTo>
                                <a:pt x="4445" y="7055"/>
                                <a:pt x="4450" y="7060"/>
                                <a:pt x="4456" y="7060"/>
                              </a:cubicBezTo>
                              <a:cubicBezTo>
                                <a:pt x="4462" y="7060"/>
                                <a:pt x="4466" y="7055"/>
                                <a:pt x="4466" y="7049"/>
                              </a:cubicBezTo>
                              <a:cubicBezTo>
                                <a:pt x="4466" y="7043"/>
                                <a:pt x="4462" y="7038"/>
                                <a:pt x="4456" y="7038"/>
                              </a:cubicBezTo>
                              <a:close/>
                              <a:moveTo>
                                <a:pt x="4548" y="7038"/>
                              </a:moveTo>
                              <a:cubicBezTo>
                                <a:pt x="4542" y="7038"/>
                                <a:pt x="4537" y="7043"/>
                                <a:pt x="4537" y="7049"/>
                              </a:cubicBezTo>
                              <a:cubicBezTo>
                                <a:pt x="4537" y="7055"/>
                                <a:pt x="4542" y="7060"/>
                                <a:pt x="4548" y="7060"/>
                              </a:cubicBezTo>
                              <a:cubicBezTo>
                                <a:pt x="4554" y="7060"/>
                                <a:pt x="4559" y="7055"/>
                                <a:pt x="4559" y="7049"/>
                              </a:cubicBezTo>
                              <a:cubicBezTo>
                                <a:pt x="4559" y="7043"/>
                                <a:pt x="4554" y="7038"/>
                                <a:pt x="4548" y="7038"/>
                              </a:cubicBezTo>
                              <a:close/>
                              <a:moveTo>
                                <a:pt x="4641" y="7038"/>
                              </a:moveTo>
                              <a:cubicBezTo>
                                <a:pt x="4635" y="7038"/>
                                <a:pt x="4630" y="7043"/>
                                <a:pt x="4630" y="7049"/>
                              </a:cubicBezTo>
                              <a:cubicBezTo>
                                <a:pt x="4630" y="7055"/>
                                <a:pt x="4635" y="7060"/>
                                <a:pt x="4641" y="7060"/>
                              </a:cubicBezTo>
                              <a:cubicBezTo>
                                <a:pt x="4647" y="7060"/>
                                <a:pt x="4652" y="7055"/>
                                <a:pt x="4652" y="7049"/>
                              </a:cubicBezTo>
                              <a:cubicBezTo>
                                <a:pt x="4652" y="7043"/>
                                <a:pt x="4647" y="7038"/>
                                <a:pt x="4641" y="7038"/>
                              </a:cubicBezTo>
                              <a:close/>
                              <a:moveTo>
                                <a:pt x="4733" y="7038"/>
                              </a:moveTo>
                              <a:cubicBezTo>
                                <a:pt x="4727" y="7038"/>
                                <a:pt x="4723" y="7043"/>
                                <a:pt x="4723" y="7049"/>
                              </a:cubicBezTo>
                              <a:cubicBezTo>
                                <a:pt x="4723" y="7055"/>
                                <a:pt x="4727" y="7060"/>
                                <a:pt x="4733" y="7060"/>
                              </a:cubicBezTo>
                              <a:cubicBezTo>
                                <a:pt x="4739" y="7060"/>
                                <a:pt x="4744" y="7055"/>
                                <a:pt x="4744" y="7049"/>
                              </a:cubicBezTo>
                              <a:cubicBezTo>
                                <a:pt x="4744" y="7043"/>
                                <a:pt x="4739" y="7038"/>
                                <a:pt x="4733" y="7038"/>
                              </a:cubicBezTo>
                              <a:close/>
                              <a:moveTo>
                                <a:pt x="4826" y="7038"/>
                              </a:moveTo>
                              <a:cubicBezTo>
                                <a:pt x="4820" y="7038"/>
                                <a:pt x="4815" y="7043"/>
                                <a:pt x="4815" y="7049"/>
                              </a:cubicBezTo>
                              <a:cubicBezTo>
                                <a:pt x="4815" y="7055"/>
                                <a:pt x="4820" y="7060"/>
                                <a:pt x="4826" y="7060"/>
                              </a:cubicBezTo>
                              <a:cubicBezTo>
                                <a:pt x="4832" y="7060"/>
                                <a:pt x="4837" y="7055"/>
                                <a:pt x="4837" y="7049"/>
                              </a:cubicBezTo>
                              <a:cubicBezTo>
                                <a:pt x="4837" y="7043"/>
                                <a:pt x="4832" y="7038"/>
                                <a:pt x="4826" y="7038"/>
                              </a:cubicBezTo>
                              <a:close/>
                              <a:moveTo>
                                <a:pt x="4919" y="7038"/>
                              </a:moveTo>
                              <a:cubicBezTo>
                                <a:pt x="4913" y="7038"/>
                                <a:pt x="4908" y="7043"/>
                                <a:pt x="4908" y="7049"/>
                              </a:cubicBezTo>
                              <a:cubicBezTo>
                                <a:pt x="4908" y="7055"/>
                                <a:pt x="4913" y="7060"/>
                                <a:pt x="4919" y="7060"/>
                              </a:cubicBezTo>
                              <a:cubicBezTo>
                                <a:pt x="4925" y="7060"/>
                                <a:pt x="4930" y="7055"/>
                                <a:pt x="4930" y="7049"/>
                              </a:cubicBezTo>
                              <a:cubicBezTo>
                                <a:pt x="4930" y="7043"/>
                                <a:pt x="4925" y="7038"/>
                                <a:pt x="4919" y="7038"/>
                              </a:cubicBezTo>
                              <a:close/>
                              <a:moveTo>
                                <a:pt x="5011" y="7038"/>
                              </a:moveTo>
                              <a:cubicBezTo>
                                <a:pt x="5005" y="7038"/>
                                <a:pt x="5000" y="7043"/>
                                <a:pt x="5000" y="7049"/>
                              </a:cubicBezTo>
                              <a:cubicBezTo>
                                <a:pt x="5000" y="7055"/>
                                <a:pt x="5005" y="7060"/>
                                <a:pt x="5011" y="7060"/>
                              </a:cubicBezTo>
                              <a:cubicBezTo>
                                <a:pt x="5017" y="7060"/>
                                <a:pt x="5022" y="7055"/>
                                <a:pt x="5022" y="7049"/>
                              </a:cubicBezTo>
                              <a:cubicBezTo>
                                <a:pt x="5022" y="7043"/>
                                <a:pt x="5017" y="7038"/>
                                <a:pt x="5011" y="7038"/>
                              </a:cubicBezTo>
                              <a:close/>
                              <a:moveTo>
                                <a:pt x="5104" y="7038"/>
                              </a:moveTo>
                              <a:cubicBezTo>
                                <a:pt x="5098" y="7038"/>
                                <a:pt x="5093" y="7043"/>
                                <a:pt x="5093" y="7049"/>
                              </a:cubicBezTo>
                              <a:cubicBezTo>
                                <a:pt x="5093" y="7055"/>
                                <a:pt x="5098" y="7060"/>
                                <a:pt x="5104" y="7060"/>
                              </a:cubicBezTo>
                              <a:cubicBezTo>
                                <a:pt x="5110" y="7060"/>
                                <a:pt x="5115" y="7055"/>
                                <a:pt x="5115" y="7049"/>
                              </a:cubicBezTo>
                              <a:cubicBezTo>
                                <a:pt x="5115" y="7043"/>
                                <a:pt x="5110" y="7038"/>
                                <a:pt x="5104" y="7038"/>
                              </a:cubicBezTo>
                              <a:close/>
                              <a:moveTo>
                                <a:pt x="5196" y="7038"/>
                              </a:moveTo>
                              <a:cubicBezTo>
                                <a:pt x="5190" y="7038"/>
                                <a:pt x="5186" y="7043"/>
                                <a:pt x="5186" y="7049"/>
                              </a:cubicBezTo>
                              <a:cubicBezTo>
                                <a:pt x="5186" y="7055"/>
                                <a:pt x="5190" y="7060"/>
                                <a:pt x="5196" y="7060"/>
                              </a:cubicBezTo>
                              <a:cubicBezTo>
                                <a:pt x="5202" y="7060"/>
                                <a:pt x="5207" y="7055"/>
                                <a:pt x="5207" y="7049"/>
                              </a:cubicBezTo>
                              <a:cubicBezTo>
                                <a:pt x="5207" y="7043"/>
                                <a:pt x="5202" y="7038"/>
                                <a:pt x="5196" y="7038"/>
                              </a:cubicBezTo>
                              <a:close/>
                              <a:moveTo>
                                <a:pt x="5289" y="7038"/>
                              </a:moveTo>
                              <a:cubicBezTo>
                                <a:pt x="5283" y="7038"/>
                                <a:pt x="5278" y="7043"/>
                                <a:pt x="5278" y="7049"/>
                              </a:cubicBezTo>
                              <a:cubicBezTo>
                                <a:pt x="5278" y="7055"/>
                                <a:pt x="5283" y="7060"/>
                                <a:pt x="5289" y="7060"/>
                              </a:cubicBezTo>
                              <a:cubicBezTo>
                                <a:pt x="5295" y="7060"/>
                                <a:pt x="5300" y="7055"/>
                                <a:pt x="5300" y="7049"/>
                              </a:cubicBezTo>
                              <a:cubicBezTo>
                                <a:pt x="5300" y="7043"/>
                                <a:pt x="5295" y="7038"/>
                                <a:pt x="5289" y="7038"/>
                              </a:cubicBezTo>
                              <a:close/>
                              <a:moveTo>
                                <a:pt x="5382" y="7038"/>
                              </a:moveTo>
                              <a:cubicBezTo>
                                <a:pt x="5376" y="7038"/>
                                <a:pt x="5371" y="7043"/>
                                <a:pt x="5371" y="7049"/>
                              </a:cubicBezTo>
                              <a:cubicBezTo>
                                <a:pt x="5371" y="7055"/>
                                <a:pt x="5376" y="7060"/>
                                <a:pt x="5382" y="7060"/>
                              </a:cubicBezTo>
                              <a:cubicBezTo>
                                <a:pt x="5388" y="7060"/>
                                <a:pt x="5393" y="7055"/>
                                <a:pt x="5393" y="7049"/>
                              </a:cubicBezTo>
                              <a:cubicBezTo>
                                <a:pt x="5393" y="7043"/>
                                <a:pt x="5388" y="7038"/>
                                <a:pt x="5382" y="7038"/>
                              </a:cubicBezTo>
                              <a:close/>
                              <a:moveTo>
                                <a:pt x="5474" y="7038"/>
                              </a:moveTo>
                              <a:cubicBezTo>
                                <a:pt x="5468" y="7038"/>
                                <a:pt x="5463" y="7043"/>
                                <a:pt x="5463" y="7049"/>
                              </a:cubicBezTo>
                              <a:cubicBezTo>
                                <a:pt x="5463" y="7055"/>
                                <a:pt x="5468" y="7060"/>
                                <a:pt x="5474" y="7060"/>
                              </a:cubicBezTo>
                              <a:cubicBezTo>
                                <a:pt x="5480" y="7060"/>
                                <a:pt x="5485" y="7055"/>
                                <a:pt x="5485" y="7049"/>
                              </a:cubicBezTo>
                              <a:cubicBezTo>
                                <a:pt x="5485" y="7043"/>
                                <a:pt x="5480" y="7038"/>
                                <a:pt x="5474" y="7038"/>
                              </a:cubicBezTo>
                              <a:close/>
                              <a:moveTo>
                                <a:pt x="5567" y="7038"/>
                              </a:moveTo>
                              <a:cubicBezTo>
                                <a:pt x="5561" y="7038"/>
                                <a:pt x="5556" y="7043"/>
                                <a:pt x="5556" y="7049"/>
                              </a:cubicBezTo>
                              <a:cubicBezTo>
                                <a:pt x="5556" y="7055"/>
                                <a:pt x="5561" y="7060"/>
                                <a:pt x="5567" y="7060"/>
                              </a:cubicBezTo>
                              <a:cubicBezTo>
                                <a:pt x="5573" y="7060"/>
                                <a:pt x="5578" y="7055"/>
                                <a:pt x="5578" y="7049"/>
                              </a:cubicBezTo>
                              <a:cubicBezTo>
                                <a:pt x="5578" y="7043"/>
                                <a:pt x="5573" y="7038"/>
                                <a:pt x="5567" y="7038"/>
                              </a:cubicBezTo>
                              <a:close/>
                              <a:moveTo>
                                <a:pt x="5659" y="7038"/>
                              </a:moveTo>
                              <a:cubicBezTo>
                                <a:pt x="5653" y="7038"/>
                                <a:pt x="5649" y="7043"/>
                                <a:pt x="5649" y="7049"/>
                              </a:cubicBezTo>
                              <a:cubicBezTo>
                                <a:pt x="5649" y="7055"/>
                                <a:pt x="5653" y="7060"/>
                                <a:pt x="5659" y="7060"/>
                              </a:cubicBezTo>
                              <a:cubicBezTo>
                                <a:pt x="5665" y="7060"/>
                                <a:pt x="5670" y="7055"/>
                                <a:pt x="5670" y="7049"/>
                              </a:cubicBezTo>
                              <a:cubicBezTo>
                                <a:pt x="5670" y="7043"/>
                                <a:pt x="5665" y="7038"/>
                                <a:pt x="5659" y="7038"/>
                              </a:cubicBezTo>
                              <a:close/>
                              <a:moveTo>
                                <a:pt x="577" y="7142"/>
                              </a:moveTo>
                              <a:cubicBezTo>
                                <a:pt x="577" y="7136"/>
                                <a:pt x="572" y="7131"/>
                                <a:pt x="566" y="7131"/>
                              </a:cubicBezTo>
                              <a:cubicBezTo>
                                <a:pt x="560" y="7131"/>
                                <a:pt x="555" y="7136"/>
                                <a:pt x="555" y="7142"/>
                              </a:cubicBezTo>
                              <a:cubicBezTo>
                                <a:pt x="555" y="7148"/>
                                <a:pt x="560" y="7153"/>
                                <a:pt x="566" y="7153"/>
                              </a:cubicBezTo>
                              <a:cubicBezTo>
                                <a:pt x="572" y="7153"/>
                                <a:pt x="577" y="7148"/>
                                <a:pt x="577" y="7142"/>
                              </a:cubicBezTo>
                              <a:close/>
                              <a:moveTo>
                                <a:pt x="577" y="7234"/>
                              </a:moveTo>
                              <a:cubicBezTo>
                                <a:pt x="577" y="7228"/>
                                <a:pt x="572" y="7223"/>
                                <a:pt x="566" y="7223"/>
                              </a:cubicBezTo>
                              <a:cubicBezTo>
                                <a:pt x="560" y="7223"/>
                                <a:pt x="555" y="7228"/>
                                <a:pt x="555" y="7234"/>
                              </a:cubicBezTo>
                              <a:cubicBezTo>
                                <a:pt x="555" y="7240"/>
                                <a:pt x="560" y="7245"/>
                                <a:pt x="566" y="7245"/>
                              </a:cubicBezTo>
                              <a:cubicBezTo>
                                <a:pt x="572" y="7245"/>
                                <a:pt x="577" y="7240"/>
                                <a:pt x="577" y="7234"/>
                              </a:cubicBezTo>
                              <a:close/>
                              <a:moveTo>
                                <a:pt x="577" y="7327"/>
                              </a:moveTo>
                              <a:cubicBezTo>
                                <a:pt x="577" y="7321"/>
                                <a:pt x="572" y="7316"/>
                                <a:pt x="566" y="7316"/>
                              </a:cubicBezTo>
                              <a:cubicBezTo>
                                <a:pt x="560" y="7316"/>
                                <a:pt x="555" y="7321"/>
                                <a:pt x="555" y="7327"/>
                              </a:cubicBezTo>
                              <a:cubicBezTo>
                                <a:pt x="555" y="7333"/>
                                <a:pt x="560" y="7338"/>
                                <a:pt x="566" y="7338"/>
                              </a:cubicBezTo>
                              <a:cubicBezTo>
                                <a:pt x="572" y="7338"/>
                                <a:pt x="577" y="7333"/>
                                <a:pt x="577" y="7327"/>
                              </a:cubicBezTo>
                              <a:close/>
                              <a:moveTo>
                                <a:pt x="577" y="7420"/>
                              </a:moveTo>
                              <a:cubicBezTo>
                                <a:pt x="577" y="7414"/>
                                <a:pt x="572" y="7409"/>
                                <a:pt x="566" y="7409"/>
                              </a:cubicBezTo>
                              <a:cubicBezTo>
                                <a:pt x="560" y="7409"/>
                                <a:pt x="555" y="7414"/>
                                <a:pt x="555" y="7420"/>
                              </a:cubicBezTo>
                              <a:cubicBezTo>
                                <a:pt x="555" y="7426"/>
                                <a:pt x="560" y="7430"/>
                                <a:pt x="566" y="7430"/>
                              </a:cubicBezTo>
                              <a:cubicBezTo>
                                <a:pt x="572" y="7430"/>
                                <a:pt x="577" y="7426"/>
                                <a:pt x="577" y="7420"/>
                              </a:cubicBezTo>
                              <a:close/>
                              <a:moveTo>
                                <a:pt x="577" y="7512"/>
                              </a:moveTo>
                              <a:cubicBezTo>
                                <a:pt x="577" y="7506"/>
                                <a:pt x="572" y="7501"/>
                                <a:pt x="566" y="7501"/>
                              </a:cubicBezTo>
                              <a:cubicBezTo>
                                <a:pt x="560" y="7501"/>
                                <a:pt x="555" y="7506"/>
                                <a:pt x="555" y="7512"/>
                              </a:cubicBezTo>
                              <a:cubicBezTo>
                                <a:pt x="555" y="7518"/>
                                <a:pt x="560" y="7523"/>
                                <a:pt x="566" y="7523"/>
                              </a:cubicBezTo>
                              <a:cubicBezTo>
                                <a:pt x="572" y="7523"/>
                                <a:pt x="577" y="7518"/>
                                <a:pt x="577" y="7512"/>
                              </a:cubicBezTo>
                              <a:close/>
                              <a:moveTo>
                                <a:pt x="577" y="7605"/>
                              </a:moveTo>
                              <a:cubicBezTo>
                                <a:pt x="577" y="7599"/>
                                <a:pt x="572" y="7594"/>
                                <a:pt x="566" y="7594"/>
                              </a:cubicBezTo>
                              <a:cubicBezTo>
                                <a:pt x="560" y="7594"/>
                                <a:pt x="555" y="7599"/>
                                <a:pt x="555" y="7605"/>
                              </a:cubicBezTo>
                              <a:cubicBezTo>
                                <a:pt x="555" y="7611"/>
                                <a:pt x="560" y="7616"/>
                                <a:pt x="566" y="7616"/>
                              </a:cubicBezTo>
                              <a:cubicBezTo>
                                <a:pt x="572" y="7616"/>
                                <a:pt x="577" y="7611"/>
                                <a:pt x="577" y="7605"/>
                              </a:cubicBezTo>
                              <a:close/>
                              <a:moveTo>
                                <a:pt x="1225" y="7142"/>
                              </a:moveTo>
                              <a:cubicBezTo>
                                <a:pt x="1225" y="7136"/>
                                <a:pt x="1220" y="7131"/>
                                <a:pt x="1214" y="7131"/>
                              </a:cubicBezTo>
                              <a:cubicBezTo>
                                <a:pt x="1208" y="7131"/>
                                <a:pt x="1204" y="7136"/>
                                <a:pt x="1204" y="7142"/>
                              </a:cubicBezTo>
                              <a:cubicBezTo>
                                <a:pt x="1204" y="7148"/>
                                <a:pt x="1208" y="7153"/>
                                <a:pt x="1214" y="7153"/>
                              </a:cubicBezTo>
                              <a:cubicBezTo>
                                <a:pt x="1220" y="7153"/>
                                <a:pt x="1225" y="7148"/>
                                <a:pt x="1225" y="7142"/>
                              </a:cubicBezTo>
                              <a:close/>
                              <a:moveTo>
                                <a:pt x="1225" y="7234"/>
                              </a:moveTo>
                              <a:cubicBezTo>
                                <a:pt x="1225" y="7228"/>
                                <a:pt x="1220" y="7223"/>
                                <a:pt x="1214" y="7223"/>
                              </a:cubicBezTo>
                              <a:cubicBezTo>
                                <a:pt x="1208" y="7223"/>
                                <a:pt x="1204" y="7228"/>
                                <a:pt x="1204" y="7234"/>
                              </a:cubicBezTo>
                              <a:cubicBezTo>
                                <a:pt x="1204" y="7240"/>
                                <a:pt x="1208" y="7245"/>
                                <a:pt x="1214" y="7245"/>
                              </a:cubicBezTo>
                              <a:cubicBezTo>
                                <a:pt x="1220" y="7245"/>
                                <a:pt x="1225" y="7240"/>
                                <a:pt x="1225" y="7234"/>
                              </a:cubicBezTo>
                              <a:close/>
                              <a:moveTo>
                                <a:pt x="1225" y="7327"/>
                              </a:moveTo>
                              <a:cubicBezTo>
                                <a:pt x="1225" y="7321"/>
                                <a:pt x="1220" y="7316"/>
                                <a:pt x="1214" y="7316"/>
                              </a:cubicBezTo>
                              <a:cubicBezTo>
                                <a:pt x="1208" y="7316"/>
                                <a:pt x="1204" y="7321"/>
                                <a:pt x="1204" y="7327"/>
                              </a:cubicBezTo>
                              <a:cubicBezTo>
                                <a:pt x="1204" y="7333"/>
                                <a:pt x="1208" y="7338"/>
                                <a:pt x="1214" y="7338"/>
                              </a:cubicBezTo>
                              <a:cubicBezTo>
                                <a:pt x="1220" y="7338"/>
                                <a:pt x="1225" y="7333"/>
                                <a:pt x="1225" y="7327"/>
                              </a:cubicBezTo>
                              <a:close/>
                              <a:moveTo>
                                <a:pt x="1225" y="7420"/>
                              </a:moveTo>
                              <a:cubicBezTo>
                                <a:pt x="1225" y="7414"/>
                                <a:pt x="1220" y="7409"/>
                                <a:pt x="1214" y="7409"/>
                              </a:cubicBezTo>
                              <a:cubicBezTo>
                                <a:pt x="1208" y="7409"/>
                                <a:pt x="1204" y="7414"/>
                                <a:pt x="1204" y="7420"/>
                              </a:cubicBezTo>
                              <a:cubicBezTo>
                                <a:pt x="1204" y="7426"/>
                                <a:pt x="1208" y="7430"/>
                                <a:pt x="1214" y="7430"/>
                              </a:cubicBezTo>
                              <a:cubicBezTo>
                                <a:pt x="1220" y="7430"/>
                                <a:pt x="1225" y="7426"/>
                                <a:pt x="1225" y="7420"/>
                              </a:cubicBezTo>
                              <a:close/>
                              <a:moveTo>
                                <a:pt x="1225" y="7512"/>
                              </a:moveTo>
                              <a:cubicBezTo>
                                <a:pt x="1225" y="7506"/>
                                <a:pt x="1220" y="7501"/>
                                <a:pt x="1214" y="7501"/>
                              </a:cubicBezTo>
                              <a:cubicBezTo>
                                <a:pt x="1208" y="7501"/>
                                <a:pt x="1204" y="7506"/>
                                <a:pt x="1204" y="7512"/>
                              </a:cubicBezTo>
                              <a:cubicBezTo>
                                <a:pt x="1204" y="7518"/>
                                <a:pt x="1208" y="7523"/>
                                <a:pt x="1214" y="7523"/>
                              </a:cubicBezTo>
                              <a:cubicBezTo>
                                <a:pt x="1220" y="7523"/>
                                <a:pt x="1225" y="7518"/>
                                <a:pt x="1225" y="7512"/>
                              </a:cubicBezTo>
                              <a:close/>
                              <a:moveTo>
                                <a:pt x="1225" y="7605"/>
                              </a:moveTo>
                              <a:cubicBezTo>
                                <a:pt x="1225" y="7599"/>
                                <a:pt x="1220" y="7594"/>
                                <a:pt x="1214" y="7594"/>
                              </a:cubicBezTo>
                              <a:cubicBezTo>
                                <a:pt x="1208" y="7594"/>
                                <a:pt x="1204" y="7599"/>
                                <a:pt x="1204" y="7605"/>
                              </a:cubicBezTo>
                              <a:cubicBezTo>
                                <a:pt x="1204" y="7611"/>
                                <a:pt x="1208" y="7616"/>
                                <a:pt x="1214" y="7616"/>
                              </a:cubicBezTo>
                              <a:cubicBezTo>
                                <a:pt x="1220" y="7616"/>
                                <a:pt x="1225" y="7611"/>
                                <a:pt x="1225" y="7605"/>
                              </a:cubicBezTo>
                              <a:close/>
                              <a:moveTo>
                                <a:pt x="1874" y="7142"/>
                              </a:moveTo>
                              <a:cubicBezTo>
                                <a:pt x="1874" y="7136"/>
                                <a:pt x="1869" y="7131"/>
                                <a:pt x="1863" y="7131"/>
                              </a:cubicBezTo>
                              <a:cubicBezTo>
                                <a:pt x="1857" y="7131"/>
                                <a:pt x="1852" y="7136"/>
                                <a:pt x="1852" y="7142"/>
                              </a:cubicBezTo>
                              <a:cubicBezTo>
                                <a:pt x="1852" y="7148"/>
                                <a:pt x="1857" y="7153"/>
                                <a:pt x="1863" y="7153"/>
                              </a:cubicBezTo>
                              <a:cubicBezTo>
                                <a:pt x="1869" y="7153"/>
                                <a:pt x="1874" y="7148"/>
                                <a:pt x="1874" y="7142"/>
                              </a:cubicBezTo>
                              <a:close/>
                              <a:moveTo>
                                <a:pt x="1874" y="7234"/>
                              </a:moveTo>
                              <a:cubicBezTo>
                                <a:pt x="1874" y="7228"/>
                                <a:pt x="1869" y="7223"/>
                                <a:pt x="1863" y="7223"/>
                              </a:cubicBezTo>
                              <a:cubicBezTo>
                                <a:pt x="1857" y="7223"/>
                                <a:pt x="1852" y="7228"/>
                                <a:pt x="1852" y="7234"/>
                              </a:cubicBezTo>
                              <a:cubicBezTo>
                                <a:pt x="1852" y="7240"/>
                                <a:pt x="1857" y="7245"/>
                                <a:pt x="1863" y="7245"/>
                              </a:cubicBezTo>
                              <a:cubicBezTo>
                                <a:pt x="1869" y="7245"/>
                                <a:pt x="1874" y="7240"/>
                                <a:pt x="1874" y="7234"/>
                              </a:cubicBezTo>
                              <a:close/>
                              <a:moveTo>
                                <a:pt x="1874" y="7327"/>
                              </a:moveTo>
                              <a:cubicBezTo>
                                <a:pt x="1874" y="7321"/>
                                <a:pt x="1869" y="7316"/>
                                <a:pt x="1863" y="7316"/>
                              </a:cubicBezTo>
                              <a:cubicBezTo>
                                <a:pt x="1857" y="7316"/>
                                <a:pt x="1852" y="7321"/>
                                <a:pt x="1852" y="7327"/>
                              </a:cubicBezTo>
                              <a:cubicBezTo>
                                <a:pt x="1852" y="7333"/>
                                <a:pt x="1857" y="7338"/>
                                <a:pt x="1863" y="7338"/>
                              </a:cubicBezTo>
                              <a:cubicBezTo>
                                <a:pt x="1869" y="7338"/>
                                <a:pt x="1874" y="7333"/>
                                <a:pt x="1874" y="7327"/>
                              </a:cubicBezTo>
                              <a:close/>
                              <a:moveTo>
                                <a:pt x="1874" y="7420"/>
                              </a:moveTo>
                              <a:cubicBezTo>
                                <a:pt x="1874" y="7414"/>
                                <a:pt x="1869" y="7409"/>
                                <a:pt x="1863" y="7409"/>
                              </a:cubicBezTo>
                              <a:cubicBezTo>
                                <a:pt x="1857" y="7409"/>
                                <a:pt x="1852" y="7414"/>
                                <a:pt x="1852" y="7420"/>
                              </a:cubicBezTo>
                              <a:cubicBezTo>
                                <a:pt x="1852" y="7426"/>
                                <a:pt x="1857" y="7430"/>
                                <a:pt x="1863" y="7430"/>
                              </a:cubicBezTo>
                              <a:cubicBezTo>
                                <a:pt x="1869" y="7430"/>
                                <a:pt x="1874" y="7426"/>
                                <a:pt x="1874" y="7420"/>
                              </a:cubicBezTo>
                              <a:close/>
                              <a:moveTo>
                                <a:pt x="1874" y="7512"/>
                              </a:moveTo>
                              <a:cubicBezTo>
                                <a:pt x="1874" y="7506"/>
                                <a:pt x="1869" y="7501"/>
                                <a:pt x="1863" y="7501"/>
                              </a:cubicBezTo>
                              <a:cubicBezTo>
                                <a:pt x="1857" y="7501"/>
                                <a:pt x="1852" y="7506"/>
                                <a:pt x="1852" y="7512"/>
                              </a:cubicBezTo>
                              <a:cubicBezTo>
                                <a:pt x="1852" y="7518"/>
                                <a:pt x="1857" y="7523"/>
                                <a:pt x="1863" y="7523"/>
                              </a:cubicBezTo>
                              <a:cubicBezTo>
                                <a:pt x="1869" y="7523"/>
                                <a:pt x="1874" y="7518"/>
                                <a:pt x="1874" y="7512"/>
                              </a:cubicBezTo>
                              <a:close/>
                              <a:moveTo>
                                <a:pt x="1874" y="7605"/>
                              </a:moveTo>
                              <a:cubicBezTo>
                                <a:pt x="1874" y="7599"/>
                                <a:pt x="1869" y="7594"/>
                                <a:pt x="1863" y="7594"/>
                              </a:cubicBezTo>
                              <a:cubicBezTo>
                                <a:pt x="1857" y="7594"/>
                                <a:pt x="1852" y="7599"/>
                                <a:pt x="1852" y="7605"/>
                              </a:cubicBezTo>
                              <a:cubicBezTo>
                                <a:pt x="1852" y="7611"/>
                                <a:pt x="1857" y="7616"/>
                                <a:pt x="1863" y="7616"/>
                              </a:cubicBezTo>
                              <a:cubicBezTo>
                                <a:pt x="1869" y="7616"/>
                                <a:pt x="1874" y="7611"/>
                                <a:pt x="1874" y="7605"/>
                              </a:cubicBezTo>
                              <a:close/>
                              <a:moveTo>
                                <a:pt x="2522" y="7142"/>
                              </a:moveTo>
                              <a:cubicBezTo>
                                <a:pt x="2522" y="7136"/>
                                <a:pt x="2517" y="7131"/>
                                <a:pt x="2511" y="7131"/>
                              </a:cubicBezTo>
                              <a:cubicBezTo>
                                <a:pt x="2505" y="7131"/>
                                <a:pt x="2500" y="7136"/>
                                <a:pt x="2500" y="7142"/>
                              </a:cubicBezTo>
                              <a:cubicBezTo>
                                <a:pt x="2500" y="7148"/>
                                <a:pt x="2505" y="7153"/>
                                <a:pt x="2511" y="7153"/>
                              </a:cubicBezTo>
                              <a:cubicBezTo>
                                <a:pt x="2517" y="7153"/>
                                <a:pt x="2522" y="7148"/>
                                <a:pt x="2522" y="7142"/>
                              </a:cubicBezTo>
                              <a:close/>
                              <a:moveTo>
                                <a:pt x="2522" y="7234"/>
                              </a:moveTo>
                              <a:cubicBezTo>
                                <a:pt x="2522" y="7228"/>
                                <a:pt x="2517" y="7223"/>
                                <a:pt x="2511" y="7223"/>
                              </a:cubicBezTo>
                              <a:cubicBezTo>
                                <a:pt x="2505" y="7223"/>
                                <a:pt x="2500" y="7228"/>
                                <a:pt x="2500" y="7234"/>
                              </a:cubicBezTo>
                              <a:cubicBezTo>
                                <a:pt x="2500" y="7240"/>
                                <a:pt x="2505" y="7245"/>
                                <a:pt x="2511" y="7245"/>
                              </a:cubicBezTo>
                              <a:cubicBezTo>
                                <a:pt x="2517" y="7245"/>
                                <a:pt x="2522" y="7240"/>
                                <a:pt x="2522" y="7234"/>
                              </a:cubicBezTo>
                              <a:close/>
                              <a:moveTo>
                                <a:pt x="2522" y="7327"/>
                              </a:moveTo>
                              <a:cubicBezTo>
                                <a:pt x="2522" y="7321"/>
                                <a:pt x="2517" y="7316"/>
                                <a:pt x="2511" y="7316"/>
                              </a:cubicBezTo>
                              <a:cubicBezTo>
                                <a:pt x="2505" y="7316"/>
                                <a:pt x="2500" y="7321"/>
                                <a:pt x="2500" y="7327"/>
                              </a:cubicBezTo>
                              <a:cubicBezTo>
                                <a:pt x="2500" y="7333"/>
                                <a:pt x="2505" y="7338"/>
                                <a:pt x="2511" y="7338"/>
                              </a:cubicBezTo>
                              <a:cubicBezTo>
                                <a:pt x="2517" y="7338"/>
                                <a:pt x="2522" y="7333"/>
                                <a:pt x="2522" y="7327"/>
                              </a:cubicBezTo>
                              <a:close/>
                              <a:moveTo>
                                <a:pt x="2522" y="7420"/>
                              </a:moveTo>
                              <a:cubicBezTo>
                                <a:pt x="2522" y="7414"/>
                                <a:pt x="2517" y="7409"/>
                                <a:pt x="2511" y="7409"/>
                              </a:cubicBezTo>
                              <a:cubicBezTo>
                                <a:pt x="2505" y="7409"/>
                                <a:pt x="2500" y="7414"/>
                                <a:pt x="2500" y="7420"/>
                              </a:cubicBezTo>
                              <a:cubicBezTo>
                                <a:pt x="2500" y="7426"/>
                                <a:pt x="2505" y="7430"/>
                                <a:pt x="2511" y="7430"/>
                              </a:cubicBezTo>
                              <a:cubicBezTo>
                                <a:pt x="2517" y="7430"/>
                                <a:pt x="2522" y="7426"/>
                                <a:pt x="2522" y="7420"/>
                              </a:cubicBezTo>
                              <a:close/>
                              <a:moveTo>
                                <a:pt x="2522" y="7512"/>
                              </a:moveTo>
                              <a:cubicBezTo>
                                <a:pt x="2522" y="7506"/>
                                <a:pt x="2517" y="7501"/>
                                <a:pt x="2511" y="7501"/>
                              </a:cubicBezTo>
                              <a:cubicBezTo>
                                <a:pt x="2505" y="7501"/>
                                <a:pt x="2500" y="7506"/>
                                <a:pt x="2500" y="7512"/>
                              </a:cubicBezTo>
                              <a:cubicBezTo>
                                <a:pt x="2500" y="7518"/>
                                <a:pt x="2505" y="7523"/>
                                <a:pt x="2511" y="7523"/>
                              </a:cubicBezTo>
                              <a:cubicBezTo>
                                <a:pt x="2517" y="7523"/>
                                <a:pt x="2522" y="7518"/>
                                <a:pt x="2522" y="7512"/>
                              </a:cubicBezTo>
                              <a:close/>
                              <a:moveTo>
                                <a:pt x="2522" y="7605"/>
                              </a:moveTo>
                              <a:cubicBezTo>
                                <a:pt x="2522" y="7599"/>
                                <a:pt x="2517" y="7594"/>
                                <a:pt x="2511" y="7594"/>
                              </a:cubicBezTo>
                              <a:cubicBezTo>
                                <a:pt x="2505" y="7594"/>
                                <a:pt x="2500" y="7599"/>
                                <a:pt x="2500" y="7605"/>
                              </a:cubicBezTo>
                              <a:cubicBezTo>
                                <a:pt x="2500" y="7611"/>
                                <a:pt x="2505" y="7616"/>
                                <a:pt x="2511" y="7616"/>
                              </a:cubicBezTo>
                              <a:cubicBezTo>
                                <a:pt x="2517" y="7616"/>
                                <a:pt x="2522" y="7611"/>
                                <a:pt x="2522" y="7605"/>
                              </a:cubicBezTo>
                              <a:close/>
                              <a:moveTo>
                                <a:pt x="3170" y="7142"/>
                              </a:moveTo>
                              <a:cubicBezTo>
                                <a:pt x="3170" y="7136"/>
                                <a:pt x="3165" y="7131"/>
                                <a:pt x="3159" y="7131"/>
                              </a:cubicBezTo>
                              <a:cubicBezTo>
                                <a:pt x="3153" y="7131"/>
                                <a:pt x="3148" y="7136"/>
                                <a:pt x="3148" y="7142"/>
                              </a:cubicBezTo>
                              <a:cubicBezTo>
                                <a:pt x="3148" y="7148"/>
                                <a:pt x="3153" y="7153"/>
                                <a:pt x="3159" y="7153"/>
                              </a:cubicBezTo>
                              <a:cubicBezTo>
                                <a:pt x="3165" y="7153"/>
                                <a:pt x="3170" y="7148"/>
                                <a:pt x="3170" y="7142"/>
                              </a:cubicBezTo>
                              <a:close/>
                              <a:moveTo>
                                <a:pt x="3170" y="7234"/>
                              </a:moveTo>
                              <a:cubicBezTo>
                                <a:pt x="3170" y="7228"/>
                                <a:pt x="3165" y="7223"/>
                                <a:pt x="3159" y="7223"/>
                              </a:cubicBezTo>
                              <a:cubicBezTo>
                                <a:pt x="3153" y="7223"/>
                                <a:pt x="3148" y="7228"/>
                                <a:pt x="3148" y="7234"/>
                              </a:cubicBezTo>
                              <a:cubicBezTo>
                                <a:pt x="3148" y="7240"/>
                                <a:pt x="3153" y="7245"/>
                                <a:pt x="3159" y="7245"/>
                              </a:cubicBezTo>
                              <a:cubicBezTo>
                                <a:pt x="3165" y="7245"/>
                                <a:pt x="3170" y="7240"/>
                                <a:pt x="3170" y="7234"/>
                              </a:cubicBezTo>
                              <a:close/>
                              <a:moveTo>
                                <a:pt x="3170" y="7327"/>
                              </a:moveTo>
                              <a:cubicBezTo>
                                <a:pt x="3170" y="7321"/>
                                <a:pt x="3165" y="7316"/>
                                <a:pt x="3159" y="7316"/>
                              </a:cubicBezTo>
                              <a:cubicBezTo>
                                <a:pt x="3153" y="7316"/>
                                <a:pt x="3148" y="7321"/>
                                <a:pt x="3148" y="7327"/>
                              </a:cubicBezTo>
                              <a:cubicBezTo>
                                <a:pt x="3148" y="7333"/>
                                <a:pt x="3153" y="7338"/>
                                <a:pt x="3159" y="7338"/>
                              </a:cubicBezTo>
                              <a:cubicBezTo>
                                <a:pt x="3165" y="7338"/>
                                <a:pt x="3170" y="7333"/>
                                <a:pt x="3170" y="7327"/>
                              </a:cubicBezTo>
                              <a:close/>
                              <a:moveTo>
                                <a:pt x="3170" y="7420"/>
                              </a:moveTo>
                              <a:cubicBezTo>
                                <a:pt x="3170" y="7414"/>
                                <a:pt x="3165" y="7409"/>
                                <a:pt x="3159" y="7409"/>
                              </a:cubicBezTo>
                              <a:cubicBezTo>
                                <a:pt x="3153" y="7409"/>
                                <a:pt x="3148" y="7414"/>
                                <a:pt x="3148" y="7420"/>
                              </a:cubicBezTo>
                              <a:cubicBezTo>
                                <a:pt x="3148" y="7426"/>
                                <a:pt x="3153" y="7430"/>
                                <a:pt x="3159" y="7430"/>
                              </a:cubicBezTo>
                              <a:cubicBezTo>
                                <a:pt x="3165" y="7430"/>
                                <a:pt x="3170" y="7426"/>
                                <a:pt x="3170" y="7420"/>
                              </a:cubicBezTo>
                              <a:close/>
                              <a:moveTo>
                                <a:pt x="3170" y="7512"/>
                              </a:moveTo>
                              <a:cubicBezTo>
                                <a:pt x="3170" y="7506"/>
                                <a:pt x="3165" y="7501"/>
                                <a:pt x="3159" y="7501"/>
                              </a:cubicBezTo>
                              <a:cubicBezTo>
                                <a:pt x="3153" y="7501"/>
                                <a:pt x="3148" y="7506"/>
                                <a:pt x="3148" y="7512"/>
                              </a:cubicBezTo>
                              <a:cubicBezTo>
                                <a:pt x="3148" y="7518"/>
                                <a:pt x="3153" y="7523"/>
                                <a:pt x="3159" y="7523"/>
                              </a:cubicBezTo>
                              <a:cubicBezTo>
                                <a:pt x="3165" y="7523"/>
                                <a:pt x="3170" y="7518"/>
                                <a:pt x="3170" y="7512"/>
                              </a:cubicBezTo>
                              <a:close/>
                              <a:moveTo>
                                <a:pt x="3170" y="7605"/>
                              </a:moveTo>
                              <a:cubicBezTo>
                                <a:pt x="3170" y="7599"/>
                                <a:pt x="3165" y="7594"/>
                                <a:pt x="3159" y="7594"/>
                              </a:cubicBezTo>
                              <a:cubicBezTo>
                                <a:pt x="3153" y="7594"/>
                                <a:pt x="3148" y="7599"/>
                                <a:pt x="3148" y="7605"/>
                              </a:cubicBezTo>
                              <a:cubicBezTo>
                                <a:pt x="3148" y="7611"/>
                                <a:pt x="3153" y="7616"/>
                                <a:pt x="3159" y="7616"/>
                              </a:cubicBezTo>
                              <a:cubicBezTo>
                                <a:pt x="3165" y="7616"/>
                                <a:pt x="3170" y="7611"/>
                                <a:pt x="3170" y="7605"/>
                              </a:cubicBezTo>
                              <a:close/>
                              <a:moveTo>
                                <a:pt x="3818" y="7142"/>
                              </a:moveTo>
                              <a:cubicBezTo>
                                <a:pt x="3818" y="7136"/>
                                <a:pt x="3813" y="7131"/>
                                <a:pt x="3807" y="7131"/>
                              </a:cubicBezTo>
                              <a:cubicBezTo>
                                <a:pt x="3801" y="7131"/>
                                <a:pt x="3796" y="7136"/>
                                <a:pt x="3796" y="7142"/>
                              </a:cubicBezTo>
                              <a:cubicBezTo>
                                <a:pt x="3796" y="7148"/>
                                <a:pt x="3801" y="7153"/>
                                <a:pt x="3807" y="7153"/>
                              </a:cubicBezTo>
                              <a:cubicBezTo>
                                <a:pt x="3813" y="7153"/>
                                <a:pt x="3818" y="7148"/>
                                <a:pt x="3818" y="7142"/>
                              </a:cubicBezTo>
                              <a:close/>
                              <a:moveTo>
                                <a:pt x="3818" y="7234"/>
                              </a:moveTo>
                              <a:cubicBezTo>
                                <a:pt x="3818" y="7228"/>
                                <a:pt x="3813" y="7223"/>
                                <a:pt x="3807" y="7223"/>
                              </a:cubicBezTo>
                              <a:cubicBezTo>
                                <a:pt x="3801" y="7223"/>
                                <a:pt x="3796" y="7228"/>
                                <a:pt x="3796" y="7234"/>
                              </a:cubicBezTo>
                              <a:cubicBezTo>
                                <a:pt x="3796" y="7240"/>
                                <a:pt x="3801" y="7245"/>
                                <a:pt x="3807" y="7245"/>
                              </a:cubicBezTo>
                              <a:cubicBezTo>
                                <a:pt x="3813" y="7245"/>
                                <a:pt x="3818" y="7240"/>
                                <a:pt x="3818" y="7234"/>
                              </a:cubicBezTo>
                              <a:close/>
                              <a:moveTo>
                                <a:pt x="3818" y="7327"/>
                              </a:moveTo>
                              <a:cubicBezTo>
                                <a:pt x="3818" y="7321"/>
                                <a:pt x="3813" y="7316"/>
                                <a:pt x="3807" y="7316"/>
                              </a:cubicBezTo>
                              <a:cubicBezTo>
                                <a:pt x="3801" y="7316"/>
                                <a:pt x="3796" y="7321"/>
                                <a:pt x="3796" y="7327"/>
                              </a:cubicBezTo>
                              <a:cubicBezTo>
                                <a:pt x="3796" y="7333"/>
                                <a:pt x="3801" y="7338"/>
                                <a:pt x="3807" y="7338"/>
                              </a:cubicBezTo>
                              <a:cubicBezTo>
                                <a:pt x="3813" y="7338"/>
                                <a:pt x="3818" y="7333"/>
                                <a:pt x="3818" y="7327"/>
                              </a:cubicBezTo>
                              <a:close/>
                              <a:moveTo>
                                <a:pt x="3818" y="7420"/>
                              </a:moveTo>
                              <a:cubicBezTo>
                                <a:pt x="3818" y="7414"/>
                                <a:pt x="3813" y="7409"/>
                                <a:pt x="3807" y="7409"/>
                              </a:cubicBezTo>
                              <a:cubicBezTo>
                                <a:pt x="3801" y="7409"/>
                                <a:pt x="3796" y="7414"/>
                                <a:pt x="3796" y="7420"/>
                              </a:cubicBezTo>
                              <a:cubicBezTo>
                                <a:pt x="3796" y="7426"/>
                                <a:pt x="3801" y="7430"/>
                                <a:pt x="3807" y="7430"/>
                              </a:cubicBezTo>
                              <a:cubicBezTo>
                                <a:pt x="3813" y="7430"/>
                                <a:pt x="3818" y="7426"/>
                                <a:pt x="3818" y="7420"/>
                              </a:cubicBezTo>
                              <a:close/>
                              <a:moveTo>
                                <a:pt x="3818" y="7512"/>
                              </a:moveTo>
                              <a:cubicBezTo>
                                <a:pt x="3818" y="7506"/>
                                <a:pt x="3813" y="7501"/>
                                <a:pt x="3807" y="7501"/>
                              </a:cubicBezTo>
                              <a:cubicBezTo>
                                <a:pt x="3801" y="7501"/>
                                <a:pt x="3796" y="7506"/>
                                <a:pt x="3796" y="7512"/>
                              </a:cubicBezTo>
                              <a:cubicBezTo>
                                <a:pt x="3796" y="7518"/>
                                <a:pt x="3801" y="7523"/>
                                <a:pt x="3807" y="7523"/>
                              </a:cubicBezTo>
                              <a:cubicBezTo>
                                <a:pt x="3813" y="7523"/>
                                <a:pt x="3818" y="7518"/>
                                <a:pt x="3818" y="7512"/>
                              </a:cubicBezTo>
                              <a:close/>
                              <a:moveTo>
                                <a:pt x="3818" y="7605"/>
                              </a:moveTo>
                              <a:cubicBezTo>
                                <a:pt x="3818" y="7599"/>
                                <a:pt x="3813" y="7594"/>
                                <a:pt x="3807" y="7594"/>
                              </a:cubicBezTo>
                              <a:cubicBezTo>
                                <a:pt x="3801" y="7594"/>
                                <a:pt x="3796" y="7599"/>
                                <a:pt x="3796" y="7605"/>
                              </a:cubicBezTo>
                              <a:cubicBezTo>
                                <a:pt x="3796" y="7611"/>
                                <a:pt x="3801" y="7616"/>
                                <a:pt x="3807" y="7616"/>
                              </a:cubicBezTo>
                              <a:cubicBezTo>
                                <a:pt x="3813" y="7616"/>
                                <a:pt x="3818" y="7611"/>
                                <a:pt x="3818" y="7605"/>
                              </a:cubicBezTo>
                              <a:close/>
                              <a:moveTo>
                                <a:pt x="4466" y="7142"/>
                              </a:moveTo>
                              <a:cubicBezTo>
                                <a:pt x="4466" y="7136"/>
                                <a:pt x="4462" y="7131"/>
                                <a:pt x="4456" y="7131"/>
                              </a:cubicBezTo>
                              <a:cubicBezTo>
                                <a:pt x="4450" y="7131"/>
                                <a:pt x="4445" y="7136"/>
                                <a:pt x="4445" y="7142"/>
                              </a:cubicBezTo>
                              <a:cubicBezTo>
                                <a:pt x="4445" y="7148"/>
                                <a:pt x="4450" y="7153"/>
                                <a:pt x="4456" y="7153"/>
                              </a:cubicBezTo>
                              <a:cubicBezTo>
                                <a:pt x="4462" y="7153"/>
                                <a:pt x="4466" y="7148"/>
                                <a:pt x="4466" y="7142"/>
                              </a:cubicBezTo>
                              <a:close/>
                              <a:moveTo>
                                <a:pt x="4466" y="7234"/>
                              </a:moveTo>
                              <a:cubicBezTo>
                                <a:pt x="4466" y="7228"/>
                                <a:pt x="4462" y="7223"/>
                                <a:pt x="4456" y="7223"/>
                              </a:cubicBezTo>
                              <a:cubicBezTo>
                                <a:pt x="4450" y="7223"/>
                                <a:pt x="4445" y="7228"/>
                                <a:pt x="4445" y="7234"/>
                              </a:cubicBezTo>
                              <a:cubicBezTo>
                                <a:pt x="4445" y="7240"/>
                                <a:pt x="4450" y="7245"/>
                                <a:pt x="4456" y="7245"/>
                              </a:cubicBezTo>
                              <a:cubicBezTo>
                                <a:pt x="4462" y="7245"/>
                                <a:pt x="4466" y="7240"/>
                                <a:pt x="4466" y="7234"/>
                              </a:cubicBezTo>
                              <a:close/>
                              <a:moveTo>
                                <a:pt x="4466" y="7327"/>
                              </a:moveTo>
                              <a:cubicBezTo>
                                <a:pt x="4466" y="7321"/>
                                <a:pt x="4462" y="7316"/>
                                <a:pt x="4456" y="7316"/>
                              </a:cubicBezTo>
                              <a:cubicBezTo>
                                <a:pt x="4450" y="7316"/>
                                <a:pt x="4445" y="7321"/>
                                <a:pt x="4445" y="7327"/>
                              </a:cubicBezTo>
                              <a:cubicBezTo>
                                <a:pt x="4445" y="7333"/>
                                <a:pt x="4450" y="7338"/>
                                <a:pt x="4456" y="7338"/>
                              </a:cubicBezTo>
                              <a:cubicBezTo>
                                <a:pt x="4462" y="7338"/>
                                <a:pt x="4466" y="7333"/>
                                <a:pt x="4466" y="7327"/>
                              </a:cubicBezTo>
                              <a:close/>
                              <a:moveTo>
                                <a:pt x="4466" y="7420"/>
                              </a:moveTo>
                              <a:cubicBezTo>
                                <a:pt x="4466" y="7414"/>
                                <a:pt x="4462" y="7409"/>
                                <a:pt x="4456" y="7409"/>
                              </a:cubicBezTo>
                              <a:cubicBezTo>
                                <a:pt x="4450" y="7409"/>
                                <a:pt x="4445" y="7414"/>
                                <a:pt x="4445" y="7420"/>
                              </a:cubicBezTo>
                              <a:cubicBezTo>
                                <a:pt x="4445" y="7426"/>
                                <a:pt x="4450" y="7430"/>
                                <a:pt x="4456" y="7430"/>
                              </a:cubicBezTo>
                              <a:cubicBezTo>
                                <a:pt x="4462" y="7430"/>
                                <a:pt x="4466" y="7426"/>
                                <a:pt x="4466" y="7420"/>
                              </a:cubicBezTo>
                              <a:close/>
                              <a:moveTo>
                                <a:pt x="4466" y="7512"/>
                              </a:moveTo>
                              <a:cubicBezTo>
                                <a:pt x="4466" y="7506"/>
                                <a:pt x="4462" y="7501"/>
                                <a:pt x="4456" y="7501"/>
                              </a:cubicBezTo>
                              <a:cubicBezTo>
                                <a:pt x="4450" y="7501"/>
                                <a:pt x="4445" y="7506"/>
                                <a:pt x="4445" y="7512"/>
                              </a:cubicBezTo>
                              <a:cubicBezTo>
                                <a:pt x="4445" y="7518"/>
                                <a:pt x="4450" y="7523"/>
                                <a:pt x="4456" y="7523"/>
                              </a:cubicBezTo>
                              <a:cubicBezTo>
                                <a:pt x="4462" y="7523"/>
                                <a:pt x="4466" y="7518"/>
                                <a:pt x="4466" y="7512"/>
                              </a:cubicBezTo>
                              <a:close/>
                              <a:moveTo>
                                <a:pt x="4466" y="7605"/>
                              </a:moveTo>
                              <a:cubicBezTo>
                                <a:pt x="4466" y="7599"/>
                                <a:pt x="4462" y="7594"/>
                                <a:pt x="4456" y="7594"/>
                              </a:cubicBezTo>
                              <a:cubicBezTo>
                                <a:pt x="4450" y="7594"/>
                                <a:pt x="4445" y="7599"/>
                                <a:pt x="4445" y="7605"/>
                              </a:cubicBezTo>
                              <a:cubicBezTo>
                                <a:pt x="4445" y="7611"/>
                                <a:pt x="4450" y="7616"/>
                                <a:pt x="4456" y="7616"/>
                              </a:cubicBezTo>
                              <a:cubicBezTo>
                                <a:pt x="4462" y="7616"/>
                                <a:pt x="4466" y="7611"/>
                                <a:pt x="4466" y="7605"/>
                              </a:cubicBezTo>
                              <a:close/>
                              <a:moveTo>
                                <a:pt x="5115" y="7142"/>
                              </a:moveTo>
                              <a:cubicBezTo>
                                <a:pt x="5115" y="7136"/>
                                <a:pt x="5110" y="7131"/>
                                <a:pt x="5104" y="7131"/>
                              </a:cubicBezTo>
                              <a:cubicBezTo>
                                <a:pt x="5098" y="7131"/>
                                <a:pt x="5093" y="7136"/>
                                <a:pt x="5093" y="7142"/>
                              </a:cubicBezTo>
                              <a:cubicBezTo>
                                <a:pt x="5093" y="7148"/>
                                <a:pt x="5098" y="7153"/>
                                <a:pt x="5104" y="7153"/>
                              </a:cubicBezTo>
                              <a:cubicBezTo>
                                <a:pt x="5110" y="7153"/>
                                <a:pt x="5115" y="7148"/>
                                <a:pt x="5115" y="7142"/>
                              </a:cubicBezTo>
                              <a:close/>
                              <a:moveTo>
                                <a:pt x="5115" y="7234"/>
                              </a:moveTo>
                              <a:cubicBezTo>
                                <a:pt x="5115" y="7228"/>
                                <a:pt x="5110" y="7223"/>
                                <a:pt x="5104" y="7223"/>
                              </a:cubicBezTo>
                              <a:cubicBezTo>
                                <a:pt x="5098" y="7223"/>
                                <a:pt x="5093" y="7228"/>
                                <a:pt x="5093" y="7234"/>
                              </a:cubicBezTo>
                              <a:cubicBezTo>
                                <a:pt x="5093" y="7240"/>
                                <a:pt x="5098" y="7245"/>
                                <a:pt x="5104" y="7245"/>
                              </a:cubicBezTo>
                              <a:cubicBezTo>
                                <a:pt x="5110" y="7245"/>
                                <a:pt x="5115" y="7240"/>
                                <a:pt x="5115" y="7234"/>
                              </a:cubicBezTo>
                              <a:close/>
                              <a:moveTo>
                                <a:pt x="5115" y="7327"/>
                              </a:moveTo>
                              <a:cubicBezTo>
                                <a:pt x="5115" y="7321"/>
                                <a:pt x="5110" y="7316"/>
                                <a:pt x="5104" y="7316"/>
                              </a:cubicBezTo>
                              <a:cubicBezTo>
                                <a:pt x="5098" y="7316"/>
                                <a:pt x="5093" y="7321"/>
                                <a:pt x="5093" y="7327"/>
                              </a:cubicBezTo>
                              <a:cubicBezTo>
                                <a:pt x="5093" y="7333"/>
                                <a:pt x="5098" y="7338"/>
                                <a:pt x="5104" y="7338"/>
                              </a:cubicBezTo>
                              <a:cubicBezTo>
                                <a:pt x="5110" y="7338"/>
                                <a:pt x="5115" y="7333"/>
                                <a:pt x="5115" y="7327"/>
                              </a:cubicBezTo>
                              <a:close/>
                              <a:moveTo>
                                <a:pt x="5115" y="7420"/>
                              </a:moveTo>
                              <a:cubicBezTo>
                                <a:pt x="5115" y="7414"/>
                                <a:pt x="5110" y="7409"/>
                                <a:pt x="5104" y="7409"/>
                              </a:cubicBezTo>
                              <a:cubicBezTo>
                                <a:pt x="5098" y="7409"/>
                                <a:pt x="5093" y="7414"/>
                                <a:pt x="5093" y="7420"/>
                              </a:cubicBezTo>
                              <a:cubicBezTo>
                                <a:pt x="5093" y="7426"/>
                                <a:pt x="5098" y="7430"/>
                                <a:pt x="5104" y="7430"/>
                              </a:cubicBezTo>
                              <a:cubicBezTo>
                                <a:pt x="5110" y="7430"/>
                                <a:pt x="5115" y="7426"/>
                                <a:pt x="5115" y="7420"/>
                              </a:cubicBezTo>
                              <a:close/>
                              <a:moveTo>
                                <a:pt x="5115" y="7512"/>
                              </a:moveTo>
                              <a:cubicBezTo>
                                <a:pt x="5115" y="7506"/>
                                <a:pt x="5110" y="7501"/>
                                <a:pt x="5104" y="7501"/>
                              </a:cubicBezTo>
                              <a:cubicBezTo>
                                <a:pt x="5098" y="7501"/>
                                <a:pt x="5093" y="7506"/>
                                <a:pt x="5093" y="7512"/>
                              </a:cubicBezTo>
                              <a:cubicBezTo>
                                <a:pt x="5093" y="7518"/>
                                <a:pt x="5098" y="7523"/>
                                <a:pt x="5104" y="7523"/>
                              </a:cubicBezTo>
                              <a:cubicBezTo>
                                <a:pt x="5110" y="7523"/>
                                <a:pt x="5115" y="7518"/>
                                <a:pt x="5115" y="7512"/>
                              </a:cubicBezTo>
                              <a:close/>
                              <a:moveTo>
                                <a:pt x="5115" y="7605"/>
                              </a:moveTo>
                              <a:cubicBezTo>
                                <a:pt x="5115" y="7599"/>
                                <a:pt x="5110" y="7594"/>
                                <a:pt x="5104" y="7594"/>
                              </a:cubicBezTo>
                              <a:cubicBezTo>
                                <a:pt x="5098" y="7594"/>
                                <a:pt x="5093" y="7599"/>
                                <a:pt x="5093" y="7605"/>
                              </a:cubicBezTo>
                              <a:cubicBezTo>
                                <a:pt x="5093" y="7611"/>
                                <a:pt x="5098" y="7616"/>
                                <a:pt x="5104" y="7616"/>
                              </a:cubicBezTo>
                              <a:cubicBezTo>
                                <a:pt x="5110" y="7616"/>
                                <a:pt x="5115" y="7611"/>
                                <a:pt x="5115" y="7605"/>
                              </a:cubicBezTo>
                              <a:close/>
                            </a:path>
                          </a:pathLst>
                        </a:custGeom>
                        <a:solidFill>
                          <a:srgbClr val="5CC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
                      <wps:cNvSpPr>
                        <a:spLocks noChangeAspect="1" noEditPoints="1"/>
                      </wps:cNvSpPr>
                      <wps:spPr bwMode="auto">
                        <a:xfrm>
                          <a:off x="658" y="1678"/>
                          <a:ext cx="10755" cy="14326"/>
                        </a:xfrm>
                        <a:custGeom>
                          <a:avLst/>
                          <a:gdLst>
                            <a:gd name="T0" fmla="*/ 11 w 5856"/>
                            <a:gd name="T1" fmla="*/ 648 h 7800"/>
                            <a:gd name="T2" fmla="*/ 0 w 5856"/>
                            <a:gd name="T3" fmla="*/ 1307 h 7800"/>
                            <a:gd name="T4" fmla="*/ 11 w 5856"/>
                            <a:gd name="T5" fmla="*/ 1966 h 7800"/>
                            <a:gd name="T6" fmla="*/ 22 w 5856"/>
                            <a:gd name="T7" fmla="*/ 2603 h 7800"/>
                            <a:gd name="T8" fmla="*/ 11 w 5856"/>
                            <a:gd name="T9" fmla="*/ 3241 h 7800"/>
                            <a:gd name="T10" fmla="*/ 5845 w 5856"/>
                            <a:gd name="T11" fmla="*/ 3889 h 7800"/>
                            <a:gd name="T12" fmla="*/ 5834 w 5856"/>
                            <a:gd name="T13" fmla="*/ 4548 h 7800"/>
                            <a:gd name="T14" fmla="*/ 5845 w 5856"/>
                            <a:gd name="T15" fmla="*/ 5207 h 7800"/>
                            <a:gd name="T16" fmla="*/ 5856 w 5856"/>
                            <a:gd name="T17" fmla="*/ 5845 h 7800"/>
                            <a:gd name="T18" fmla="*/ 5845 w 5856"/>
                            <a:gd name="T19" fmla="*/ 6482 h 7800"/>
                            <a:gd name="T20" fmla="*/ 22 w 5856"/>
                            <a:gd name="T21" fmla="*/ 7234 h 7800"/>
                            <a:gd name="T22" fmla="*/ 93 w 5856"/>
                            <a:gd name="T23" fmla="*/ 11 h 7800"/>
                            <a:gd name="T24" fmla="*/ 1400 w 5856"/>
                            <a:gd name="T25" fmla="*/ 21 h 7800"/>
                            <a:gd name="T26" fmla="*/ 2707 w 5856"/>
                            <a:gd name="T27" fmla="*/ 11 h 7800"/>
                            <a:gd name="T28" fmla="*/ 3993 w 5856"/>
                            <a:gd name="T29" fmla="*/ 0 h 7800"/>
                            <a:gd name="T30" fmla="*/ 5382 w 5856"/>
                            <a:gd name="T31" fmla="*/ 0 h 7800"/>
                            <a:gd name="T32" fmla="*/ 926 w 5856"/>
                            <a:gd name="T33" fmla="*/ 3252 h 7800"/>
                            <a:gd name="T34" fmla="*/ 2233 w 5856"/>
                            <a:gd name="T35" fmla="*/ 3263 h 7800"/>
                            <a:gd name="T36" fmla="*/ 3541 w 5856"/>
                            <a:gd name="T37" fmla="*/ 3252 h 7800"/>
                            <a:gd name="T38" fmla="*/ 4826 w 5856"/>
                            <a:gd name="T39" fmla="*/ 3241 h 7800"/>
                            <a:gd name="T40" fmla="*/ 670 w 5856"/>
                            <a:gd name="T41" fmla="*/ 3715 h 7800"/>
                            <a:gd name="T42" fmla="*/ 2604 w 5856"/>
                            <a:gd name="T43" fmla="*/ 3333 h 7800"/>
                            <a:gd name="T44" fmla="*/ 3889 w 5856"/>
                            <a:gd name="T45" fmla="*/ 3530 h 7800"/>
                            <a:gd name="T46" fmla="*/ 5197 w 5856"/>
                            <a:gd name="T47" fmla="*/ 3726 h 7800"/>
                            <a:gd name="T48" fmla="*/ 1215 w 5856"/>
                            <a:gd name="T49" fmla="*/ 3889 h 7800"/>
                            <a:gd name="T50" fmla="*/ 2604 w 5856"/>
                            <a:gd name="T51" fmla="*/ 3889 h 7800"/>
                            <a:gd name="T52" fmla="*/ 3889 w 5856"/>
                            <a:gd name="T53" fmla="*/ 3900 h 7800"/>
                            <a:gd name="T54" fmla="*/ 5197 w 5856"/>
                            <a:gd name="T55" fmla="*/ 3911 h 7800"/>
                            <a:gd name="T56" fmla="*/ 1307 w 5856"/>
                            <a:gd name="T57" fmla="*/ 4096 h 7800"/>
                            <a:gd name="T58" fmla="*/ 2615 w 5856"/>
                            <a:gd name="T59" fmla="*/ 4270 h 7800"/>
                            <a:gd name="T60" fmla="*/ 4559 w 5856"/>
                            <a:gd name="T61" fmla="*/ 3993 h 7800"/>
                            <a:gd name="T62" fmla="*/ 278 w 5856"/>
                            <a:gd name="T63" fmla="*/ 4548 h 7800"/>
                            <a:gd name="T64" fmla="*/ 1585 w 5856"/>
                            <a:gd name="T65" fmla="*/ 4559 h 7800"/>
                            <a:gd name="T66" fmla="*/ 2893 w 5856"/>
                            <a:gd name="T67" fmla="*/ 4548 h 7800"/>
                            <a:gd name="T68" fmla="*/ 4178 w 5856"/>
                            <a:gd name="T69" fmla="*/ 4537 h 7800"/>
                            <a:gd name="T70" fmla="*/ 5567 w 5856"/>
                            <a:gd name="T71" fmla="*/ 4537 h 7800"/>
                            <a:gd name="T72" fmla="*/ 1307 w 5856"/>
                            <a:gd name="T73" fmla="*/ 5093 h 7800"/>
                            <a:gd name="T74" fmla="*/ 3241 w 5856"/>
                            <a:gd name="T75" fmla="*/ 4733 h 7800"/>
                            <a:gd name="T76" fmla="*/ 4549 w 5856"/>
                            <a:gd name="T77" fmla="*/ 4929 h 7800"/>
                            <a:gd name="T78" fmla="*/ 567 w 5856"/>
                            <a:gd name="T79" fmla="*/ 5186 h 7800"/>
                            <a:gd name="T80" fmla="*/ 1956 w 5856"/>
                            <a:gd name="T81" fmla="*/ 5186 h 7800"/>
                            <a:gd name="T82" fmla="*/ 3241 w 5856"/>
                            <a:gd name="T83" fmla="*/ 5196 h 7800"/>
                            <a:gd name="T84" fmla="*/ 4549 w 5856"/>
                            <a:gd name="T85" fmla="*/ 5207 h 7800"/>
                            <a:gd name="T86" fmla="*/ 659 w 5856"/>
                            <a:gd name="T87" fmla="*/ 5300 h 7800"/>
                            <a:gd name="T88" fmla="*/ 1967 w 5856"/>
                            <a:gd name="T89" fmla="*/ 5474 h 7800"/>
                            <a:gd name="T90" fmla="*/ 3263 w 5856"/>
                            <a:gd name="T91" fmla="*/ 5752 h 7800"/>
                            <a:gd name="T92" fmla="*/ 5197 w 5856"/>
                            <a:gd name="T93" fmla="*/ 5371 h 7800"/>
                            <a:gd name="T94" fmla="*/ 937 w 5856"/>
                            <a:gd name="T95" fmla="*/ 5856 h 7800"/>
                            <a:gd name="T96" fmla="*/ 2244 w 5856"/>
                            <a:gd name="T97" fmla="*/ 5845 h 7800"/>
                            <a:gd name="T98" fmla="*/ 3530 w 5856"/>
                            <a:gd name="T99" fmla="*/ 5834 h 7800"/>
                            <a:gd name="T100" fmla="*/ 4919 w 5856"/>
                            <a:gd name="T101" fmla="*/ 5834 h 7800"/>
                            <a:gd name="T102" fmla="*/ 659 w 5856"/>
                            <a:gd name="T103" fmla="*/ 6297 h 7800"/>
                            <a:gd name="T104" fmla="*/ 2593 w 5856"/>
                            <a:gd name="T105" fmla="*/ 5937 h 7800"/>
                            <a:gd name="T106" fmla="*/ 3900 w 5856"/>
                            <a:gd name="T107" fmla="*/ 6133 h 7800"/>
                            <a:gd name="T108" fmla="*/ 5208 w 5856"/>
                            <a:gd name="T109" fmla="*/ 6308 h 7800"/>
                            <a:gd name="T110" fmla="*/ 1307 w 5856"/>
                            <a:gd name="T111" fmla="*/ 6482 h 7800"/>
                            <a:gd name="T112" fmla="*/ 2593 w 5856"/>
                            <a:gd name="T113" fmla="*/ 6493 h 7800"/>
                            <a:gd name="T114" fmla="*/ 3900 w 5856"/>
                            <a:gd name="T115" fmla="*/ 6504 h 7800"/>
                            <a:gd name="T116" fmla="*/ 5208 w 5856"/>
                            <a:gd name="T117" fmla="*/ 6493 h 7800"/>
                            <a:gd name="T118" fmla="*/ 752 w 5856"/>
                            <a:gd name="T119" fmla="*/ 7778 h 7800"/>
                            <a:gd name="T120" fmla="*/ 2141 w 5856"/>
                            <a:gd name="T121" fmla="*/ 7778 h 7800"/>
                            <a:gd name="T122" fmla="*/ 3426 w 5856"/>
                            <a:gd name="T123" fmla="*/ 7789 h 7800"/>
                            <a:gd name="T124" fmla="*/ 4734 w 5856"/>
                            <a:gd name="T125" fmla="*/ 7800 h 7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56" h="7800">
                              <a:moveTo>
                                <a:pt x="11" y="114"/>
                              </a:moveTo>
                              <a:cubicBezTo>
                                <a:pt x="5" y="114"/>
                                <a:pt x="0" y="109"/>
                                <a:pt x="0" y="103"/>
                              </a:cubicBezTo>
                              <a:cubicBezTo>
                                <a:pt x="0" y="97"/>
                                <a:pt x="5" y="92"/>
                                <a:pt x="11" y="92"/>
                              </a:cubicBezTo>
                              <a:cubicBezTo>
                                <a:pt x="17" y="92"/>
                                <a:pt x="22" y="97"/>
                                <a:pt x="22" y="103"/>
                              </a:cubicBezTo>
                              <a:cubicBezTo>
                                <a:pt x="22" y="109"/>
                                <a:pt x="17" y="114"/>
                                <a:pt x="11" y="114"/>
                              </a:cubicBezTo>
                              <a:close/>
                              <a:moveTo>
                                <a:pt x="22" y="196"/>
                              </a:moveTo>
                              <a:cubicBezTo>
                                <a:pt x="22" y="190"/>
                                <a:pt x="17" y="185"/>
                                <a:pt x="11" y="185"/>
                              </a:cubicBezTo>
                              <a:cubicBezTo>
                                <a:pt x="5" y="185"/>
                                <a:pt x="0" y="190"/>
                                <a:pt x="0" y="196"/>
                              </a:cubicBezTo>
                              <a:cubicBezTo>
                                <a:pt x="0" y="202"/>
                                <a:pt x="5" y="207"/>
                                <a:pt x="11" y="207"/>
                              </a:cubicBezTo>
                              <a:cubicBezTo>
                                <a:pt x="17" y="207"/>
                                <a:pt x="22" y="202"/>
                                <a:pt x="22" y="196"/>
                              </a:cubicBezTo>
                              <a:close/>
                              <a:moveTo>
                                <a:pt x="22" y="288"/>
                              </a:moveTo>
                              <a:cubicBezTo>
                                <a:pt x="22" y="282"/>
                                <a:pt x="17" y="277"/>
                                <a:pt x="11" y="277"/>
                              </a:cubicBezTo>
                              <a:cubicBezTo>
                                <a:pt x="5" y="277"/>
                                <a:pt x="0" y="282"/>
                                <a:pt x="0" y="288"/>
                              </a:cubicBezTo>
                              <a:cubicBezTo>
                                <a:pt x="0" y="294"/>
                                <a:pt x="5" y="299"/>
                                <a:pt x="11" y="299"/>
                              </a:cubicBezTo>
                              <a:cubicBezTo>
                                <a:pt x="17" y="299"/>
                                <a:pt x="22" y="294"/>
                                <a:pt x="22" y="288"/>
                              </a:cubicBezTo>
                              <a:close/>
                              <a:moveTo>
                                <a:pt x="22" y="381"/>
                              </a:moveTo>
                              <a:cubicBezTo>
                                <a:pt x="22" y="375"/>
                                <a:pt x="17" y="370"/>
                                <a:pt x="11" y="370"/>
                              </a:cubicBezTo>
                              <a:cubicBezTo>
                                <a:pt x="5" y="370"/>
                                <a:pt x="0" y="375"/>
                                <a:pt x="0" y="381"/>
                              </a:cubicBezTo>
                              <a:cubicBezTo>
                                <a:pt x="0" y="387"/>
                                <a:pt x="5" y="392"/>
                                <a:pt x="11" y="392"/>
                              </a:cubicBezTo>
                              <a:cubicBezTo>
                                <a:pt x="17" y="392"/>
                                <a:pt x="22" y="387"/>
                                <a:pt x="22" y="381"/>
                              </a:cubicBezTo>
                              <a:close/>
                              <a:moveTo>
                                <a:pt x="22" y="474"/>
                              </a:moveTo>
                              <a:cubicBezTo>
                                <a:pt x="22" y="468"/>
                                <a:pt x="17" y="463"/>
                                <a:pt x="11" y="463"/>
                              </a:cubicBezTo>
                              <a:cubicBezTo>
                                <a:pt x="5" y="463"/>
                                <a:pt x="0" y="468"/>
                                <a:pt x="0" y="474"/>
                              </a:cubicBezTo>
                              <a:cubicBezTo>
                                <a:pt x="0" y="480"/>
                                <a:pt x="5" y="484"/>
                                <a:pt x="11" y="484"/>
                              </a:cubicBezTo>
                              <a:cubicBezTo>
                                <a:pt x="17" y="484"/>
                                <a:pt x="22" y="480"/>
                                <a:pt x="22" y="474"/>
                              </a:cubicBezTo>
                              <a:close/>
                              <a:moveTo>
                                <a:pt x="22" y="566"/>
                              </a:moveTo>
                              <a:cubicBezTo>
                                <a:pt x="22" y="560"/>
                                <a:pt x="17" y="555"/>
                                <a:pt x="11" y="555"/>
                              </a:cubicBezTo>
                              <a:cubicBezTo>
                                <a:pt x="5" y="555"/>
                                <a:pt x="0" y="560"/>
                                <a:pt x="0" y="566"/>
                              </a:cubicBezTo>
                              <a:cubicBezTo>
                                <a:pt x="0" y="572"/>
                                <a:pt x="5" y="577"/>
                                <a:pt x="11" y="577"/>
                              </a:cubicBezTo>
                              <a:cubicBezTo>
                                <a:pt x="17" y="577"/>
                                <a:pt x="22" y="572"/>
                                <a:pt x="22" y="566"/>
                              </a:cubicBezTo>
                              <a:close/>
                              <a:moveTo>
                                <a:pt x="5856" y="103"/>
                              </a:moveTo>
                              <a:cubicBezTo>
                                <a:pt x="5856" y="97"/>
                                <a:pt x="5851" y="92"/>
                                <a:pt x="5845" y="92"/>
                              </a:cubicBezTo>
                              <a:cubicBezTo>
                                <a:pt x="5839" y="92"/>
                                <a:pt x="5834" y="97"/>
                                <a:pt x="5834" y="103"/>
                              </a:cubicBezTo>
                              <a:cubicBezTo>
                                <a:pt x="5834" y="109"/>
                                <a:pt x="5839" y="114"/>
                                <a:pt x="5845" y="114"/>
                              </a:cubicBezTo>
                              <a:cubicBezTo>
                                <a:pt x="5851" y="114"/>
                                <a:pt x="5856" y="109"/>
                                <a:pt x="5856" y="103"/>
                              </a:cubicBezTo>
                              <a:close/>
                              <a:moveTo>
                                <a:pt x="5856" y="196"/>
                              </a:moveTo>
                              <a:cubicBezTo>
                                <a:pt x="5856" y="190"/>
                                <a:pt x="5851" y="185"/>
                                <a:pt x="5845" y="185"/>
                              </a:cubicBezTo>
                              <a:cubicBezTo>
                                <a:pt x="5839" y="185"/>
                                <a:pt x="5834" y="190"/>
                                <a:pt x="5834" y="196"/>
                              </a:cubicBezTo>
                              <a:cubicBezTo>
                                <a:pt x="5834" y="202"/>
                                <a:pt x="5839" y="207"/>
                                <a:pt x="5845" y="207"/>
                              </a:cubicBezTo>
                              <a:cubicBezTo>
                                <a:pt x="5851" y="207"/>
                                <a:pt x="5856" y="202"/>
                                <a:pt x="5856" y="196"/>
                              </a:cubicBezTo>
                              <a:close/>
                              <a:moveTo>
                                <a:pt x="5856" y="288"/>
                              </a:moveTo>
                              <a:cubicBezTo>
                                <a:pt x="5856" y="282"/>
                                <a:pt x="5851" y="277"/>
                                <a:pt x="5845" y="277"/>
                              </a:cubicBezTo>
                              <a:cubicBezTo>
                                <a:pt x="5839" y="277"/>
                                <a:pt x="5834" y="282"/>
                                <a:pt x="5834" y="288"/>
                              </a:cubicBezTo>
                              <a:cubicBezTo>
                                <a:pt x="5834" y="294"/>
                                <a:pt x="5839" y="299"/>
                                <a:pt x="5845" y="299"/>
                              </a:cubicBezTo>
                              <a:cubicBezTo>
                                <a:pt x="5851" y="299"/>
                                <a:pt x="5856" y="294"/>
                                <a:pt x="5856" y="288"/>
                              </a:cubicBezTo>
                              <a:close/>
                              <a:moveTo>
                                <a:pt x="5856" y="381"/>
                              </a:moveTo>
                              <a:cubicBezTo>
                                <a:pt x="5856" y="375"/>
                                <a:pt x="5851" y="370"/>
                                <a:pt x="5845" y="370"/>
                              </a:cubicBezTo>
                              <a:cubicBezTo>
                                <a:pt x="5839" y="370"/>
                                <a:pt x="5834" y="375"/>
                                <a:pt x="5834" y="381"/>
                              </a:cubicBezTo>
                              <a:cubicBezTo>
                                <a:pt x="5834" y="387"/>
                                <a:pt x="5839" y="392"/>
                                <a:pt x="5845" y="392"/>
                              </a:cubicBezTo>
                              <a:cubicBezTo>
                                <a:pt x="5851" y="392"/>
                                <a:pt x="5856" y="387"/>
                                <a:pt x="5856" y="381"/>
                              </a:cubicBezTo>
                              <a:close/>
                              <a:moveTo>
                                <a:pt x="5856" y="474"/>
                              </a:moveTo>
                              <a:cubicBezTo>
                                <a:pt x="5856" y="468"/>
                                <a:pt x="5851" y="463"/>
                                <a:pt x="5845" y="463"/>
                              </a:cubicBezTo>
                              <a:cubicBezTo>
                                <a:pt x="5839" y="463"/>
                                <a:pt x="5834" y="468"/>
                                <a:pt x="5834" y="474"/>
                              </a:cubicBezTo>
                              <a:cubicBezTo>
                                <a:pt x="5834" y="480"/>
                                <a:pt x="5839" y="484"/>
                                <a:pt x="5845" y="484"/>
                              </a:cubicBezTo>
                              <a:cubicBezTo>
                                <a:pt x="5851" y="484"/>
                                <a:pt x="5856" y="480"/>
                                <a:pt x="5856" y="474"/>
                              </a:cubicBezTo>
                              <a:close/>
                              <a:moveTo>
                                <a:pt x="5856" y="566"/>
                              </a:moveTo>
                              <a:cubicBezTo>
                                <a:pt x="5856" y="560"/>
                                <a:pt x="5851" y="555"/>
                                <a:pt x="5845" y="555"/>
                              </a:cubicBezTo>
                              <a:cubicBezTo>
                                <a:pt x="5839" y="555"/>
                                <a:pt x="5834" y="560"/>
                                <a:pt x="5834" y="566"/>
                              </a:cubicBezTo>
                              <a:cubicBezTo>
                                <a:pt x="5834" y="572"/>
                                <a:pt x="5839" y="577"/>
                                <a:pt x="5845" y="577"/>
                              </a:cubicBezTo>
                              <a:cubicBezTo>
                                <a:pt x="5851" y="577"/>
                                <a:pt x="5856" y="572"/>
                                <a:pt x="5856" y="566"/>
                              </a:cubicBezTo>
                              <a:close/>
                              <a:moveTo>
                                <a:pt x="11" y="0"/>
                              </a:moveTo>
                              <a:cubicBezTo>
                                <a:pt x="5" y="0"/>
                                <a:pt x="0" y="5"/>
                                <a:pt x="0" y="11"/>
                              </a:cubicBezTo>
                              <a:cubicBezTo>
                                <a:pt x="0" y="17"/>
                                <a:pt x="5" y="21"/>
                                <a:pt x="11" y="21"/>
                              </a:cubicBezTo>
                              <a:cubicBezTo>
                                <a:pt x="17" y="21"/>
                                <a:pt x="22" y="17"/>
                                <a:pt x="22" y="11"/>
                              </a:cubicBezTo>
                              <a:cubicBezTo>
                                <a:pt x="22" y="5"/>
                                <a:pt x="17" y="0"/>
                                <a:pt x="11" y="0"/>
                              </a:cubicBezTo>
                              <a:close/>
                              <a:moveTo>
                                <a:pt x="5845" y="0"/>
                              </a:moveTo>
                              <a:cubicBezTo>
                                <a:pt x="5839" y="0"/>
                                <a:pt x="5834" y="5"/>
                                <a:pt x="5834" y="11"/>
                              </a:cubicBezTo>
                              <a:cubicBezTo>
                                <a:pt x="5834" y="17"/>
                                <a:pt x="5839" y="21"/>
                                <a:pt x="5845" y="21"/>
                              </a:cubicBezTo>
                              <a:cubicBezTo>
                                <a:pt x="5851" y="21"/>
                                <a:pt x="5856" y="17"/>
                                <a:pt x="5856" y="11"/>
                              </a:cubicBezTo>
                              <a:cubicBezTo>
                                <a:pt x="5856" y="5"/>
                                <a:pt x="5851" y="0"/>
                                <a:pt x="5845" y="0"/>
                              </a:cubicBezTo>
                              <a:close/>
                              <a:moveTo>
                                <a:pt x="11" y="648"/>
                              </a:moveTo>
                              <a:cubicBezTo>
                                <a:pt x="5" y="648"/>
                                <a:pt x="0" y="653"/>
                                <a:pt x="0" y="659"/>
                              </a:cubicBezTo>
                              <a:cubicBezTo>
                                <a:pt x="0" y="665"/>
                                <a:pt x="5" y="670"/>
                                <a:pt x="11" y="670"/>
                              </a:cubicBezTo>
                              <a:cubicBezTo>
                                <a:pt x="17" y="670"/>
                                <a:pt x="22" y="665"/>
                                <a:pt x="22" y="659"/>
                              </a:cubicBezTo>
                              <a:cubicBezTo>
                                <a:pt x="22" y="653"/>
                                <a:pt x="17" y="648"/>
                                <a:pt x="11" y="648"/>
                              </a:cubicBezTo>
                              <a:close/>
                              <a:moveTo>
                                <a:pt x="5845" y="648"/>
                              </a:moveTo>
                              <a:cubicBezTo>
                                <a:pt x="5839" y="648"/>
                                <a:pt x="5834" y="653"/>
                                <a:pt x="5834" y="659"/>
                              </a:cubicBezTo>
                              <a:cubicBezTo>
                                <a:pt x="5834" y="665"/>
                                <a:pt x="5839" y="670"/>
                                <a:pt x="5845" y="670"/>
                              </a:cubicBezTo>
                              <a:cubicBezTo>
                                <a:pt x="5851" y="670"/>
                                <a:pt x="5856" y="665"/>
                                <a:pt x="5856" y="659"/>
                              </a:cubicBezTo>
                              <a:cubicBezTo>
                                <a:pt x="5856" y="653"/>
                                <a:pt x="5851" y="648"/>
                                <a:pt x="5845" y="648"/>
                              </a:cubicBezTo>
                              <a:close/>
                              <a:moveTo>
                                <a:pt x="22" y="751"/>
                              </a:moveTo>
                              <a:cubicBezTo>
                                <a:pt x="22" y="745"/>
                                <a:pt x="17" y="741"/>
                                <a:pt x="11" y="741"/>
                              </a:cubicBezTo>
                              <a:cubicBezTo>
                                <a:pt x="5" y="741"/>
                                <a:pt x="0" y="745"/>
                                <a:pt x="0" y="751"/>
                              </a:cubicBezTo>
                              <a:cubicBezTo>
                                <a:pt x="0" y="757"/>
                                <a:pt x="5" y="762"/>
                                <a:pt x="11" y="762"/>
                              </a:cubicBezTo>
                              <a:cubicBezTo>
                                <a:pt x="17" y="762"/>
                                <a:pt x="22" y="757"/>
                                <a:pt x="22" y="751"/>
                              </a:cubicBezTo>
                              <a:close/>
                              <a:moveTo>
                                <a:pt x="22" y="844"/>
                              </a:moveTo>
                              <a:cubicBezTo>
                                <a:pt x="22" y="838"/>
                                <a:pt x="17" y="833"/>
                                <a:pt x="11" y="833"/>
                              </a:cubicBezTo>
                              <a:cubicBezTo>
                                <a:pt x="5" y="833"/>
                                <a:pt x="0" y="838"/>
                                <a:pt x="0" y="844"/>
                              </a:cubicBezTo>
                              <a:cubicBezTo>
                                <a:pt x="0" y="850"/>
                                <a:pt x="5" y="855"/>
                                <a:pt x="11" y="855"/>
                              </a:cubicBezTo>
                              <a:cubicBezTo>
                                <a:pt x="17" y="855"/>
                                <a:pt x="22" y="850"/>
                                <a:pt x="22" y="844"/>
                              </a:cubicBezTo>
                              <a:close/>
                              <a:moveTo>
                                <a:pt x="22" y="937"/>
                              </a:moveTo>
                              <a:cubicBezTo>
                                <a:pt x="22" y="931"/>
                                <a:pt x="17" y="926"/>
                                <a:pt x="11" y="926"/>
                              </a:cubicBezTo>
                              <a:cubicBezTo>
                                <a:pt x="5" y="926"/>
                                <a:pt x="0" y="931"/>
                                <a:pt x="0" y="937"/>
                              </a:cubicBezTo>
                              <a:cubicBezTo>
                                <a:pt x="0" y="943"/>
                                <a:pt x="5" y="947"/>
                                <a:pt x="11" y="947"/>
                              </a:cubicBezTo>
                              <a:cubicBezTo>
                                <a:pt x="17" y="947"/>
                                <a:pt x="22" y="943"/>
                                <a:pt x="22" y="937"/>
                              </a:cubicBezTo>
                              <a:close/>
                              <a:moveTo>
                                <a:pt x="22" y="1029"/>
                              </a:moveTo>
                              <a:cubicBezTo>
                                <a:pt x="22" y="1023"/>
                                <a:pt x="17" y="1018"/>
                                <a:pt x="11" y="1018"/>
                              </a:cubicBezTo>
                              <a:cubicBezTo>
                                <a:pt x="5" y="1018"/>
                                <a:pt x="0" y="1023"/>
                                <a:pt x="0" y="1029"/>
                              </a:cubicBezTo>
                              <a:cubicBezTo>
                                <a:pt x="0" y="1035"/>
                                <a:pt x="5" y="1040"/>
                                <a:pt x="11" y="1040"/>
                              </a:cubicBezTo>
                              <a:cubicBezTo>
                                <a:pt x="17" y="1040"/>
                                <a:pt x="22" y="1035"/>
                                <a:pt x="22" y="1029"/>
                              </a:cubicBezTo>
                              <a:close/>
                              <a:moveTo>
                                <a:pt x="22" y="1122"/>
                              </a:moveTo>
                              <a:cubicBezTo>
                                <a:pt x="22" y="1116"/>
                                <a:pt x="17" y="1111"/>
                                <a:pt x="11" y="1111"/>
                              </a:cubicBezTo>
                              <a:cubicBezTo>
                                <a:pt x="5" y="1111"/>
                                <a:pt x="0" y="1116"/>
                                <a:pt x="0" y="1122"/>
                              </a:cubicBezTo>
                              <a:cubicBezTo>
                                <a:pt x="0" y="1128"/>
                                <a:pt x="5" y="1133"/>
                                <a:pt x="11" y="1133"/>
                              </a:cubicBezTo>
                              <a:cubicBezTo>
                                <a:pt x="17" y="1133"/>
                                <a:pt x="22" y="1128"/>
                                <a:pt x="22" y="1122"/>
                              </a:cubicBezTo>
                              <a:close/>
                              <a:moveTo>
                                <a:pt x="22" y="1214"/>
                              </a:moveTo>
                              <a:cubicBezTo>
                                <a:pt x="22" y="1208"/>
                                <a:pt x="17" y="1204"/>
                                <a:pt x="11" y="1204"/>
                              </a:cubicBezTo>
                              <a:cubicBezTo>
                                <a:pt x="5" y="1204"/>
                                <a:pt x="0" y="1208"/>
                                <a:pt x="0" y="1214"/>
                              </a:cubicBezTo>
                              <a:cubicBezTo>
                                <a:pt x="0" y="1220"/>
                                <a:pt x="5" y="1225"/>
                                <a:pt x="11" y="1225"/>
                              </a:cubicBezTo>
                              <a:cubicBezTo>
                                <a:pt x="17" y="1225"/>
                                <a:pt x="22" y="1220"/>
                                <a:pt x="22" y="1214"/>
                              </a:cubicBezTo>
                              <a:close/>
                              <a:moveTo>
                                <a:pt x="5856" y="751"/>
                              </a:moveTo>
                              <a:cubicBezTo>
                                <a:pt x="5856" y="745"/>
                                <a:pt x="5851" y="741"/>
                                <a:pt x="5845" y="741"/>
                              </a:cubicBezTo>
                              <a:cubicBezTo>
                                <a:pt x="5839" y="741"/>
                                <a:pt x="5834" y="745"/>
                                <a:pt x="5834" y="751"/>
                              </a:cubicBezTo>
                              <a:cubicBezTo>
                                <a:pt x="5834" y="757"/>
                                <a:pt x="5839" y="762"/>
                                <a:pt x="5845" y="762"/>
                              </a:cubicBezTo>
                              <a:cubicBezTo>
                                <a:pt x="5851" y="762"/>
                                <a:pt x="5856" y="757"/>
                                <a:pt x="5856" y="751"/>
                              </a:cubicBezTo>
                              <a:close/>
                              <a:moveTo>
                                <a:pt x="5856" y="844"/>
                              </a:moveTo>
                              <a:cubicBezTo>
                                <a:pt x="5856" y="838"/>
                                <a:pt x="5851" y="833"/>
                                <a:pt x="5845" y="833"/>
                              </a:cubicBezTo>
                              <a:cubicBezTo>
                                <a:pt x="5839" y="833"/>
                                <a:pt x="5834" y="838"/>
                                <a:pt x="5834" y="844"/>
                              </a:cubicBezTo>
                              <a:cubicBezTo>
                                <a:pt x="5834" y="850"/>
                                <a:pt x="5839" y="855"/>
                                <a:pt x="5845" y="855"/>
                              </a:cubicBezTo>
                              <a:cubicBezTo>
                                <a:pt x="5851" y="855"/>
                                <a:pt x="5856" y="850"/>
                                <a:pt x="5856" y="844"/>
                              </a:cubicBezTo>
                              <a:close/>
                              <a:moveTo>
                                <a:pt x="5856" y="937"/>
                              </a:moveTo>
                              <a:cubicBezTo>
                                <a:pt x="5856" y="931"/>
                                <a:pt x="5851" y="926"/>
                                <a:pt x="5845" y="926"/>
                              </a:cubicBezTo>
                              <a:cubicBezTo>
                                <a:pt x="5839" y="926"/>
                                <a:pt x="5834" y="931"/>
                                <a:pt x="5834" y="937"/>
                              </a:cubicBezTo>
                              <a:cubicBezTo>
                                <a:pt x="5834" y="943"/>
                                <a:pt x="5839" y="947"/>
                                <a:pt x="5845" y="947"/>
                              </a:cubicBezTo>
                              <a:cubicBezTo>
                                <a:pt x="5851" y="947"/>
                                <a:pt x="5856" y="943"/>
                                <a:pt x="5856" y="937"/>
                              </a:cubicBezTo>
                              <a:close/>
                              <a:moveTo>
                                <a:pt x="5856" y="1029"/>
                              </a:moveTo>
                              <a:cubicBezTo>
                                <a:pt x="5856" y="1023"/>
                                <a:pt x="5851" y="1018"/>
                                <a:pt x="5845" y="1018"/>
                              </a:cubicBezTo>
                              <a:cubicBezTo>
                                <a:pt x="5839" y="1018"/>
                                <a:pt x="5834" y="1023"/>
                                <a:pt x="5834" y="1029"/>
                              </a:cubicBezTo>
                              <a:cubicBezTo>
                                <a:pt x="5834" y="1035"/>
                                <a:pt x="5839" y="1040"/>
                                <a:pt x="5845" y="1040"/>
                              </a:cubicBezTo>
                              <a:cubicBezTo>
                                <a:pt x="5851" y="1040"/>
                                <a:pt x="5856" y="1035"/>
                                <a:pt x="5856" y="1029"/>
                              </a:cubicBezTo>
                              <a:close/>
                              <a:moveTo>
                                <a:pt x="5856" y="1122"/>
                              </a:moveTo>
                              <a:cubicBezTo>
                                <a:pt x="5856" y="1116"/>
                                <a:pt x="5851" y="1111"/>
                                <a:pt x="5845" y="1111"/>
                              </a:cubicBezTo>
                              <a:cubicBezTo>
                                <a:pt x="5839" y="1111"/>
                                <a:pt x="5834" y="1116"/>
                                <a:pt x="5834" y="1122"/>
                              </a:cubicBezTo>
                              <a:cubicBezTo>
                                <a:pt x="5834" y="1128"/>
                                <a:pt x="5839" y="1133"/>
                                <a:pt x="5845" y="1133"/>
                              </a:cubicBezTo>
                              <a:cubicBezTo>
                                <a:pt x="5851" y="1133"/>
                                <a:pt x="5856" y="1128"/>
                                <a:pt x="5856" y="1122"/>
                              </a:cubicBezTo>
                              <a:close/>
                              <a:moveTo>
                                <a:pt x="5856" y="1214"/>
                              </a:moveTo>
                              <a:cubicBezTo>
                                <a:pt x="5856" y="1208"/>
                                <a:pt x="5851" y="1204"/>
                                <a:pt x="5845" y="1204"/>
                              </a:cubicBezTo>
                              <a:cubicBezTo>
                                <a:pt x="5839" y="1204"/>
                                <a:pt x="5834" y="1208"/>
                                <a:pt x="5834" y="1214"/>
                              </a:cubicBezTo>
                              <a:cubicBezTo>
                                <a:pt x="5834" y="1220"/>
                                <a:pt x="5839" y="1225"/>
                                <a:pt x="5845" y="1225"/>
                              </a:cubicBezTo>
                              <a:cubicBezTo>
                                <a:pt x="5851" y="1225"/>
                                <a:pt x="5856" y="1220"/>
                                <a:pt x="5856" y="1214"/>
                              </a:cubicBezTo>
                              <a:close/>
                              <a:moveTo>
                                <a:pt x="11" y="1296"/>
                              </a:moveTo>
                              <a:cubicBezTo>
                                <a:pt x="5" y="1296"/>
                                <a:pt x="0" y="1301"/>
                                <a:pt x="0" y="1307"/>
                              </a:cubicBezTo>
                              <a:cubicBezTo>
                                <a:pt x="0" y="1313"/>
                                <a:pt x="5" y="1318"/>
                                <a:pt x="11" y="1318"/>
                              </a:cubicBezTo>
                              <a:cubicBezTo>
                                <a:pt x="17" y="1318"/>
                                <a:pt x="22" y="1313"/>
                                <a:pt x="22" y="1307"/>
                              </a:cubicBezTo>
                              <a:cubicBezTo>
                                <a:pt x="22" y="1301"/>
                                <a:pt x="17" y="1296"/>
                                <a:pt x="11" y="1296"/>
                              </a:cubicBezTo>
                              <a:close/>
                              <a:moveTo>
                                <a:pt x="5845" y="1296"/>
                              </a:moveTo>
                              <a:cubicBezTo>
                                <a:pt x="5839" y="1296"/>
                                <a:pt x="5834" y="1301"/>
                                <a:pt x="5834" y="1307"/>
                              </a:cubicBezTo>
                              <a:cubicBezTo>
                                <a:pt x="5834" y="1313"/>
                                <a:pt x="5839" y="1318"/>
                                <a:pt x="5845" y="1318"/>
                              </a:cubicBezTo>
                              <a:cubicBezTo>
                                <a:pt x="5851" y="1318"/>
                                <a:pt x="5856" y="1313"/>
                                <a:pt x="5856" y="1307"/>
                              </a:cubicBezTo>
                              <a:cubicBezTo>
                                <a:pt x="5856" y="1301"/>
                                <a:pt x="5851" y="1296"/>
                                <a:pt x="5845" y="1296"/>
                              </a:cubicBezTo>
                              <a:close/>
                              <a:moveTo>
                                <a:pt x="22" y="1400"/>
                              </a:moveTo>
                              <a:cubicBezTo>
                                <a:pt x="22" y="1394"/>
                                <a:pt x="17" y="1389"/>
                                <a:pt x="11" y="1389"/>
                              </a:cubicBezTo>
                              <a:cubicBezTo>
                                <a:pt x="5" y="1389"/>
                                <a:pt x="0" y="1394"/>
                                <a:pt x="0" y="1400"/>
                              </a:cubicBezTo>
                              <a:cubicBezTo>
                                <a:pt x="0" y="1406"/>
                                <a:pt x="5" y="1411"/>
                                <a:pt x="11" y="1411"/>
                              </a:cubicBezTo>
                              <a:cubicBezTo>
                                <a:pt x="17" y="1411"/>
                                <a:pt x="22" y="1406"/>
                                <a:pt x="22" y="1400"/>
                              </a:cubicBezTo>
                              <a:close/>
                              <a:moveTo>
                                <a:pt x="22" y="1492"/>
                              </a:moveTo>
                              <a:cubicBezTo>
                                <a:pt x="22" y="1486"/>
                                <a:pt x="17" y="1481"/>
                                <a:pt x="11" y="1481"/>
                              </a:cubicBezTo>
                              <a:cubicBezTo>
                                <a:pt x="5" y="1481"/>
                                <a:pt x="0" y="1486"/>
                                <a:pt x="0" y="1492"/>
                              </a:cubicBezTo>
                              <a:cubicBezTo>
                                <a:pt x="0" y="1498"/>
                                <a:pt x="5" y="1503"/>
                                <a:pt x="11" y="1503"/>
                              </a:cubicBezTo>
                              <a:cubicBezTo>
                                <a:pt x="17" y="1503"/>
                                <a:pt x="22" y="1498"/>
                                <a:pt x="22" y="1492"/>
                              </a:cubicBezTo>
                              <a:close/>
                              <a:moveTo>
                                <a:pt x="22" y="1585"/>
                              </a:moveTo>
                              <a:cubicBezTo>
                                <a:pt x="22" y="1579"/>
                                <a:pt x="17" y="1574"/>
                                <a:pt x="11" y="1574"/>
                              </a:cubicBezTo>
                              <a:cubicBezTo>
                                <a:pt x="5" y="1574"/>
                                <a:pt x="0" y="1579"/>
                                <a:pt x="0" y="1585"/>
                              </a:cubicBezTo>
                              <a:cubicBezTo>
                                <a:pt x="0" y="1591"/>
                                <a:pt x="5" y="1596"/>
                                <a:pt x="11" y="1596"/>
                              </a:cubicBezTo>
                              <a:cubicBezTo>
                                <a:pt x="17" y="1596"/>
                                <a:pt x="22" y="1591"/>
                                <a:pt x="22" y="1585"/>
                              </a:cubicBezTo>
                              <a:close/>
                              <a:moveTo>
                                <a:pt x="22" y="1677"/>
                              </a:moveTo>
                              <a:cubicBezTo>
                                <a:pt x="22" y="1671"/>
                                <a:pt x="17" y="1667"/>
                                <a:pt x="11" y="1667"/>
                              </a:cubicBezTo>
                              <a:cubicBezTo>
                                <a:pt x="5" y="1667"/>
                                <a:pt x="0" y="1671"/>
                                <a:pt x="0" y="1677"/>
                              </a:cubicBezTo>
                              <a:cubicBezTo>
                                <a:pt x="0" y="1683"/>
                                <a:pt x="5" y="1688"/>
                                <a:pt x="11" y="1688"/>
                              </a:cubicBezTo>
                              <a:cubicBezTo>
                                <a:pt x="17" y="1688"/>
                                <a:pt x="22" y="1683"/>
                                <a:pt x="22" y="1677"/>
                              </a:cubicBezTo>
                              <a:close/>
                              <a:moveTo>
                                <a:pt x="22" y="1770"/>
                              </a:moveTo>
                              <a:cubicBezTo>
                                <a:pt x="22" y="1764"/>
                                <a:pt x="17" y="1759"/>
                                <a:pt x="11" y="1759"/>
                              </a:cubicBezTo>
                              <a:cubicBezTo>
                                <a:pt x="5" y="1759"/>
                                <a:pt x="0" y="1764"/>
                                <a:pt x="0" y="1770"/>
                              </a:cubicBezTo>
                              <a:cubicBezTo>
                                <a:pt x="0" y="1776"/>
                                <a:pt x="5" y="1781"/>
                                <a:pt x="11" y="1781"/>
                              </a:cubicBezTo>
                              <a:cubicBezTo>
                                <a:pt x="17" y="1781"/>
                                <a:pt x="22" y="1776"/>
                                <a:pt x="22" y="1770"/>
                              </a:cubicBezTo>
                              <a:close/>
                              <a:moveTo>
                                <a:pt x="22" y="1863"/>
                              </a:moveTo>
                              <a:cubicBezTo>
                                <a:pt x="22" y="1857"/>
                                <a:pt x="17" y="1852"/>
                                <a:pt x="11" y="1852"/>
                              </a:cubicBezTo>
                              <a:cubicBezTo>
                                <a:pt x="5" y="1852"/>
                                <a:pt x="0" y="1857"/>
                                <a:pt x="0" y="1863"/>
                              </a:cubicBezTo>
                              <a:cubicBezTo>
                                <a:pt x="0" y="1869"/>
                                <a:pt x="5" y="1874"/>
                                <a:pt x="11" y="1874"/>
                              </a:cubicBezTo>
                              <a:cubicBezTo>
                                <a:pt x="17" y="1874"/>
                                <a:pt x="22" y="1869"/>
                                <a:pt x="22" y="1863"/>
                              </a:cubicBezTo>
                              <a:close/>
                              <a:moveTo>
                                <a:pt x="5856" y="1400"/>
                              </a:moveTo>
                              <a:cubicBezTo>
                                <a:pt x="5856" y="1394"/>
                                <a:pt x="5851" y="1389"/>
                                <a:pt x="5845" y="1389"/>
                              </a:cubicBezTo>
                              <a:cubicBezTo>
                                <a:pt x="5839" y="1389"/>
                                <a:pt x="5834" y="1394"/>
                                <a:pt x="5834" y="1400"/>
                              </a:cubicBezTo>
                              <a:cubicBezTo>
                                <a:pt x="5834" y="1406"/>
                                <a:pt x="5839" y="1411"/>
                                <a:pt x="5845" y="1411"/>
                              </a:cubicBezTo>
                              <a:cubicBezTo>
                                <a:pt x="5851" y="1411"/>
                                <a:pt x="5856" y="1406"/>
                                <a:pt x="5856" y="1400"/>
                              </a:cubicBezTo>
                              <a:close/>
                              <a:moveTo>
                                <a:pt x="5856" y="1492"/>
                              </a:moveTo>
                              <a:cubicBezTo>
                                <a:pt x="5856" y="1486"/>
                                <a:pt x="5851" y="1481"/>
                                <a:pt x="5845" y="1481"/>
                              </a:cubicBezTo>
                              <a:cubicBezTo>
                                <a:pt x="5839" y="1481"/>
                                <a:pt x="5834" y="1486"/>
                                <a:pt x="5834" y="1492"/>
                              </a:cubicBezTo>
                              <a:cubicBezTo>
                                <a:pt x="5834" y="1498"/>
                                <a:pt x="5839" y="1503"/>
                                <a:pt x="5845" y="1503"/>
                              </a:cubicBezTo>
                              <a:cubicBezTo>
                                <a:pt x="5851" y="1503"/>
                                <a:pt x="5856" y="1498"/>
                                <a:pt x="5856" y="1492"/>
                              </a:cubicBezTo>
                              <a:close/>
                              <a:moveTo>
                                <a:pt x="5856" y="1585"/>
                              </a:moveTo>
                              <a:cubicBezTo>
                                <a:pt x="5856" y="1579"/>
                                <a:pt x="5851" y="1574"/>
                                <a:pt x="5845" y="1574"/>
                              </a:cubicBezTo>
                              <a:cubicBezTo>
                                <a:pt x="5839" y="1574"/>
                                <a:pt x="5834" y="1579"/>
                                <a:pt x="5834" y="1585"/>
                              </a:cubicBezTo>
                              <a:cubicBezTo>
                                <a:pt x="5834" y="1591"/>
                                <a:pt x="5839" y="1596"/>
                                <a:pt x="5845" y="1596"/>
                              </a:cubicBezTo>
                              <a:cubicBezTo>
                                <a:pt x="5851" y="1596"/>
                                <a:pt x="5856" y="1591"/>
                                <a:pt x="5856" y="1585"/>
                              </a:cubicBezTo>
                              <a:close/>
                              <a:moveTo>
                                <a:pt x="5856" y="1677"/>
                              </a:moveTo>
                              <a:cubicBezTo>
                                <a:pt x="5856" y="1671"/>
                                <a:pt x="5851" y="1667"/>
                                <a:pt x="5845" y="1667"/>
                              </a:cubicBezTo>
                              <a:cubicBezTo>
                                <a:pt x="5839" y="1667"/>
                                <a:pt x="5834" y="1671"/>
                                <a:pt x="5834" y="1677"/>
                              </a:cubicBezTo>
                              <a:cubicBezTo>
                                <a:pt x="5834" y="1683"/>
                                <a:pt x="5839" y="1688"/>
                                <a:pt x="5845" y="1688"/>
                              </a:cubicBezTo>
                              <a:cubicBezTo>
                                <a:pt x="5851" y="1688"/>
                                <a:pt x="5856" y="1683"/>
                                <a:pt x="5856" y="1677"/>
                              </a:cubicBezTo>
                              <a:close/>
                              <a:moveTo>
                                <a:pt x="5856" y="1770"/>
                              </a:moveTo>
                              <a:cubicBezTo>
                                <a:pt x="5856" y="1764"/>
                                <a:pt x="5851" y="1759"/>
                                <a:pt x="5845" y="1759"/>
                              </a:cubicBezTo>
                              <a:cubicBezTo>
                                <a:pt x="5839" y="1759"/>
                                <a:pt x="5834" y="1764"/>
                                <a:pt x="5834" y="1770"/>
                              </a:cubicBezTo>
                              <a:cubicBezTo>
                                <a:pt x="5834" y="1776"/>
                                <a:pt x="5839" y="1781"/>
                                <a:pt x="5845" y="1781"/>
                              </a:cubicBezTo>
                              <a:cubicBezTo>
                                <a:pt x="5851" y="1781"/>
                                <a:pt x="5856" y="1776"/>
                                <a:pt x="5856" y="1770"/>
                              </a:cubicBezTo>
                              <a:close/>
                              <a:moveTo>
                                <a:pt x="5856" y="1863"/>
                              </a:moveTo>
                              <a:cubicBezTo>
                                <a:pt x="5856" y="1857"/>
                                <a:pt x="5851" y="1852"/>
                                <a:pt x="5845" y="1852"/>
                              </a:cubicBezTo>
                              <a:cubicBezTo>
                                <a:pt x="5839" y="1852"/>
                                <a:pt x="5834" y="1857"/>
                                <a:pt x="5834" y="1863"/>
                              </a:cubicBezTo>
                              <a:cubicBezTo>
                                <a:pt x="5834" y="1869"/>
                                <a:pt x="5839" y="1874"/>
                                <a:pt x="5845" y="1874"/>
                              </a:cubicBezTo>
                              <a:cubicBezTo>
                                <a:pt x="5851" y="1874"/>
                                <a:pt x="5856" y="1869"/>
                                <a:pt x="5856" y="1863"/>
                              </a:cubicBezTo>
                              <a:close/>
                              <a:moveTo>
                                <a:pt x="11" y="1944"/>
                              </a:moveTo>
                              <a:cubicBezTo>
                                <a:pt x="5" y="1944"/>
                                <a:pt x="0" y="1949"/>
                                <a:pt x="0" y="1955"/>
                              </a:cubicBezTo>
                              <a:cubicBezTo>
                                <a:pt x="0" y="1961"/>
                                <a:pt x="5" y="1966"/>
                                <a:pt x="11" y="1966"/>
                              </a:cubicBezTo>
                              <a:cubicBezTo>
                                <a:pt x="17" y="1966"/>
                                <a:pt x="22" y="1961"/>
                                <a:pt x="22" y="1955"/>
                              </a:cubicBezTo>
                              <a:cubicBezTo>
                                <a:pt x="22" y="1949"/>
                                <a:pt x="17" y="1944"/>
                                <a:pt x="11" y="1944"/>
                              </a:cubicBezTo>
                              <a:close/>
                              <a:moveTo>
                                <a:pt x="5845" y="1944"/>
                              </a:moveTo>
                              <a:cubicBezTo>
                                <a:pt x="5839" y="1944"/>
                                <a:pt x="5834" y="1949"/>
                                <a:pt x="5834" y="1955"/>
                              </a:cubicBezTo>
                              <a:cubicBezTo>
                                <a:pt x="5834" y="1961"/>
                                <a:pt x="5839" y="1966"/>
                                <a:pt x="5845" y="1966"/>
                              </a:cubicBezTo>
                              <a:cubicBezTo>
                                <a:pt x="5851" y="1966"/>
                                <a:pt x="5856" y="1961"/>
                                <a:pt x="5856" y="1955"/>
                              </a:cubicBezTo>
                              <a:cubicBezTo>
                                <a:pt x="5856" y="1949"/>
                                <a:pt x="5851" y="1944"/>
                                <a:pt x="5845" y="1944"/>
                              </a:cubicBezTo>
                              <a:close/>
                              <a:moveTo>
                                <a:pt x="22" y="2048"/>
                              </a:moveTo>
                              <a:cubicBezTo>
                                <a:pt x="22" y="2042"/>
                                <a:pt x="17" y="2037"/>
                                <a:pt x="11" y="2037"/>
                              </a:cubicBezTo>
                              <a:cubicBezTo>
                                <a:pt x="5" y="2037"/>
                                <a:pt x="0" y="2042"/>
                                <a:pt x="0" y="2048"/>
                              </a:cubicBezTo>
                              <a:cubicBezTo>
                                <a:pt x="0" y="2054"/>
                                <a:pt x="5" y="2059"/>
                                <a:pt x="11" y="2059"/>
                              </a:cubicBezTo>
                              <a:cubicBezTo>
                                <a:pt x="17" y="2059"/>
                                <a:pt x="22" y="2054"/>
                                <a:pt x="22" y="2048"/>
                              </a:cubicBezTo>
                              <a:close/>
                              <a:moveTo>
                                <a:pt x="22" y="2140"/>
                              </a:moveTo>
                              <a:cubicBezTo>
                                <a:pt x="22" y="2134"/>
                                <a:pt x="17" y="2130"/>
                                <a:pt x="11" y="2130"/>
                              </a:cubicBezTo>
                              <a:cubicBezTo>
                                <a:pt x="5" y="2130"/>
                                <a:pt x="0" y="2134"/>
                                <a:pt x="0" y="2140"/>
                              </a:cubicBezTo>
                              <a:cubicBezTo>
                                <a:pt x="0" y="2146"/>
                                <a:pt x="5" y="2151"/>
                                <a:pt x="11" y="2151"/>
                              </a:cubicBezTo>
                              <a:cubicBezTo>
                                <a:pt x="17" y="2151"/>
                                <a:pt x="22" y="2146"/>
                                <a:pt x="22" y="2140"/>
                              </a:cubicBezTo>
                              <a:close/>
                              <a:moveTo>
                                <a:pt x="22" y="2233"/>
                              </a:moveTo>
                              <a:cubicBezTo>
                                <a:pt x="22" y="2227"/>
                                <a:pt x="17" y="2222"/>
                                <a:pt x="11" y="2222"/>
                              </a:cubicBezTo>
                              <a:cubicBezTo>
                                <a:pt x="5" y="2222"/>
                                <a:pt x="0" y="2227"/>
                                <a:pt x="0" y="2233"/>
                              </a:cubicBezTo>
                              <a:cubicBezTo>
                                <a:pt x="0" y="2239"/>
                                <a:pt x="5" y="2244"/>
                                <a:pt x="11" y="2244"/>
                              </a:cubicBezTo>
                              <a:cubicBezTo>
                                <a:pt x="17" y="2244"/>
                                <a:pt x="22" y="2239"/>
                                <a:pt x="22" y="2233"/>
                              </a:cubicBezTo>
                              <a:close/>
                              <a:moveTo>
                                <a:pt x="22" y="2326"/>
                              </a:moveTo>
                              <a:cubicBezTo>
                                <a:pt x="22" y="2320"/>
                                <a:pt x="17" y="2315"/>
                                <a:pt x="11" y="2315"/>
                              </a:cubicBezTo>
                              <a:cubicBezTo>
                                <a:pt x="5" y="2315"/>
                                <a:pt x="0" y="2320"/>
                                <a:pt x="0" y="2326"/>
                              </a:cubicBezTo>
                              <a:cubicBezTo>
                                <a:pt x="0" y="2332"/>
                                <a:pt x="5" y="2337"/>
                                <a:pt x="11" y="2337"/>
                              </a:cubicBezTo>
                              <a:cubicBezTo>
                                <a:pt x="17" y="2337"/>
                                <a:pt x="22" y="2332"/>
                                <a:pt x="22" y="2326"/>
                              </a:cubicBezTo>
                              <a:close/>
                              <a:moveTo>
                                <a:pt x="22" y="2418"/>
                              </a:moveTo>
                              <a:cubicBezTo>
                                <a:pt x="22" y="2412"/>
                                <a:pt x="17" y="2407"/>
                                <a:pt x="11" y="2407"/>
                              </a:cubicBezTo>
                              <a:cubicBezTo>
                                <a:pt x="5" y="2407"/>
                                <a:pt x="0" y="2412"/>
                                <a:pt x="0" y="2418"/>
                              </a:cubicBezTo>
                              <a:cubicBezTo>
                                <a:pt x="0" y="2424"/>
                                <a:pt x="5" y="2429"/>
                                <a:pt x="11" y="2429"/>
                              </a:cubicBezTo>
                              <a:cubicBezTo>
                                <a:pt x="17" y="2429"/>
                                <a:pt x="22" y="2424"/>
                                <a:pt x="22" y="2418"/>
                              </a:cubicBezTo>
                              <a:close/>
                              <a:moveTo>
                                <a:pt x="22" y="2511"/>
                              </a:moveTo>
                              <a:cubicBezTo>
                                <a:pt x="22" y="2505"/>
                                <a:pt x="17" y="2500"/>
                                <a:pt x="11" y="2500"/>
                              </a:cubicBezTo>
                              <a:cubicBezTo>
                                <a:pt x="5" y="2500"/>
                                <a:pt x="0" y="2505"/>
                                <a:pt x="0" y="2511"/>
                              </a:cubicBezTo>
                              <a:cubicBezTo>
                                <a:pt x="0" y="2517"/>
                                <a:pt x="5" y="2522"/>
                                <a:pt x="11" y="2522"/>
                              </a:cubicBezTo>
                              <a:cubicBezTo>
                                <a:pt x="17" y="2522"/>
                                <a:pt x="22" y="2517"/>
                                <a:pt x="22" y="2511"/>
                              </a:cubicBezTo>
                              <a:close/>
                              <a:moveTo>
                                <a:pt x="5856" y="2048"/>
                              </a:moveTo>
                              <a:cubicBezTo>
                                <a:pt x="5856" y="2042"/>
                                <a:pt x="5851" y="2037"/>
                                <a:pt x="5845" y="2037"/>
                              </a:cubicBezTo>
                              <a:cubicBezTo>
                                <a:pt x="5839" y="2037"/>
                                <a:pt x="5834" y="2042"/>
                                <a:pt x="5834" y="2048"/>
                              </a:cubicBezTo>
                              <a:cubicBezTo>
                                <a:pt x="5834" y="2054"/>
                                <a:pt x="5839" y="2059"/>
                                <a:pt x="5845" y="2059"/>
                              </a:cubicBezTo>
                              <a:cubicBezTo>
                                <a:pt x="5851" y="2059"/>
                                <a:pt x="5856" y="2054"/>
                                <a:pt x="5856" y="2048"/>
                              </a:cubicBezTo>
                              <a:close/>
                              <a:moveTo>
                                <a:pt x="5856" y="2140"/>
                              </a:moveTo>
                              <a:cubicBezTo>
                                <a:pt x="5856" y="2134"/>
                                <a:pt x="5851" y="2130"/>
                                <a:pt x="5845" y="2130"/>
                              </a:cubicBezTo>
                              <a:cubicBezTo>
                                <a:pt x="5839" y="2130"/>
                                <a:pt x="5834" y="2134"/>
                                <a:pt x="5834" y="2140"/>
                              </a:cubicBezTo>
                              <a:cubicBezTo>
                                <a:pt x="5834" y="2146"/>
                                <a:pt x="5839" y="2151"/>
                                <a:pt x="5845" y="2151"/>
                              </a:cubicBezTo>
                              <a:cubicBezTo>
                                <a:pt x="5851" y="2151"/>
                                <a:pt x="5856" y="2146"/>
                                <a:pt x="5856" y="2140"/>
                              </a:cubicBezTo>
                              <a:close/>
                              <a:moveTo>
                                <a:pt x="5856" y="2233"/>
                              </a:moveTo>
                              <a:cubicBezTo>
                                <a:pt x="5856" y="2227"/>
                                <a:pt x="5851" y="2222"/>
                                <a:pt x="5845" y="2222"/>
                              </a:cubicBezTo>
                              <a:cubicBezTo>
                                <a:pt x="5839" y="2222"/>
                                <a:pt x="5834" y="2227"/>
                                <a:pt x="5834" y="2233"/>
                              </a:cubicBezTo>
                              <a:cubicBezTo>
                                <a:pt x="5834" y="2239"/>
                                <a:pt x="5839" y="2244"/>
                                <a:pt x="5845" y="2244"/>
                              </a:cubicBezTo>
                              <a:cubicBezTo>
                                <a:pt x="5851" y="2244"/>
                                <a:pt x="5856" y="2239"/>
                                <a:pt x="5856" y="2233"/>
                              </a:cubicBezTo>
                              <a:close/>
                              <a:moveTo>
                                <a:pt x="5856" y="2326"/>
                              </a:moveTo>
                              <a:cubicBezTo>
                                <a:pt x="5856" y="2320"/>
                                <a:pt x="5851" y="2315"/>
                                <a:pt x="5845" y="2315"/>
                              </a:cubicBezTo>
                              <a:cubicBezTo>
                                <a:pt x="5839" y="2315"/>
                                <a:pt x="5834" y="2320"/>
                                <a:pt x="5834" y="2326"/>
                              </a:cubicBezTo>
                              <a:cubicBezTo>
                                <a:pt x="5834" y="2332"/>
                                <a:pt x="5839" y="2337"/>
                                <a:pt x="5845" y="2337"/>
                              </a:cubicBezTo>
                              <a:cubicBezTo>
                                <a:pt x="5851" y="2337"/>
                                <a:pt x="5856" y="2332"/>
                                <a:pt x="5856" y="2326"/>
                              </a:cubicBezTo>
                              <a:close/>
                              <a:moveTo>
                                <a:pt x="5856" y="2418"/>
                              </a:moveTo>
                              <a:cubicBezTo>
                                <a:pt x="5856" y="2412"/>
                                <a:pt x="5851" y="2407"/>
                                <a:pt x="5845" y="2407"/>
                              </a:cubicBezTo>
                              <a:cubicBezTo>
                                <a:pt x="5839" y="2407"/>
                                <a:pt x="5834" y="2412"/>
                                <a:pt x="5834" y="2418"/>
                              </a:cubicBezTo>
                              <a:cubicBezTo>
                                <a:pt x="5834" y="2424"/>
                                <a:pt x="5839" y="2429"/>
                                <a:pt x="5845" y="2429"/>
                              </a:cubicBezTo>
                              <a:cubicBezTo>
                                <a:pt x="5851" y="2429"/>
                                <a:pt x="5856" y="2424"/>
                                <a:pt x="5856" y="2418"/>
                              </a:cubicBezTo>
                              <a:close/>
                              <a:moveTo>
                                <a:pt x="5856" y="2511"/>
                              </a:moveTo>
                              <a:cubicBezTo>
                                <a:pt x="5856" y="2505"/>
                                <a:pt x="5851" y="2500"/>
                                <a:pt x="5845" y="2500"/>
                              </a:cubicBezTo>
                              <a:cubicBezTo>
                                <a:pt x="5839" y="2500"/>
                                <a:pt x="5834" y="2505"/>
                                <a:pt x="5834" y="2511"/>
                              </a:cubicBezTo>
                              <a:cubicBezTo>
                                <a:pt x="5834" y="2517"/>
                                <a:pt x="5839" y="2522"/>
                                <a:pt x="5845" y="2522"/>
                              </a:cubicBezTo>
                              <a:cubicBezTo>
                                <a:pt x="5851" y="2522"/>
                                <a:pt x="5856" y="2517"/>
                                <a:pt x="5856" y="2511"/>
                              </a:cubicBezTo>
                              <a:close/>
                              <a:moveTo>
                                <a:pt x="11" y="2593"/>
                              </a:moveTo>
                              <a:cubicBezTo>
                                <a:pt x="5" y="2593"/>
                                <a:pt x="0" y="2597"/>
                                <a:pt x="0" y="2603"/>
                              </a:cubicBezTo>
                              <a:cubicBezTo>
                                <a:pt x="0" y="2610"/>
                                <a:pt x="5" y="2614"/>
                                <a:pt x="11" y="2614"/>
                              </a:cubicBezTo>
                              <a:cubicBezTo>
                                <a:pt x="17" y="2614"/>
                                <a:pt x="22" y="2610"/>
                                <a:pt x="22" y="2603"/>
                              </a:cubicBezTo>
                              <a:cubicBezTo>
                                <a:pt x="22" y="2597"/>
                                <a:pt x="17" y="2593"/>
                                <a:pt x="11" y="2593"/>
                              </a:cubicBezTo>
                              <a:close/>
                              <a:moveTo>
                                <a:pt x="5845" y="2593"/>
                              </a:moveTo>
                              <a:cubicBezTo>
                                <a:pt x="5839" y="2593"/>
                                <a:pt x="5834" y="2597"/>
                                <a:pt x="5834" y="2603"/>
                              </a:cubicBezTo>
                              <a:cubicBezTo>
                                <a:pt x="5834" y="2610"/>
                                <a:pt x="5839" y="2614"/>
                                <a:pt x="5845" y="2614"/>
                              </a:cubicBezTo>
                              <a:cubicBezTo>
                                <a:pt x="5851" y="2614"/>
                                <a:pt x="5856" y="2610"/>
                                <a:pt x="5856" y="2603"/>
                              </a:cubicBezTo>
                              <a:cubicBezTo>
                                <a:pt x="5856" y="2597"/>
                                <a:pt x="5851" y="2593"/>
                                <a:pt x="5845" y="2593"/>
                              </a:cubicBezTo>
                              <a:close/>
                              <a:moveTo>
                                <a:pt x="22" y="2696"/>
                              </a:moveTo>
                              <a:cubicBezTo>
                                <a:pt x="22" y="2690"/>
                                <a:pt x="17" y="2685"/>
                                <a:pt x="11" y="2685"/>
                              </a:cubicBezTo>
                              <a:cubicBezTo>
                                <a:pt x="5" y="2685"/>
                                <a:pt x="0" y="2690"/>
                                <a:pt x="0" y="2696"/>
                              </a:cubicBezTo>
                              <a:cubicBezTo>
                                <a:pt x="0" y="2702"/>
                                <a:pt x="5" y="2707"/>
                                <a:pt x="11" y="2707"/>
                              </a:cubicBezTo>
                              <a:cubicBezTo>
                                <a:pt x="17" y="2707"/>
                                <a:pt x="22" y="2702"/>
                                <a:pt x="22" y="2696"/>
                              </a:cubicBezTo>
                              <a:close/>
                              <a:moveTo>
                                <a:pt x="22" y="2789"/>
                              </a:moveTo>
                              <a:cubicBezTo>
                                <a:pt x="22" y="2783"/>
                                <a:pt x="17" y="2778"/>
                                <a:pt x="11" y="2778"/>
                              </a:cubicBezTo>
                              <a:cubicBezTo>
                                <a:pt x="5" y="2778"/>
                                <a:pt x="0" y="2783"/>
                                <a:pt x="0" y="2789"/>
                              </a:cubicBezTo>
                              <a:cubicBezTo>
                                <a:pt x="0" y="2795"/>
                                <a:pt x="5" y="2800"/>
                                <a:pt x="11" y="2800"/>
                              </a:cubicBezTo>
                              <a:cubicBezTo>
                                <a:pt x="17" y="2800"/>
                                <a:pt x="22" y="2795"/>
                                <a:pt x="22" y="2789"/>
                              </a:cubicBezTo>
                              <a:close/>
                              <a:moveTo>
                                <a:pt x="22" y="2881"/>
                              </a:moveTo>
                              <a:cubicBezTo>
                                <a:pt x="22" y="2875"/>
                                <a:pt x="17" y="2870"/>
                                <a:pt x="11" y="2870"/>
                              </a:cubicBezTo>
                              <a:cubicBezTo>
                                <a:pt x="5" y="2870"/>
                                <a:pt x="0" y="2875"/>
                                <a:pt x="0" y="2881"/>
                              </a:cubicBezTo>
                              <a:cubicBezTo>
                                <a:pt x="0" y="2887"/>
                                <a:pt x="5" y="2892"/>
                                <a:pt x="11" y="2892"/>
                              </a:cubicBezTo>
                              <a:cubicBezTo>
                                <a:pt x="17" y="2892"/>
                                <a:pt x="22" y="2887"/>
                                <a:pt x="22" y="2881"/>
                              </a:cubicBezTo>
                              <a:close/>
                              <a:moveTo>
                                <a:pt x="22" y="2974"/>
                              </a:moveTo>
                              <a:cubicBezTo>
                                <a:pt x="22" y="2968"/>
                                <a:pt x="17" y="2963"/>
                                <a:pt x="11" y="2963"/>
                              </a:cubicBezTo>
                              <a:cubicBezTo>
                                <a:pt x="5" y="2963"/>
                                <a:pt x="0" y="2968"/>
                                <a:pt x="0" y="2974"/>
                              </a:cubicBezTo>
                              <a:cubicBezTo>
                                <a:pt x="0" y="2980"/>
                                <a:pt x="5" y="2985"/>
                                <a:pt x="11" y="2985"/>
                              </a:cubicBezTo>
                              <a:cubicBezTo>
                                <a:pt x="17" y="2985"/>
                                <a:pt x="22" y="2980"/>
                                <a:pt x="22" y="2974"/>
                              </a:cubicBezTo>
                              <a:close/>
                              <a:moveTo>
                                <a:pt x="22" y="3067"/>
                              </a:moveTo>
                              <a:cubicBezTo>
                                <a:pt x="22" y="3061"/>
                                <a:pt x="17" y="3056"/>
                                <a:pt x="11" y="3056"/>
                              </a:cubicBezTo>
                              <a:cubicBezTo>
                                <a:pt x="5" y="3056"/>
                                <a:pt x="0" y="3061"/>
                                <a:pt x="0" y="3067"/>
                              </a:cubicBezTo>
                              <a:cubicBezTo>
                                <a:pt x="0" y="3073"/>
                                <a:pt x="5" y="3077"/>
                                <a:pt x="11" y="3077"/>
                              </a:cubicBezTo>
                              <a:cubicBezTo>
                                <a:pt x="17" y="3077"/>
                                <a:pt x="22" y="3073"/>
                                <a:pt x="22" y="3067"/>
                              </a:cubicBezTo>
                              <a:close/>
                              <a:moveTo>
                                <a:pt x="22" y="3159"/>
                              </a:moveTo>
                              <a:cubicBezTo>
                                <a:pt x="22" y="3153"/>
                                <a:pt x="17" y="3148"/>
                                <a:pt x="11" y="3148"/>
                              </a:cubicBezTo>
                              <a:cubicBezTo>
                                <a:pt x="5" y="3148"/>
                                <a:pt x="0" y="3153"/>
                                <a:pt x="0" y="3159"/>
                              </a:cubicBezTo>
                              <a:cubicBezTo>
                                <a:pt x="0" y="3165"/>
                                <a:pt x="5" y="3170"/>
                                <a:pt x="11" y="3170"/>
                              </a:cubicBezTo>
                              <a:cubicBezTo>
                                <a:pt x="17" y="3170"/>
                                <a:pt x="22" y="3165"/>
                                <a:pt x="22" y="3159"/>
                              </a:cubicBezTo>
                              <a:close/>
                              <a:moveTo>
                                <a:pt x="5856" y="2696"/>
                              </a:moveTo>
                              <a:cubicBezTo>
                                <a:pt x="5856" y="2690"/>
                                <a:pt x="5851" y="2685"/>
                                <a:pt x="5845" y="2685"/>
                              </a:cubicBezTo>
                              <a:cubicBezTo>
                                <a:pt x="5839" y="2685"/>
                                <a:pt x="5834" y="2690"/>
                                <a:pt x="5834" y="2696"/>
                              </a:cubicBezTo>
                              <a:cubicBezTo>
                                <a:pt x="5834" y="2702"/>
                                <a:pt x="5839" y="2707"/>
                                <a:pt x="5845" y="2707"/>
                              </a:cubicBezTo>
                              <a:cubicBezTo>
                                <a:pt x="5851" y="2707"/>
                                <a:pt x="5856" y="2702"/>
                                <a:pt x="5856" y="2696"/>
                              </a:cubicBezTo>
                              <a:close/>
                              <a:moveTo>
                                <a:pt x="5856" y="2789"/>
                              </a:moveTo>
                              <a:cubicBezTo>
                                <a:pt x="5856" y="2783"/>
                                <a:pt x="5851" y="2778"/>
                                <a:pt x="5845" y="2778"/>
                              </a:cubicBezTo>
                              <a:cubicBezTo>
                                <a:pt x="5839" y="2778"/>
                                <a:pt x="5834" y="2783"/>
                                <a:pt x="5834" y="2789"/>
                              </a:cubicBezTo>
                              <a:cubicBezTo>
                                <a:pt x="5834" y="2795"/>
                                <a:pt x="5839" y="2800"/>
                                <a:pt x="5845" y="2800"/>
                              </a:cubicBezTo>
                              <a:cubicBezTo>
                                <a:pt x="5851" y="2800"/>
                                <a:pt x="5856" y="2795"/>
                                <a:pt x="5856" y="2789"/>
                              </a:cubicBezTo>
                              <a:close/>
                              <a:moveTo>
                                <a:pt x="5856" y="2881"/>
                              </a:moveTo>
                              <a:cubicBezTo>
                                <a:pt x="5856" y="2875"/>
                                <a:pt x="5851" y="2870"/>
                                <a:pt x="5845" y="2870"/>
                              </a:cubicBezTo>
                              <a:cubicBezTo>
                                <a:pt x="5839" y="2870"/>
                                <a:pt x="5834" y="2875"/>
                                <a:pt x="5834" y="2881"/>
                              </a:cubicBezTo>
                              <a:cubicBezTo>
                                <a:pt x="5834" y="2887"/>
                                <a:pt x="5839" y="2892"/>
                                <a:pt x="5845" y="2892"/>
                              </a:cubicBezTo>
                              <a:cubicBezTo>
                                <a:pt x="5851" y="2892"/>
                                <a:pt x="5856" y="2887"/>
                                <a:pt x="5856" y="2881"/>
                              </a:cubicBezTo>
                              <a:close/>
                              <a:moveTo>
                                <a:pt x="5856" y="2974"/>
                              </a:moveTo>
                              <a:cubicBezTo>
                                <a:pt x="5856" y="2968"/>
                                <a:pt x="5851" y="2963"/>
                                <a:pt x="5845" y="2963"/>
                              </a:cubicBezTo>
                              <a:cubicBezTo>
                                <a:pt x="5839" y="2963"/>
                                <a:pt x="5834" y="2968"/>
                                <a:pt x="5834" y="2974"/>
                              </a:cubicBezTo>
                              <a:cubicBezTo>
                                <a:pt x="5834" y="2980"/>
                                <a:pt x="5839" y="2985"/>
                                <a:pt x="5845" y="2985"/>
                              </a:cubicBezTo>
                              <a:cubicBezTo>
                                <a:pt x="5851" y="2985"/>
                                <a:pt x="5856" y="2980"/>
                                <a:pt x="5856" y="2974"/>
                              </a:cubicBezTo>
                              <a:close/>
                              <a:moveTo>
                                <a:pt x="5856" y="3067"/>
                              </a:moveTo>
                              <a:cubicBezTo>
                                <a:pt x="5856" y="3061"/>
                                <a:pt x="5851" y="3056"/>
                                <a:pt x="5845" y="3056"/>
                              </a:cubicBezTo>
                              <a:cubicBezTo>
                                <a:pt x="5839" y="3056"/>
                                <a:pt x="5834" y="3061"/>
                                <a:pt x="5834" y="3067"/>
                              </a:cubicBezTo>
                              <a:cubicBezTo>
                                <a:pt x="5834" y="3073"/>
                                <a:pt x="5839" y="3077"/>
                                <a:pt x="5845" y="3077"/>
                              </a:cubicBezTo>
                              <a:cubicBezTo>
                                <a:pt x="5851" y="3077"/>
                                <a:pt x="5856" y="3073"/>
                                <a:pt x="5856" y="3067"/>
                              </a:cubicBezTo>
                              <a:close/>
                              <a:moveTo>
                                <a:pt x="5856" y="3159"/>
                              </a:moveTo>
                              <a:cubicBezTo>
                                <a:pt x="5856" y="3153"/>
                                <a:pt x="5851" y="3148"/>
                                <a:pt x="5845" y="3148"/>
                              </a:cubicBezTo>
                              <a:cubicBezTo>
                                <a:pt x="5839" y="3148"/>
                                <a:pt x="5834" y="3153"/>
                                <a:pt x="5834" y="3159"/>
                              </a:cubicBezTo>
                              <a:cubicBezTo>
                                <a:pt x="5834" y="3165"/>
                                <a:pt x="5839" y="3170"/>
                                <a:pt x="5845" y="3170"/>
                              </a:cubicBezTo>
                              <a:cubicBezTo>
                                <a:pt x="5851" y="3170"/>
                                <a:pt x="5856" y="3165"/>
                                <a:pt x="5856" y="3159"/>
                              </a:cubicBezTo>
                              <a:close/>
                              <a:moveTo>
                                <a:pt x="11" y="3241"/>
                              </a:moveTo>
                              <a:cubicBezTo>
                                <a:pt x="5" y="3241"/>
                                <a:pt x="0" y="3246"/>
                                <a:pt x="0" y="3252"/>
                              </a:cubicBezTo>
                              <a:cubicBezTo>
                                <a:pt x="0" y="3258"/>
                                <a:pt x="5" y="3263"/>
                                <a:pt x="11" y="3263"/>
                              </a:cubicBezTo>
                              <a:cubicBezTo>
                                <a:pt x="17" y="3263"/>
                                <a:pt x="22" y="3258"/>
                                <a:pt x="22" y="3252"/>
                              </a:cubicBezTo>
                              <a:cubicBezTo>
                                <a:pt x="22" y="3246"/>
                                <a:pt x="17" y="3241"/>
                                <a:pt x="11" y="3241"/>
                              </a:cubicBezTo>
                              <a:close/>
                              <a:moveTo>
                                <a:pt x="5845" y="3241"/>
                              </a:moveTo>
                              <a:cubicBezTo>
                                <a:pt x="5839" y="3241"/>
                                <a:pt x="5834" y="3246"/>
                                <a:pt x="5834" y="3252"/>
                              </a:cubicBezTo>
                              <a:cubicBezTo>
                                <a:pt x="5834" y="3258"/>
                                <a:pt x="5839" y="3263"/>
                                <a:pt x="5845" y="3263"/>
                              </a:cubicBezTo>
                              <a:cubicBezTo>
                                <a:pt x="5851" y="3263"/>
                                <a:pt x="5856" y="3258"/>
                                <a:pt x="5856" y="3252"/>
                              </a:cubicBezTo>
                              <a:cubicBezTo>
                                <a:pt x="5856" y="3246"/>
                                <a:pt x="5851" y="3241"/>
                                <a:pt x="5845" y="3241"/>
                              </a:cubicBezTo>
                              <a:close/>
                              <a:moveTo>
                                <a:pt x="22" y="3344"/>
                              </a:moveTo>
                              <a:cubicBezTo>
                                <a:pt x="22" y="3338"/>
                                <a:pt x="17" y="3333"/>
                                <a:pt x="11" y="3333"/>
                              </a:cubicBezTo>
                              <a:cubicBezTo>
                                <a:pt x="5" y="3333"/>
                                <a:pt x="0" y="3338"/>
                                <a:pt x="0" y="3344"/>
                              </a:cubicBezTo>
                              <a:cubicBezTo>
                                <a:pt x="0" y="3350"/>
                                <a:pt x="5" y="3355"/>
                                <a:pt x="11" y="3355"/>
                              </a:cubicBezTo>
                              <a:cubicBezTo>
                                <a:pt x="17" y="3355"/>
                                <a:pt x="22" y="3350"/>
                                <a:pt x="22" y="3344"/>
                              </a:cubicBezTo>
                              <a:close/>
                              <a:moveTo>
                                <a:pt x="22" y="3437"/>
                              </a:moveTo>
                              <a:cubicBezTo>
                                <a:pt x="22" y="3431"/>
                                <a:pt x="17" y="3426"/>
                                <a:pt x="11" y="3426"/>
                              </a:cubicBezTo>
                              <a:cubicBezTo>
                                <a:pt x="5" y="3426"/>
                                <a:pt x="0" y="3431"/>
                                <a:pt x="0" y="3437"/>
                              </a:cubicBezTo>
                              <a:cubicBezTo>
                                <a:pt x="0" y="3443"/>
                                <a:pt x="5" y="3448"/>
                                <a:pt x="11" y="3448"/>
                              </a:cubicBezTo>
                              <a:cubicBezTo>
                                <a:pt x="17" y="3448"/>
                                <a:pt x="22" y="3443"/>
                                <a:pt x="22" y="3437"/>
                              </a:cubicBezTo>
                              <a:close/>
                              <a:moveTo>
                                <a:pt x="22" y="3530"/>
                              </a:moveTo>
                              <a:cubicBezTo>
                                <a:pt x="22" y="3524"/>
                                <a:pt x="17" y="3519"/>
                                <a:pt x="11" y="3519"/>
                              </a:cubicBezTo>
                              <a:cubicBezTo>
                                <a:pt x="5" y="3519"/>
                                <a:pt x="0" y="3524"/>
                                <a:pt x="0" y="3530"/>
                              </a:cubicBezTo>
                              <a:cubicBezTo>
                                <a:pt x="0" y="3536"/>
                                <a:pt x="5" y="3540"/>
                                <a:pt x="11" y="3540"/>
                              </a:cubicBezTo>
                              <a:cubicBezTo>
                                <a:pt x="17" y="3540"/>
                                <a:pt x="22" y="3536"/>
                                <a:pt x="22" y="3530"/>
                              </a:cubicBezTo>
                              <a:close/>
                              <a:moveTo>
                                <a:pt x="22" y="3622"/>
                              </a:moveTo>
                              <a:cubicBezTo>
                                <a:pt x="22" y="3616"/>
                                <a:pt x="17" y="3611"/>
                                <a:pt x="11" y="3611"/>
                              </a:cubicBezTo>
                              <a:cubicBezTo>
                                <a:pt x="5" y="3611"/>
                                <a:pt x="0" y="3616"/>
                                <a:pt x="0" y="3622"/>
                              </a:cubicBezTo>
                              <a:cubicBezTo>
                                <a:pt x="0" y="3628"/>
                                <a:pt x="5" y="3633"/>
                                <a:pt x="11" y="3633"/>
                              </a:cubicBezTo>
                              <a:cubicBezTo>
                                <a:pt x="17" y="3633"/>
                                <a:pt x="22" y="3628"/>
                                <a:pt x="22" y="3622"/>
                              </a:cubicBezTo>
                              <a:close/>
                              <a:moveTo>
                                <a:pt x="22" y="3715"/>
                              </a:moveTo>
                              <a:cubicBezTo>
                                <a:pt x="22" y="3709"/>
                                <a:pt x="17" y="3704"/>
                                <a:pt x="11" y="3704"/>
                              </a:cubicBezTo>
                              <a:cubicBezTo>
                                <a:pt x="5" y="3704"/>
                                <a:pt x="0" y="3709"/>
                                <a:pt x="0" y="3715"/>
                              </a:cubicBezTo>
                              <a:cubicBezTo>
                                <a:pt x="0" y="3721"/>
                                <a:pt x="5" y="3726"/>
                                <a:pt x="11" y="3726"/>
                              </a:cubicBezTo>
                              <a:cubicBezTo>
                                <a:pt x="17" y="3726"/>
                                <a:pt x="22" y="3721"/>
                                <a:pt x="22" y="3715"/>
                              </a:cubicBezTo>
                              <a:close/>
                              <a:moveTo>
                                <a:pt x="22" y="3807"/>
                              </a:moveTo>
                              <a:cubicBezTo>
                                <a:pt x="22" y="3801"/>
                                <a:pt x="17" y="3796"/>
                                <a:pt x="11" y="3796"/>
                              </a:cubicBezTo>
                              <a:cubicBezTo>
                                <a:pt x="5" y="3796"/>
                                <a:pt x="0" y="3801"/>
                                <a:pt x="0" y="3807"/>
                              </a:cubicBezTo>
                              <a:cubicBezTo>
                                <a:pt x="0" y="3813"/>
                                <a:pt x="5" y="3818"/>
                                <a:pt x="11" y="3818"/>
                              </a:cubicBezTo>
                              <a:cubicBezTo>
                                <a:pt x="17" y="3818"/>
                                <a:pt x="22" y="3813"/>
                                <a:pt x="22" y="3807"/>
                              </a:cubicBezTo>
                              <a:close/>
                              <a:moveTo>
                                <a:pt x="5856" y="3344"/>
                              </a:moveTo>
                              <a:cubicBezTo>
                                <a:pt x="5856" y="3338"/>
                                <a:pt x="5851" y="3333"/>
                                <a:pt x="5845" y="3333"/>
                              </a:cubicBezTo>
                              <a:cubicBezTo>
                                <a:pt x="5839" y="3333"/>
                                <a:pt x="5834" y="3338"/>
                                <a:pt x="5834" y="3344"/>
                              </a:cubicBezTo>
                              <a:cubicBezTo>
                                <a:pt x="5834" y="3350"/>
                                <a:pt x="5839" y="3355"/>
                                <a:pt x="5845" y="3355"/>
                              </a:cubicBezTo>
                              <a:cubicBezTo>
                                <a:pt x="5851" y="3355"/>
                                <a:pt x="5856" y="3350"/>
                                <a:pt x="5856" y="3344"/>
                              </a:cubicBezTo>
                              <a:close/>
                              <a:moveTo>
                                <a:pt x="5856" y="3437"/>
                              </a:moveTo>
                              <a:cubicBezTo>
                                <a:pt x="5856" y="3431"/>
                                <a:pt x="5851" y="3426"/>
                                <a:pt x="5845" y="3426"/>
                              </a:cubicBezTo>
                              <a:cubicBezTo>
                                <a:pt x="5839" y="3426"/>
                                <a:pt x="5834" y="3431"/>
                                <a:pt x="5834" y="3437"/>
                              </a:cubicBezTo>
                              <a:cubicBezTo>
                                <a:pt x="5834" y="3443"/>
                                <a:pt x="5839" y="3448"/>
                                <a:pt x="5845" y="3448"/>
                              </a:cubicBezTo>
                              <a:cubicBezTo>
                                <a:pt x="5851" y="3448"/>
                                <a:pt x="5856" y="3443"/>
                                <a:pt x="5856" y="3437"/>
                              </a:cubicBezTo>
                              <a:close/>
                              <a:moveTo>
                                <a:pt x="5856" y="3530"/>
                              </a:moveTo>
                              <a:cubicBezTo>
                                <a:pt x="5856" y="3524"/>
                                <a:pt x="5851" y="3519"/>
                                <a:pt x="5845" y="3519"/>
                              </a:cubicBezTo>
                              <a:cubicBezTo>
                                <a:pt x="5839" y="3519"/>
                                <a:pt x="5834" y="3524"/>
                                <a:pt x="5834" y="3530"/>
                              </a:cubicBezTo>
                              <a:cubicBezTo>
                                <a:pt x="5834" y="3536"/>
                                <a:pt x="5839" y="3540"/>
                                <a:pt x="5845" y="3540"/>
                              </a:cubicBezTo>
                              <a:cubicBezTo>
                                <a:pt x="5851" y="3540"/>
                                <a:pt x="5856" y="3536"/>
                                <a:pt x="5856" y="3530"/>
                              </a:cubicBezTo>
                              <a:close/>
                              <a:moveTo>
                                <a:pt x="5856" y="3622"/>
                              </a:moveTo>
                              <a:cubicBezTo>
                                <a:pt x="5856" y="3616"/>
                                <a:pt x="5851" y="3611"/>
                                <a:pt x="5845" y="3611"/>
                              </a:cubicBezTo>
                              <a:cubicBezTo>
                                <a:pt x="5839" y="3611"/>
                                <a:pt x="5834" y="3616"/>
                                <a:pt x="5834" y="3622"/>
                              </a:cubicBezTo>
                              <a:cubicBezTo>
                                <a:pt x="5834" y="3628"/>
                                <a:pt x="5839" y="3633"/>
                                <a:pt x="5845" y="3633"/>
                              </a:cubicBezTo>
                              <a:cubicBezTo>
                                <a:pt x="5851" y="3633"/>
                                <a:pt x="5856" y="3628"/>
                                <a:pt x="5856" y="3622"/>
                              </a:cubicBezTo>
                              <a:close/>
                              <a:moveTo>
                                <a:pt x="5856" y="3715"/>
                              </a:moveTo>
                              <a:cubicBezTo>
                                <a:pt x="5856" y="3709"/>
                                <a:pt x="5851" y="3704"/>
                                <a:pt x="5845" y="3704"/>
                              </a:cubicBezTo>
                              <a:cubicBezTo>
                                <a:pt x="5839" y="3704"/>
                                <a:pt x="5834" y="3709"/>
                                <a:pt x="5834" y="3715"/>
                              </a:cubicBezTo>
                              <a:cubicBezTo>
                                <a:pt x="5834" y="3721"/>
                                <a:pt x="5839" y="3726"/>
                                <a:pt x="5845" y="3726"/>
                              </a:cubicBezTo>
                              <a:cubicBezTo>
                                <a:pt x="5851" y="3726"/>
                                <a:pt x="5856" y="3721"/>
                                <a:pt x="5856" y="3715"/>
                              </a:cubicBezTo>
                              <a:close/>
                              <a:moveTo>
                                <a:pt x="5856" y="3807"/>
                              </a:moveTo>
                              <a:cubicBezTo>
                                <a:pt x="5856" y="3801"/>
                                <a:pt x="5851" y="3796"/>
                                <a:pt x="5845" y="3796"/>
                              </a:cubicBezTo>
                              <a:cubicBezTo>
                                <a:pt x="5839" y="3796"/>
                                <a:pt x="5834" y="3801"/>
                                <a:pt x="5834" y="3807"/>
                              </a:cubicBezTo>
                              <a:cubicBezTo>
                                <a:pt x="5834" y="3813"/>
                                <a:pt x="5839" y="3818"/>
                                <a:pt x="5845" y="3818"/>
                              </a:cubicBezTo>
                              <a:cubicBezTo>
                                <a:pt x="5851" y="3818"/>
                                <a:pt x="5856" y="3813"/>
                                <a:pt x="5856" y="3807"/>
                              </a:cubicBezTo>
                              <a:close/>
                              <a:moveTo>
                                <a:pt x="11" y="3889"/>
                              </a:moveTo>
                              <a:cubicBezTo>
                                <a:pt x="5" y="3889"/>
                                <a:pt x="0" y="3894"/>
                                <a:pt x="0" y="3900"/>
                              </a:cubicBezTo>
                              <a:cubicBezTo>
                                <a:pt x="0" y="3906"/>
                                <a:pt x="5" y="3911"/>
                                <a:pt x="11" y="3911"/>
                              </a:cubicBezTo>
                              <a:cubicBezTo>
                                <a:pt x="17" y="3911"/>
                                <a:pt x="22" y="3906"/>
                                <a:pt x="22" y="3900"/>
                              </a:cubicBezTo>
                              <a:cubicBezTo>
                                <a:pt x="22" y="3894"/>
                                <a:pt x="17" y="3889"/>
                                <a:pt x="11" y="3889"/>
                              </a:cubicBezTo>
                              <a:close/>
                              <a:moveTo>
                                <a:pt x="5845" y="3889"/>
                              </a:moveTo>
                              <a:cubicBezTo>
                                <a:pt x="5839" y="3889"/>
                                <a:pt x="5834" y="3894"/>
                                <a:pt x="5834" y="3900"/>
                              </a:cubicBezTo>
                              <a:cubicBezTo>
                                <a:pt x="5834" y="3906"/>
                                <a:pt x="5839" y="3911"/>
                                <a:pt x="5845" y="3911"/>
                              </a:cubicBezTo>
                              <a:cubicBezTo>
                                <a:pt x="5851" y="3911"/>
                                <a:pt x="5856" y="3906"/>
                                <a:pt x="5856" y="3900"/>
                              </a:cubicBezTo>
                              <a:cubicBezTo>
                                <a:pt x="5856" y="3894"/>
                                <a:pt x="5851" y="3889"/>
                                <a:pt x="5845" y="3889"/>
                              </a:cubicBezTo>
                              <a:close/>
                              <a:moveTo>
                                <a:pt x="22" y="3993"/>
                              </a:moveTo>
                              <a:cubicBezTo>
                                <a:pt x="22" y="3987"/>
                                <a:pt x="17" y="3982"/>
                                <a:pt x="11" y="3982"/>
                              </a:cubicBezTo>
                              <a:cubicBezTo>
                                <a:pt x="5" y="3982"/>
                                <a:pt x="0" y="3987"/>
                                <a:pt x="0" y="3993"/>
                              </a:cubicBezTo>
                              <a:cubicBezTo>
                                <a:pt x="0" y="3999"/>
                                <a:pt x="5" y="4003"/>
                                <a:pt x="11" y="4003"/>
                              </a:cubicBezTo>
                              <a:cubicBezTo>
                                <a:pt x="17" y="4003"/>
                                <a:pt x="22" y="3999"/>
                                <a:pt x="22" y="3993"/>
                              </a:cubicBezTo>
                              <a:close/>
                              <a:moveTo>
                                <a:pt x="22" y="4085"/>
                              </a:moveTo>
                              <a:cubicBezTo>
                                <a:pt x="22" y="4079"/>
                                <a:pt x="17" y="4074"/>
                                <a:pt x="11" y="4074"/>
                              </a:cubicBezTo>
                              <a:cubicBezTo>
                                <a:pt x="5" y="4074"/>
                                <a:pt x="0" y="4079"/>
                                <a:pt x="0" y="4085"/>
                              </a:cubicBezTo>
                              <a:cubicBezTo>
                                <a:pt x="0" y="4091"/>
                                <a:pt x="5" y="4096"/>
                                <a:pt x="11" y="4096"/>
                              </a:cubicBezTo>
                              <a:cubicBezTo>
                                <a:pt x="17" y="4096"/>
                                <a:pt x="22" y="4091"/>
                                <a:pt x="22" y="4085"/>
                              </a:cubicBezTo>
                              <a:close/>
                              <a:moveTo>
                                <a:pt x="22" y="4178"/>
                              </a:moveTo>
                              <a:cubicBezTo>
                                <a:pt x="22" y="4172"/>
                                <a:pt x="17" y="4167"/>
                                <a:pt x="11" y="4167"/>
                              </a:cubicBezTo>
                              <a:cubicBezTo>
                                <a:pt x="5" y="4167"/>
                                <a:pt x="0" y="4172"/>
                                <a:pt x="0" y="4178"/>
                              </a:cubicBezTo>
                              <a:cubicBezTo>
                                <a:pt x="0" y="4184"/>
                                <a:pt x="5" y="4189"/>
                                <a:pt x="11" y="4189"/>
                              </a:cubicBezTo>
                              <a:cubicBezTo>
                                <a:pt x="17" y="4189"/>
                                <a:pt x="22" y="4184"/>
                                <a:pt x="22" y="4178"/>
                              </a:cubicBezTo>
                              <a:close/>
                              <a:moveTo>
                                <a:pt x="22" y="4270"/>
                              </a:moveTo>
                              <a:cubicBezTo>
                                <a:pt x="22" y="4264"/>
                                <a:pt x="17" y="4259"/>
                                <a:pt x="11" y="4259"/>
                              </a:cubicBezTo>
                              <a:cubicBezTo>
                                <a:pt x="5" y="4259"/>
                                <a:pt x="0" y="4264"/>
                                <a:pt x="0" y="4270"/>
                              </a:cubicBezTo>
                              <a:cubicBezTo>
                                <a:pt x="0" y="4276"/>
                                <a:pt x="5" y="4281"/>
                                <a:pt x="11" y="4281"/>
                              </a:cubicBezTo>
                              <a:cubicBezTo>
                                <a:pt x="17" y="4281"/>
                                <a:pt x="22" y="4276"/>
                                <a:pt x="22" y="4270"/>
                              </a:cubicBezTo>
                              <a:close/>
                              <a:moveTo>
                                <a:pt x="22" y="4363"/>
                              </a:moveTo>
                              <a:cubicBezTo>
                                <a:pt x="22" y="4357"/>
                                <a:pt x="17" y="4352"/>
                                <a:pt x="11" y="4352"/>
                              </a:cubicBezTo>
                              <a:cubicBezTo>
                                <a:pt x="5" y="4352"/>
                                <a:pt x="0" y="4357"/>
                                <a:pt x="0" y="4363"/>
                              </a:cubicBezTo>
                              <a:cubicBezTo>
                                <a:pt x="0" y="4369"/>
                                <a:pt x="5" y="4374"/>
                                <a:pt x="11" y="4374"/>
                              </a:cubicBezTo>
                              <a:cubicBezTo>
                                <a:pt x="17" y="4374"/>
                                <a:pt x="22" y="4369"/>
                                <a:pt x="22" y="4363"/>
                              </a:cubicBezTo>
                              <a:close/>
                              <a:moveTo>
                                <a:pt x="22" y="4456"/>
                              </a:moveTo>
                              <a:cubicBezTo>
                                <a:pt x="22" y="4450"/>
                                <a:pt x="17" y="4445"/>
                                <a:pt x="11" y="4445"/>
                              </a:cubicBezTo>
                              <a:cubicBezTo>
                                <a:pt x="5" y="4445"/>
                                <a:pt x="0" y="4450"/>
                                <a:pt x="0" y="4456"/>
                              </a:cubicBezTo>
                              <a:cubicBezTo>
                                <a:pt x="0" y="4462"/>
                                <a:pt x="5" y="4466"/>
                                <a:pt x="11" y="4466"/>
                              </a:cubicBezTo>
                              <a:cubicBezTo>
                                <a:pt x="17" y="4466"/>
                                <a:pt x="22" y="4462"/>
                                <a:pt x="22" y="4456"/>
                              </a:cubicBezTo>
                              <a:close/>
                              <a:moveTo>
                                <a:pt x="5856" y="3993"/>
                              </a:moveTo>
                              <a:cubicBezTo>
                                <a:pt x="5856" y="3987"/>
                                <a:pt x="5851" y="3982"/>
                                <a:pt x="5845" y="3982"/>
                              </a:cubicBezTo>
                              <a:cubicBezTo>
                                <a:pt x="5839" y="3982"/>
                                <a:pt x="5834" y="3987"/>
                                <a:pt x="5834" y="3993"/>
                              </a:cubicBezTo>
                              <a:cubicBezTo>
                                <a:pt x="5834" y="3999"/>
                                <a:pt x="5839" y="4003"/>
                                <a:pt x="5845" y="4003"/>
                              </a:cubicBezTo>
                              <a:cubicBezTo>
                                <a:pt x="5851" y="4003"/>
                                <a:pt x="5856" y="3999"/>
                                <a:pt x="5856" y="3993"/>
                              </a:cubicBezTo>
                              <a:close/>
                              <a:moveTo>
                                <a:pt x="5856" y="4085"/>
                              </a:moveTo>
                              <a:cubicBezTo>
                                <a:pt x="5856" y="4079"/>
                                <a:pt x="5851" y="4074"/>
                                <a:pt x="5845" y="4074"/>
                              </a:cubicBezTo>
                              <a:cubicBezTo>
                                <a:pt x="5839" y="4074"/>
                                <a:pt x="5834" y="4079"/>
                                <a:pt x="5834" y="4085"/>
                              </a:cubicBezTo>
                              <a:cubicBezTo>
                                <a:pt x="5834" y="4091"/>
                                <a:pt x="5839" y="4096"/>
                                <a:pt x="5845" y="4096"/>
                              </a:cubicBezTo>
                              <a:cubicBezTo>
                                <a:pt x="5851" y="4096"/>
                                <a:pt x="5856" y="4091"/>
                                <a:pt x="5856" y="4085"/>
                              </a:cubicBezTo>
                              <a:close/>
                              <a:moveTo>
                                <a:pt x="5856" y="4178"/>
                              </a:moveTo>
                              <a:cubicBezTo>
                                <a:pt x="5856" y="4172"/>
                                <a:pt x="5851" y="4167"/>
                                <a:pt x="5845" y="4167"/>
                              </a:cubicBezTo>
                              <a:cubicBezTo>
                                <a:pt x="5839" y="4167"/>
                                <a:pt x="5834" y="4172"/>
                                <a:pt x="5834" y="4178"/>
                              </a:cubicBezTo>
                              <a:cubicBezTo>
                                <a:pt x="5834" y="4184"/>
                                <a:pt x="5839" y="4189"/>
                                <a:pt x="5845" y="4189"/>
                              </a:cubicBezTo>
                              <a:cubicBezTo>
                                <a:pt x="5851" y="4189"/>
                                <a:pt x="5856" y="4184"/>
                                <a:pt x="5856" y="4178"/>
                              </a:cubicBezTo>
                              <a:close/>
                              <a:moveTo>
                                <a:pt x="5856" y="4270"/>
                              </a:moveTo>
                              <a:cubicBezTo>
                                <a:pt x="5856" y="4264"/>
                                <a:pt x="5851" y="4259"/>
                                <a:pt x="5845" y="4259"/>
                              </a:cubicBezTo>
                              <a:cubicBezTo>
                                <a:pt x="5839" y="4259"/>
                                <a:pt x="5834" y="4264"/>
                                <a:pt x="5834" y="4270"/>
                              </a:cubicBezTo>
                              <a:cubicBezTo>
                                <a:pt x="5834" y="4276"/>
                                <a:pt x="5839" y="4281"/>
                                <a:pt x="5845" y="4281"/>
                              </a:cubicBezTo>
                              <a:cubicBezTo>
                                <a:pt x="5851" y="4281"/>
                                <a:pt x="5856" y="4276"/>
                                <a:pt x="5856" y="4270"/>
                              </a:cubicBezTo>
                              <a:close/>
                              <a:moveTo>
                                <a:pt x="5856" y="4363"/>
                              </a:moveTo>
                              <a:cubicBezTo>
                                <a:pt x="5856" y="4357"/>
                                <a:pt x="5851" y="4352"/>
                                <a:pt x="5845" y="4352"/>
                              </a:cubicBezTo>
                              <a:cubicBezTo>
                                <a:pt x="5839" y="4352"/>
                                <a:pt x="5834" y="4357"/>
                                <a:pt x="5834" y="4363"/>
                              </a:cubicBezTo>
                              <a:cubicBezTo>
                                <a:pt x="5834" y="4369"/>
                                <a:pt x="5839" y="4374"/>
                                <a:pt x="5845" y="4374"/>
                              </a:cubicBezTo>
                              <a:cubicBezTo>
                                <a:pt x="5851" y="4374"/>
                                <a:pt x="5856" y="4369"/>
                                <a:pt x="5856" y="4363"/>
                              </a:cubicBezTo>
                              <a:close/>
                              <a:moveTo>
                                <a:pt x="5856" y="4456"/>
                              </a:moveTo>
                              <a:cubicBezTo>
                                <a:pt x="5856" y="4450"/>
                                <a:pt x="5851" y="4445"/>
                                <a:pt x="5845" y="4445"/>
                              </a:cubicBezTo>
                              <a:cubicBezTo>
                                <a:pt x="5839" y="4445"/>
                                <a:pt x="5834" y="4450"/>
                                <a:pt x="5834" y="4456"/>
                              </a:cubicBezTo>
                              <a:cubicBezTo>
                                <a:pt x="5834" y="4462"/>
                                <a:pt x="5839" y="4466"/>
                                <a:pt x="5845" y="4466"/>
                              </a:cubicBezTo>
                              <a:cubicBezTo>
                                <a:pt x="5851" y="4466"/>
                                <a:pt x="5856" y="4462"/>
                                <a:pt x="5856" y="4456"/>
                              </a:cubicBezTo>
                              <a:close/>
                              <a:moveTo>
                                <a:pt x="11" y="4537"/>
                              </a:moveTo>
                              <a:cubicBezTo>
                                <a:pt x="5" y="4537"/>
                                <a:pt x="0" y="4542"/>
                                <a:pt x="0" y="4548"/>
                              </a:cubicBezTo>
                              <a:cubicBezTo>
                                <a:pt x="0" y="4554"/>
                                <a:pt x="5" y="4559"/>
                                <a:pt x="11" y="4559"/>
                              </a:cubicBezTo>
                              <a:cubicBezTo>
                                <a:pt x="17" y="4559"/>
                                <a:pt x="22" y="4554"/>
                                <a:pt x="22" y="4548"/>
                              </a:cubicBezTo>
                              <a:cubicBezTo>
                                <a:pt x="22" y="4542"/>
                                <a:pt x="17" y="4537"/>
                                <a:pt x="11" y="4537"/>
                              </a:cubicBezTo>
                              <a:close/>
                              <a:moveTo>
                                <a:pt x="5845" y="4537"/>
                              </a:moveTo>
                              <a:cubicBezTo>
                                <a:pt x="5839" y="4537"/>
                                <a:pt x="5834" y="4542"/>
                                <a:pt x="5834" y="4548"/>
                              </a:cubicBezTo>
                              <a:cubicBezTo>
                                <a:pt x="5834" y="4554"/>
                                <a:pt x="5839" y="4559"/>
                                <a:pt x="5845" y="4559"/>
                              </a:cubicBezTo>
                              <a:cubicBezTo>
                                <a:pt x="5851" y="4559"/>
                                <a:pt x="5856" y="4554"/>
                                <a:pt x="5856" y="4548"/>
                              </a:cubicBezTo>
                              <a:cubicBezTo>
                                <a:pt x="5856" y="4542"/>
                                <a:pt x="5851" y="4537"/>
                                <a:pt x="5845" y="4537"/>
                              </a:cubicBezTo>
                              <a:close/>
                              <a:moveTo>
                                <a:pt x="22" y="4641"/>
                              </a:moveTo>
                              <a:cubicBezTo>
                                <a:pt x="22" y="4635"/>
                                <a:pt x="17" y="4630"/>
                                <a:pt x="11" y="4630"/>
                              </a:cubicBezTo>
                              <a:cubicBezTo>
                                <a:pt x="5" y="4630"/>
                                <a:pt x="0" y="4635"/>
                                <a:pt x="0" y="4641"/>
                              </a:cubicBezTo>
                              <a:cubicBezTo>
                                <a:pt x="0" y="4647"/>
                                <a:pt x="5" y="4652"/>
                                <a:pt x="11" y="4652"/>
                              </a:cubicBezTo>
                              <a:cubicBezTo>
                                <a:pt x="17" y="4652"/>
                                <a:pt x="22" y="4647"/>
                                <a:pt x="22" y="4641"/>
                              </a:cubicBezTo>
                              <a:close/>
                              <a:moveTo>
                                <a:pt x="22" y="4733"/>
                              </a:moveTo>
                              <a:cubicBezTo>
                                <a:pt x="22" y="4727"/>
                                <a:pt x="17" y="4723"/>
                                <a:pt x="11" y="4723"/>
                              </a:cubicBezTo>
                              <a:cubicBezTo>
                                <a:pt x="5" y="4723"/>
                                <a:pt x="0" y="4727"/>
                                <a:pt x="0" y="4733"/>
                              </a:cubicBezTo>
                              <a:cubicBezTo>
                                <a:pt x="0" y="4739"/>
                                <a:pt x="5" y="4744"/>
                                <a:pt x="11" y="4744"/>
                              </a:cubicBezTo>
                              <a:cubicBezTo>
                                <a:pt x="17" y="4744"/>
                                <a:pt x="22" y="4739"/>
                                <a:pt x="22" y="4733"/>
                              </a:cubicBezTo>
                              <a:close/>
                              <a:moveTo>
                                <a:pt x="22" y="4826"/>
                              </a:moveTo>
                              <a:cubicBezTo>
                                <a:pt x="22" y="4820"/>
                                <a:pt x="17" y="4815"/>
                                <a:pt x="11" y="4815"/>
                              </a:cubicBezTo>
                              <a:cubicBezTo>
                                <a:pt x="5" y="4815"/>
                                <a:pt x="0" y="4820"/>
                                <a:pt x="0" y="4826"/>
                              </a:cubicBezTo>
                              <a:cubicBezTo>
                                <a:pt x="0" y="4832"/>
                                <a:pt x="5" y="4837"/>
                                <a:pt x="11" y="4837"/>
                              </a:cubicBezTo>
                              <a:cubicBezTo>
                                <a:pt x="17" y="4837"/>
                                <a:pt x="22" y="4832"/>
                                <a:pt x="22" y="4826"/>
                              </a:cubicBezTo>
                              <a:close/>
                              <a:moveTo>
                                <a:pt x="22" y="4919"/>
                              </a:moveTo>
                              <a:cubicBezTo>
                                <a:pt x="22" y="4913"/>
                                <a:pt x="17" y="4908"/>
                                <a:pt x="11" y="4908"/>
                              </a:cubicBezTo>
                              <a:cubicBezTo>
                                <a:pt x="5" y="4908"/>
                                <a:pt x="0" y="4913"/>
                                <a:pt x="0" y="4919"/>
                              </a:cubicBezTo>
                              <a:cubicBezTo>
                                <a:pt x="0" y="4925"/>
                                <a:pt x="5" y="4929"/>
                                <a:pt x="11" y="4929"/>
                              </a:cubicBezTo>
                              <a:cubicBezTo>
                                <a:pt x="17" y="4929"/>
                                <a:pt x="22" y="4925"/>
                                <a:pt x="22" y="4919"/>
                              </a:cubicBezTo>
                              <a:close/>
                              <a:moveTo>
                                <a:pt x="22" y="5011"/>
                              </a:moveTo>
                              <a:cubicBezTo>
                                <a:pt x="22" y="5005"/>
                                <a:pt x="17" y="5000"/>
                                <a:pt x="11" y="5000"/>
                              </a:cubicBezTo>
                              <a:cubicBezTo>
                                <a:pt x="5" y="5000"/>
                                <a:pt x="0" y="5005"/>
                                <a:pt x="0" y="5011"/>
                              </a:cubicBezTo>
                              <a:cubicBezTo>
                                <a:pt x="0" y="5017"/>
                                <a:pt x="5" y="5022"/>
                                <a:pt x="11" y="5022"/>
                              </a:cubicBezTo>
                              <a:cubicBezTo>
                                <a:pt x="17" y="5022"/>
                                <a:pt x="22" y="5017"/>
                                <a:pt x="22" y="5011"/>
                              </a:cubicBezTo>
                              <a:close/>
                              <a:moveTo>
                                <a:pt x="22" y="5104"/>
                              </a:moveTo>
                              <a:cubicBezTo>
                                <a:pt x="22" y="5098"/>
                                <a:pt x="17" y="5093"/>
                                <a:pt x="11" y="5093"/>
                              </a:cubicBezTo>
                              <a:cubicBezTo>
                                <a:pt x="5" y="5093"/>
                                <a:pt x="0" y="5098"/>
                                <a:pt x="0" y="5104"/>
                              </a:cubicBezTo>
                              <a:cubicBezTo>
                                <a:pt x="0" y="5110"/>
                                <a:pt x="5" y="5115"/>
                                <a:pt x="11" y="5115"/>
                              </a:cubicBezTo>
                              <a:cubicBezTo>
                                <a:pt x="17" y="5115"/>
                                <a:pt x="22" y="5110"/>
                                <a:pt x="22" y="5104"/>
                              </a:cubicBezTo>
                              <a:close/>
                              <a:moveTo>
                                <a:pt x="5856" y="4641"/>
                              </a:moveTo>
                              <a:cubicBezTo>
                                <a:pt x="5856" y="4635"/>
                                <a:pt x="5851" y="4630"/>
                                <a:pt x="5845" y="4630"/>
                              </a:cubicBezTo>
                              <a:cubicBezTo>
                                <a:pt x="5839" y="4630"/>
                                <a:pt x="5834" y="4635"/>
                                <a:pt x="5834" y="4641"/>
                              </a:cubicBezTo>
                              <a:cubicBezTo>
                                <a:pt x="5834" y="4647"/>
                                <a:pt x="5839" y="4652"/>
                                <a:pt x="5845" y="4652"/>
                              </a:cubicBezTo>
                              <a:cubicBezTo>
                                <a:pt x="5851" y="4652"/>
                                <a:pt x="5856" y="4647"/>
                                <a:pt x="5856" y="4641"/>
                              </a:cubicBezTo>
                              <a:close/>
                              <a:moveTo>
                                <a:pt x="5856" y="4733"/>
                              </a:moveTo>
                              <a:cubicBezTo>
                                <a:pt x="5856" y="4727"/>
                                <a:pt x="5851" y="4723"/>
                                <a:pt x="5845" y="4723"/>
                              </a:cubicBezTo>
                              <a:cubicBezTo>
                                <a:pt x="5839" y="4723"/>
                                <a:pt x="5834" y="4727"/>
                                <a:pt x="5834" y="4733"/>
                              </a:cubicBezTo>
                              <a:cubicBezTo>
                                <a:pt x="5834" y="4739"/>
                                <a:pt x="5839" y="4744"/>
                                <a:pt x="5845" y="4744"/>
                              </a:cubicBezTo>
                              <a:cubicBezTo>
                                <a:pt x="5851" y="4744"/>
                                <a:pt x="5856" y="4739"/>
                                <a:pt x="5856" y="4733"/>
                              </a:cubicBezTo>
                              <a:close/>
                              <a:moveTo>
                                <a:pt x="5856" y="4826"/>
                              </a:moveTo>
                              <a:cubicBezTo>
                                <a:pt x="5856" y="4820"/>
                                <a:pt x="5851" y="4815"/>
                                <a:pt x="5845" y="4815"/>
                              </a:cubicBezTo>
                              <a:cubicBezTo>
                                <a:pt x="5839" y="4815"/>
                                <a:pt x="5834" y="4820"/>
                                <a:pt x="5834" y="4826"/>
                              </a:cubicBezTo>
                              <a:cubicBezTo>
                                <a:pt x="5834" y="4832"/>
                                <a:pt x="5839" y="4837"/>
                                <a:pt x="5845" y="4837"/>
                              </a:cubicBezTo>
                              <a:cubicBezTo>
                                <a:pt x="5851" y="4837"/>
                                <a:pt x="5856" y="4832"/>
                                <a:pt x="5856" y="4826"/>
                              </a:cubicBezTo>
                              <a:close/>
                              <a:moveTo>
                                <a:pt x="5856" y="4919"/>
                              </a:moveTo>
                              <a:cubicBezTo>
                                <a:pt x="5856" y="4913"/>
                                <a:pt x="5851" y="4908"/>
                                <a:pt x="5845" y="4908"/>
                              </a:cubicBezTo>
                              <a:cubicBezTo>
                                <a:pt x="5839" y="4908"/>
                                <a:pt x="5834" y="4913"/>
                                <a:pt x="5834" y="4919"/>
                              </a:cubicBezTo>
                              <a:cubicBezTo>
                                <a:pt x="5834" y="4925"/>
                                <a:pt x="5839" y="4929"/>
                                <a:pt x="5845" y="4929"/>
                              </a:cubicBezTo>
                              <a:cubicBezTo>
                                <a:pt x="5851" y="4929"/>
                                <a:pt x="5856" y="4925"/>
                                <a:pt x="5856" y="4919"/>
                              </a:cubicBezTo>
                              <a:close/>
                              <a:moveTo>
                                <a:pt x="5856" y="5011"/>
                              </a:moveTo>
                              <a:cubicBezTo>
                                <a:pt x="5856" y="5005"/>
                                <a:pt x="5851" y="5000"/>
                                <a:pt x="5845" y="5000"/>
                              </a:cubicBezTo>
                              <a:cubicBezTo>
                                <a:pt x="5839" y="5000"/>
                                <a:pt x="5834" y="5005"/>
                                <a:pt x="5834" y="5011"/>
                              </a:cubicBezTo>
                              <a:cubicBezTo>
                                <a:pt x="5834" y="5017"/>
                                <a:pt x="5839" y="5022"/>
                                <a:pt x="5845" y="5022"/>
                              </a:cubicBezTo>
                              <a:cubicBezTo>
                                <a:pt x="5851" y="5022"/>
                                <a:pt x="5856" y="5017"/>
                                <a:pt x="5856" y="5011"/>
                              </a:cubicBezTo>
                              <a:close/>
                              <a:moveTo>
                                <a:pt x="5856" y="5104"/>
                              </a:moveTo>
                              <a:cubicBezTo>
                                <a:pt x="5856" y="5098"/>
                                <a:pt x="5851" y="5093"/>
                                <a:pt x="5845" y="5093"/>
                              </a:cubicBezTo>
                              <a:cubicBezTo>
                                <a:pt x="5839" y="5093"/>
                                <a:pt x="5834" y="5098"/>
                                <a:pt x="5834" y="5104"/>
                              </a:cubicBezTo>
                              <a:cubicBezTo>
                                <a:pt x="5834" y="5110"/>
                                <a:pt x="5839" y="5115"/>
                                <a:pt x="5845" y="5115"/>
                              </a:cubicBezTo>
                              <a:cubicBezTo>
                                <a:pt x="5851" y="5115"/>
                                <a:pt x="5856" y="5110"/>
                                <a:pt x="5856" y="5104"/>
                              </a:cubicBezTo>
                              <a:close/>
                              <a:moveTo>
                                <a:pt x="11" y="5186"/>
                              </a:moveTo>
                              <a:cubicBezTo>
                                <a:pt x="5" y="5186"/>
                                <a:pt x="0" y="5190"/>
                                <a:pt x="0" y="5196"/>
                              </a:cubicBezTo>
                              <a:cubicBezTo>
                                <a:pt x="0" y="5202"/>
                                <a:pt x="5" y="5207"/>
                                <a:pt x="11" y="5207"/>
                              </a:cubicBezTo>
                              <a:cubicBezTo>
                                <a:pt x="17" y="5207"/>
                                <a:pt x="22" y="5202"/>
                                <a:pt x="22" y="5196"/>
                              </a:cubicBezTo>
                              <a:cubicBezTo>
                                <a:pt x="22" y="5190"/>
                                <a:pt x="17" y="5186"/>
                                <a:pt x="11" y="5186"/>
                              </a:cubicBezTo>
                              <a:close/>
                              <a:moveTo>
                                <a:pt x="5845" y="5186"/>
                              </a:moveTo>
                              <a:cubicBezTo>
                                <a:pt x="5839" y="5186"/>
                                <a:pt x="5834" y="5190"/>
                                <a:pt x="5834" y="5196"/>
                              </a:cubicBezTo>
                              <a:cubicBezTo>
                                <a:pt x="5834" y="5202"/>
                                <a:pt x="5839" y="5207"/>
                                <a:pt x="5845" y="5207"/>
                              </a:cubicBezTo>
                              <a:cubicBezTo>
                                <a:pt x="5851" y="5207"/>
                                <a:pt x="5856" y="5202"/>
                                <a:pt x="5856" y="5196"/>
                              </a:cubicBezTo>
                              <a:cubicBezTo>
                                <a:pt x="5856" y="5190"/>
                                <a:pt x="5851" y="5186"/>
                                <a:pt x="5845" y="5186"/>
                              </a:cubicBezTo>
                              <a:close/>
                              <a:moveTo>
                                <a:pt x="22" y="5289"/>
                              </a:moveTo>
                              <a:cubicBezTo>
                                <a:pt x="22" y="5283"/>
                                <a:pt x="17" y="5278"/>
                                <a:pt x="11" y="5278"/>
                              </a:cubicBezTo>
                              <a:cubicBezTo>
                                <a:pt x="5" y="5278"/>
                                <a:pt x="0" y="5283"/>
                                <a:pt x="0" y="5289"/>
                              </a:cubicBezTo>
                              <a:cubicBezTo>
                                <a:pt x="0" y="5295"/>
                                <a:pt x="5" y="5300"/>
                                <a:pt x="11" y="5300"/>
                              </a:cubicBezTo>
                              <a:cubicBezTo>
                                <a:pt x="17" y="5300"/>
                                <a:pt x="22" y="5295"/>
                                <a:pt x="22" y="5289"/>
                              </a:cubicBezTo>
                              <a:close/>
                              <a:moveTo>
                                <a:pt x="22" y="5382"/>
                              </a:moveTo>
                              <a:cubicBezTo>
                                <a:pt x="22" y="5376"/>
                                <a:pt x="17" y="5371"/>
                                <a:pt x="11" y="5371"/>
                              </a:cubicBezTo>
                              <a:cubicBezTo>
                                <a:pt x="5" y="5371"/>
                                <a:pt x="0" y="5376"/>
                                <a:pt x="0" y="5382"/>
                              </a:cubicBezTo>
                              <a:cubicBezTo>
                                <a:pt x="0" y="5388"/>
                                <a:pt x="5" y="5393"/>
                                <a:pt x="11" y="5393"/>
                              </a:cubicBezTo>
                              <a:cubicBezTo>
                                <a:pt x="17" y="5393"/>
                                <a:pt x="22" y="5388"/>
                                <a:pt x="22" y="5382"/>
                              </a:cubicBezTo>
                              <a:close/>
                              <a:moveTo>
                                <a:pt x="22" y="5474"/>
                              </a:moveTo>
                              <a:cubicBezTo>
                                <a:pt x="22" y="5468"/>
                                <a:pt x="17" y="5463"/>
                                <a:pt x="11" y="5463"/>
                              </a:cubicBezTo>
                              <a:cubicBezTo>
                                <a:pt x="5" y="5463"/>
                                <a:pt x="0" y="5468"/>
                                <a:pt x="0" y="5474"/>
                              </a:cubicBezTo>
                              <a:cubicBezTo>
                                <a:pt x="0" y="5480"/>
                                <a:pt x="5" y="5485"/>
                                <a:pt x="11" y="5485"/>
                              </a:cubicBezTo>
                              <a:cubicBezTo>
                                <a:pt x="17" y="5485"/>
                                <a:pt x="22" y="5480"/>
                                <a:pt x="22" y="5474"/>
                              </a:cubicBezTo>
                              <a:close/>
                              <a:moveTo>
                                <a:pt x="22" y="5567"/>
                              </a:moveTo>
                              <a:cubicBezTo>
                                <a:pt x="22" y="5561"/>
                                <a:pt x="17" y="5556"/>
                                <a:pt x="11" y="5556"/>
                              </a:cubicBezTo>
                              <a:cubicBezTo>
                                <a:pt x="5" y="5556"/>
                                <a:pt x="0" y="5561"/>
                                <a:pt x="0" y="5567"/>
                              </a:cubicBezTo>
                              <a:cubicBezTo>
                                <a:pt x="0" y="5573"/>
                                <a:pt x="5" y="5578"/>
                                <a:pt x="11" y="5578"/>
                              </a:cubicBezTo>
                              <a:cubicBezTo>
                                <a:pt x="17" y="5578"/>
                                <a:pt x="22" y="5573"/>
                                <a:pt x="22" y="5567"/>
                              </a:cubicBezTo>
                              <a:close/>
                              <a:moveTo>
                                <a:pt x="22" y="5659"/>
                              </a:moveTo>
                              <a:cubicBezTo>
                                <a:pt x="22" y="5653"/>
                                <a:pt x="17" y="5649"/>
                                <a:pt x="11" y="5649"/>
                              </a:cubicBezTo>
                              <a:cubicBezTo>
                                <a:pt x="5" y="5649"/>
                                <a:pt x="0" y="5653"/>
                                <a:pt x="0" y="5659"/>
                              </a:cubicBezTo>
                              <a:cubicBezTo>
                                <a:pt x="0" y="5665"/>
                                <a:pt x="5" y="5670"/>
                                <a:pt x="11" y="5670"/>
                              </a:cubicBezTo>
                              <a:cubicBezTo>
                                <a:pt x="17" y="5670"/>
                                <a:pt x="22" y="5665"/>
                                <a:pt x="22" y="5659"/>
                              </a:cubicBezTo>
                              <a:close/>
                              <a:moveTo>
                                <a:pt x="22" y="5752"/>
                              </a:moveTo>
                              <a:cubicBezTo>
                                <a:pt x="22" y="5746"/>
                                <a:pt x="17" y="5741"/>
                                <a:pt x="11" y="5741"/>
                              </a:cubicBezTo>
                              <a:cubicBezTo>
                                <a:pt x="5" y="5741"/>
                                <a:pt x="0" y="5746"/>
                                <a:pt x="0" y="5752"/>
                              </a:cubicBezTo>
                              <a:cubicBezTo>
                                <a:pt x="0" y="5758"/>
                                <a:pt x="5" y="5763"/>
                                <a:pt x="11" y="5763"/>
                              </a:cubicBezTo>
                              <a:cubicBezTo>
                                <a:pt x="17" y="5763"/>
                                <a:pt x="22" y="5758"/>
                                <a:pt x="22" y="5752"/>
                              </a:cubicBezTo>
                              <a:close/>
                              <a:moveTo>
                                <a:pt x="5856" y="5289"/>
                              </a:moveTo>
                              <a:cubicBezTo>
                                <a:pt x="5856" y="5283"/>
                                <a:pt x="5851" y="5278"/>
                                <a:pt x="5845" y="5278"/>
                              </a:cubicBezTo>
                              <a:cubicBezTo>
                                <a:pt x="5839" y="5278"/>
                                <a:pt x="5834" y="5283"/>
                                <a:pt x="5834" y="5289"/>
                              </a:cubicBezTo>
                              <a:cubicBezTo>
                                <a:pt x="5834" y="5295"/>
                                <a:pt x="5839" y="5300"/>
                                <a:pt x="5845" y="5300"/>
                              </a:cubicBezTo>
                              <a:cubicBezTo>
                                <a:pt x="5851" y="5300"/>
                                <a:pt x="5856" y="5295"/>
                                <a:pt x="5856" y="5289"/>
                              </a:cubicBezTo>
                              <a:close/>
                              <a:moveTo>
                                <a:pt x="5856" y="5382"/>
                              </a:moveTo>
                              <a:cubicBezTo>
                                <a:pt x="5856" y="5376"/>
                                <a:pt x="5851" y="5371"/>
                                <a:pt x="5845" y="5371"/>
                              </a:cubicBezTo>
                              <a:cubicBezTo>
                                <a:pt x="5839" y="5371"/>
                                <a:pt x="5834" y="5376"/>
                                <a:pt x="5834" y="5382"/>
                              </a:cubicBezTo>
                              <a:cubicBezTo>
                                <a:pt x="5834" y="5388"/>
                                <a:pt x="5839" y="5393"/>
                                <a:pt x="5845" y="5393"/>
                              </a:cubicBezTo>
                              <a:cubicBezTo>
                                <a:pt x="5851" y="5393"/>
                                <a:pt x="5856" y="5388"/>
                                <a:pt x="5856" y="5382"/>
                              </a:cubicBezTo>
                              <a:close/>
                              <a:moveTo>
                                <a:pt x="5856" y="5474"/>
                              </a:moveTo>
                              <a:cubicBezTo>
                                <a:pt x="5856" y="5468"/>
                                <a:pt x="5851" y="5463"/>
                                <a:pt x="5845" y="5463"/>
                              </a:cubicBezTo>
                              <a:cubicBezTo>
                                <a:pt x="5839" y="5463"/>
                                <a:pt x="5834" y="5468"/>
                                <a:pt x="5834" y="5474"/>
                              </a:cubicBezTo>
                              <a:cubicBezTo>
                                <a:pt x="5834" y="5480"/>
                                <a:pt x="5839" y="5485"/>
                                <a:pt x="5845" y="5485"/>
                              </a:cubicBezTo>
                              <a:cubicBezTo>
                                <a:pt x="5851" y="5485"/>
                                <a:pt x="5856" y="5480"/>
                                <a:pt x="5856" y="5474"/>
                              </a:cubicBezTo>
                              <a:close/>
                              <a:moveTo>
                                <a:pt x="5856" y="5567"/>
                              </a:moveTo>
                              <a:cubicBezTo>
                                <a:pt x="5856" y="5561"/>
                                <a:pt x="5851" y="5556"/>
                                <a:pt x="5845" y="5556"/>
                              </a:cubicBezTo>
                              <a:cubicBezTo>
                                <a:pt x="5839" y="5556"/>
                                <a:pt x="5834" y="5561"/>
                                <a:pt x="5834" y="5567"/>
                              </a:cubicBezTo>
                              <a:cubicBezTo>
                                <a:pt x="5834" y="5573"/>
                                <a:pt x="5839" y="5578"/>
                                <a:pt x="5845" y="5578"/>
                              </a:cubicBezTo>
                              <a:cubicBezTo>
                                <a:pt x="5851" y="5578"/>
                                <a:pt x="5856" y="5573"/>
                                <a:pt x="5856" y="5567"/>
                              </a:cubicBezTo>
                              <a:close/>
                              <a:moveTo>
                                <a:pt x="5856" y="5659"/>
                              </a:moveTo>
                              <a:cubicBezTo>
                                <a:pt x="5856" y="5653"/>
                                <a:pt x="5851" y="5649"/>
                                <a:pt x="5845" y="5649"/>
                              </a:cubicBezTo>
                              <a:cubicBezTo>
                                <a:pt x="5839" y="5649"/>
                                <a:pt x="5834" y="5653"/>
                                <a:pt x="5834" y="5659"/>
                              </a:cubicBezTo>
                              <a:cubicBezTo>
                                <a:pt x="5834" y="5665"/>
                                <a:pt x="5839" y="5670"/>
                                <a:pt x="5845" y="5670"/>
                              </a:cubicBezTo>
                              <a:cubicBezTo>
                                <a:pt x="5851" y="5670"/>
                                <a:pt x="5856" y="5665"/>
                                <a:pt x="5856" y="5659"/>
                              </a:cubicBezTo>
                              <a:close/>
                              <a:moveTo>
                                <a:pt x="5856" y="5752"/>
                              </a:moveTo>
                              <a:cubicBezTo>
                                <a:pt x="5856" y="5746"/>
                                <a:pt x="5851" y="5741"/>
                                <a:pt x="5845" y="5741"/>
                              </a:cubicBezTo>
                              <a:cubicBezTo>
                                <a:pt x="5839" y="5741"/>
                                <a:pt x="5834" y="5746"/>
                                <a:pt x="5834" y="5752"/>
                              </a:cubicBezTo>
                              <a:cubicBezTo>
                                <a:pt x="5834" y="5758"/>
                                <a:pt x="5839" y="5763"/>
                                <a:pt x="5845" y="5763"/>
                              </a:cubicBezTo>
                              <a:cubicBezTo>
                                <a:pt x="5851" y="5763"/>
                                <a:pt x="5856" y="5758"/>
                                <a:pt x="5856" y="5752"/>
                              </a:cubicBezTo>
                              <a:close/>
                              <a:moveTo>
                                <a:pt x="11" y="5834"/>
                              </a:moveTo>
                              <a:cubicBezTo>
                                <a:pt x="5" y="5834"/>
                                <a:pt x="0" y="5839"/>
                                <a:pt x="0" y="5845"/>
                              </a:cubicBezTo>
                              <a:cubicBezTo>
                                <a:pt x="0" y="5851"/>
                                <a:pt x="5" y="5856"/>
                                <a:pt x="11" y="5856"/>
                              </a:cubicBezTo>
                              <a:cubicBezTo>
                                <a:pt x="17" y="5856"/>
                                <a:pt x="22" y="5851"/>
                                <a:pt x="22" y="5845"/>
                              </a:cubicBezTo>
                              <a:cubicBezTo>
                                <a:pt x="22" y="5839"/>
                                <a:pt x="17" y="5834"/>
                                <a:pt x="11" y="5834"/>
                              </a:cubicBezTo>
                              <a:close/>
                              <a:moveTo>
                                <a:pt x="5845" y="5834"/>
                              </a:moveTo>
                              <a:cubicBezTo>
                                <a:pt x="5839" y="5834"/>
                                <a:pt x="5834" y="5839"/>
                                <a:pt x="5834" y="5845"/>
                              </a:cubicBezTo>
                              <a:cubicBezTo>
                                <a:pt x="5834" y="5851"/>
                                <a:pt x="5839" y="5856"/>
                                <a:pt x="5845" y="5856"/>
                              </a:cubicBezTo>
                              <a:cubicBezTo>
                                <a:pt x="5851" y="5856"/>
                                <a:pt x="5856" y="5851"/>
                                <a:pt x="5856" y="5845"/>
                              </a:cubicBezTo>
                              <a:cubicBezTo>
                                <a:pt x="5856" y="5839"/>
                                <a:pt x="5851" y="5834"/>
                                <a:pt x="5845" y="5834"/>
                              </a:cubicBezTo>
                              <a:close/>
                              <a:moveTo>
                                <a:pt x="22" y="5937"/>
                              </a:moveTo>
                              <a:cubicBezTo>
                                <a:pt x="22" y="5931"/>
                                <a:pt x="17" y="5926"/>
                                <a:pt x="11" y="5926"/>
                              </a:cubicBezTo>
                              <a:cubicBezTo>
                                <a:pt x="5" y="5926"/>
                                <a:pt x="0" y="5931"/>
                                <a:pt x="0" y="5937"/>
                              </a:cubicBezTo>
                              <a:cubicBezTo>
                                <a:pt x="0" y="5943"/>
                                <a:pt x="5" y="5948"/>
                                <a:pt x="11" y="5948"/>
                              </a:cubicBezTo>
                              <a:cubicBezTo>
                                <a:pt x="17" y="5948"/>
                                <a:pt x="22" y="5943"/>
                                <a:pt x="22" y="5937"/>
                              </a:cubicBezTo>
                              <a:close/>
                              <a:moveTo>
                                <a:pt x="22" y="6030"/>
                              </a:moveTo>
                              <a:cubicBezTo>
                                <a:pt x="22" y="6024"/>
                                <a:pt x="17" y="6019"/>
                                <a:pt x="11" y="6019"/>
                              </a:cubicBezTo>
                              <a:cubicBezTo>
                                <a:pt x="5" y="6019"/>
                                <a:pt x="0" y="6024"/>
                                <a:pt x="0" y="6030"/>
                              </a:cubicBezTo>
                              <a:cubicBezTo>
                                <a:pt x="0" y="6036"/>
                                <a:pt x="5" y="6041"/>
                                <a:pt x="11" y="6041"/>
                              </a:cubicBezTo>
                              <a:cubicBezTo>
                                <a:pt x="17" y="6041"/>
                                <a:pt x="22" y="6036"/>
                                <a:pt x="22" y="6030"/>
                              </a:cubicBezTo>
                              <a:close/>
                              <a:moveTo>
                                <a:pt x="22" y="6122"/>
                              </a:moveTo>
                              <a:cubicBezTo>
                                <a:pt x="22" y="6116"/>
                                <a:pt x="17" y="6112"/>
                                <a:pt x="11" y="6112"/>
                              </a:cubicBezTo>
                              <a:cubicBezTo>
                                <a:pt x="5" y="6112"/>
                                <a:pt x="0" y="6116"/>
                                <a:pt x="0" y="6122"/>
                              </a:cubicBezTo>
                              <a:cubicBezTo>
                                <a:pt x="0" y="6128"/>
                                <a:pt x="5" y="6133"/>
                                <a:pt x="11" y="6133"/>
                              </a:cubicBezTo>
                              <a:cubicBezTo>
                                <a:pt x="17" y="6133"/>
                                <a:pt x="22" y="6128"/>
                                <a:pt x="22" y="6122"/>
                              </a:cubicBezTo>
                              <a:close/>
                              <a:moveTo>
                                <a:pt x="22" y="6215"/>
                              </a:moveTo>
                              <a:cubicBezTo>
                                <a:pt x="22" y="6209"/>
                                <a:pt x="17" y="6204"/>
                                <a:pt x="11" y="6204"/>
                              </a:cubicBezTo>
                              <a:cubicBezTo>
                                <a:pt x="5" y="6204"/>
                                <a:pt x="0" y="6209"/>
                                <a:pt x="0" y="6215"/>
                              </a:cubicBezTo>
                              <a:cubicBezTo>
                                <a:pt x="0" y="6221"/>
                                <a:pt x="5" y="6226"/>
                                <a:pt x="11" y="6226"/>
                              </a:cubicBezTo>
                              <a:cubicBezTo>
                                <a:pt x="17" y="6226"/>
                                <a:pt x="22" y="6221"/>
                                <a:pt x="22" y="6215"/>
                              </a:cubicBezTo>
                              <a:close/>
                              <a:moveTo>
                                <a:pt x="22" y="6308"/>
                              </a:moveTo>
                              <a:cubicBezTo>
                                <a:pt x="22" y="6302"/>
                                <a:pt x="17" y="6297"/>
                                <a:pt x="11" y="6297"/>
                              </a:cubicBezTo>
                              <a:cubicBezTo>
                                <a:pt x="5" y="6297"/>
                                <a:pt x="0" y="6302"/>
                                <a:pt x="0" y="6308"/>
                              </a:cubicBezTo>
                              <a:cubicBezTo>
                                <a:pt x="0" y="6314"/>
                                <a:pt x="5" y="6319"/>
                                <a:pt x="11" y="6319"/>
                              </a:cubicBezTo>
                              <a:cubicBezTo>
                                <a:pt x="17" y="6319"/>
                                <a:pt x="22" y="6314"/>
                                <a:pt x="22" y="6308"/>
                              </a:cubicBezTo>
                              <a:close/>
                              <a:moveTo>
                                <a:pt x="22" y="6400"/>
                              </a:moveTo>
                              <a:cubicBezTo>
                                <a:pt x="22" y="6394"/>
                                <a:pt x="17" y="6389"/>
                                <a:pt x="11" y="6389"/>
                              </a:cubicBezTo>
                              <a:cubicBezTo>
                                <a:pt x="5" y="6389"/>
                                <a:pt x="0" y="6394"/>
                                <a:pt x="0" y="6400"/>
                              </a:cubicBezTo>
                              <a:cubicBezTo>
                                <a:pt x="0" y="6406"/>
                                <a:pt x="5" y="6411"/>
                                <a:pt x="11" y="6411"/>
                              </a:cubicBezTo>
                              <a:cubicBezTo>
                                <a:pt x="17" y="6411"/>
                                <a:pt x="22" y="6406"/>
                                <a:pt x="22" y="6400"/>
                              </a:cubicBezTo>
                              <a:close/>
                              <a:moveTo>
                                <a:pt x="5856" y="5937"/>
                              </a:moveTo>
                              <a:cubicBezTo>
                                <a:pt x="5856" y="5931"/>
                                <a:pt x="5851" y="5926"/>
                                <a:pt x="5845" y="5926"/>
                              </a:cubicBezTo>
                              <a:cubicBezTo>
                                <a:pt x="5839" y="5926"/>
                                <a:pt x="5834" y="5931"/>
                                <a:pt x="5834" y="5937"/>
                              </a:cubicBezTo>
                              <a:cubicBezTo>
                                <a:pt x="5834" y="5943"/>
                                <a:pt x="5839" y="5948"/>
                                <a:pt x="5845" y="5948"/>
                              </a:cubicBezTo>
                              <a:cubicBezTo>
                                <a:pt x="5851" y="5948"/>
                                <a:pt x="5856" y="5943"/>
                                <a:pt x="5856" y="5937"/>
                              </a:cubicBezTo>
                              <a:close/>
                              <a:moveTo>
                                <a:pt x="5856" y="6030"/>
                              </a:moveTo>
                              <a:cubicBezTo>
                                <a:pt x="5856" y="6024"/>
                                <a:pt x="5851" y="6019"/>
                                <a:pt x="5845" y="6019"/>
                              </a:cubicBezTo>
                              <a:cubicBezTo>
                                <a:pt x="5839" y="6019"/>
                                <a:pt x="5834" y="6024"/>
                                <a:pt x="5834" y="6030"/>
                              </a:cubicBezTo>
                              <a:cubicBezTo>
                                <a:pt x="5834" y="6036"/>
                                <a:pt x="5839" y="6041"/>
                                <a:pt x="5845" y="6041"/>
                              </a:cubicBezTo>
                              <a:cubicBezTo>
                                <a:pt x="5851" y="6041"/>
                                <a:pt x="5856" y="6036"/>
                                <a:pt x="5856" y="6030"/>
                              </a:cubicBezTo>
                              <a:close/>
                              <a:moveTo>
                                <a:pt x="5856" y="6122"/>
                              </a:moveTo>
                              <a:cubicBezTo>
                                <a:pt x="5856" y="6116"/>
                                <a:pt x="5851" y="6112"/>
                                <a:pt x="5845" y="6112"/>
                              </a:cubicBezTo>
                              <a:cubicBezTo>
                                <a:pt x="5839" y="6112"/>
                                <a:pt x="5834" y="6116"/>
                                <a:pt x="5834" y="6122"/>
                              </a:cubicBezTo>
                              <a:cubicBezTo>
                                <a:pt x="5834" y="6128"/>
                                <a:pt x="5839" y="6133"/>
                                <a:pt x="5845" y="6133"/>
                              </a:cubicBezTo>
                              <a:cubicBezTo>
                                <a:pt x="5851" y="6133"/>
                                <a:pt x="5856" y="6128"/>
                                <a:pt x="5856" y="6122"/>
                              </a:cubicBezTo>
                              <a:close/>
                              <a:moveTo>
                                <a:pt x="5856" y="6215"/>
                              </a:moveTo>
                              <a:cubicBezTo>
                                <a:pt x="5856" y="6209"/>
                                <a:pt x="5851" y="6204"/>
                                <a:pt x="5845" y="6204"/>
                              </a:cubicBezTo>
                              <a:cubicBezTo>
                                <a:pt x="5839" y="6204"/>
                                <a:pt x="5834" y="6209"/>
                                <a:pt x="5834" y="6215"/>
                              </a:cubicBezTo>
                              <a:cubicBezTo>
                                <a:pt x="5834" y="6221"/>
                                <a:pt x="5839" y="6226"/>
                                <a:pt x="5845" y="6226"/>
                              </a:cubicBezTo>
                              <a:cubicBezTo>
                                <a:pt x="5851" y="6226"/>
                                <a:pt x="5856" y="6221"/>
                                <a:pt x="5856" y="6215"/>
                              </a:cubicBezTo>
                              <a:close/>
                              <a:moveTo>
                                <a:pt x="5856" y="6308"/>
                              </a:moveTo>
                              <a:cubicBezTo>
                                <a:pt x="5856" y="6302"/>
                                <a:pt x="5851" y="6297"/>
                                <a:pt x="5845" y="6297"/>
                              </a:cubicBezTo>
                              <a:cubicBezTo>
                                <a:pt x="5839" y="6297"/>
                                <a:pt x="5834" y="6302"/>
                                <a:pt x="5834" y="6308"/>
                              </a:cubicBezTo>
                              <a:cubicBezTo>
                                <a:pt x="5834" y="6314"/>
                                <a:pt x="5839" y="6319"/>
                                <a:pt x="5845" y="6319"/>
                              </a:cubicBezTo>
                              <a:cubicBezTo>
                                <a:pt x="5851" y="6319"/>
                                <a:pt x="5856" y="6314"/>
                                <a:pt x="5856" y="6308"/>
                              </a:cubicBezTo>
                              <a:close/>
                              <a:moveTo>
                                <a:pt x="5856" y="6400"/>
                              </a:moveTo>
                              <a:cubicBezTo>
                                <a:pt x="5856" y="6394"/>
                                <a:pt x="5851" y="6389"/>
                                <a:pt x="5845" y="6389"/>
                              </a:cubicBezTo>
                              <a:cubicBezTo>
                                <a:pt x="5839" y="6389"/>
                                <a:pt x="5834" y="6394"/>
                                <a:pt x="5834" y="6400"/>
                              </a:cubicBezTo>
                              <a:cubicBezTo>
                                <a:pt x="5834" y="6406"/>
                                <a:pt x="5839" y="6411"/>
                                <a:pt x="5845" y="6411"/>
                              </a:cubicBezTo>
                              <a:cubicBezTo>
                                <a:pt x="5851" y="6411"/>
                                <a:pt x="5856" y="6406"/>
                                <a:pt x="5856" y="6400"/>
                              </a:cubicBezTo>
                              <a:close/>
                              <a:moveTo>
                                <a:pt x="11" y="6482"/>
                              </a:moveTo>
                              <a:cubicBezTo>
                                <a:pt x="5" y="6482"/>
                                <a:pt x="0" y="6487"/>
                                <a:pt x="0" y="6493"/>
                              </a:cubicBezTo>
                              <a:cubicBezTo>
                                <a:pt x="0" y="6499"/>
                                <a:pt x="5" y="6504"/>
                                <a:pt x="11" y="6504"/>
                              </a:cubicBezTo>
                              <a:cubicBezTo>
                                <a:pt x="17" y="6504"/>
                                <a:pt x="22" y="6499"/>
                                <a:pt x="22" y="6493"/>
                              </a:cubicBezTo>
                              <a:cubicBezTo>
                                <a:pt x="22" y="6487"/>
                                <a:pt x="17" y="6482"/>
                                <a:pt x="11" y="6482"/>
                              </a:cubicBezTo>
                              <a:close/>
                              <a:moveTo>
                                <a:pt x="5845" y="6482"/>
                              </a:moveTo>
                              <a:cubicBezTo>
                                <a:pt x="5839" y="6482"/>
                                <a:pt x="5834" y="6487"/>
                                <a:pt x="5834" y="6493"/>
                              </a:cubicBezTo>
                              <a:cubicBezTo>
                                <a:pt x="5834" y="6499"/>
                                <a:pt x="5839" y="6504"/>
                                <a:pt x="5845" y="6504"/>
                              </a:cubicBezTo>
                              <a:cubicBezTo>
                                <a:pt x="5851" y="6504"/>
                                <a:pt x="5856" y="6499"/>
                                <a:pt x="5856" y="6493"/>
                              </a:cubicBezTo>
                              <a:cubicBezTo>
                                <a:pt x="5856" y="6487"/>
                                <a:pt x="5851" y="6482"/>
                                <a:pt x="5845" y="6482"/>
                              </a:cubicBezTo>
                              <a:close/>
                              <a:moveTo>
                                <a:pt x="22" y="6585"/>
                              </a:moveTo>
                              <a:cubicBezTo>
                                <a:pt x="22" y="6580"/>
                                <a:pt x="17" y="6575"/>
                                <a:pt x="11" y="6575"/>
                              </a:cubicBezTo>
                              <a:cubicBezTo>
                                <a:pt x="5" y="6575"/>
                                <a:pt x="0" y="6580"/>
                                <a:pt x="0" y="6585"/>
                              </a:cubicBezTo>
                              <a:cubicBezTo>
                                <a:pt x="0" y="6592"/>
                                <a:pt x="5" y="6596"/>
                                <a:pt x="11" y="6596"/>
                              </a:cubicBezTo>
                              <a:cubicBezTo>
                                <a:pt x="17" y="6596"/>
                                <a:pt x="22" y="6592"/>
                                <a:pt x="22" y="6585"/>
                              </a:cubicBezTo>
                              <a:close/>
                              <a:moveTo>
                                <a:pt x="22" y="6678"/>
                              </a:moveTo>
                              <a:cubicBezTo>
                                <a:pt x="22" y="6672"/>
                                <a:pt x="17" y="6667"/>
                                <a:pt x="11" y="6667"/>
                              </a:cubicBezTo>
                              <a:cubicBezTo>
                                <a:pt x="5" y="6667"/>
                                <a:pt x="0" y="6672"/>
                                <a:pt x="0" y="6678"/>
                              </a:cubicBezTo>
                              <a:cubicBezTo>
                                <a:pt x="0" y="6684"/>
                                <a:pt x="5" y="6689"/>
                                <a:pt x="11" y="6689"/>
                              </a:cubicBezTo>
                              <a:cubicBezTo>
                                <a:pt x="17" y="6689"/>
                                <a:pt x="22" y="6684"/>
                                <a:pt x="22" y="6678"/>
                              </a:cubicBezTo>
                              <a:close/>
                              <a:moveTo>
                                <a:pt x="22" y="6771"/>
                              </a:moveTo>
                              <a:cubicBezTo>
                                <a:pt x="22" y="6765"/>
                                <a:pt x="17" y="6760"/>
                                <a:pt x="11" y="6760"/>
                              </a:cubicBezTo>
                              <a:cubicBezTo>
                                <a:pt x="5" y="6760"/>
                                <a:pt x="0" y="6765"/>
                                <a:pt x="0" y="6771"/>
                              </a:cubicBezTo>
                              <a:cubicBezTo>
                                <a:pt x="0" y="6777"/>
                                <a:pt x="5" y="6782"/>
                                <a:pt x="11" y="6782"/>
                              </a:cubicBezTo>
                              <a:cubicBezTo>
                                <a:pt x="17" y="6782"/>
                                <a:pt x="22" y="6777"/>
                                <a:pt x="22" y="6771"/>
                              </a:cubicBezTo>
                              <a:close/>
                              <a:moveTo>
                                <a:pt x="22" y="6863"/>
                              </a:moveTo>
                              <a:cubicBezTo>
                                <a:pt x="22" y="6857"/>
                                <a:pt x="17" y="6852"/>
                                <a:pt x="11" y="6852"/>
                              </a:cubicBezTo>
                              <a:cubicBezTo>
                                <a:pt x="5" y="6852"/>
                                <a:pt x="0" y="6857"/>
                                <a:pt x="0" y="6863"/>
                              </a:cubicBezTo>
                              <a:cubicBezTo>
                                <a:pt x="0" y="6869"/>
                                <a:pt x="5" y="6874"/>
                                <a:pt x="11" y="6874"/>
                              </a:cubicBezTo>
                              <a:cubicBezTo>
                                <a:pt x="17" y="6874"/>
                                <a:pt x="22" y="6869"/>
                                <a:pt x="22" y="6863"/>
                              </a:cubicBezTo>
                              <a:close/>
                              <a:moveTo>
                                <a:pt x="22" y="6956"/>
                              </a:moveTo>
                              <a:cubicBezTo>
                                <a:pt x="22" y="6950"/>
                                <a:pt x="17" y="6945"/>
                                <a:pt x="11" y="6945"/>
                              </a:cubicBezTo>
                              <a:cubicBezTo>
                                <a:pt x="5" y="6945"/>
                                <a:pt x="0" y="6950"/>
                                <a:pt x="0" y="6956"/>
                              </a:cubicBezTo>
                              <a:cubicBezTo>
                                <a:pt x="0" y="6962"/>
                                <a:pt x="5" y="6967"/>
                                <a:pt x="11" y="6967"/>
                              </a:cubicBezTo>
                              <a:cubicBezTo>
                                <a:pt x="17" y="6967"/>
                                <a:pt x="22" y="6962"/>
                                <a:pt x="22" y="6956"/>
                              </a:cubicBezTo>
                              <a:close/>
                              <a:moveTo>
                                <a:pt x="22" y="7049"/>
                              </a:moveTo>
                              <a:cubicBezTo>
                                <a:pt x="22" y="7043"/>
                                <a:pt x="17" y="7038"/>
                                <a:pt x="11" y="7038"/>
                              </a:cubicBezTo>
                              <a:cubicBezTo>
                                <a:pt x="5" y="7038"/>
                                <a:pt x="0" y="7043"/>
                                <a:pt x="0" y="7049"/>
                              </a:cubicBezTo>
                              <a:cubicBezTo>
                                <a:pt x="0" y="7055"/>
                                <a:pt x="5" y="7059"/>
                                <a:pt x="11" y="7059"/>
                              </a:cubicBezTo>
                              <a:cubicBezTo>
                                <a:pt x="17" y="7059"/>
                                <a:pt x="22" y="7055"/>
                                <a:pt x="22" y="7049"/>
                              </a:cubicBezTo>
                              <a:close/>
                              <a:moveTo>
                                <a:pt x="5856" y="6585"/>
                              </a:moveTo>
                              <a:cubicBezTo>
                                <a:pt x="5856" y="6580"/>
                                <a:pt x="5851" y="6575"/>
                                <a:pt x="5845" y="6575"/>
                              </a:cubicBezTo>
                              <a:cubicBezTo>
                                <a:pt x="5839" y="6575"/>
                                <a:pt x="5834" y="6580"/>
                                <a:pt x="5834" y="6585"/>
                              </a:cubicBezTo>
                              <a:cubicBezTo>
                                <a:pt x="5834" y="6592"/>
                                <a:pt x="5839" y="6596"/>
                                <a:pt x="5845" y="6596"/>
                              </a:cubicBezTo>
                              <a:cubicBezTo>
                                <a:pt x="5851" y="6596"/>
                                <a:pt x="5856" y="6592"/>
                                <a:pt x="5856" y="6585"/>
                              </a:cubicBezTo>
                              <a:close/>
                              <a:moveTo>
                                <a:pt x="5856" y="6678"/>
                              </a:moveTo>
                              <a:cubicBezTo>
                                <a:pt x="5856" y="6672"/>
                                <a:pt x="5851" y="6667"/>
                                <a:pt x="5845" y="6667"/>
                              </a:cubicBezTo>
                              <a:cubicBezTo>
                                <a:pt x="5839" y="6667"/>
                                <a:pt x="5834" y="6672"/>
                                <a:pt x="5834" y="6678"/>
                              </a:cubicBezTo>
                              <a:cubicBezTo>
                                <a:pt x="5834" y="6684"/>
                                <a:pt x="5839" y="6689"/>
                                <a:pt x="5845" y="6689"/>
                              </a:cubicBezTo>
                              <a:cubicBezTo>
                                <a:pt x="5851" y="6689"/>
                                <a:pt x="5856" y="6684"/>
                                <a:pt x="5856" y="6678"/>
                              </a:cubicBezTo>
                              <a:close/>
                              <a:moveTo>
                                <a:pt x="5856" y="6771"/>
                              </a:moveTo>
                              <a:cubicBezTo>
                                <a:pt x="5856" y="6765"/>
                                <a:pt x="5851" y="6760"/>
                                <a:pt x="5845" y="6760"/>
                              </a:cubicBezTo>
                              <a:cubicBezTo>
                                <a:pt x="5839" y="6760"/>
                                <a:pt x="5834" y="6765"/>
                                <a:pt x="5834" y="6771"/>
                              </a:cubicBezTo>
                              <a:cubicBezTo>
                                <a:pt x="5834" y="6777"/>
                                <a:pt x="5839" y="6782"/>
                                <a:pt x="5845" y="6782"/>
                              </a:cubicBezTo>
                              <a:cubicBezTo>
                                <a:pt x="5851" y="6782"/>
                                <a:pt x="5856" y="6777"/>
                                <a:pt x="5856" y="6771"/>
                              </a:cubicBezTo>
                              <a:close/>
                              <a:moveTo>
                                <a:pt x="5856" y="6863"/>
                              </a:moveTo>
                              <a:cubicBezTo>
                                <a:pt x="5856" y="6857"/>
                                <a:pt x="5851" y="6852"/>
                                <a:pt x="5845" y="6852"/>
                              </a:cubicBezTo>
                              <a:cubicBezTo>
                                <a:pt x="5839" y="6852"/>
                                <a:pt x="5834" y="6857"/>
                                <a:pt x="5834" y="6863"/>
                              </a:cubicBezTo>
                              <a:cubicBezTo>
                                <a:pt x="5834" y="6869"/>
                                <a:pt x="5839" y="6874"/>
                                <a:pt x="5845" y="6874"/>
                              </a:cubicBezTo>
                              <a:cubicBezTo>
                                <a:pt x="5851" y="6874"/>
                                <a:pt x="5856" y="6869"/>
                                <a:pt x="5856" y="6863"/>
                              </a:cubicBezTo>
                              <a:close/>
                              <a:moveTo>
                                <a:pt x="5856" y="6956"/>
                              </a:moveTo>
                              <a:cubicBezTo>
                                <a:pt x="5856" y="6950"/>
                                <a:pt x="5851" y="6945"/>
                                <a:pt x="5845" y="6945"/>
                              </a:cubicBezTo>
                              <a:cubicBezTo>
                                <a:pt x="5839" y="6945"/>
                                <a:pt x="5834" y="6950"/>
                                <a:pt x="5834" y="6956"/>
                              </a:cubicBezTo>
                              <a:cubicBezTo>
                                <a:pt x="5834" y="6962"/>
                                <a:pt x="5839" y="6967"/>
                                <a:pt x="5845" y="6967"/>
                              </a:cubicBezTo>
                              <a:cubicBezTo>
                                <a:pt x="5851" y="6967"/>
                                <a:pt x="5856" y="6962"/>
                                <a:pt x="5856" y="6956"/>
                              </a:cubicBezTo>
                              <a:close/>
                              <a:moveTo>
                                <a:pt x="5856" y="7049"/>
                              </a:moveTo>
                              <a:cubicBezTo>
                                <a:pt x="5856" y="7043"/>
                                <a:pt x="5851" y="7038"/>
                                <a:pt x="5845" y="7038"/>
                              </a:cubicBezTo>
                              <a:cubicBezTo>
                                <a:pt x="5839" y="7038"/>
                                <a:pt x="5834" y="7043"/>
                                <a:pt x="5834" y="7049"/>
                              </a:cubicBezTo>
                              <a:cubicBezTo>
                                <a:pt x="5834" y="7055"/>
                                <a:pt x="5839" y="7059"/>
                                <a:pt x="5845" y="7059"/>
                              </a:cubicBezTo>
                              <a:cubicBezTo>
                                <a:pt x="5851" y="7059"/>
                                <a:pt x="5856" y="7055"/>
                                <a:pt x="5856" y="7049"/>
                              </a:cubicBezTo>
                              <a:close/>
                              <a:moveTo>
                                <a:pt x="11" y="7130"/>
                              </a:moveTo>
                              <a:cubicBezTo>
                                <a:pt x="5" y="7130"/>
                                <a:pt x="0" y="7135"/>
                                <a:pt x="0" y="7141"/>
                              </a:cubicBezTo>
                              <a:cubicBezTo>
                                <a:pt x="0" y="7147"/>
                                <a:pt x="5" y="7152"/>
                                <a:pt x="11" y="7152"/>
                              </a:cubicBezTo>
                              <a:cubicBezTo>
                                <a:pt x="17" y="7152"/>
                                <a:pt x="22" y="7147"/>
                                <a:pt x="22" y="7141"/>
                              </a:cubicBezTo>
                              <a:cubicBezTo>
                                <a:pt x="22" y="7135"/>
                                <a:pt x="17" y="7130"/>
                                <a:pt x="11" y="7130"/>
                              </a:cubicBezTo>
                              <a:close/>
                              <a:moveTo>
                                <a:pt x="5845" y="7130"/>
                              </a:moveTo>
                              <a:cubicBezTo>
                                <a:pt x="5839" y="7130"/>
                                <a:pt x="5834" y="7135"/>
                                <a:pt x="5834" y="7141"/>
                              </a:cubicBezTo>
                              <a:cubicBezTo>
                                <a:pt x="5834" y="7147"/>
                                <a:pt x="5839" y="7152"/>
                                <a:pt x="5845" y="7152"/>
                              </a:cubicBezTo>
                              <a:cubicBezTo>
                                <a:pt x="5851" y="7152"/>
                                <a:pt x="5856" y="7147"/>
                                <a:pt x="5856" y="7141"/>
                              </a:cubicBezTo>
                              <a:cubicBezTo>
                                <a:pt x="5856" y="7135"/>
                                <a:pt x="5851" y="7130"/>
                                <a:pt x="5845" y="7130"/>
                              </a:cubicBezTo>
                              <a:close/>
                              <a:moveTo>
                                <a:pt x="22" y="7234"/>
                              </a:moveTo>
                              <a:cubicBezTo>
                                <a:pt x="22" y="7228"/>
                                <a:pt x="17" y="7223"/>
                                <a:pt x="11" y="7223"/>
                              </a:cubicBezTo>
                              <a:cubicBezTo>
                                <a:pt x="5" y="7223"/>
                                <a:pt x="0" y="7228"/>
                                <a:pt x="0" y="7234"/>
                              </a:cubicBezTo>
                              <a:cubicBezTo>
                                <a:pt x="0" y="7240"/>
                                <a:pt x="5" y="7245"/>
                                <a:pt x="11" y="7245"/>
                              </a:cubicBezTo>
                              <a:cubicBezTo>
                                <a:pt x="17" y="7245"/>
                                <a:pt x="22" y="7240"/>
                                <a:pt x="22" y="7234"/>
                              </a:cubicBezTo>
                              <a:close/>
                              <a:moveTo>
                                <a:pt x="22" y="7326"/>
                              </a:moveTo>
                              <a:cubicBezTo>
                                <a:pt x="22" y="7320"/>
                                <a:pt x="17" y="7315"/>
                                <a:pt x="11" y="7315"/>
                              </a:cubicBezTo>
                              <a:cubicBezTo>
                                <a:pt x="5" y="7315"/>
                                <a:pt x="0" y="7320"/>
                                <a:pt x="0" y="7326"/>
                              </a:cubicBezTo>
                              <a:cubicBezTo>
                                <a:pt x="0" y="7332"/>
                                <a:pt x="5" y="7337"/>
                                <a:pt x="11" y="7337"/>
                              </a:cubicBezTo>
                              <a:cubicBezTo>
                                <a:pt x="17" y="7337"/>
                                <a:pt x="22" y="7332"/>
                                <a:pt x="22" y="7326"/>
                              </a:cubicBezTo>
                              <a:close/>
                              <a:moveTo>
                                <a:pt x="22" y="7419"/>
                              </a:moveTo>
                              <a:cubicBezTo>
                                <a:pt x="22" y="7413"/>
                                <a:pt x="17" y="7408"/>
                                <a:pt x="11" y="7408"/>
                              </a:cubicBezTo>
                              <a:cubicBezTo>
                                <a:pt x="5" y="7408"/>
                                <a:pt x="0" y="7413"/>
                                <a:pt x="0" y="7419"/>
                              </a:cubicBezTo>
                              <a:cubicBezTo>
                                <a:pt x="0" y="7425"/>
                                <a:pt x="5" y="7430"/>
                                <a:pt x="11" y="7430"/>
                              </a:cubicBezTo>
                              <a:cubicBezTo>
                                <a:pt x="17" y="7430"/>
                                <a:pt x="22" y="7425"/>
                                <a:pt x="22" y="7419"/>
                              </a:cubicBezTo>
                              <a:close/>
                              <a:moveTo>
                                <a:pt x="22" y="7512"/>
                              </a:moveTo>
                              <a:cubicBezTo>
                                <a:pt x="22" y="7506"/>
                                <a:pt x="17" y="7501"/>
                                <a:pt x="11" y="7501"/>
                              </a:cubicBezTo>
                              <a:cubicBezTo>
                                <a:pt x="5" y="7501"/>
                                <a:pt x="0" y="7506"/>
                                <a:pt x="0" y="7512"/>
                              </a:cubicBezTo>
                              <a:cubicBezTo>
                                <a:pt x="0" y="7518"/>
                                <a:pt x="5" y="7522"/>
                                <a:pt x="11" y="7522"/>
                              </a:cubicBezTo>
                              <a:cubicBezTo>
                                <a:pt x="17" y="7522"/>
                                <a:pt x="22" y="7518"/>
                                <a:pt x="22" y="7512"/>
                              </a:cubicBezTo>
                              <a:close/>
                              <a:moveTo>
                                <a:pt x="22" y="7604"/>
                              </a:moveTo>
                              <a:cubicBezTo>
                                <a:pt x="22" y="7598"/>
                                <a:pt x="17" y="7593"/>
                                <a:pt x="11" y="7593"/>
                              </a:cubicBezTo>
                              <a:cubicBezTo>
                                <a:pt x="5" y="7593"/>
                                <a:pt x="0" y="7598"/>
                                <a:pt x="0" y="7604"/>
                              </a:cubicBezTo>
                              <a:cubicBezTo>
                                <a:pt x="0" y="7610"/>
                                <a:pt x="5" y="7615"/>
                                <a:pt x="11" y="7615"/>
                              </a:cubicBezTo>
                              <a:cubicBezTo>
                                <a:pt x="17" y="7615"/>
                                <a:pt x="22" y="7610"/>
                                <a:pt x="22" y="7604"/>
                              </a:cubicBezTo>
                              <a:close/>
                              <a:moveTo>
                                <a:pt x="22" y="7697"/>
                              </a:moveTo>
                              <a:cubicBezTo>
                                <a:pt x="22" y="7691"/>
                                <a:pt x="17" y="7686"/>
                                <a:pt x="11" y="7686"/>
                              </a:cubicBezTo>
                              <a:cubicBezTo>
                                <a:pt x="5" y="7686"/>
                                <a:pt x="0" y="7691"/>
                                <a:pt x="0" y="7697"/>
                              </a:cubicBezTo>
                              <a:cubicBezTo>
                                <a:pt x="0" y="7703"/>
                                <a:pt x="5" y="7708"/>
                                <a:pt x="11" y="7708"/>
                              </a:cubicBezTo>
                              <a:cubicBezTo>
                                <a:pt x="17" y="7708"/>
                                <a:pt x="22" y="7703"/>
                                <a:pt x="22" y="7697"/>
                              </a:cubicBezTo>
                              <a:close/>
                              <a:moveTo>
                                <a:pt x="5856" y="7234"/>
                              </a:moveTo>
                              <a:cubicBezTo>
                                <a:pt x="5856" y="7228"/>
                                <a:pt x="5851" y="7223"/>
                                <a:pt x="5845" y="7223"/>
                              </a:cubicBezTo>
                              <a:cubicBezTo>
                                <a:pt x="5839" y="7223"/>
                                <a:pt x="5834" y="7228"/>
                                <a:pt x="5834" y="7234"/>
                              </a:cubicBezTo>
                              <a:cubicBezTo>
                                <a:pt x="5834" y="7240"/>
                                <a:pt x="5839" y="7245"/>
                                <a:pt x="5845" y="7245"/>
                              </a:cubicBezTo>
                              <a:cubicBezTo>
                                <a:pt x="5851" y="7245"/>
                                <a:pt x="5856" y="7240"/>
                                <a:pt x="5856" y="7234"/>
                              </a:cubicBezTo>
                              <a:close/>
                              <a:moveTo>
                                <a:pt x="5856" y="7326"/>
                              </a:moveTo>
                              <a:cubicBezTo>
                                <a:pt x="5856" y="7320"/>
                                <a:pt x="5851" y="7315"/>
                                <a:pt x="5845" y="7315"/>
                              </a:cubicBezTo>
                              <a:cubicBezTo>
                                <a:pt x="5839" y="7315"/>
                                <a:pt x="5834" y="7320"/>
                                <a:pt x="5834" y="7326"/>
                              </a:cubicBezTo>
                              <a:cubicBezTo>
                                <a:pt x="5834" y="7332"/>
                                <a:pt x="5839" y="7337"/>
                                <a:pt x="5845" y="7337"/>
                              </a:cubicBezTo>
                              <a:cubicBezTo>
                                <a:pt x="5851" y="7337"/>
                                <a:pt x="5856" y="7332"/>
                                <a:pt x="5856" y="7326"/>
                              </a:cubicBezTo>
                              <a:close/>
                              <a:moveTo>
                                <a:pt x="5856" y="7419"/>
                              </a:moveTo>
                              <a:cubicBezTo>
                                <a:pt x="5856" y="7413"/>
                                <a:pt x="5851" y="7408"/>
                                <a:pt x="5845" y="7408"/>
                              </a:cubicBezTo>
                              <a:cubicBezTo>
                                <a:pt x="5839" y="7408"/>
                                <a:pt x="5834" y="7413"/>
                                <a:pt x="5834" y="7419"/>
                              </a:cubicBezTo>
                              <a:cubicBezTo>
                                <a:pt x="5834" y="7425"/>
                                <a:pt x="5839" y="7430"/>
                                <a:pt x="5845" y="7430"/>
                              </a:cubicBezTo>
                              <a:cubicBezTo>
                                <a:pt x="5851" y="7430"/>
                                <a:pt x="5856" y="7425"/>
                                <a:pt x="5856" y="7419"/>
                              </a:cubicBezTo>
                              <a:close/>
                              <a:moveTo>
                                <a:pt x="5856" y="7512"/>
                              </a:moveTo>
                              <a:cubicBezTo>
                                <a:pt x="5856" y="7506"/>
                                <a:pt x="5851" y="7501"/>
                                <a:pt x="5845" y="7501"/>
                              </a:cubicBezTo>
                              <a:cubicBezTo>
                                <a:pt x="5839" y="7501"/>
                                <a:pt x="5834" y="7506"/>
                                <a:pt x="5834" y="7512"/>
                              </a:cubicBezTo>
                              <a:cubicBezTo>
                                <a:pt x="5834" y="7518"/>
                                <a:pt x="5839" y="7522"/>
                                <a:pt x="5845" y="7522"/>
                              </a:cubicBezTo>
                              <a:cubicBezTo>
                                <a:pt x="5851" y="7522"/>
                                <a:pt x="5856" y="7518"/>
                                <a:pt x="5856" y="7512"/>
                              </a:cubicBezTo>
                              <a:close/>
                              <a:moveTo>
                                <a:pt x="5856" y="7604"/>
                              </a:moveTo>
                              <a:cubicBezTo>
                                <a:pt x="5856" y="7598"/>
                                <a:pt x="5851" y="7593"/>
                                <a:pt x="5845" y="7593"/>
                              </a:cubicBezTo>
                              <a:cubicBezTo>
                                <a:pt x="5839" y="7593"/>
                                <a:pt x="5834" y="7598"/>
                                <a:pt x="5834" y="7604"/>
                              </a:cubicBezTo>
                              <a:cubicBezTo>
                                <a:pt x="5834" y="7610"/>
                                <a:pt x="5839" y="7615"/>
                                <a:pt x="5845" y="7615"/>
                              </a:cubicBezTo>
                              <a:cubicBezTo>
                                <a:pt x="5851" y="7615"/>
                                <a:pt x="5856" y="7610"/>
                                <a:pt x="5856" y="7604"/>
                              </a:cubicBezTo>
                              <a:close/>
                              <a:moveTo>
                                <a:pt x="5856" y="7697"/>
                              </a:moveTo>
                              <a:cubicBezTo>
                                <a:pt x="5856" y="7691"/>
                                <a:pt x="5851" y="7686"/>
                                <a:pt x="5845" y="7686"/>
                              </a:cubicBezTo>
                              <a:cubicBezTo>
                                <a:pt x="5839" y="7686"/>
                                <a:pt x="5834" y="7691"/>
                                <a:pt x="5834" y="7697"/>
                              </a:cubicBezTo>
                              <a:cubicBezTo>
                                <a:pt x="5834" y="7703"/>
                                <a:pt x="5839" y="7708"/>
                                <a:pt x="5845" y="7708"/>
                              </a:cubicBezTo>
                              <a:cubicBezTo>
                                <a:pt x="5851" y="7708"/>
                                <a:pt x="5856" y="7703"/>
                                <a:pt x="5856" y="7697"/>
                              </a:cubicBezTo>
                              <a:close/>
                              <a:moveTo>
                                <a:pt x="11" y="7778"/>
                              </a:moveTo>
                              <a:cubicBezTo>
                                <a:pt x="5" y="7778"/>
                                <a:pt x="0" y="7783"/>
                                <a:pt x="0" y="7789"/>
                              </a:cubicBezTo>
                              <a:cubicBezTo>
                                <a:pt x="0" y="7795"/>
                                <a:pt x="5" y="7800"/>
                                <a:pt x="11" y="7800"/>
                              </a:cubicBezTo>
                              <a:cubicBezTo>
                                <a:pt x="17" y="7800"/>
                                <a:pt x="22" y="7795"/>
                                <a:pt x="22" y="7789"/>
                              </a:cubicBezTo>
                              <a:cubicBezTo>
                                <a:pt x="22" y="7783"/>
                                <a:pt x="17" y="7778"/>
                                <a:pt x="11" y="7778"/>
                              </a:cubicBezTo>
                              <a:close/>
                              <a:moveTo>
                                <a:pt x="5845" y="7778"/>
                              </a:moveTo>
                              <a:cubicBezTo>
                                <a:pt x="5839" y="7778"/>
                                <a:pt x="5834" y="7783"/>
                                <a:pt x="5834" y="7789"/>
                              </a:cubicBezTo>
                              <a:cubicBezTo>
                                <a:pt x="5834" y="7795"/>
                                <a:pt x="5839" y="7800"/>
                                <a:pt x="5845" y="7800"/>
                              </a:cubicBezTo>
                              <a:cubicBezTo>
                                <a:pt x="5851" y="7800"/>
                                <a:pt x="5856" y="7795"/>
                                <a:pt x="5856" y="7789"/>
                              </a:cubicBezTo>
                              <a:cubicBezTo>
                                <a:pt x="5856" y="7783"/>
                                <a:pt x="5851" y="7778"/>
                                <a:pt x="5845" y="7778"/>
                              </a:cubicBezTo>
                              <a:close/>
                              <a:moveTo>
                                <a:pt x="104" y="0"/>
                              </a:moveTo>
                              <a:cubicBezTo>
                                <a:pt x="98" y="0"/>
                                <a:pt x="93" y="5"/>
                                <a:pt x="93" y="11"/>
                              </a:cubicBezTo>
                              <a:cubicBezTo>
                                <a:pt x="93" y="17"/>
                                <a:pt x="98" y="21"/>
                                <a:pt x="104" y="21"/>
                              </a:cubicBezTo>
                              <a:cubicBezTo>
                                <a:pt x="110" y="21"/>
                                <a:pt x="114" y="17"/>
                                <a:pt x="114" y="11"/>
                              </a:cubicBezTo>
                              <a:cubicBezTo>
                                <a:pt x="114" y="5"/>
                                <a:pt x="110" y="0"/>
                                <a:pt x="104" y="0"/>
                              </a:cubicBezTo>
                              <a:close/>
                              <a:moveTo>
                                <a:pt x="196" y="0"/>
                              </a:moveTo>
                              <a:cubicBezTo>
                                <a:pt x="190" y="0"/>
                                <a:pt x="185" y="5"/>
                                <a:pt x="185" y="11"/>
                              </a:cubicBezTo>
                              <a:cubicBezTo>
                                <a:pt x="185" y="17"/>
                                <a:pt x="190" y="21"/>
                                <a:pt x="196" y="21"/>
                              </a:cubicBezTo>
                              <a:cubicBezTo>
                                <a:pt x="202" y="21"/>
                                <a:pt x="207" y="17"/>
                                <a:pt x="207" y="11"/>
                              </a:cubicBezTo>
                              <a:cubicBezTo>
                                <a:pt x="207" y="5"/>
                                <a:pt x="202" y="0"/>
                                <a:pt x="196" y="0"/>
                              </a:cubicBezTo>
                              <a:close/>
                              <a:moveTo>
                                <a:pt x="289" y="0"/>
                              </a:moveTo>
                              <a:cubicBezTo>
                                <a:pt x="283" y="0"/>
                                <a:pt x="278" y="5"/>
                                <a:pt x="278" y="11"/>
                              </a:cubicBezTo>
                              <a:cubicBezTo>
                                <a:pt x="278" y="17"/>
                                <a:pt x="283" y="21"/>
                                <a:pt x="289" y="21"/>
                              </a:cubicBezTo>
                              <a:cubicBezTo>
                                <a:pt x="295" y="21"/>
                                <a:pt x="300" y="17"/>
                                <a:pt x="300" y="11"/>
                              </a:cubicBezTo>
                              <a:cubicBezTo>
                                <a:pt x="300" y="5"/>
                                <a:pt x="295" y="0"/>
                                <a:pt x="289" y="0"/>
                              </a:cubicBezTo>
                              <a:close/>
                              <a:moveTo>
                                <a:pt x="381" y="0"/>
                              </a:moveTo>
                              <a:cubicBezTo>
                                <a:pt x="375" y="0"/>
                                <a:pt x="370" y="5"/>
                                <a:pt x="370" y="11"/>
                              </a:cubicBezTo>
                              <a:cubicBezTo>
                                <a:pt x="370" y="17"/>
                                <a:pt x="375" y="21"/>
                                <a:pt x="381" y="21"/>
                              </a:cubicBezTo>
                              <a:cubicBezTo>
                                <a:pt x="387" y="21"/>
                                <a:pt x="392" y="17"/>
                                <a:pt x="392" y="11"/>
                              </a:cubicBezTo>
                              <a:cubicBezTo>
                                <a:pt x="392" y="5"/>
                                <a:pt x="387" y="0"/>
                                <a:pt x="381" y="0"/>
                              </a:cubicBezTo>
                              <a:close/>
                              <a:moveTo>
                                <a:pt x="474" y="0"/>
                              </a:moveTo>
                              <a:cubicBezTo>
                                <a:pt x="468" y="0"/>
                                <a:pt x="463" y="5"/>
                                <a:pt x="463" y="11"/>
                              </a:cubicBezTo>
                              <a:cubicBezTo>
                                <a:pt x="463" y="17"/>
                                <a:pt x="468" y="21"/>
                                <a:pt x="474" y="21"/>
                              </a:cubicBezTo>
                              <a:cubicBezTo>
                                <a:pt x="480" y="21"/>
                                <a:pt x="485" y="17"/>
                                <a:pt x="485" y="11"/>
                              </a:cubicBezTo>
                              <a:cubicBezTo>
                                <a:pt x="485" y="5"/>
                                <a:pt x="480" y="0"/>
                                <a:pt x="474" y="0"/>
                              </a:cubicBezTo>
                              <a:close/>
                              <a:moveTo>
                                <a:pt x="567" y="0"/>
                              </a:moveTo>
                              <a:cubicBezTo>
                                <a:pt x="561" y="0"/>
                                <a:pt x="556" y="5"/>
                                <a:pt x="556" y="11"/>
                              </a:cubicBezTo>
                              <a:cubicBezTo>
                                <a:pt x="556" y="17"/>
                                <a:pt x="561" y="21"/>
                                <a:pt x="567" y="21"/>
                              </a:cubicBezTo>
                              <a:cubicBezTo>
                                <a:pt x="573" y="21"/>
                                <a:pt x="577" y="17"/>
                                <a:pt x="577" y="11"/>
                              </a:cubicBezTo>
                              <a:cubicBezTo>
                                <a:pt x="577" y="5"/>
                                <a:pt x="573" y="0"/>
                                <a:pt x="567" y="0"/>
                              </a:cubicBezTo>
                              <a:close/>
                              <a:moveTo>
                                <a:pt x="659" y="0"/>
                              </a:moveTo>
                              <a:cubicBezTo>
                                <a:pt x="653" y="0"/>
                                <a:pt x="648" y="5"/>
                                <a:pt x="648" y="11"/>
                              </a:cubicBezTo>
                              <a:cubicBezTo>
                                <a:pt x="648" y="17"/>
                                <a:pt x="653" y="21"/>
                                <a:pt x="659" y="21"/>
                              </a:cubicBezTo>
                              <a:cubicBezTo>
                                <a:pt x="665" y="21"/>
                                <a:pt x="670" y="17"/>
                                <a:pt x="670" y="11"/>
                              </a:cubicBezTo>
                              <a:cubicBezTo>
                                <a:pt x="670" y="5"/>
                                <a:pt x="665" y="0"/>
                                <a:pt x="659" y="0"/>
                              </a:cubicBezTo>
                              <a:close/>
                              <a:moveTo>
                                <a:pt x="752" y="0"/>
                              </a:moveTo>
                              <a:cubicBezTo>
                                <a:pt x="746" y="0"/>
                                <a:pt x="741" y="5"/>
                                <a:pt x="741" y="11"/>
                              </a:cubicBezTo>
                              <a:cubicBezTo>
                                <a:pt x="741" y="17"/>
                                <a:pt x="746" y="21"/>
                                <a:pt x="752" y="21"/>
                              </a:cubicBezTo>
                              <a:cubicBezTo>
                                <a:pt x="758" y="21"/>
                                <a:pt x="763" y="17"/>
                                <a:pt x="763" y="11"/>
                              </a:cubicBezTo>
                              <a:cubicBezTo>
                                <a:pt x="763" y="5"/>
                                <a:pt x="758" y="0"/>
                                <a:pt x="752" y="0"/>
                              </a:cubicBezTo>
                              <a:close/>
                              <a:moveTo>
                                <a:pt x="844" y="0"/>
                              </a:moveTo>
                              <a:cubicBezTo>
                                <a:pt x="838" y="0"/>
                                <a:pt x="834" y="5"/>
                                <a:pt x="834" y="11"/>
                              </a:cubicBezTo>
                              <a:cubicBezTo>
                                <a:pt x="834" y="17"/>
                                <a:pt x="838" y="21"/>
                                <a:pt x="844" y="21"/>
                              </a:cubicBezTo>
                              <a:cubicBezTo>
                                <a:pt x="850" y="21"/>
                                <a:pt x="855" y="17"/>
                                <a:pt x="855" y="11"/>
                              </a:cubicBezTo>
                              <a:cubicBezTo>
                                <a:pt x="855" y="5"/>
                                <a:pt x="850" y="0"/>
                                <a:pt x="844" y="0"/>
                              </a:cubicBezTo>
                              <a:close/>
                              <a:moveTo>
                                <a:pt x="937" y="0"/>
                              </a:moveTo>
                              <a:cubicBezTo>
                                <a:pt x="931" y="0"/>
                                <a:pt x="926" y="5"/>
                                <a:pt x="926" y="11"/>
                              </a:cubicBezTo>
                              <a:cubicBezTo>
                                <a:pt x="926" y="17"/>
                                <a:pt x="931" y="21"/>
                                <a:pt x="937" y="21"/>
                              </a:cubicBezTo>
                              <a:cubicBezTo>
                                <a:pt x="943" y="21"/>
                                <a:pt x="948" y="17"/>
                                <a:pt x="948" y="11"/>
                              </a:cubicBezTo>
                              <a:cubicBezTo>
                                <a:pt x="948" y="5"/>
                                <a:pt x="943" y="0"/>
                                <a:pt x="937" y="0"/>
                              </a:cubicBezTo>
                              <a:close/>
                              <a:moveTo>
                                <a:pt x="1030" y="0"/>
                              </a:moveTo>
                              <a:cubicBezTo>
                                <a:pt x="1024" y="0"/>
                                <a:pt x="1019" y="5"/>
                                <a:pt x="1019" y="11"/>
                              </a:cubicBezTo>
                              <a:cubicBezTo>
                                <a:pt x="1019" y="17"/>
                                <a:pt x="1024" y="21"/>
                                <a:pt x="1030" y="21"/>
                              </a:cubicBezTo>
                              <a:cubicBezTo>
                                <a:pt x="1036" y="21"/>
                                <a:pt x="1040" y="17"/>
                                <a:pt x="1040" y="11"/>
                              </a:cubicBezTo>
                              <a:cubicBezTo>
                                <a:pt x="1040" y="5"/>
                                <a:pt x="1036" y="0"/>
                                <a:pt x="1030" y="0"/>
                              </a:cubicBezTo>
                              <a:close/>
                              <a:moveTo>
                                <a:pt x="1122" y="0"/>
                              </a:moveTo>
                              <a:cubicBezTo>
                                <a:pt x="1116" y="0"/>
                                <a:pt x="1111" y="5"/>
                                <a:pt x="1111" y="11"/>
                              </a:cubicBezTo>
                              <a:cubicBezTo>
                                <a:pt x="1111" y="17"/>
                                <a:pt x="1116" y="21"/>
                                <a:pt x="1122" y="21"/>
                              </a:cubicBezTo>
                              <a:cubicBezTo>
                                <a:pt x="1128" y="21"/>
                                <a:pt x="1133" y="17"/>
                                <a:pt x="1133" y="11"/>
                              </a:cubicBezTo>
                              <a:cubicBezTo>
                                <a:pt x="1133" y="5"/>
                                <a:pt x="1128" y="0"/>
                                <a:pt x="1122" y="0"/>
                              </a:cubicBezTo>
                              <a:close/>
                              <a:moveTo>
                                <a:pt x="1215" y="0"/>
                              </a:moveTo>
                              <a:cubicBezTo>
                                <a:pt x="1209" y="0"/>
                                <a:pt x="1204" y="5"/>
                                <a:pt x="1204" y="11"/>
                              </a:cubicBezTo>
                              <a:cubicBezTo>
                                <a:pt x="1204" y="17"/>
                                <a:pt x="1209" y="21"/>
                                <a:pt x="1215" y="21"/>
                              </a:cubicBezTo>
                              <a:cubicBezTo>
                                <a:pt x="1221" y="21"/>
                                <a:pt x="1226" y="17"/>
                                <a:pt x="1226" y="11"/>
                              </a:cubicBezTo>
                              <a:cubicBezTo>
                                <a:pt x="1226" y="5"/>
                                <a:pt x="1221" y="0"/>
                                <a:pt x="1215" y="0"/>
                              </a:cubicBezTo>
                              <a:close/>
                              <a:moveTo>
                                <a:pt x="1307" y="0"/>
                              </a:moveTo>
                              <a:cubicBezTo>
                                <a:pt x="1301" y="0"/>
                                <a:pt x="1297" y="5"/>
                                <a:pt x="1297" y="11"/>
                              </a:cubicBezTo>
                              <a:cubicBezTo>
                                <a:pt x="1297" y="17"/>
                                <a:pt x="1301" y="21"/>
                                <a:pt x="1307" y="21"/>
                              </a:cubicBezTo>
                              <a:cubicBezTo>
                                <a:pt x="1313" y="21"/>
                                <a:pt x="1318" y="17"/>
                                <a:pt x="1318" y="11"/>
                              </a:cubicBezTo>
                              <a:cubicBezTo>
                                <a:pt x="1318" y="5"/>
                                <a:pt x="1313" y="0"/>
                                <a:pt x="1307" y="0"/>
                              </a:cubicBezTo>
                              <a:close/>
                              <a:moveTo>
                                <a:pt x="1400" y="0"/>
                              </a:moveTo>
                              <a:cubicBezTo>
                                <a:pt x="1394" y="0"/>
                                <a:pt x="1389" y="5"/>
                                <a:pt x="1389" y="11"/>
                              </a:cubicBezTo>
                              <a:cubicBezTo>
                                <a:pt x="1389" y="17"/>
                                <a:pt x="1394" y="21"/>
                                <a:pt x="1400" y="21"/>
                              </a:cubicBezTo>
                              <a:cubicBezTo>
                                <a:pt x="1406" y="21"/>
                                <a:pt x="1411" y="17"/>
                                <a:pt x="1411" y="11"/>
                              </a:cubicBezTo>
                              <a:cubicBezTo>
                                <a:pt x="1411" y="5"/>
                                <a:pt x="1406" y="0"/>
                                <a:pt x="1400" y="0"/>
                              </a:cubicBezTo>
                              <a:close/>
                              <a:moveTo>
                                <a:pt x="1493" y="0"/>
                              </a:moveTo>
                              <a:cubicBezTo>
                                <a:pt x="1487" y="0"/>
                                <a:pt x="1482" y="5"/>
                                <a:pt x="1482" y="11"/>
                              </a:cubicBezTo>
                              <a:cubicBezTo>
                                <a:pt x="1482" y="17"/>
                                <a:pt x="1487" y="21"/>
                                <a:pt x="1493" y="21"/>
                              </a:cubicBezTo>
                              <a:cubicBezTo>
                                <a:pt x="1499" y="21"/>
                                <a:pt x="1504" y="17"/>
                                <a:pt x="1504" y="11"/>
                              </a:cubicBezTo>
                              <a:cubicBezTo>
                                <a:pt x="1504" y="5"/>
                                <a:pt x="1499" y="0"/>
                                <a:pt x="1493" y="0"/>
                              </a:cubicBezTo>
                              <a:close/>
                              <a:moveTo>
                                <a:pt x="1585" y="0"/>
                              </a:moveTo>
                              <a:cubicBezTo>
                                <a:pt x="1579" y="0"/>
                                <a:pt x="1574" y="5"/>
                                <a:pt x="1574" y="11"/>
                              </a:cubicBezTo>
                              <a:cubicBezTo>
                                <a:pt x="1574" y="17"/>
                                <a:pt x="1579" y="21"/>
                                <a:pt x="1585" y="21"/>
                              </a:cubicBezTo>
                              <a:cubicBezTo>
                                <a:pt x="1591" y="21"/>
                                <a:pt x="1596" y="17"/>
                                <a:pt x="1596" y="11"/>
                              </a:cubicBezTo>
                              <a:cubicBezTo>
                                <a:pt x="1596" y="5"/>
                                <a:pt x="1591" y="0"/>
                                <a:pt x="1585" y="0"/>
                              </a:cubicBezTo>
                              <a:close/>
                              <a:moveTo>
                                <a:pt x="1678" y="0"/>
                              </a:moveTo>
                              <a:cubicBezTo>
                                <a:pt x="1672" y="0"/>
                                <a:pt x="1667" y="5"/>
                                <a:pt x="1667" y="11"/>
                              </a:cubicBezTo>
                              <a:cubicBezTo>
                                <a:pt x="1667" y="17"/>
                                <a:pt x="1672" y="21"/>
                                <a:pt x="1678" y="21"/>
                              </a:cubicBezTo>
                              <a:cubicBezTo>
                                <a:pt x="1684" y="21"/>
                                <a:pt x="1689" y="17"/>
                                <a:pt x="1689" y="11"/>
                              </a:cubicBezTo>
                              <a:cubicBezTo>
                                <a:pt x="1689" y="5"/>
                                <a:pt x="1684" y="0"/>
                                <a:pt x="1678" y="0"/>
                              </a:cubicBezTo>
                              <a:close/>
                              <a:moveTo>
                                <a:pt x="1770" y="0"/>
                              </a:moveTo>
                              <a:cubicBezTo>
                                <a:pt x="1764" y="0"/>
                                <a:pt x="1760" y="5"/>
                                <a:pt x="1760" y="11"/>
                              </a:cubicBezTo>
                              <a:cubicBezTo>
                                <a:pt x="1760" y="17"/>
                                <a:pt x="1764" y="21"/>
                                <a:pt x="1770" y="21"/>
                              </a:cubicBezTo>
                              <a:cubicBezTo>
                                <a:pt x="1776" y="21"/>
                                <a:pt x="1781" y="17"/>
                                <a:pt x="1781" y="11"/>
                              </a:cubicBezTo>
                              <a:cubicBezTo>
                                <a:pt x="1781" y="5"/>
                                <a:pt x="1776" y="0"/>
                                <a:pt x="1770" y="0"/>
                              </a:cubicBezTo>
                              <a:close/>
                              <a:moveTo>
                                <a:pt x="1863" y="0"/>
                              </a:moveTo>
                              <a:cubicBezTo>
                                <a:pt x="1857" y="0"/>
                                <a:pt x="1852" y="5"/>
                                <a:pt x="1852" y="11"/>
                              </a:cubicBezTo>
                              <a:cubicBezTo>
                                <a:pt x="1852" y="17"/>
                                <a:pt x="1857" y="21"/>
                                <a:pt x="1863" y="21"/>
                              </a:cubicBezTo>
                              <a:cubicBezTo>
                                <a:pt x="1869" y="21"/>
                                <a:pt x="1874" y="17"/>
                                <a:pt x="1874" y="11"/>
                              </a:cubicBezTo>
                              <a:cubicBezTo>
                                <a:pt x="1874" y="5"/>
                                <a:pt x="1869" y="0"/>
                                <a:pt x="1863" y="0"/>
                              </a:cubicBezTo>
                              <a:close/>
                              <a:moveTo>
                                <a:pt x="1956" y="0"/>
                              </a:moveTo>
                              <a:cubicBezTo>
                                <a:pt x="1950" y="0"/>
                                <a:pt x="1945" y="5"/>
                                <a:pt x="1945" y="11"/>
                              </a:cubicBezTo>
                              <a:cubicBezTo>
                                <a:pt x="1945" y="17"/>
                                <a:pt x="1950" y="21"/>
                                <a:pt x="1956" y="21"/>
                              </a:cubicBezTo>
                              <a:cubicBezTo>
                                <a:pt x="1962" y="21"/>
                                <a:pt x="1967" y="17"/>
                                <a:pt x="1967" y="11"/>
                              </a:cubicBezTo>
                              <a:cubicBezTo>
                                <a:pt x="1967" y="5"/>
                                <a:pt x="1962" y="0"/>
                                <a:pt x="1956" y="0"/>
                              </a:cubicBezTo>
                              <a:close/>
                              <a:moveTo>
                                <a:pt x="2048" y="0"/>
                              </a:moveTo>
                              <a:cubicBezTo>
                                <a:pt x="2042" y="0"/>
                                <a:pt x="2037" y="5"/>
                                <a:pt x="2037" y="11"/>
                              </a:cubicBezTo>
                              <a:cubicBezTo>
                                <a:pt x="2037" y="17"/>
                                <a:pt x="2042" y="21"/>
                                <a:pt x="2048" y="21"/>
                              </a:cubicBezTo>
                              <a:cubicBezTo>
                                <a:pt x="2054" y="21"/>
                                <a:pt x="2059" y="17"/>
                                <a:pt x="2059" y="11"/>
                              </a:cubicBezTo>
                              <a:cubicBezTo>
                                <a:pt x="2059" y="5"/>
                                <a:pt x="2054" y="0"/>
                                <a:pt x="2048" y="0"/>
                              </a:cubicBezTo>
                              <a:close/>
                              <a:moveTo>
                                <a:pt x="2141" y="0"/>
                              </a:moveTo>
                              <a:cubicBezTo>
                                <a:pt x="2135" y="0"/>
                                <a:pt x="2130" y="5"/>
                                <a:pt x="2130" y="11"/>
                              </a:cubicBezTo>
                              <a:cubicBezTo>
                                <a:pt x="2130" y="17"/>
                                <a:pt x="2135" y="21"/>
                                <a:pt x="2141" y="21"/>
                              </a:cubicBezTo>
                              <a:cubicBezTo>
                                <a:pt x="2147" y="21"/>
                                <a:pt x="2152" y="17"/>
                                <a:pt x="2152" y="11"/>
                              </a:cubicBezTo>
                              <a:cubicBezTo>
                                <a:pt x="2152" y="5"/>
                                <a:pt x="2147" y="0"/>
                                <a:pt x="2141" y="0"/>
                              </a:cubicBezTo>
                              <a:close/>
                              <a:moveTo>
                                <a:pt x="2233" y="0"/>
                              </a:moveTo>
                              <a:cubicBezTo>
                                <a:pt x="2227" y="0"/>
                                <a:pt x="2223" y="5"/>
                                <a:pt x="2223" y="11"/>
                              </a:cubicBezTo>
                              <a:cubicBezTo>
                                <a:pt x="2223" y="17"/>
                                <a:pt x="2227" y="21"/>
                                <a:pt x="2233" y="21"/>
                              </a:cubicBezTo>
                              <a:cubicBezTo>
                                <a:pt x="2239" y="21"/>
                                <a:pt x="2244" y="17"/>
                                <a:pt x="2244" y="11"/>
                              </a:cubicBezTo>
                              <a:cubicBezTo>
                                <a:pt x="2244" y="5"/>
                                <a:pt x="2239" y="0"/>
                                <a:pt x="2233" y="0"/>
                              </a:cubicBezTo>
                              <a:close/>
                              <a:moveTo>
                                <a:pt x="2326" y="0"/>
                              </a:moveTo>
                              <a:cubicBezTo>
                                <a:pt x="2320" y="0"/>
                                <a:pt x="2315" y="5"/>
                                <a:pt x="2315" y="11"/>
                              </a:cubicBezTo>
                              <a:cubicBezTo>
                                <a:pt x="2315" y="17"/>
                                <a:pt x="2320" y="21"/>
                                <a:pt x="2326" y="21"/>
                              </a:cubicBezTo>
                              <a:cubicBezTo>
                                <a:pt x="2332" y="21"/>
                                <a:pt x="2337" y="17"/>
                                <a:pt x="2337" y="11"/>
                              </a:cubicBezTo>
                              <a:cubicBezTo>
                                <a:pt x="2337" y="5"/>
                                <a:pt x="2332" y="0"/>
                                <a:pt x="2326" y="0"/>
                              </a:cubicBezTo>
                              <a:close/>
                              <a:moveTo>
                                <a:pt x="2419" y="0"/>
                              </a:moveTo>
                              <a:cubicBezTo>
                                <a:pt x="2413" y="0"/>
                                <a:pt x="2408" y="5"/>
                                <a:pt x="2408" y="11"/>
                              </a:cubicBezTo>
                              <a:cubicBezTo>
                                <a:pt x="2408" y="17"/>
                                <a:pt x="2413" y="21"/>
                                <a:pt x="2419" y="21"/>
                              </a:cubicBezTo>
                              <a:cubicBezTo>
                                <a:pt x="2425" y="21"/>
                                <a:pt x="2430" y="17"/>
                                <a:pt x="2430" y="11"/>
                              </a:cubicBezTo>
                              <a:cubicBezTo>
                                <a:pt x="2430" y="5"/>
                                <a:pt x="2425" y="0"/>
                                <a:pt x="2419" y="0"/>
                              </a:cubicBezTo>
                              <a:close/>
                              <a:moveTo>
                                <a:pt x="2511" y="0"/>
                              </a:moveTo>
                              <a:cubicBezTo>
                                <a:pt x="2505" y="0"/>
                                <a:pt x="2500" y="5"/>
                                <a:pt x="2500" y="11"/>
                              </a:cubicBezTo>
                              <a:cubicBezTo>
                                <a:pt x="2500" y="17"/>
                                <a:pt x="2505" y="21"/>
                                <a:pt x="2511" y="21"/>
                              </a:cubicBezTo>
                              <a:cubicBezTo>
                                <a:pt x="2517" y="21"/>
                                <a:pt x="2522" y="17"/>
                                <a:pt x="2522" y="11"/>
                              </a:cubicBezTo>
                              <a:cubicBezTo>
                                <a:pt x="2522" y="5"/>
                                <a:pt x="2517" y="0"/>
                                <a:pt x="2511" y="0"/>
                              </a:cubicBezTo>
                              <a:close/>
                              <a:moveTo>
                                <a:pt x="2604" y="0"/>
                              </a:moveTo>
                              <a:cubicBezTo>
                                <a:pt x="2598" y="0"/>
                                <a:pt x="2593" y="5"/>
                                <a:pt x="2593" y="11"/>
                              </a:cubicBezTo>
                              <a:cubicBezTo>
                                <a:pt x="2593" y="17"/>
                                <a:pt x="2598" y="21"/>
                                <a:pt x="2604" y="21"/>
                              </a:cubicBezTo>
                              <a:cubicBezTo>
                                <a:pt x="2610" y="21"/>
                                <a:pt x="2615" y="17"/>
                                <a:pt x="2615" y="11"/>
                              </a:cubicBezTo>
                              <a:cubicBezTo>
                                <a:pt x="2615" y="5"/>
                                <a:pt x="2610" y="0"/>
                                <a:pt x="2604" y="0"/>
                              </a:cubicBezTo>
                              <a:close/>
                              <a:moveTo>
                                <a:pt x="2697" y="0"/>
                              </a:moveTo>
                              <a:cubicBezTo>
                                <a:pt x="2690" y="0"/>
                                <a:pt x="2686" y="5"/>
                                <a:pt x="2686" y="11"/>
                              </a:cubicBezTo>
                              <a:cubicBezTo>
                                <a:pt x="2686" y="17"/>
                                <a:pt x="2690" y="21"/>
                                <a:pt x="2697" y="21"/>
                              </a:cubicBezTo>
                              <a:cubicBezTo>
                                <a:pt x="2703" y="21"/>
                                <a:pt x="2707" y="17"/>
                                <a:pt x="2707" y="11"/>
                              </a:cubicBezTo>
                              <a:cubicBezTo>
                                <a:pt x="2707" y="5"/>
                                <a:pt x="2703" y="0"/>
                                <a:pt x="2697" y="0"/>
                              </a:cubicBezTo>
                              <a:close/>
                              <a:moveTo>
                                <a:pt x="2789" y="0"/>
                              </a:moveTo>
                              <a:cubicBezTo>
                                <a:pt x="2783" y="0"/>
                                <a:pt x="2778" y="5"/>
                                <a:pt x="2778" y="11"/>
                              </a:cubicBezTo>
                              <a:cubicBezTo>
                                <a:pt x="2778" y="17"/>
                                <a:pt x="2783" y="21"/>
                                <a:pt x="2789" y="21"/>
                              </a:cubicBezTo>
                              <a:cubicBezTo>
                                <a:pt x="2795" y="21"/>
                                <a:pt x="2800" y="17"/>
                                <a:pt x="2800" y="11"/>
                              </a:cubicBezTo>
                              <a:cubicBezTo>
                                <a:pt x="2800" y="5"/>
                                <a:pt x="2795" y="0"/>
                                <a:pt x="2789" y="0"/>
                              </a:cubicBezTo>
                              <a:close/>
                              <a:moveTo>
                                <a:pt x="2882" y="0"/>
                              </a:moveTo>
                              <a:cubicBezTo>
                                <a:pt x="2876" y="0"/>
                                <a:pt x="2871" y="5"/>
                                <a:pt x="2871" y="11"/>
                              </a:cubicBezTo>
                              <a:cubicBezTo>
                                <a:pt x="2871" y="17"/>
                                <a:pt x="2876" y="21"/>
                                <a:pt x="2882" y="21"/>
                              </a:cubicBezTo>
                              <a:cubicBezTo>
                                <a:pt x="2888" y="21"/>
                                <a:pt x="2893" y="17"/>
                                <a:pt x="2893" y="11"/>
                              </a:cubicBezTo>
                              <a:cubicBezTo>
                                <a:pt x="2893" y="5"/>
                                <a:pt x="2888" y="0"/>
                                <a:pt x="2882" y="0"/>
                              </a:cubicBezTo>
                              <a:close/>
                              <a:moveTo>
                                <a:pt x="2974" y="0"/>
                              </a:moveTo>
                              <a:cubicBezTo>
                                <a:pt x="2968" y="0"/>
                                <a:pt x="2963" y="5"/>
                                <a:pt x="2963" y="11"/>
                              </a:cubicBezTo>
                              <a:cubicBezTo>
                                <a:pt x="2963" y="17"/>
                                <a:pt x="2968" y="21"/>
                                <a:pt x="2974" y="21"/>
                              </a:cubicBezTo>
                              <a:cubicBezTo>
                                <a:pt x="2980" y="21"/>
                                <a:pt x="2985" y="17"/>
                                <a:pt x="2985" y="11"/>
                              </a:cubicBezTo>
                              <a:cubicBezTo>
                                <a:pt x="2985" y="5"/>
                                <a:pt x="2980" y="0"/>
                                <a:pt x="2974" y="0"/>
                              </a:cubicBezTo>
                              <a:close/>
                              <a:moveTo>
                                <a:pt x="3067" y="0"/>
                              </a:moveTo>
                              <a:cubicBezTo>
                                <a:pt x="3061" y="0"/>
                                <a:pt x="3056" y="5"/>
                                <a:pt x="3056" y="11"/>
                              </a:cubicBezTo>
                              <a:cubicBezTo>
                                <a:pt x="3056" y="17"/>
                                <a:pt x="3061" y="21"/>
                                <a:pt x="3067" y="21"/>
                              </a:cubicBezTo>
                              <a:cubicBezTo>
                                <a:pt x="3073" y="21"/>
                                <a:pt x="3078" y="17"/>
                                <a:pt x="3078" y="11"/>
                              </a:cubicBezTo>
                              <a:cubicBezTo>
                                <a:pt x="3078" y="5"/>
                                <a:pt x="3073" y="0"/>
                                <a:pt x="3067" y="0"/>
                              </a:cubicBezTo>
                              <a:close/>
                              <a:moveTo>
                                <a:pt x="3160" y="0"/>
                              </a:moveTo>
                              <a:cubicBezTo>
                                <a:pt x="3154" y="0"/>
                                <a:pt x="3149" y="5"/>
                                <a:pt x="3149" y="11"/>
                              </a:cubicBezTo>
                              <a:cubicBezTo>
                                <a:pt x="3149" y="17"/>
                                <a:pt x="3154" y="21"/>
                                <a:pt x="3160" y="21"/>
                              </a:cubicBezTo>
                              <a:cubicBezTo>
                                <a:pt x="3166" y="21"/>
                                <a:pt x="3170" y="17"/>
                                <a:pt x="3170" y="11"/>
                              </a:cubicBezTo>
                              <a:cubicBezTo>
                                <a:pt x="3170" y="5"/>
                                <a:pt x="3166" y="0"/>
                                <a:pt x="3160" y="0"/>
                              </a:cubicBezTo>
                              <a:close/>
                              <a:moveTo>
                                <a:pt x="3252" y="0"/>
                              </a:moveTo>
                              <a:cubicBezTo>
                                <a:pt x="3246" y="0"/>
                                <a:pt x="3241" y="5"/>
                                <a:pt x="3241" y="11"/>
                              </a:cubicBezTo>
                              <a:cubicBezTo>
                                <a:pt x="3241" y="17"/>
                                <a:pt x="3246" y="21"/>
                                <a:pt x="3252" y="21"/>
                              </a:cubicBezTo>
                              <a:cubicBezTo>
                                <a:pt x="3258" y="21"/>
                                <a:pt x="3263" y="17"/>
                                <a:pt x="3263" y="11"/>
                              </a:cubicBezTo>
                              <a:cubicBezTo>
                                <a:pt x="3263" y="5"/>
                                <a:pt x="3258" y="0"/>
                                <a:pt x="3252" y="0"/>
                              </a:cubicBezTo>
                              <a:close/>
                              <a:moveTo>
                                <a:pt x="3345" y="0"/>
                              </a:moveTo>
                              <a:cubicBezTo>
                                <a:pt x="3339" y="0"/>
                                <a:pt x="3334" y="5"/>
                                <a:pt x="3334" y="11"/>
                              </a:cubicBezTo>
                              <a:cubicBezTo>
                                <a:pt x="3334" y="17"/>
                                <a:pt x="3339" y="21"/>
                                <a:pt x="3345" y="21"/>
                              </a:cubicBezTo>
                              <a:cubicBezTo>
                                <a:pt x="3351" y="21"/>
                                <a:pt x="3356" y="17"/>
                                <a:pt x="3356" y="11"/>
                              </a:cubicBezTo>
                              <a:cubicBezTo>
                                <a:pt x="3356" y="5"/>
                                <a:pt x="3351" y="0"/>
                                <a:pt x="3345" y="0"/>
                              </a:cubicBezTo>
                              <a:close/>
                              <a:moveTo>
                                <a:pt x="3437" y="0"/>
                              </a:moveTo>
                              <a:cubicBezTo>
                                <a:pt x="3431" y="0"/>
                                <a:pt x="3426" y="5"/>
                                <a:pt x="3426" y="11"/>
                              </a:cubicBezTo>
                              <a:cubicBezTo>
                                <a:pt x="3426" y="17"/>
                                <a:pt x="3431" y="21"/>
                                <a:pt x="3437" y="21"/>
                              </a:cubicBezTo>
                              <a:cubicBezTo>
                                <a:pt x="3443" y="21"/>
                                <a:pt x="3448" y="17"/>
                                <a:pt x="3448" y="11"/>
                              </a:cubicBezTo>
                              <a:cubicBezTo>
                                <a:pt x="3448" y="5"/>
                                <a:pt x="3443" y="0"/>
                                <a:pt x="3437" y="0"/>
                              </a:cubicBezTo>
                              <a:close/>
                              <a:moveTo>
                                <a:pt x="3530" y="0"/>
                              </a:moveTo>
                              <a:cubicBezTo>
                                <a:pt x="3524" y="0"/>
                                <a:pt x="3519" y="5"/>
                                <a:pt x="3519" y="11"/>
                              </a:cubicBezTo>
                              <a:cubicBezTo>
                                <a:pt x="3519" y="17"/>
                                <a:pt x="3524" y="21"/>
                                <a:pt x="3530" y="21"/>
                              </a:cubicBezTo>
                              <a:cubicBezTo>
                                <a:pt x="3536" y="21"/>
                                <a:pt x="3541" y="17"/>
                                <a:pt x="3541" y="11"/>
                              </a:cubicBezTo>
                              <a:cubicBezTo>
                                <a:pt x="3541" y="5"/>
                                <a:pt x="3536" y="0"/>
                                <a:pt x="3530" y="0"/>
                              </a:cubicBezTo>
                              <a:close/>
                              <a:moveTo>
                                <a:pt x="3623" y="0"/>
                              </a:moveTo>
                              <a:cubicBezTo>
                                <a:pt x="3617" y="0"/>
                                <a:pt x="3612" y="5"/>
                                <a:pt x="3612" y="11"/>
                              </a:cubicBezTo>
                              <a:cubicBezTo>
                                <a:pt x="3612" y="17"/>
                                <a:pt x="3617" y="21"/>
                                <a:pt x="3623" y="21"/>
                              </a:cubicBezTo>
                              <a:cubicBezTo>
                                <a:pt x="3629" y="21"/>
                                <a:pt x="3633" y="17"/>
                                <a:pt x="3633" y="11"/>
                              </a:cubicBezTo>
                              <a:cubicBezTo>
                                <a:pt x="3633" y="5"/>
                                <a:pt x="3629" y="0"/>
                                <a:pt x="3623" y="0"/>
                              </a:cubicBezTo>
                              <a:close/>
                              <a:moveTo>
                                <a:pt x="3715" y="0"/>
                              </a:moveTo>
                              <a:cubicBezTo>
                                <a:pt x="3709" y="0"/>
                                <a:pt x="3704" y="5"/>
                                <a:pt x="3704" y="11"/>
                              </a:cubicBezTo>
                              <a:cubicBezTo>
                                <a:pt x="3704" y="17"/>
                                <a:pt x="3709" y="21"/>
                                <a:pt x="3715" y="21"/>
                              </a:cubicBezTo>
                              <a:cubicBezTo>
                                <a:pt x="3721" y="21"/>
                                <a:pt x="3726" y="17"/>
                                <a:pt x="3726" y="11"/>
                              </a:cubicBezTo>
                              <a:cubicBezTo>
                                <a:pt x="3726" y="5"/>
                                <a:pt x="3721" y="0"/>
                                <a:pt x="3715" y="0"/>
                              </a:cubicBezTo>
                              <a:close/>
                              <a:moveTo>
                                <a:pt x="3808" y="0"/>
                              </a:moveTo>
                              <a:cubicBezTo>
                                <a:pt x="3802" y="0"/>
                                <a:pt x="3797" y="5"/>
                                <a:pt x="3797" y="11"/>
                              </a:cubicBezTo>
                              <a:cubicBezTo>
                                <a:pt x="3797" y="17"/>
                                <a:pt x="3802" y="21"/>
                                <a:pt x="3808" y="21"/>
                              </a:cubicBezTo>
                              <a:cubicBezTo>
                                <a:pt x="3814" y="21"/>
                                <a:pt x="3819" y="17"/>
                                <a:pt x="3819" y="11"/>
                              </a:cubicBezTo>
                              <a:cubicBezTo>
                                <a:pt x="3819" y="5"/>
                                <a:pt x="3814" y="0"/>
                                <a:pt x="3808" y="0"/>
                              </a:cubicBezTo>
                              <a:close/>
                              <a:moveTo>
                                <a:pt x="3900" y="0"/>
                              </a:moveTo>
                              <a:cubicBezTo>
                                <a:pt x="3894" y="0"/>
                                <a:pt x="3889" y="5"/>
                                <a:pt x="3889" y="11"/>
                              </a:cubicBezTo>
                              <a:cubicBezTo>
                                <a:pt x="3889" y="17"/>
                                <a:pt x="3894" y="21"/>
                                <a:pt x="3900" y="21"/>
                              </a:cubicBezTo>
                              <a:cubicBezTo>
                                <a:pt x="3906" y="21"/>
                                <a:pt x="3911" y="17"/>
                                <a:pt x="3911" y="11"/>
                              </a:cubicBezTo>
                              <a:cubicBezTo>
                                <a:pt x="3911" y="5"/>
                                <a:pt x="3906" y="0"/>
                                <a:pt x="3900" y="0"/>
                              </a:cubicBezTo>
                              <a:close/>
                              <a:moveTo>
                                <a:pt x="3993" y="0"/>
                              </a:moveTo>
                              <a:cubicBezTo>
                                <a:pt x="3987" y="0"/>
                                <a:pt x="3982" y="5"/>
                                <a:pt x="3982" y="11"/>
                              </a:cubicBezTo>
                              <a:cubicBezTo>
                                <a:pt x="3982" y="17"/>
                                <a:pt x="3987" y="21"/>
                                <a:pt x="3993" y="21"/>
                              </a:cubicBezTo>
                              <a:cubicBezTo>
                                <a:pt x="3999" y="21"/>
                                <a:pt x="4004" y="17"/>
                                <a:pt x="4004" y="11"/>
                              </a:cubicBezTo>
                              <a:cubicBezTo>
                                <a:pt x="4004" y="5"/>
                                <a:pt x="3999" y="0"/>
                                <a:pt x="3993" y="0"/>
                              </a:cubicBezTo>
                              <a:close/>
                              <a:moveTo>
                                <a:pt x="4086" y="0"/>
                              </a:moveTo>
                              <a:cubicBezTo>
                                <a:pt x="4080" y="0"/>
                                <a:pt x="4075" y="5"/>
                                <a:pt x="4075" y="11"/>
                              </a:cubicBezTo>
                              <a:cubicBezTo>
                                <a:pt x="4075" y="17"/>
                                <a:pt x="4080" y="21"/>
                                <a:pt x="4086" y="21"/>
                              </a:cubicBezTo>
                              <a:cubicBezTo>
                                <a:pt x="4092" y="21"/>
                                <a:pt x="4096" y="17"/>
                                <a:pt x="4096" y="11"/>
                              </a:cubicBezTo>
                              <a:cubicBezTo>
                                <a:pt x="4096" y="5"/>
                                <a:pt x="4092" y="0"/>
                                <a:pt x="4086" y="0"/>
                              </a:cubicBezTo>
                              <a:close/>
                              <a:moveTo>
                                <a:pt x="4178" y="0"/>
                              </a:moveTo>
                              <a:cubicBezTo>
                                <a:pt x="4172" y="0"/>
                                <a:pt x="4167" y="5"/>
                                <a:pt x="4167" y="11"/>
                              </a:cubicBezTo>
                              <a:cubicBezTo>
                                <a:pt x="4167" y="17"/>
                                <a:pt x="4172" y="21"/>
                                <a:pt x="4178" y="21"/>
                              </a:cubicBezTo>
                              <a:cubicBezTo>
                                <a:pt x="4184" y="21"/>
                                <a:pt x="4189" y="17"/>
                                <a:pt x="4189" y="11"/>
                              </a:cubicBezTo>
                              <a:cubicBezTo>
                                <a:pt x="4189" y="5"/>
                                <a:pt x="4184" y="0"/>
                                <a:pt x="4178" y="0"/>
                              </a:cubicBezTo>
                              <a:close/>
                              <a:moveTo>
                                <a:pt x="4271" y="0"/>
                              </a:moveTo>
                              <a:cubicBezTo>
                                <a:pt x="4265" y="0"/>
                                <a:pt x="4260" y="5"/>
                                <a:pt x="4260" y="11"/>
                              </a:cubicBezTo>
                              <a:cubicBezTo>
                                <a:pt x="4260" y="17"/>
                                <a:pt x="4265" y="21"/>
                                <a:pt x="4271" y="21"/>
                              </a:cubicBezTo>
                              <a:cubicBezTo>
                                <a:pt x="4277" y="21"/>
                                <a:pt x="4282" y="17"/>
                                <a:pt x="4282" y="11"/>
                              </a:cubicBezTo>
                              <a:cubicBezTo>
                                <a:pt x="4282" y="5"/>
                                <a:pt x="4277" y="0"/>
                                <a:pt x="4271" y="0"/>
                              </a:cubicBezTo>
                              <a:close/>
                              <a:moveTo>
                                <a:pt x="4363" y="0"/>
                              </a:moveTo>
                              <a:cubicBezTo>
                                <a:pt x="4357" y="0"/>
                                <a:pt x="4353" y="5"/>
                                <a:pt x="4353" y="11"/>
                              </a:cubicBezTo>
                              <a:cubicBezTo>
                                <a:pt x="4353" y="17"/>
                                <a:pt x="4357" y="21"/>
                                <a:pt x="4363" y="21"/>
                              </a:cubicBezTo>
                              <a:cubicBezTo>
                                <a:pt x="4369" y="21"/>
                                <a:pt x="4374" y="17"/>
                                <a:pt x="4374" y="11"/>
                              </a:cubicBezTo>
                              <a:cubicBezTo>
                                <a:pt x="4374" y="5"/>
                                <a:pt x="4369" y="0"/>
                                <a:pt x="4363" y="0"/>
                              </a:cubicBezTo>
                              <a:close/>
                              <a:moveTo>
                                <a:pt x="4456" y="0"/>
                              </a:moveTo>
                              <a:cubicBezTo>
                                <a:pt x="4450" y="0"/>
                                <a:pt x="4445" y="5"/>
                                <a:pt x="4445" y="11"/>
                              </a:cubicBezTo>
                              <a:cubicBezTo>
                                <a:pt x="4445" y="17"/>
                                <a:pt x="4450" y="21"/>
                                <a:pt x="4456" y="21"/>
                              </a:cubicBezTo>
                              <a:cubicBezTo>
                                <a:pt x="4462" y="21"/>
                                <a:pt x="4467" y="17"/>
                                <a:pt x="4467" y="11"/>
                              </a:cubicBezTo>
                              <a:cubicBezTo>
                                <a:pt x="4467" y="5"/>
                                <a:pt x="4462" y="0"/>
                                <a:pt x="4456" y="0"/>
                              </a:cubicBezTo>
                              <a:close/>
                              <a:moveTo>
                                <a:pt x="4549" y="0"/>
                              </a:moveTo>
                              <a:cubicBezTo>
                                <a:pt x="4543" y="0"/>
                                <a:pt x="4538" y="5"/>
                                <a:pt x="4538" y="11"/>
                              </a:cubicBezTo>
                              <a:cubicBezTo>
                                <a:pt x="4538" y="17"/>
                                <a:pt x="4543" y="21"/>
                                <a:pt x="4549" y="21"/>
                              </a:cubicBezTo>
                              <a:cubicBezTo>
                                <a:pt x="4555" y="21"/>
                                <a:pt x="4559" y="17"/>
                                <a:pt x="4559" y="11"/>
                              </a:cubicBezTo>
                              <a:cubicBezTo>
                                <a:pt x="4559" y="5"/>
                                <a:pt x="4555" y="0"/>
                                <a:pt x="4549" y="0"/>
                              </a:cubicBezTo>
                              <a:close/>
                              <a:moveTo>
                                <a:pt x="4641" y="0"/>
                              </a:moveTo>
                              <a:cubicBezTo>
                                <a:pt x="4635" y="0"/>
                                <a:pt x="4630" y="5"/>
                                <a:pt x="4630" y="11"/>
                              </a:cubicBezTo>
                              <a:cubicBezTo>
                                <a:pt x="4630" y="17"/>
                                <a:pt x="4635" y="21"/>
                                <a:pt x="4641" y="21"/>
                              </a:cubicBezTo>
                              <a:cubicBezTo>
                                <a:pt x="4647" y="21"/>
                                <a:pt x="4652" y="17"/>
                                <a:pt x="4652" y="11"/>
                              </a:cubicBezTo>
                              <a:cubicBezTo>
                                <a:pt x="4652" y="5"/>
                                <a:pt x="4647" y="0"/>
                                <a:pt x="4641" y="0"/>
                              </a:cubicBezTo>
                              <a:close/>
                              <a:moveTo>
                                <a:pt x="4734" y="0"/>
                              </a:moveTo>
                              <a:cubicBezTo>
                                <a:pt x="4728" y="0"/>
                                <a:pt x="4723" y="5"/>
                                <a:pt x="4723" y="11"/>
                              </a:cubicBezTo>
                              <a:cubicBezTo>
                                <a:pt x="4723" y="17"/>
                                <a:pt x="4728" y="21"/>
                                <a:pt x="4734" y="21"/>
                              </a:cubicBezTo>
                              <a:cubicBezTo>
                                <a:pt x="4740" y="21"/>
                                <a:pt x="4745" y="17"/>
                                <a:pt x="4745" y="11"/>
                              </a:cubicBezTo>
                              <a:cubicBezTo>
                                <a:pt x="4745" y="5"/>
                                <a:pt x="4740" y="0"/>
                                <a:pt x="4734" y="0"/>
                              </a:cubicBezTo>
                              <a:close/>
                              <a:moveTo>
                                <a:pt x="4826" y="0"/>
                              </a:moveTo>
                              <a:cubicBezTo>
                                <a:pt x="4820" y="0"/>
                                <a:pt x="4816" y="5"/>
                                <a:pt x="4816" y="11"/>
                              </a:cubicBezTo>
                              <a:cubicBezTo>
                                <a:pt x="4816" y="17"/>
                                <a:pt x="4820" y="21"/>
                                <a:pt x="4826" y="21"/>
                              </a:cubicBezTo>
                              <a:cubicBezTo>
                                <a:pt x="4832" y="21"/>
                                <a:pt x="4837" y="17"/>
                                <a:pt x="4837" y="11"/>
                              </a:cubicBezTo>
                              <a:cubicBezTo>
                                <a:pt x="4837" y="5"/>
                                <a:pt x="4832" y="0"/>
                                <a:pt x="4826" y="0"/>
                              </a:cubicBezTo>
                              <a:close/>
                              <a:moveTo>
                                <a:pt x="4919" y="0"/>
                              </a:moveTo>
                              <a:cubicBezTo>
                                <a:pt x="4913" y="0"/>
                                <a:pt x="4908" y="5"/>
                                <a:pt x="4908" y="11"/>
                              </a:cubicBezTo>
                              <a:cubicBezTo>
                                <a:pt x="4908" y="17"/>
                                <a:pt x="4913" y="21"/>
                                <a:pt x="4919" y="21"/>
                              </a:cubicBezTo>
                              <a:cubicBezTo>
                                <a:pt x="4925" y="21"/>
                                <a:pt x="4930" y="17"/>
                                <a:pt x="4930" y="11"/>
                              </a:cubicBezTo>
                              <a:cubicBezTo>
                                <a:pt x="4930" y="5"/>
                                <a:pt x="4925" y="0"/>
                                <a:pt x="4919" y="0"/>
                              </a:cubicBezTo>
                              <a:close/>
                              <a:moveTo>
                                <a:pt x="5012" y="0"/>
                              </a:moveTo>
                              <a:cubicBezTo>
                                <a:pt x="5006" y="0"/>
                                <a:pt x="5001" y="5"/>
                                <a:pt x="5001" y="11"/>
                              </a:cubicBezTo>
                              <a:cubicBezTo>
                                <a:pt x="5001" y="17"/>
                                <a:pt x="5006" y="21"/>
                                <a:pt x="5012" y="21"/>
                              </a:cubicBezTo>
                              <a:cubicBezTo>
                                <a:pt x="5018" y="21"/>
                                <a:pt x="5023" y="17"/>
                                <a:pt x="5023" y="11"/>
                              </a:cubicBezTo>
                              <a:cubicBezTo>
                                <a:pt x="5023" y="5"/>
                                <a:pt x="5018" y="0"/>
                                <a:pt x="5012" y="0"/>
                              </a:cubicBezTo>
                              <a:close/>
                              <a:moveTo>
                                <a:pt x="5104" y="0"/>
                              </a:moveTo>
                              <a:cubicBezTo>
                                <a:pt x="5098" y="0"/>
                                <a:pt x="5093" y="5"/>
                                <a:pt x="5093" y="11"/>
                              </a:cubicBezTo>
                              <a:cubicBezTo>
                                <a:pt x="5093" y="17"/>
                                <a:pt x="5098" y="21"/>
                                <a:pt x="5104" y="21"/>
                              </a:cubicBezTo>
                              <a:cubicBezTo>
                                <a:pt x="5110" y="21"/>
                                <a:pt x="5115" y="17"/>
                                <a:pt x="5115" y="11"/>
                              </a:cubicBezTo>
                              <a:cubicBezTo>
                                <a:pt x="5115" y="5"/>
                                <a:pt x="5110" y="0"/>
                                <a:pt x="5104" y="0"/>
                              </a:cubicBezTo>
                              <a:close/>
                              <a:moveTo>
                                <a:pt x="5197" y="0"/>
                              </a:moveTo>
                              <a:cubicBezTo>
                                <a:pt x="5191" y="0"/>
                                <a:pt x="5186" y="5"/>
                                <a:pt x="5186" y="11"/>
                              </a:cubicBezTo>
                              <a:cubicBezTo>
                                <a:pt x="5186" y="17"/>
                                <a:pt x="5191" y="21"/>
                                <a:pt x="5197" y="21"/>
                              </a:cubicBezTo>
                              <a:cubicBezTo>
                                <a:pt x="5203" y="21"/>
                                <a:pt x="5208" y="17"/>
                                <a:pt x="5208" y="11"/>
                              </a:cubicBezTo>
                              <a:cubicBezTo>
                                <a:pt x="5208" y="5"/>
                                <a:pt x="5203" y="0"/>
                                <a:pt x="5197" y="0"/>
                              </a:cubicBezTo>
                              <a:close/>
                              <a:moveTo>
                                <a:pt x="5289" y="0"/>
                              </a:moveTo>
                              <a:cubicBezTo>
                                <a:pt x="5283" y="0"/>
                                <a:pt x="5279" y="5"/>
                                <a:pt x="5279" y="11"/>
                              </a:cubicBezTo>
                              <a:cubicBezTo>
                                <a:pt x="5279" y="17"/>
                                <a:pt x="5283" y="21"/>
                                <a:pt x="5289" y="21"/>
                              </a:cubicBezTo>
                              <a:cubicBezTo>
                                <a:pt x="5295" y="21"/>
                                <a:pt x="5300" y="17"/>
                                <a:pt x="5300" y="11"/>
                              </a:cubicBezTo>
                              <a:cubicBezTo>
                                <a:pt x="5300" y="5"/>
                                <a:pt x="5295" y="0"/>
                                <a:pt x="5289" y="0"/>
                              </a:cubicBezTo>
                              <a:close/>
                              <a:moveTo>
                                <a:pt x="5382" y="0"/>
                              </a:moveTo>
                              <a:cubicBezTo>
                                <a:pt x="5376" y="0"/>
                                <a:pt x="5371" y="5"/>
                                <a:pt x="5371" y="11"/>
                              </a:cubicBezTo>
                              <a:cubicBezTo>
                                <a:pt x="5371" y="17"/>
                                <a:pt x="5376" y="21"/>
                                <a:pt x="5382" y="21"/>
                              </a:cubicBezTo>
                              <a:cubicBezTo>
                                <a:pt x="5388" y="21"/>
                                <a:pt x="5393" y="17"/>
                                <a:pt x="5393" y="11"/>
                              </a:cubicBezTo>
                              <a:cubicBezTo>
                                <a:pt x="5393" y="5"/>
                                <a:pt x="5388" y="0"/>
                                <a:pt x="5382" y="0"/>
                              </a:cubicBezTo>
                              <a:close/>
                              <a:moveTo>
                                <a:pt x="5475" y="0"/>
                              </a:moveTo>
                              <a:cubicBezTo>
                                <a:pt x="5469" y="0"/>
                                <a:pt x="5464" y="5"/>
                                <a:pt x="5464" y="11"/>
                              </a:cubicBezTo>
                              <a:cubicBezTo>
                                <a:pt x="5464" y="17"/>
                                <a:pt x="5469" y="21"/>
                                <a:pt x="5475" y="21"/>
                              </a:cubicBezTo>
                              <a:cubicBezTo>
                                <a:pt x="5481" y="21"/>
                                <a:pt x="5486" y="17"/>
                                <a:pt x="5486" y="11"/>
                              </a:cubicBezTo>
                              <a:cubicBezTo>
                                <a:pt x="5486" y="5"/>
                                <a:pt x="5481" y="0"/>
                                <a:pt x="5475" y="0"/>
                              </a:cubicBezTo>
                              <a:close/>
                              <a:moveTo>
                                <a:pt x="5567" y="0"/>
                              </a:moveTo>
                              <a:cubicBezTo>
                                <a:pt x="5561" y="0"/>
                                <a:pt x="5556" y="5"/>
                                <a:pt x="5556" y="11"/>
                              </a:cubicBezTo>
                              <a:cubicBezTo>
                                <a:pt x="5556" y="17"/>
                                <a:pt x="5561" y="21"/>
                                <a:pt x="5567" y="21"/>
                              </a:cubicBezTo>
                              <a:cubicBezTo>
                                <a:pt x="5573" y="21"/>
                                <a:pt x="5578" y="17"/>
                                <a:pt x="5578" y="11"/>
                              </a:cubicBezTo>
                              <a:cubicBezTo>
                                <a:pt x="5578" y="5"/>
                                <a:pt x="5573" y="0"/>
                                <a:pt x="5567" y="0"/>
                              </a:cubicBezTo>
                              <a:close/>
                              <a:moveTo>
                                <a:pt x="5660" y="0"/>
                              </a:moveTo>
                              <a:cubicBezTo>
                                <a:pt x="5654" y="0"/>
                                <a:pt x="5649" y="5"/>
                                <a:pt x="5649" y="11"/>
                              </a:cubicBezTo>
                              <a:cubicBezTo>
                                <a:pt x="5649" y="17"/>
                                <a:pt x="5654" y="21"/>
                                <a:pt x="5660" y="21"/>
                              </a:cubicBezTo>
                              <a:cubicBezTo>
                                <a:pt x="5666" y="21"/>
                                <a:pt x="5671" y="17"/>
                                <a:pt x="5671" y="11"/>
                              </a:cubicBezTo>
                              <a:cubicBezTo>
                                <a:pt x="5671" y="5"/>
                                <a:pt x="5666" y="0"/>
                                <a:pt x="5660" y="0"/>
                              </a:cubicBezTo>
                              <a:close/>
                              <a:moveTo>
                                <a:pt x="5752" y="0"/>
                              </a:moveTo>
                              <a:cubicBezTo>
                                <a:pt x="5746" y="0"/>
                                <a:pt x="5742" y="5"/>
                                <a:pt x="5742" y="11"/>
                              </a:cubicBezTo>
                              <a:cubicBezTo>
                                <a:pt x="5742" y="17"/>
                                <a:pt x="5746" y="21"/>
                                <a:pt x="5752" y="21"/>
                              </a:cubicBezTo>
                              <a:cubicBezTo>
                                <a:pt x="5758" y="21"/>
                                <a:pt x="5763" y="17"/>
                                <a:pt x="5763" y="11"/>
                              </a:cubicBezTo>
                              <a:cubicBezTo>
                                <a:pt x="5763" y="5"/>
                                <a:pt x="5758" y="0"/>
                                <a:pt x="5752" y="0"/>
                              </a:cubicBezTo>
                              <a:close/>
                              <a:moveTo>
                                <a:pt x="104" y="3241"/>
                              </a:moveTo>
                              <a:cubicBezTo>
                                <a:pt x="98" y="3241"/>
                                <a:pt x="93" y="3246"/>
                                <a:pt x="93" y="3252"/>
                              </a:cubicBezTo>
                              <a:cubicBezTo>
                                <a:pt x="93" y="3258"/>
                                <a:pt x="98" y="3263"/>
                                <a:pt x="104" y="3263"/>
                              </a:cubicBezTo>
                              <a:cubicBezTo>
                                <a:pt x="110" y="3263"/>
                                <a:pt x="114" y="3258"/>
                                <a:pt x="114" y="3252"/>
                              </a:cubicBezTo>
                              <a:cubicBezTo>
                                <a:pt x="114" y="3246"/>
                                <a:pt x="110" y="3241"/>
                                <a:pt x="104" y="3241"/>
                              </a:cubicBezTo>
                              <a:close/>
                              <a:moveTo>
                                <a:pt x="196" y="3241"/>
                              </a:moveTo>
                              <a:cubicBezTo>
                                <a:pt x="190" y="3241"/>
                                <a:pt x="185" y="3246"/>
                                <a:pt x="185" y="3252"/>
                              </a:cubicBezTo>
                              <a:cubicBezTo>
                                <a:pt x="185" y="3258"/>
                                <a:pt x="190" y="3263"/>
                                <a:pt x="196" y="3263"/>
                              </a:cubicBezTo>
                              <a:cubicBezTo>
                                <a:pt x="202" y="3263"/>
                                <a:pt x="207" y="3258"/>
                                <a:pt x="207" y="3252"/>
                              </a:cubicBezTo>
                              <a:cubicBezTo>
                                <a:pt x="207" y="3246"/>
                                <a:pt x="202" y="3241"/>
                                <a:pt x="196" y="3241"/>
                              </a:cubicBezTo>
                              <a:close/>
                              <a:moveTo>
                                <a:pt x="289" y="3241"/>
                              </a:moveTo>
                              <a:cubicBezTo>
                                <a:pt x="283" y="3241"/>
                                <a:pt x="278" y="3246"/>
                                <a:pt x="278" y="3252"/>
                              </a:cubicBezTo>
                              <a:cubicBezTo>
                                <a:pt x="278" y="3258"/>
                                <a:pt x="283" y="3263"/>
                                <a:pt x="289" y="3263"/>
                              </a:cubicBezTo>
                              <a:cubicBezTo>
                                <a:pt x="295" y="3263"/>
                                <a:pt x="300" y="3258"/>
                                <a:pt x="300" y="3252"/>
                              </a:cubicBezTo>
                              <a:cubicBezTo>
                                <a:pt x="300" y="3246"/>
                                <a:pt x="295" y="3241"/>
                                <a:pt x="289" y="3241"/>
                              </a:cubicBezTo>
                              <a:close/>
                              <a:moveTo>
                                <a:pt x="381" y="3241"/>
                              </a:moveTo>
                              <a:cubicBezTo>
                                <a:pt x="375" y="3241"/>
                                <a:pt x="370" y="3246"/>
                                <a:pt x="370" y="3252"/>
                              </a:cubicBezTo>
                              <a:cubicBezTo>
                                <a:pt x="370" y="3258"/>
                                <a:pt x="375" y="3263"/>
                                <a:pt x="381" y="3263"/>
                              </a:cubicBezTo>
                              <a:cubicBezTo>
                                <a:pt x="387" y="3263"/>
                                <a:pt x="392" y="3258"/>
                                <a:pt x="392" y="3252"/>
                              </a:cubicBezTo>
                              <a:cubicBezTo>
                                <a:pt x="392" y="3246"/>
                                <a:pt x="387" y="3241"/>
                                <a:pt x="381" y="3241"/>
                              </a:cubicBezTo>
                              <a:close/>
                              <a:moveTo>
                                <a:pt x="474" y="3241"/>
                              </a:moveTo>
                              <a:cubicBezTo>
                                <a:pt x="468" y="3241"/>
                                <a:pt x="463" y="3246"/>
                                <a:pt x="463" y="3252"/>
                              </a:cubicBezTo>
                              <a:cubicBezTo>
                                <a:pt x="463" y="3258"/>
                                <a:pt x="468" y="3263"/>
                                <a:pt x="474" y="3263"/>
                              </a:cubicBezTo>
                              <a:cubicBezTo>
                                <a:pt x="480" y="3263"/>
                                <a:pt x="485" y="3258"/>
                                <a:pt x="485" y="3252"/>
                              </a:cubicBezTo>
                              <a:cubicBezTo>
                                <a:pt x="485" y="3246"/>
                                <a:pt x="480" y="3241"/>
                                <a:pt x="474" y="3241"/>
                              </a:cubicBezTo>
                              <a:close/>
                              <a:moveTo>
                                <a:pt x="567" y="3241"/>
                              </a:moveTo>
                              <a:cubicBezTo>
                                <a:pt x="561" y="3241"/>
                                <a:pt x="556" y="3246"/>
                                <a:pt x="556" y="3252"/>
                              </a:cubicBezTo>
                              <a:cubicBezTo>
                                <a:pt x="556" y="3258"/>
                                <a:pt x="561" y="3263"/>
                                <a:pt x="567" y="3263"/>
                              </a:cubicBezTo>
                              <a:cubicBezTo>
                                <a:pt x="573" y="3263"/>
                                <a:pt x="577" y="3258"/>
                                <a:pt x="577" y="3252"/>
                              </a:cubicBezTo>
                              <a:cubicBezTo>
                                <a:pt x="577" y="3246"/>
                                <a:pt x="573" y="3241"/>
                                <a:pt x="567" y="3241"/>
                              </a:cubicBezTo>
                              <a:close/>
                              <a:moveTo>
                                <a:pt x="659" y="3241"/>
                              </a:moveTo>
                              <a:cubicBezTo>
                                <a:pt x="653" y="3241"/>
                                <a:pt x="648" y="3246"/>
                                <a:pt x="648" y="3252"/>
                              </a:cubicBezTo>
                              <a:cubicBezTo>
                                <a:pt x="648" y="3258"/>
                                <a:pt x="653" y="3263"/>
                                <a:pt x="659" y="3263"/>
                              </a:cubicBezTo>
                              <a:cubicBezTo>
                                <a:pt x="665" y="3263"/>
                                <a:pt x="670" y="3258"/>
                                <a:pt x="670" y="3252"/>
                              </a:cubicBezTo>
                              <a:cubicBezTo>
                                <a:pt x="670" y="3246"/>
                                <a:pt x="665" y="3241"/>
                                <a:pt x="659" y="3241"/>
                              </a:cubicBezTo>
                              <a:close/>
                              <a:moveTo>
                                <a:pt x="752" y="3241"/>
                              </a:moveTo>
                              <a:cubicBezTo>
                                <a:pt x="746" y="3241"/>
                                <a:pt x="741" y="3246"/>
                                <a:pt x="741" y="3252"/>
                              </a:cubicBezTo>
                              <a:cubicBezTo>
                                <a:pt x="741" y="3258"/>
                                <a:pt x="746" y="3263"/>
                                <a:pt x="752" y="3263"/>
                              </a:cubicBezTo>
                              <a:cubicBezTo>
                                <a:pt x="758" y="3263"/>
                                <a:pt x="763" y="3258"/>
                                <a:pt x="763" y="3252"/>
                              </a:cubicBezTo>
                              <a:cubicBezTo>
                                <a:pt x="763" y="3246"/>
                                <a:pt x="758" y="3241"/>
                                <a:pt x="752" y="3241"/>
                              </a:cubicBezTo>
                              <a:close/>
                              <a:moveTo>
                                <a:pt x="844" y="3241"/>
                              </a:moveTo>
                              <a:cubicBezTo>
                                <a:pt x="838" y="3241"/>
                                <a:pt x="834" y="3246"/>
                                <a:pt x="834" y="3252"/>
                              </a:cubicBezTo>
                              <a:cubicBezTo>
                                <a:pt x="834" y="3258"/>
                                <a:pt x="838" y="3263"/>
                                <a:pt x="844" y="3263"/>
                              </a:cubicBezTo>
                              <a:cubicBezTo>
                                <a:pt x="850" y="3263"/>
                                <a:pt x="855" y="3258"/>
                                <a:pt x="855" y="3252"/>
                              </a:cubicBezTo>
                              <a:cubicBezTo>
                                <a:pt x="855" y="3246"/>
                                <a:pt x="850" y="3241"/>
                                <a:pt x="844" y="3241"/>
                              </a:cubicBezTo>
                              <a:close/>
                              <a:moveTo>
                                <a:pt x="937" y="3241"/>
                              </a:moveTo>
                              <a:cubicBezTo>
                                <a:pt x="931" y="3241"/>
                                <a:pt x="926" y="3246"/>
                                <a:pt x="926" y="3252"/>
                              </a:cubicBezTo>
                              <a:cubicBezTo>
                                <a:pt x="926" y="3258"/>
                                <a:pt x="931" y="3263"/>
                                <a:pt x="937" y="3263"/>
                              </a:cubicBezTo>
                              <a:cubicBezTo>
                                <a:pt x="943" y="3263"/>
                                <a:pt x="948" y="3258"/>
                                <a:pt x="948" y="3252"/>
                              </a:cubicBezTo>
                              <a:cubicBezTo>
                                <a:pt x="948" y="3246"/>
                                <a:pt x="943" y="3241"/>
                                <a:pt x="937" y="3241"/>
                              </a:cubicBezTo>
                              <a:close/>
                              <a:moveTo>
                                <a:pt x="1030" y="3241"/>
                              </a:moveTo>
                              <a:cubicBezTo>
                                <a:pt x="1024" y="3241"/>
                                <a:pt x="1019" y="3246"/>
                                <a:pt x="1019" y="3252"/>
                              </a:cubicBezTo>
                              <a:cubicBezTo>
                                <a:pt x="1019" y="3258"/>
                                <a:pt x="1024" y="3263"/>
                                <a:pt x="1030" y="3263"/>
                              </a:cubicBezTo>
                              <a:cubicBezTo>
                                <a:pt x="1036" y="3263"/>
                                <a:pt x="1040" y="3258"/>
                                <a:pt x="1040" y="3252"/>
                              </a:cubicBezTo>
                              <a:cubicBezTo>
                                <a:pt x="1040" y="3246"/>
                                <a:pt x="1036" y="3241"/>
                                <a:pt x="1030" y="3241"/>
                              </a:cubicBezTo>
                              <a:close/>
                              <a:moveTo>
                                <a:pt x="1122" y="3241"/>
                              </a:moveTo>
                              <a:cubicBezTo>
                                <a:pt x="1116" y="3241"/>
                                <a:pt x="1111" y="3246"/>
                                <a:pt x="1111" y="3252"/>
                              </a:cubicBezTo>
                              <a:cubicBezTo>
                                <a:pt x="1111" y="3258"/>
                                <a:pt x="1116" y="3263"/>
                                <a:pt x="1122" y="3263"/>
                              </a:cubicBezTo>
                              <a:cubicBezTo>
                                <a:pt x="1128" y="3263"/>
                                <a:pt x="1133" y="3258"/>
                                <a:pt x="1133" y="3252"/>
                              </a:cubicBezTo>
                              <a:cubicBezTo>
                                <a:pt x="1133" y="3246"/>
                                <a:pt x="1128" y="3241"/>
                                <a:pt x="1122" y="3241"/>
                              </a:cubicBezTo>
                              <a:close/>
                              <a:moveTo>
                                <a:pt x="1215" y="3241"/>
                              </a:moveTo>
                              <a:cubicBezTo>
                                <a:pt x="1209" y="3241"/>
                                <a:pt x="1204" y="3246"/>
                                <a:pt x="1204" y="3252"/>
                              </a:cubicBezTo>
                              <a:cubicBezTo>
                                <a:pt x="1204" y="3258"/>
                                <a:pt x="1209" y="3263"/>
                                <a:pt x="1215" y="3263"/>
                              </a:cubicBezTo>
                              <a:cubicBezTo>
                                <a:pt x="1221" y="3263"/>
                                <a:pt x="1226" y="3258"/>
                                <a:pt x="1226" y="3252"/>
                              </a:cubicBezTo>
                              <a:cubicBezTo>
                                <a:pt x="1226" y="3246"/>
                                <a:pt x="1221" y="3241"/>
                                <a:pt x="1215" y="3241"/>
                              </a:cubicBezTo>
                              <a:close/>
                              <a:moveTo>
                                <a:pt x="1307" y="3241"/>
                              </a:moveTo>
                              <a:cubicBezTo>
                                <a:pt x="1301" y="3241"/>
                                <a:pt x="1297" y="3246"/>
                                <a:pt x="1297" y="3252"/>
                              </a:cubicBezTo>
                              <a:cubicBezTo>
                                <a:pt x="1297" y="3258"/>
                                <a:pt x="1301" y="3263"/>
                                <a:pt x="1307" y="3263"/>
                              </a:cubicBezTo>
                              <a:cubicBezTo>
                                <a:pt x="1313" y="3263"/>
                                <a:pt x="1318" y="3258"/>
                                <a:pt x="1318" y="3252"/>
                              </a:cubicBezTo>
                              <a:cubicBezTo>
                                <a:pt x="1318" y="3246"/>
                                <a:pt x="1313" y="3241"/>
                                <a:pt x="1307" y="3241"/>
                              </a:cubicBezTo>
                              <a:close/>
                              <a:moveTo>
                                <a:pt x="1400" y="3241"/>
                              </a:moveTo>
                              <a:cubicBezTo>
                                <a:pt x="1394" y="3241"/>
                                <a:pt x="1389" y="3246"/>
                                <a:pt x="1389" y="3252"/>
                              </a:cubicBezTo>
                              <a:cubicBezTo>
                                <a:pt x="1389" y="3258"/>
                                <a:pt x="1394" y="3263"/>
                                <a:pt x="1400" y="3263"/>
                              </a:cubicBezTo>
                              <a:cubicBezTo>
                                <a:pt x="1406" y="3263"/>
                                <a:pt x="1411" y="3258"/>
                                <a:pt x="1411" y="3252"/>
                              </a:cubicBezTo>
                              <a:cubicBezTo>
                                <a:pt x="1411" y="3246"/>
                                <a:pt x="1406" y="3241"/>
                                <a:pt x="1400" y="3241"/>
                              </a:cubicBezTo>
                              <a:close/>
                              <a:moveTo>
                                <a:pt x="1493" y="3241"/>
                              </a:moveTo>
                              <a:cubicBezTo>
                                <a:pt x="1487" y="3241"/>
                                <a:pt x="1482" y="3246"/>
                                <a:pt x="1482" y="3252"/>
                              </a:cubicBezTo>
                              <a:cubicBezTo>
                                <a:pt x="1482" y="3258"/>
                                <a:pt x="1487" y="3263"/>
                                <a:pt x="1493" y="3263"/>
                              </a:cubicBezTo>
                              <a:cubicBezTo>
                                <a:pt x="1499" y="3263"/>
                                <a:pt x="1504" y="3258"/>
                                <a:pt x="1504" y="3252"/>
                              </a:cubicBezTo>
                              <a:cubicBezTo>
                                <a:pt x="1504" y="3246"/>
                                <a:pt x="1499" y="3241"/>
                                <a:pt x="1493" y="3241"/>
                              </a:cubicBezTo>
                              <a:close/>
                              <a:moveTo>
                                <a:pt x="1585" y="3241"/>
                              </a:moveTo>
                              <a:cubicBezTo>
                                <a:pt x="1579" y="3241"/>
                                <a:pt x="1574" y="3246"/>
                                <a:pt x="1574" y="3252"/>
                              </a:cubicBezTo>
                              <a:cubicBezTo>
                                <a:pt x="1574" y="3258"/>
                                <a:pt x="1579" y="3263"/>
                                <a:pt x="1585" y="3263"/>
                              </a:cubicBezTo>
                              <a:cubicBezTo>
                                <a:pt x="1591" y="3263"/>
                                <a:pt x="1596" y="3258"/>
                                <a:pt x="1596" y="3252"/>
                              </a:cubicBezTo>
                              <a:cubicBezTo>
                                <a:pt x="1596" y="3246"/>
                                <a:pt x="1591" y="3241"/>
                                <a:pt x="1585" y="3241"/>
                              </a:cubicBezTo>
                              <a:close/>
                              <a:moveTo>
                                <a:pt x="1678" y="3241"/>
                              </a:moveTo>
                              <a:cubicBezTo>
                                <a:pt x="1672" y="3241"/>
                                <a:pt x="1667" y="3246"/>
                                <a:pt x="1667" y="3252"/>
                              </a:cubicBezTo>
                              <a:cubicBezTo>
                                <a:pt x="1667" y="3258"/>
                                <a:pt x="1672" y="3263"/>
                                <a:pt x="1678" y="3263"/>
                              </a:cubicBezTo>
                              <a:cubicBezTo>
                                <a:pt x="1684" y="3263"/>
                                <a:pt x="1689" y="3258"/>
                                <a:pt x="1689" y="3252"/>
                              </a:cubicBezTo>
                              <a:cubicBezTo>
                                <a:pt x="1689" y="3246"/>
                                <a:pt x="1684" y="3241"/>
                                <a:pt x="1678" y="3241"/>
                              </a:cubicBezTo>
                              <a:close/>
                              <a:moveTo>
                                <a:pt x="1770" y="3241"/>
                              </a:moveTo>
                              <a:cubicBezTo>
                                <a:pt x="1764" y="3241"/>
                                <a:pt x="1760" y="3246"/>
                                <a:pt x="1760" y="3252"/>
                              </a:cubicBezTo>
                              <a:cubicBezTo>
                                <a:pt x="1760" y="3258"/>
                                <a:pt x="1764" y="3263"/>
                                <a:pt x="1770" y="3263"/>
                              </a:cubicBezTo>
                              <a:cubicBezTo>
                                <a:pt x="1776" y="3263"/>
                                <a:pt x="1781" y="3258"/>
                                <a:pt x="1781" y="3252"/>
                              </a:cubicBezTo>
                              <a:cubicBezTo>
                                <a:pt x="1781" y="3246"/>
                                <a:pt x="1776" y="3241"/>
                                <a:pt x="1770" y="3241"/>
                              </a:cubicBezTo>
                              <a:close/>
                              <a:moveTo>
                                <a:pt x="1863" y="3241"/>
                              </a:moveTo>
                              <a:cubicBezTo>
                                <a:pt x="1857" y="3241"/>
                                <a:pt x="1852" y="3246"/>
                                <a:pt x="1852" y="3252"/>
                              </a:cubicBezTo>
                              <a:cubicBezTo>
                                <a:pt x="1852" y="3258"/>
                                <a:pt x="1857" y="3263"/>
                                <a:pt x="1863" y="3263"/>
                              </a:cubicBezTo>
                              <a:cubicBezTo>
                                <a:pt x="1869" y="3263"/>
                                <a:pt x="1874" y="3258"/>
                                <a:pt x="1874" y="3252"/>
                              </a:cubicBezTo>
                              <a:cubicBezTo>
                                <a:pt x="1874" y="3246"/>
                                <a:pt x="1869" y="3241"/>
                                <a:pt x="1863" y="3241"/>
                              </a:cubicBezTo>
                              <a:close/>
                              <a:moveTo>
                                <a:pt x="1956" y="3241"/>
                              </a:moveTo>
                              <a:cubicBezTo>
                                <a:pt x="1950" y="3241"/>
                                <a:pt x="1945" y="3246"/>
                                <a:pt x="1945" y="3252"/>
                              </a:cubicBezTo>
                              <a:cubicBezTo>
                                <a:pt x="1945" y="3258"/>
                                <a:pt x="1950" y="3263"/>
                                <a:pt x="1956" y="3263"/>
                              </a:cubicBezTo>
                              <a:cubicBezTo>
                                <a:pt x="1962" y="3263"/>
                                <a:pt x="1967" y="3258"/>
                                <a:pt x="1967" y="3252"/>
                              </a:cubicBezTo>
                              <a:cubicBezTo>
                                <a:pt x="1967" y="3246"/>
                                <a:pt x="1962" y="3241"/>
                                <a:pt x="1956" y="3241"/>
                              </a:cubicBezTo>
                              <a:close/>
                              <a:moveTo>
                                <a:pt x="2048" y="3241"/>
                              </a:moveTo>
                              <a:cubicBezTo>
                                <a:pt x="2042" y="3241"/>
                                <a:pt x="2037" y="3246"/>
                                <a:pt x="2037" y="3252"/>
                              </a:cubicBezTo>
                              <a:cubicBezTo>
                                <a:pt x="2037" y="3258"/>
                                <a:pt x="2042" y="3263"/>
                                <a:pt x="2048" y="3263"/>
                              </a:cubicBezTo>
                              <a:cubicBezTo>
                                <a:pt x="2054" y="3263"/>
                                <a:pt x="2059" y="3258"/>
                                <a:pt x="2059" y="3252"/>
                              </a:cubicBezTo>
                              <a:cubicBezTo>
                                <a:pt x="2059" y="3246"/>
                                <a:pt x="2054" y="3241"/>
                                <a:pt x="2048" y="3241"/>
                              </a:cubicBezTo>
                              <a:close/>
                              <a:moveTo>
                                <a:pt x="2141" y="3241"/>
                              </a:moveTo>
                              <a:cubicBezTo>
                                <a:pt x="2135" y="3241"/>
                                <a:pt x="2130" y="3246"/>
                                <a:pt x="2130" y="3252"/>
                              </a:cubicBezTo>
                              <a:cubicBezTo>
                                <a:pt x="2130" y="3258"/>
                                <a:pt x="2135" y="3263"/>
                                <a:pt x="2141" y="3263"/>
                              </a:cubicBezTo>
                              <a:cubicBezTo>
                                <a:pt x="2147" y="3263"/>
                                <a:pt x="2152" y="3258"/>
                                <a:pt x="2152" y="3252"/>
                              </a:cubicBezTo>
                              <a:cubicBezTo>
                                <a:pt x="2152" y="3246"/>
                                <a:pt x="2147" y="3241"/>
                                <a:pt x="2141" y="3241"/>
                              </a:cubicBezTo>
                              <a:close/>
                              <a:moveTo>
                                <a:pt x="2233" y="3241"/>
                              </a:moveTo>
                              <a:cubicBezTo>
                                <a:pt x="2227" y="3241"/>
                                <a:pt x="2223" y="3246"/>
                                <a:pt x="2223" y="3252"/>
                              </a:cubicBezTo>
                              <a:cubicBezTo>
                                <a:pt x="2223" y="3258"/>
                                <a:pt x="2227" y="3263"/>
                                <a:pt x="2233" y="3263"/>
                              </a:cubicBezTo>
                              <a:cubicBezTo>
                                <a:pt x="2239" y="3263"/>
                                <a:pt x="2244" y="3258"/>
                                <a:pt x="2244" y="3252"/>
                              </a:cubicBezTo>
                              <a:cubicBezTo>
                                <a:pt x="2244" y="3246"/>
                                <a:pt x="2239" y="3241"/>
                                <a:pt x="2233" y="3241"/>
                              </a:cubicBezTo>
                              <a:close/>
                              <a:moveTo>
                                <a:pt x="2326" y="3241"/>
                              </a:moveTo>
                              <a:cubicBezTo>
                                <a:pt x="2320" y="3241"/>
                                <a:pt x="2315" y="3246"/>
                                <a:pt x="2315" y="3252"/>
                              </a:cubicBezTo>
                              <a:cubicBezTo>
                                <a:pt x="2315" y="3258"/>
                                <a:pt x="2320" y="3263"/>
                                <a:pt x="2326" y="3263"/>
                              </a:cubicBezTo>
                              <a:cubicBezTo>
                                <a:pt x="2332" y="3263"/>
                                <a:pt x="2337" y="3258"/>
                                <a:pt x="2337" y="3252"/>
                              </a:cubicBezTo>
                              <a:cubicBezTo>
                                <a:pt x="2337" y="3246"/>
                                <a:pt x="2332" y="3241"/>
                                <a:pt x="2326" y="3241"/>
                              </a:cubicBezTo>
                              <a:close/>
                              <a:moveTo>
                                <a:pt x="2419" y="3241"/>
                              </a:moveTo>
                              <a:cubicBezTo>
                                <a:pt x="2413" y="3241"/>
                                <a:pt x="2408" y="3246"/>
                                <a:pt x="2408" y="3252"/>
                              </a:cubicBezTo>
                              <a:cubicBezTo>
                                <a:pt x="2408" y="3258"/>
                                <a:pt x="2413" y="3263"/>
                                <a:pt x="2419" y="3263"/>
                              </a:cubicBezTo>
                              <a:cubicBezTo>
                                <a:pt x="2425" y="3263"/>
                                <a:pt x="2430" y="3258"/>
                                <a:pt x="2430" y="3252"/>
                              </a:cubicBezTo>
                              <a:cubicBezTo>
                                <a:pt x="2430" y="3246"/>
                                <a:pt x="2425" y="3241"/>
                                <a:pt x="2419" y="3241"/>
                              </a:cubicBezTo>
                              <a:close/>
                              <a:moveTo>
                                <a:pt x="2511" y="3241"/>
                              </a:moveTo>
                              <a:cubicBezTo>
                                <a:pt x="2505" y="3241"/>
                                <a:pt x="2500" y="3246"/>
                                <a:pt x="2500" y="3252"/>
                              </a:cubicBezTo>
                              <a:cubicBezTo>
                                <a:pt x="2500" y="3258"/>
                                <a:pt x="2505" y="3263"/>
                                <a:pt x="2511" y="3263"/>
                              </a:cubicBezTo>
                              <a:cubicBezTo>
                                <a:pt x="2517" y="3263"/>
                                <a:pt x="2522" y="3258"/>
                                <a:pt x="2522" y="3252"/>
                              </a:cubicBezTo>
                              <a:cubicBezTo>
                                <a:pt x="2522" y="3246"/>
                                <a:pt x="2517" y="3241"/>
                                <a:pt x="2511" y="3241"/>
                              </a:cubicBezTo>
                              <a:close/>
                              <a:moveTo>
                                <a:pt x="2604" y="3241"/>
                              </a:moveTo>
                              <a:cubicBezTo>
                                <a:pt x="2598" y="3241"/>
                                <a:pt x="2593" y="3246"/>
                                <a:pt x="2593" y="3252"/>
                              </a:cubicBezTo>
                              <a:cubicBezTo>
                                <a:pt x="2593" y="3258"/>
                                <a:pt x="2598" y="3263"/>
                                <a:pt x="2604" y="3263"/>
                              </a:cubicBezTo>
                              <a:cubicBezTo>
                                <a:pt x="2610" y="3263"/>
                                <a:pt x="2615" y="3258"/>
                                <a:pt x="2615" y="3252"/>
                              </a:cubicBezTo>
                              <a:cubicBezTo>
                                <a:pt x="2615" y="3246"/>
                                <a:pt x="2610" y="3241"/>
                                <a:pt x="2604" y="3241"/>
                              </a:cubicBezTo>
                              <a:close/>
                              <a:moveTo>
                                <a:pt x="2697" y="3241"/>
                              </a:moveTo>
                              <a:cubicBezTo>
                                <a:pt x="2690" y="3241"/>
                                <a:pt x="2686" y="3246"/>
                                <a:pt x="2686" y="3252"/>
                              </a:cubicBezTo>
                              <a:cubicBezTo>
                                <a:pt x="2686" y="3258"/>
                                <a:pt x="2690" y="3263"/>
                                <a:pt x="2697" y="3263"/>
                              </a:cubicBezTo>
                              <a:cubicBezTo>
                                <a:pt x="2703" y="3263"/>
                                <a:pt x="2707" y="3258"/>
                                <a:pt x="2707" y="3252"/>
                              </a:cubicBezTo>
                              <a:cubicBezTo>
                                <a:pt x="2707" y="3246"/>
                                <a:pt x="2703" y="3241"/>
                                <a:pt x="2697" y="3241"/>
                              </a:cubicBezTo>
                              <a:close/>
                              <a:moveTo>
                                <a:pt x="2789" y="3241"/>
                              </a:moveTo>
                              <a:cubicBezTo>
                                <a:pt x="2783" y="3241"/>
                                <a:pt x="2778" y="3246"/>
                                <a:pt x="2778" y="3252"/>
                              </a:cubicBezTo>
                              <a:cubicBezTo>
                                <a:pt x="2778" y="3258"/>
                                <a:pt x="2783" y="3263"/>
                                <a:pt x="2789" y="3263"/>
                              </a:cubicBezTo>
                              <a:cubicBezTo>
                                <a:pt x="2795" y="3263"/>
                                <a:pt x="2800" y="3258"/>
                                <a:pt x="2800" y="3252"/>
                              </a:cubicBezTo>
                              <a:cubicBezTo>
                                <a:pt x="2800" y="3246"/>
                                <a:pt x="2795" y="3241"/>
                                <a:pt x="2789" y="3241"/>
                              </a:cubicBezTo>
                              <a:close/>
                              <a:moveTo>
                                <a:pt x="2882" y="3241"/>
                              </a:moveTo>
                              <a:cubicBezTo>
                                <a:pt x="2876" y="3241"/>
                                <a:pt x="2871" y="3246"/>
                                <a:pt x="2871" y="3252"/>
                              </a:cubicBezTo>
                              <a:cubicBezTo>
                                <a:pt x="2871" y="3258"/>
                                <a:pt x="2876" y="3263"/>
                                <a:pt x="2882" y="3263"/>
                              </a:cubicBezTo>
                              <a:cubicBezTo>
                                <a:pt x="2888" y="3263"/>
                                <a:pt x="2893" y="3258"/>
                                <a:pt x="2893" y="3252"/>
                              </a:cubicBezTo>
                              <a:cubicBezTo>
                                <a:pt x="2893" y="3246"/>
                                <a:pt x="2888" y="3241"/>
                                <a:pt x="2882" y="3241"/>
                              </a:cubicBezTo>
                              <a:close/>
                              <a:moveTo>
                                <a:pt x="2974" y="3241"/>
                              </a:moveTo>
                              <a:cubicBezTo>
                                <a:pt x="2968" y="3241"/>
                                <a:pt x="2963" y="3246"/>
                                <a:pt x="2963" y="3252"/>
                              </a:cubicBezTo>
                              <a:cubicBezTo>
                                <a:pt x="2963" y="3258"/>
                                <a:pt x="2968" y="3263"/>
                                <a:pt x="2974" y="3263"/>
                              </a:cubicBezTo>
                              <a:cubicBezTo>
                                <a:pt x="2980" y="3263"/>
                                <a:pt x="2985" y="3258"/>
                                <a:pt x="2985" y="3252"/>
                              </a:cubicBezTo>
                              <a:cubicBezTo>
                                <a:pt x="2985" y="3246"/>
                                <a:pt x="2980" y="3241"/>
                                <a:pt x="2974" y="3241"/>
                              </a:cubicBezTo>
                              <a:close/>
                              <a:moveTo>
                                <a:pt x="3067" y="3241"/>
                              </a:moveTo>
                              <a:cubicBezTo>
                                <a:pt x="3061" y="3241"/>
                                <a:pt x="3056" y="3246"/>
                                <a:pt x="3056" y="3252"/>
                              </a:cubicBezTo>
                              <a:cubicBezTo>
                                <a:pt x="3056" y="3258"/>
                                <a:pt x="3061" y="3263"/>
                                <a:pt x="3067" y="3263"/>
                              </a:cubicBezTo>
                              <a:cubicBezTo>
                                <a:pt x="3073" y="3263"/>
                                <a:pt x="3078" y="3258"/>
                                <a:pt x="3078" y="3252"/>
                              </a:cubicBezTo>
                              <a:cubicBezTo>
                                <a:pt x="3078" y="3246"/>
                                <a:pt x="3073" y="3241"/>
                                <a:pt x="3067" y="3241"/>
                              </a:cubicBezTo>
                              <a:close/>
                              <a:moveTo>
                                <a:pt x="3160" y="3241"/>
                              </a:moveTo>
                              <a:cubicBezTo>
                                <a:pt x="3154" y="3241"/>
                                <a:pt x="3149" y="3246"/>
                                <a:pt x="3149" y="3252"/>
                              </a:cubicBezTo>
                              <a:cubicBezTo>
                                <a:pt x="3149" y="3258"/>
                                <a:pt x="3154" y="3263"/>
                                <a:pt x="3160" y="3263"/>
                              </a:cubicBezTo>
                              <a:cubicBezTo>
                                <a:pt x="3166" y="3263"/>
                                <a:pt x="3170" y="3258"/>
                                <a:pt x="3170" y="3252"/>
                              </a:cubicBezTo>
                              <a:cubicBezTo>
                                <a:pt x="3170" y="3246"/>
                                <a:pt x="3166" y="3241"/>
                                <a:pt x="3160" y="3241"/>
                              </a:cubicBezTo>
                              <a:close/>
                              <a:moveTo>
                                <a:pt x="3252" y="3241"/>
                              </a:moveTo>
                              <a:cubicBezTo>
                                <a:pt x="3246" y="3241"/>
                                <a:pt x="3241" y="3246"/>
                                <a:pt x="3241" y="3252"/>
                              </a:cubicBezTo>
                              <a:cubicBezTo>
                                <a:pt x="3241" y="3258"/>
                                <a:pt x="3246" y="3263"/>
                                <a:pt x="3252" y="3263"/>
                              </a:cubicBezTo>
                              <a:cubicBezTo>
                                <a:pt x="3258" y="3263"/>
                                <a:pt x="3263" y="3258"/>
                                <a:pt x="3263" y="3252"/>
                              </a:cubicBezTo>
                              <a:cubicBezTo>
                                <a:pt x="3263" y="3246"/>
                                <a:pt x="3258" y="3241"/>
                                <a:pt x="3252" y="3241"/>
                              </a:cubicBezTo>
                              <a:close/>
                              <a:moveTo>
                                <a:pt x="3345" y="3241"/>
                              </a:moveTo>
                              <a:cubicBezTo>
                                <a:pt x="3339" y="3241"/>
                                <a:pt x="3334" y="3246"/>
                                <a:pt x="3334" y="3252"/>
                              </a:cubicBezTo>
                              <a:cubicBezTo>
                                <a:pt x="3334" y="3258"/>
                                <a:pt x="3339" y="3263"/>
                                <a:pt x="3345" y="3263"/>
                              </a:cubicBezTo>
                              <a:cubicBezTo>
                                <a:pt x="3351" y="3263"/>
                                <a:pt x="3356" y="3258"/>
                                <a:pt x="3356" y="3252"/>
                              </a:cubicBezTo>
                              <a:cubicBezTo>
                                <a:pt x="3356" y="3246"/>
                                <a:pt x="3351" y="3241"/>
                                <a:pt x="3345" y="3241"/>
                              </a:cubicBezTo>
                              <a:close/>
                              <a:moveTo>
                                <a:pt x="3437" y="3241"/>
                              </a:moveTo>
                              <a:cubicBezTo>
                                <a:pt x="3431" y="3241"/>
                                <a:pt x="3426" y="3246"/>
                                <a:pt x="3426" y="3252"/>
                              </a:cubicBezTo>
                              <a:cubicBezTo>
                                <a:pt x="3426" y="3258"/>
                                <a:pt x="3431" y="3263"/>
                                <a:pt x="3437" y="3263"/>
                              </a:cubicBezTo>
                              <a:cubicBezTo>
                                <a:pt x="3443" y="3263"/>
                                <a:pt x="3448" y="3258"/>
                                <a:pt x="3448" y="3252"/>
                              </a:cubicBezTo>
                              <a:cubicBezTo>
                                <a:pt x="3448" y="3246"/>
                                <a:pt x="3443" y="3241"/>
                                <a:pt x="3437" y="3241"/>
                              </a:cubicBezTo>
                              <a:close/>
                              <a:moveTo>
                                <a:pt x="3530" y="3241"/>
                              </a:moveTo>
                              <a:cubicBezTo>
                                <a:pt x="3524" y="3241"/>
                                <a:pt x="3519" y="3246"/>
                                <a:pt x="3519" y="3252"/>
                              </a:cubicBezTo>
                              <a:cubicBezTo>
                                <a:pt x="3519" y="3258"/>
                                <a:pt x="3524" y="3263"/>
                                <a:pt x="3530" y="3263"/>
                              </a:cubicBezTo>
                              <a:cubicBezTo>
                                <a:pt x="3536" y="3263"/>
                                <a:pt x="3541" y="3258"/>
                                <a:pt x="3541" y="3252"/>
                              </a:cubicBezTo>
                              <a:cubicBezTo>
                                <a:pt x="3541" y="3246"/>
                                <a:pt x="3536" y="3241"/>
                                <a:pt x="3530" y="3241"/>
                              </a:cubicBezTo>
                              <a:close/>
                              <a:moveTo>
                                <a:pt x="3623" y="3241"/>
                              </a:moveTo>
                              <a:cubicBezTo>
                                <a:pt x="3617" y="3241"/>
                                <a:pt x="3612" y="3246"/>
                                <a:pt x="3612" y="3252"/>
                              </a:cubicBezTo>
                              <a:cubicBezTo>
                                <a:pt x="3612" y="3258"/>
                                <a:pt x="3617" y="3263"/>
                                <a:pt x="3623" y="3263"/>
                              </a:cubicBezTo>
                              <a:cubicBezTo>
                                <a:pt x="3629" y="3263"/>
                                <a:pt x="3633" y="3258"/>
                                <a:pt x="3633" y="3252"/>
                              </a:cubicBezTo>
                              <a:cubicBezTo>
                                <a:pt x="3633" y="3246"/>
                                <a:pt x="3629" y="3241"/>
                                <a:pt x="3623" y="3241"/>
                              </a:cubicBezTo>
                              <a:close/>
                              <a:moveTo>
                                <a:pt x="3715" y="3241"/>
                              </a:moveTo>
                              <a:cubicBezTo>
                                <a:pt x="3709" y="3241"/>
                                <a:pt x="3704" y="3246"/>
                                <a:pt x="3704" y="3252"/>
                              </a:cubicBezTo>
                              <a:cubicBezTo>
                                <a:pt x="3704" y="3258"/>
                                <a:pt x="3709" y="3263"/>
                                <a:pt x="3715" y="3263"/>
                              </a:cubicBezTo>
                              <a:cubicBezTo>
                                <a:pt x="3721" y="3263"/>
                                <a:pt x="3726" y="3258"/>
                                <a:pt x="3726" y="3252"/>
                              </a:cubicBezTo>
                              <a:cubicBezTo>
                                <a:pt x="3726" y="3246"/>
                                <a:pt x="3721" y="3241"/>
                                <a:pt x="3715" y="3241"/>
                              </a:cubicBezTo>
                              <a:close/>
                              <a:moveTo>
                                <a:pt x="3808" y="3241"/>
                              </a:moveTo>
                              <a:cubicBezTo>
                                <a:pt x="3802" y="3241"/>
                                <a:pt x="3797" y="3246"/>
                                <a:pt x="3797" y="3252"/>
                              </a:cubicBezTo>
                              <a:cubicBezTo>
                                <a:pt x="3797" y="3258"/>
                                <a:pt x="3802" y="3263"/>
                                <a:pt x="3808" y="3263"/>
                              </a:cubicBezTo>
                              <a:cubicBezTo>
                                <a:pt x="3814" y="3263"/>
                                <a:pt x="3819" y="3258"/>
                                <a:pt x="3819" y="3252"/>
                              </a:cubicBezTo>
                              <a:cubicBezTo>
                                <a:pt x="3819" y="3246"/>
                                <a:pt x="3814" y="3241"/>
                                <a:pt x="3808" y="3241"/>
                              </a:cubicBezTo>
                              <a:close/>
                              <a:moveTo>
                                <a:pt x="3900" y="3241"/>
                              </a:moveTo>
                              <a:cubicBezTo>
                                <a:pt x="3894" y="3241"/>
                                <a:pt x="3889" y="3246"/>
                                <a:pt x="3889" y="3252"/>
                              </a:cubicBezTo>
                              <a:cubicBezTo>
                                <a:pt x="3889" y="3258"/>
                                <a:pt x="3894" y="3263"/>
                                <a:pt x="3900" y="3263"/>
                              </a:cubicBezTo>
                              <a:cubicBezTo>
                                <a:pt x="3906" y="3263"/>
                                <a:pt x="3911" y="3258"/>
                                <a:pt x="3911" y="3252"/>
                              </a:cubicBezTo>
                              <a:cubicBezTo>
                                <a:pt x="3911" y="3246"/>
                                <a:pt x="3906" y="3241"/>
                                <a:pt x="3900" y="3241"/>
                              </a:cubicBezTo>
                              <a:close/>
                              <a:moveTo>
                                <a:pt x="3993" y="3241"/>
                              </a:moveTo>
                              <a:cubicBezTo>
                                <a:pt x="3987" y="3241"/>
                                <a:pt x="3982" y="3246"/>
                                <a:pt x="3982" y="3252"/>
                              </a:cubicBezTo>
                              <a:cubicBezTo>
                                <a:pt x="3982" y="3258"/>
                                <a:pt x="3987" y="3263"/>
                                <a:pt x="3993" y="3263"/>
                              </a:cubicBezTo>
                              <a:cubicBezTo>
                                <a:pt x="3999" y="3263"/>
                                <a:pt x="4004" y="3258"/>
                                <a:pt x="4004" y="3252"/>
                              </a:cubicBezTo>
                              <a:cubicBezTo>
                                <a:pt x="4004" y="3246"/>
                                <a:pt x="3999" y="3241"/>
                                <a:pt x="3993" y="3241"/>
                              </a:cubicBezTo>
                              <a:close/>
                              <a:moveTo>
                                <a:pt x="4086" y="3241"/>
                              </a:moveTo>
                              <a:cubicBezTo>
                                <a:pt x="4080" y="3241"/>
                                <a:pt x="4075" y="3246"/>
                                <a:pt x="4075" y="3252"/>
                              </a:cubicBezTo>
                              <a:cubicBezTo>
                                <a:pt x="4075" y="3258"/>
                                <a:pt x="4080" y="3263"/>
                                <a:pt x="4086" y="3263"/>
                              </a:cubicBezTo>
                              <a:cubicBezTo>
                                <a:pt x="4092" y="3263"/>
                                <a:pt x="4096" y="3258"/>
                                <a:pt x="4096" y="3252"/>
                              </a:cubicBezTo>
                              <a:cubicBezTo>
                                <a:pt x="4096" y="3246"/>
                                <a:pt x="4092" y="3241"/>
                                <a:pt x="4086" y="3241"/>
                              </a:cubicBezTo>
                              <a:close/>
                              <a:moveTo>
                                <a:pt x="4178" y="3241"/>
                              </a:moveTo>
                              <a:cubicBezTo>
                                <a:pt x="4172" y="3241"/>
                                <a:pt x="4167" y="3246"/>
                                <a:pt x="4167" y="3252"/>
                              </a:cubicBezTo>
                              <a:cubicBezTo>
                                <a:pt x="4167" y="3258"/>
                                <a:pt x="4172" y="3263"/>
                                <a:pt x="4178" y="3263"/>
                              </a:cubicBezTo>
                              <a:cubicBezTo>
                                <a:pt x="4184" y="3263"/>
                                <a:pt x="4189" y="3258"/>
                                <a:pt x="4189" y="3252"/>
                              </a:cubicBezTo>
                              <a:cubicBezTo>
                                <a:pt x="4189" y="3246"/>
                                <a:pt x="4184" y="3241"/>
                                <a:pt x="4178" y="3241"/>
                              </a:cubicBezTo>
                              <a:close/>
                              <a:moveTo>
                                <a:pt x="4271" y="3241"/>
                              </a:moveTo>
                              <a:cubicBezTo>
                                <a:pt x="4265" y="3241"/>
                                <a:pt x="4260" y="3246"/>
                                <a:pt x="4260" y="3252"/>
                              </a:cubicBezTo>
                              <a:cubicBezTo>
                                <a:pt x="4260" y="3258"/>
                                <a:pt x="4265" y="3263"/>
                                <a:pt x="4271" y="3263"/>
                              </a:cubicBezTo>
                              <a:cubicBezTo>
                                <a:pt x="4277" y="3263"/>
                                <a:pt x="4282" y="3258"/>
                                <a:pt x="4282" y="3252"/>
                              </a:cubicBezTo>
                              <a:cubicBezTo>
                                <a:pt x="4282" y="3246"/>
                                <a:pt x="4277" y="3241"/>
                                <a:pt x="4271" y="3241"/>
                              </a:cubicBezTo>
                              <a:close/>
                              <a:moveTo>
                                <a:pt x="4363" y="3241"/>
                              </a:moveTo>
                              <a:cubicBezTo>
                                <a:pt x="4357" y="3241"/>
                                <a:pt x="4353" y="3246"/>
                                <a:pt x="4353" y="3252"/>
                              </a:cubicBezTo>
                              <a:cubicBezTo>
                                <a:pt x="4353" y="3258"/>
                                <a:pt x="4357" y="3263"/>
                                <a:pt x="4363" y="3263"/>
                              </a:cubicBezTo>
                              <a:cubicBezTo>
                                <a:pt x="4369" y="3263"/>
                                <a:pt x="4374" y="3258"/>
                                <a:pt x="4374" y="3252"/>
                              </a:cubicBezTo>
                              <a:cubicBezTo>
                                <a:pt x="4374" y="3246"/>
                                <a:pt x="4369" y="3241"/>
                                <a:pt x="4363" y="3241"/>
                              </a:cubicBezTo>
                              <a:close/>
                              <a:moveTo>
                                <a:pt x="4456" y="3241"/>
                              </a:moveTo>
                              <a:cubicBezTo>
                                <a:pt x="4450" y="3241"/>
                                <a:pt x="4445" y="3246"/>
                                <a:pt x="4445" y="3252"/>
                              </a:cubicBezTo>
                              <a:cubicBezTo>
                                <a:pt x="4445" y="3258"/>
                                <a:pt x="4450" y="3263"/>
                                <a:pt x="4456" y="3263"/>
                              </a:cubicBezTo>
                              <a:cubicBezTo>
                                <a:pt x="4462" y="3263"/>
                                <a:pt x="4467" y="3258"/>
                                <a:pt x="4467" y="3252"/>
                              </a:cubicBezTo>
                              <a:cubicBezTo>
                                <a:pt x="4467" y="3246"/>
                                <a:pt x="4462" y="3241"/>
                                <a:pt x="4456" y="3241"/>
                              </a:cubicBezTo>
                              <a:close/>
                              <a:moveTo>
                                <a:pt x="4549" y="3241"/>
                              </a:moveTo>
                              <a:cubicBezTo>
                                <a:pt x="4543" y="3241"/>
                                <a:pt x="4538" y="3246"/>
                                <a:pt x="4538" y="3252"/>
                              </a:cubicBezTo>
                              <a:cubicBezTo>
                                <a:pt x="4538" y="3258"/>
                                <a:pt x="4543" y="3263"/>
                                <a:pt x="4549" y="3263"/>
                              </a:cubicBezTo>
                              <a:cubicBezTo>
                                <a:pt x="4555" y="3263"/>
                                <a:pt x="4559" y="3258"/>
                                <a:pt x="4559" y="3252"/>
                              </a:cubicBezTo>
                              <a:cubicBezTo>
                                <a:pt x="4559" y="3246"/>
                                <a:pt x="4555" y="3241"/>
                                <a:pt x="4549" y="3241"/>
                              </a:cubicBezTo>
                              <a:close/>
                              <a:moveTo>
                                <a:pt x="4641" y="3241"/>
                              </a:moveTo>
                              <a:cubicBezTo>
                                <a:pt x="4635" y="3241"/>
                                <a:pt x="4630" y="3246"/>
                                <a:pt x="4630" y="3252"/>
                              </a:cubicBezTo>
                              <a:cubicBezTo>
                                <a:pt x="4630" y="3258"/>
                                <a:pt x="4635" y="3263"/>
                                <a:pt x="4641" y="3263"/>
                              </a:cubicBezTo>
                              <a:cubicBezTo>
                                <a:pt x="4647" y="3263"/>
                                <a:pt x="4652" y="3258"/>
                                <a:pt x="4652" y="3252"/>
                              </a:cubicBezTo>
                              <a:cubicBezTo>
                                <a:pt x="4652" y="3246"/>
                                <a:pt x="4647" y="3241"/>
                                <a:pt x="4641" y="3241"/>
                              </a:cubicBezTo>
                              <a:close/>
                              <a:moveTo>
                                <a:pt x="4734" y="3241"/>
                              </a:moveTo>
                              <a:cubicBezTo>
                                <a:pt x="4728" y="3241"/>
                                <a:pt x="4723" y="3246"/>
                                <a:pt x="4723" y="3252"/>
                              </a:cubicBezTo>
                              <a:cubicBezTo>
                                <a:pt x="4723" y="3258"/>
                                <a:pt x="4728" y="3263"/>
                                <a:pt x="4734" y="3263"/>
                              </a:cubicBezTo>
                              <a:cubicBezTo>
                                <a:pt x="4740" y="3263"/>
                                <a:pt x="4745" y="3258"/>
                                <a:pt x="4745" y="3252"/>
                              </a:cubicBezTo>
                              <a:cubicBezTo>
                                <a:pt x="4745" y="3246"/>
                                <a:pt x="4740" y="3241"/>
                                <a:pt x="4734" y="3241"/>
                              </a:cubicBezTo>
                              <a:close/>
                              <a:moveTo>
                                <a:pt x="4826" y="3241"/>
                              </a:moveTo>
                              <a:cubicBezTo>
                                <a:pt x="4820" y="3241"/>
                                <a:pt x="4816" y="3246"/>
                                <a:pt x="4816" y="3252"/>
                              </a:cubicBezTo>
                              <a:cubicBezTo>
                                <a:pt x="4816" y="3258"/>
                                <a:pt x="4820" y="3263"/>
                                <a:pt x="4826" y="3263"/>
                              </a:cubicBezTo>
                              <a:cubicBezTo>
                                <a:pt x="4832" y="3263"/>
                                <a:pt x="4837" y="3258"/>
                                <a:pt x="4837" y="3252"/>
                              </a:cubicBezTo>
                              <a:cubicBezTo>
                                <a:pt x="4837" y="3246"/>
                                <a:pt x="4832" y="3241"/>
                                <a:pt x="4826" y="3241"/>
                              </a:cubicBezTo>
                              <a:close/>
                              <a:moveTo>
                                <a:pt x="4919" y="3241"/>
                              </a:moveTo>
                              <a:cubicBezTo>
                                <a:pt x="4913" y="3241"/>
                                <a:pt x="4908" y="3246"/>
                                <a:pt x="4908" y="3252"/>
                              </a:cubicBezTo>
                              <a:cubicBezTo>
                                <a:pt x="4908" y="3258"/>
                                <a:pt x="4913" y="3263"/>
                                <a:pt x="4919" y="3263"/>
                              </a:cubicBezTo>
                              <a:cubicBezTo>
                                <a:pt x="4925" y="3263"/>
                                <a:pt x="4930" y="3258"/>
                                <a:pt x="4930" y="3252"/>
                              </a:cubicBezTo>
                              <a:cubicBezTo>
                                <a:pt x="4930" y="3246"/>
                                <a:pt x="4925" y="3241"/>
                                <a:pt x="4919" y="3241"/>
                              </a:cubicBezTo>
                              <a:close/>
                              <a:moveTo>
                                <a:pt x="5012" y="3241"/>
                              </a:moveTo>
                              <a:cubicBezTo>
                                <a:pt x="5006" y="3241"/>
                                <a:pt x="5001" y="3246"/>
                                <a:pt x="5001" y="3252"/>
                              </a:cubicBezTo>
                              <a:cubicBezTo>
                                <a:pt x="5001" y="3258"/>
                                <a:pt x="5006" y="3263"/>
                                <a:pt x="5012" y="3263"/>
                              </a:cubicBezTo>
                              <a:cubicBezTo>
                                <a:pt x="5018" y="3263"/>
                                <a:pt x="5023" y="3258"/>
                                <a:pt x="5023" y="3252"/>
                              </a:cubicBezTo>
                              <a:cubicBezTo>
                                <a:pt x="5023" y="3246"/>
                                <a:pt x="5018" y="3241"/>
                                <a:pt x="5012" y="3241"/>
                              </a:cubicBezTo>
                              <a:close/>
                              <a:moveTo>
                                <a:pt x="5104" y="3241"/>
                              </a:moveTo>
                              <a:cubicBezTo>
                                <a:pt x="5098" y="3241"/>
                                <a:pt x="5093" y="3246"/>
                                <a:pt x="5093" y="3252"/>
                              </a:cubicBezTo>
                              <a:cubicBezTo>
                                <a:pt x="5093" y="3258"/>
                                <a:pt x="5098" y="3263"/>
                                <a:pt x="5104" y="3263"/>
                              </a:cubicBezTo>
                              <a:cubicBezTo>
                                <a:pt x="5110" y="3263"/>
                                <a:pt x="5115" y="3258"/>
                                <a:pt x="5115" y="3252"/>
                              </a:cubicBezTo>
                              <a:cubicBezTo>
                                <a:pt x="5115" y="3246"/>
                                <a:pt x="5110" y="3241"/>
                                <a:pt x="5104" y="3241"/>
                              </a:cubicBezTo>
                              <a:close/>
                              <a:moveTo>
                                <a:pt x="5197" y="3241"/>
                              </a:moveTo>
                              <a:cubicBezTo>
                                <a:pt x="5191" y="3241"/>
                                <a:pt x="5186" y="3246"/>
                                <a:pt x="5186" y="3252"/>
                              </a:cubicBezTo>
                              <a:cubicBezTo>
                                <a:pt x="5186" y="3258"/>
                                <a:pt x="5191" y="3263"/>
                                <a:pt x="5197" y="3263"/>
                              </a:cubicBezTo>
                              <a:cubicBezTo>
                                <a:pt x="5203" y="3263"/>
                                <a:pt x="5208" y="3258"/>
                                <a:pt x="5208" y="3252"/>
                              </a:cubicBezTo>
                              <a:cubicBezTo>
                                <a:pt x="5208" y="3246"/>
                                <a:pt x="5203" y="3241"/>
                                <a:pt x="5197" y="3241"/>
                              </a:cubicBezTo>
                              <a:close/>
                              <a:moveTo>
                                <a:pt x="5289" y="3241"/>
                              </a:moveTo>
                              <a:cubicBezTo>
                                <a:pt x="5283" y="3241"/>
                                <a:pt x="5279" y="3246"/>
                                <a:pt x="5279" y="3252"/>
                              </a:cubicBezTo>
                              <a:cubicBezTo>
                                <a:pt x="5279" y="3258"/>
                                <a:pt x="5283" y="3263"/>
                                <a:pt x="5289" y="3263"/>
                              </a:cubicBezTo>
                              <a:cubicBezTo>
                                <a:pt x="5295" y="3263"/>
                                <a:pt x="5300" y="3258"/>
                                <a:pt x="5300" y="3252"/>
                              </a:cubicBezTo>
                              <a:cubicBezTo>
                                <a:pt x="5300" y="3246"/>
                                <a:pt x="5295" y="3241"/>
                                <a:pt x="5289" y="3241"/>
                              </a:cubicBezTo>
                              <a:close/>
                              <a:moveTo>
                                <a:pt x="5382" y="3241"/>
                              </a:moveTo>
                              <a:cubicBezTo>
                                <a:pt x="5376" y="3241"/>
                                <a:pt x="5371" y="3246"/>
                                <a:pt x="5371" y="3252"/>
                              </a:cubicBezTo>
                              <a:cubicBezTo>
                                <a:pt x="5371" y="3258"/>
                                <a:pt x="5376" y="3263"/>
                                <a:pt x="5382" y="3263"/>
                              </a:cubicBezTo>
                              <a:cubicBezTo>
                                <a:pt x="5388" y="3263"/>
                                <a:pt x="5393" y="3258"/>
                                <a:pt x="5393" y="3252"/>
                              </a:cubicBezTo>
                              <a:cubicBezTo>
                                <a:pt x="5393" y="3246"/>
                                <a:pt x="5388" y="3241"/>
                                <a:pt x="5382" y="3241"/>
                              </a:cubicBezTo>
                              <a:close/>
                              <a:moveTo>
                                <a:pt x="5475" y="3241"/>
                              </a:moveTo>
                              <a:cubicBezTo>
                                <a:pt x="5469" y="3241"/>
                                <a:pt x="5464" y="3246"/>
                                <a:pt x="5464" y="3252"/>
                              </a:cubicBezTo>
                              <a:cubicBezTo>
                                <a:pt x="5464" y="3258"/>
                                <a:pt x="5469" y="3263"/>
                                <a:pt x="5475" y="3263"/>
                              </a:cubicBezTo>
                              <a:cubicBezTo>
                                <a:pt x="5481" y="3263"/>
                                <a:pt x="5486" y="3258"/>
                                <a:pt x="5486" y="3252"/>
                              </a:cubicBezTo>
                              <a:cubicBezTo>
                                <a:pt x="5486" y="3246"/>
                                <a:pt x="5481" y="3241"/>
                                <a:pt x="5475" y="3241"/>
                              </a:cubicBezTo>
                              <a:close/>
                              <a:moveTo>
                                <a:pt x="5567" y="3241"/>
                              </a:moveTo>
                              <a:cubicBezTo>
                                <a:pt x="5561" y="3241"/>
                                <a:pt x="5556" y="3246"/>
                                <a:pt x="5556" y="3252"/>
                              </a:cubicBezTo>
                              <a:cubicBezTo>
                                <a:pt x="5556" y="3258"/>
                                <a:pt x="5561" y="3263"/>
                                <a:pt x="5567" y="3263"/>
                              </a:cubicBezTo>
                              <a:cubicBezTo>
                                <a:pt x="5573" y="3263"/>
                                <a:pt x="5578" y="3258"/>
                                <a:pt x="5578" y="3252"/>
                              </a:cubicBezTo>
                              <a:cubicBezTo>
                                <a:pt x="5578" y="3246"/>
                                <a:pt x="5573" y="3241"/>
                                <a:pt x="5567" y="3241"/>
                              </a:cubicBezTo>
                              <a:close/>
                              <a:moveTo>
                                <a:pt x="5660" y="3241"/>
                              </a:moveTo>
                              <a:cubicBezTo>
                                <a:pt x="5654" y="3241"/>
                                <a:pt x="5649" y="3246"/>
                                <a:pt x="5649" y="3252"/>
                              </a:cubicBezTo>
                              <a:cubicBezTo>
                                <a:pt x="5649" y="3258"/>
                                <a:pt x="5654" y="3263"/>
                                <a:pt x="5660" y="3263"/>
                              </a:cubicBezTo>
                              <a:cubicBezTo>
                                <a:pt x="5666" y="3263"/>
                                <a:pt x="5671" y="3258"/>
                                <a:pt x="5671" y="3252"/>
                              </a:cubicBezTo>
                              <a:cubicBezTo>
                                <a:pt x="5671" y="3246"/>
                                <a:pt x="5666" y="3241"/>
                                <a:pt x="5660" y="3241"/>
                              </a:cubicBezTo>
                              <a:close/>
                              <a:moveTo>
                                <a:pt x="5752" y="3241"/>
                              </a:moveTo>
                              <a:cubicBezTo>
                                <a:pt x="5746" y="3241"/>
                                <a:pt x="5742" y="3246"/>
                                <a:pt x="5742" y="3252"/>
                              </a:cubicBezTo>
                              <a:cubicBezTo>
                                <a:pt x="5742" y="3258"/>
                                <a:pt x="5746" y="3263"/>
                                <a:pt x="5752" y="3263"/>
                              </a:cubicBezTo>
                              <a:cubicBezTo>
                                <a:pt x="5758" y="3263"/>
                                <a:pt x="5763" y="3258"/>
                                <a:pt x="5763" y="3252"/>
                              </a:cubicBezTo>
                              <a:cubicBezTo>
                                <a:pt x="5763" y="3246"/>
                                <a:pt x="5758" y="3241"/>
                                <a:pt x="5752" y="3241"/>
                              </a:cubicBezTo>
                              <a:close/>
                              <a:moveTo>
                                <a:pt x="670" y="3344"/>
                              </a:moveTo>
                              <a:cubicBezTo>
                                <a:pt x="670" y="3338"/>
                                <a:pt x="665" y="3333"/>
                                <a:pt x="659" y="3333"/>
                              </a:cubicBezTo>
                              <a:cubicBezTo>
                                <a:pt x="653" y="3333"/>
                                <a:pt x="648" y="3338"/>
                                <a:pt x="648" y="3344"/>
                              </a:cubicBezTo>
                              <a:cubicBezTo>
                                <a:pt x="648" y="3350"/>
                                <a:pt x="653" y="3355"/>
                                <a:pt x="659" y="3355"/>
                              </a:cubicBezTo>
                              <a:cubicBezTo>
                                <a:pt x="665" y="3355"/>
                                <a:pt x="670" y="3350"/>
                                <a:pt x="670" y="3344"/>
                              </a:cubicBezTo>
                              <a:close/>
                              <a:moveTo>
                                <a:pt x="670" y="3437"/>
                              </a:moveTo>
                              <a:cubicBezTo>
                                <a:pt x="670" y="3431"/>
                                <a:pt x="665" y="3426"/>
                                <a:pt x="659" y="3426"/>
                              </a:cubicBezTo>
                              <a:cubicBezTo>
                                <a:pt x="653" y="3426"/>
                                <a:pt x="648" y="3431"/>
                                <a:pt x="648" y="3437"/>
                              </a:cubicBezTo>
                              <a:cubicBezTo>
                                <a:pt x="648" y="3443"/>
                                <a:pt x="653" y="3448"/>
                                <a:pt x="659" y="3448"/>
                              </a:cubicBezTo>
                              <a:cubicBezTo>
                                <a:pt x="665" y="3448"/>
                                <a:pt x="670" y="3443"/>
                                <a:pt x="670" y="3437"/>
                              </a:cubicBezTo>
                              <a:close/>
                              <a:moveTo>
                                <a:pt x="670" y="3530"/>
                              </a:moveTo>
                              <a:cubicBezTo>
                                <a:pt x="670" y="3524"/>
                                <a:pt x="665" y="3519"/>
                                <a:pt x="659" y="3519"/>
                              </a:cubicBezTo>
                              <a:cubicBezTo>
                                <a:pt x="653" y="3519"/>
                                <a:pt x="648" y="3524"/>
                                <a:pt x="648" y="3530"/>
                              </a:cubicBezTo>
                              <a:cubicBezTo>
                                <a:pt x="648" y="3536"/>
                                <a:pt x="653" y="3540"/>
                                <a:pt x="659" y="3540"/>
                              </a:cubicBezTo>
                              <a:cubicBezTo>
                                <a:pt x="665" y="3540"/>
                                <a:pt x="670" y="3536"/>
                                <a:pt x="670" y="3530"/>
                              </a:cubicBezTo>
                              <a:close/>
                              <a:moveTo>
                                <a:pt x="670" y="3622"/>
                              </a:moveTo>
                              <a:cubicBezTo>
                                <a:pt x="670" y="3616"/>
                                <a:pt x="665" y="3611"/>
                                <a:pt x="659" y="3611"/>
                              </a:cubicBezTo>
                              <a:cubicBezTo>
                                <a:pt x="653" y="3611"/>
                                <a:pt x="648" y="3616"/>
                                <a:pt x="648" y="3622"/>
                              </a:cubicBezTo>
                              <a:cubicBezTo>
                                <a:pt x="648" y="3628"/>
                                <a:pt x="653" y="3633"/>
                                <a:pt x="659" y="3633"/>
                              </a:cubicBezTo>
                              <a:cubicBezTo>
                                <a:pt x="665" y="3633"/>
                                <a:pt x="670" y="3628"/>
                                <a:pt x="670" y="3622"/>
                              </a:cubicBezTo>
                              <a:close/>
                              <a:moveTo>
                                <a:pt x="670" y="3715"/>
                              </a:moveTo>
                              <a:cubicBezTo>
                                <a:pt x="670" y="3709"/>
                                <a:pt x="665" y="3704"/>
                                <a:pt x="659" y="3704"/>
                              </a:cubicBezTo>
                              <a:cubicBezTo>
                                <a:pt x="653" y="3704"/>
                                <a:pt x="648" y="3709"/>
                                <a:pt x="648" y="3715"/>
                              </a:cubicBezTo>
                              <a:cubicBezTo>
                                <a:pt x="648" y="3721"/>
                                <a:pt x="653" y="3726"/>
                                <a:pt x="659" y="3726"/>
                              </a:cubicBezTo>
                              <a:cubicBezTo>
                                <a:pt x="665" y="3726"/>
                                <a:pt x="670" y="3721"/>
                                <a:pt x="670" y="3715"/>
                              </a:cubicBezTo>
                              <a:close/>
                              <a:moveTo>
                                <a:pt x="670" y="3807"/>
                              </a:moveTo>
                              <a:cubicBezTo>
                                <a:pt x="670" y="3801"/>
                                <a:pt x="665" y="3796"/>
                                <a:pt x="659" y="3796"/>
                              </a:cubicBezTo>
                              <a:cubicBezTo>
                                <a:pt x="653" y="3796"/>
                                <a:pt x="648" y="3801"/>
                                <a:pt x="648" y="3807"/>
                              </a:cubicBezTo>
                              <a:cubicBezTo>
                                <a:pt x="648" y="3813"/>
                                <a:pt x="653" y="3818"/>
                                <a:pt x="659" y="3818"/>
                              </a:cubicBezTo>
                              <a:cubicBezTo>
                                <a:pt x="665" y="3818"/>
                                <a:pt x="670" y="3813"/>
                                <a:pt x="670" y="3807"/>
                              </a:cubicBezTo>
                              <a:close/>
                              <a:moveTo>
                                <a:pt x="1318" y="3344"/>
                              </a:moveTo>
                              <a:cubicBezTo>
                                <a:pt x="1318" y="3338"/>
                                <a:pt x="1313" y="3333"/>
                                <a:pt x="1307" y="3333"/>
                              </a:cubicBezTo>
                              <a:cubicBezTo>
                                <a:pt x="1301" y="3333"/>
                                <a:pt x="1297" y="3338"/>
                                <a:pt x="1297" y="3344"/>
                              </a:cubicBezTo>
                              <a:cubicBezTo>
                                <a:pt x="1297" y="3350"/>
                                <a:pt x="1301" y="3355"/>
                                <a:pt x="1307" y="3355"/>
                              </a:cubicBezTo>
                              <a:cubicBezTo>
                                <a:pt x="1313" y="3355"/>
                                <a:pt x="1318" y="3350"/>
                                <a:pt x="1318" y="3344"/>
                              </a:cubicBezTo>
                              <a:close/>
                              <a:moveTo>
                                <a:pt x="1318" y="3437"/>
                              </a:moveTo>
                              <a:cubicBezTo>
                                <a:pt x="1318" y="3431"/>
                                <a:pt x="1313" y="3426"/>
                                <a:pt x="1307" y="3426"/>
                              </a:cubicBezTo>
                              <a:cubicBezTo>
                                <a:pt x="1301" y="3426"/>
                                <a:pt x="1297" y="3431"/>
                                <a:pt x="1297" y="3437"/>
                              </a:cubicBezTo>
                              <a:cubicBezTo>
                                <a:pt x="1297" y="3443"/>
                                <a:pt x="1301" y="3448"/>
                                <a:pt x="1307" y="3448"/>
                              </a:cubicBezTo>
                              <a:cubicBezTo>
                                <a:pt x="1313" y="3448"/>
                                <a:pt x="1318" y="3443"/>
                                <a:pt x="1318" y="3437"/>
                              </a:cubicBezTo>
                              <a:close/>
                              <a:moveTo>
                                <a:pt x="1318" y="3530"/>
                              </a:moveTo>
                              <a:cubicBezTo>
                                <a:pt x="1318" y="3524"/>
                                <a:pt x="1313" y="3519"/>
                                <a:pt x="1307" y="3519"/>
                              </a:cubicBezTo>
                              <a:cubicBezTo>
                                <a:pt x="1301" y="3519"/>
                                <a:pt x="1297" y="3524"/>
                                <a:pt x="1297" y="3530"/>
                              </a:cubicBezTo>
                              <a:cubicBezTo>
                                <a:pt x="1297" y="3536"/>
                                <a:pt x="1301" y="3540"/>
                                <a:pt x="1307" y="3540"/>
                              </a:cubicBezTo>
                              <a:cubicBezTo>
                                <a:pt x="1313" y="3540"/>
                                <a:pt x="1318" y="3536"/>
                                <a:pt x="1318" y="3530"/>
                              </a:cubicBezTo>
                              <a:close/>
                              <a:moveTo>
                                <a:pt x="1318" y="3622"/>
                              </a:moveTo>
                              <a:cubicBezTo>
                                <a:pt x="1318" y="3616"/>
                                <a:pt x="1313" y="3611"/>
                                <a:pt x="1307" y="3611"/>
                              </a:cubicBezTo>
                              <a:cubicBezTo>
                                <a:pt x="1301" y="3611"/>
                                <a:pt x="1297" y="3616"/>
                                <a:pt x="1297" y="3622"/>
                              </a:cubicBezTo>
                              <a:cubicBezTo>
                                <a:pt x="1297" y="3628"/>
                                <a:pt x="1301" y="3633"/>
                                <a:pt x="1307" y="3633"/>
                              </a:cubicBezTo>
                              <a:cubicBezTo>
                                <a:pt x="1313" y="3633"/>
                                <a:pt x="1318" y="3628"/>
                                <a:pt x="1318" y="3622"/>
                              </a:cubicBezTo>
                              <a:close/>
                              <a:moveTo>
                                <a:pt x="1318" y="3715"/>
                              </a:moveTo>
                              <a:cubicBezTo>
                                <a:pt x="1318" y="3709"/>
                                <a:pt x="1313" y="3704"/>
                                <a:pt x="1307" y="3704"/>
                              </a:cubicBezTo>
                              <a:cubicBezTo>
                                <a:pt x="1301" y="3704"/>
                                <a:pt x="1297" y="3709"/>
                                <a:pt x="1297" y="3715"/>
                              </a:cubicBezTo>
                              <a:cubicBezTo>
                                <a:pt x="1297" y="3721"/>
                                <a:pt x="1301" y="3726"/>
                                <a:pt x="1307" y="3726"/>
                              </a:cubicBezTo>
                              <a:cubicBezTo>
                                <a:pt x="1313" y="3726"/>
                                <a:pt x="1318" y="3721"/>
                                <a:pt x="1318" y="3715"/>
                              </a:cubicBezTo>
                              <a:close/>
                              <a:moveTo>
                                <a:pt x="1318" y="3807"/>
                              </a:moveTo>
                              <a:cubicBezTo>
                                <a:pt x="1318" y="3801"/>
                                <a:pt x="1313" y="3796"/>
                                <a:pt x="1307" y="3796"/>
                              </a:cubicBezTo>
                              <a:cubicBezTo>
                                <a:pt x="1301" y="3796"/>
                                <a:pt x="1297" y="3801"/>
                                <a:pt x="1297" y="3807"/>
                              </a:cubicBezTo>
                              <a:cubicBezTo>
                                <a:pt x="1297" y="3813"/>
                                <a:pt x="1301" y="3818"/>
                                <a:pt x="1307" y="3818"/>
                              </a:cubicBezTo>
                              <a:cubicBezTo>
                                <a:pt x="1313" y="3818"/>
                                <a:pt x="1318" y="3813"/>
                                <a:pt x="1318" y="3807"/>
                              </a:cubicBezTo>
                              <a:close/>
                              <a:moveTo>
                                <a:pt x="1967" y="3344"/>
                              </a:moveTo>
                              <a:cubicBezTo>
                                <a:pt x="1967" y="3338"/>
                                <a:pt x="1962" y="3333"/>
                                <a:pt x="1956" y="3333"/>
                              </a:cubicBezTo>
                              <a:cubicBezTo>
                                <a:pt x="1950" y="3333"/>
                                <a:pt x="1945" y="3338"/>
                                <a:pt x="1945" y="3344"/>
                              </a:cubicBezTo>
                              <a:cubicBezTo>
                                <a:pt x="1945" y="3350"/>
                                <a:pt x="1950" y="3355"/>
                                <a:pt x="1956" y="3355"/>
                              </a:cubicBezTo>
                              <a:cubicBezTo>
                                <a:pt x="1962" y="3355"/>
                                <a:pt x="1967" y="3350"/>
                                <a:pt x="1967" y="3344"/>
                              </a:cubicBezTo>
                              <a:close/>
                              <a:moveTo>
                                <a:pt x="1967" y="3437"/>
                              </a:moveTo>
                              <a:cubicBezTo>
                                <a:pt x="1967" y="3431"/>
                                <a:pt x="1962" y="3426"/>
                                <a:pt x="1956" y="3426"/>
                              </a:cubicBezTo>
                              <a:cubicBezTo>
                                <a:pt x="1950" y="3426"/>
                                <a:pt x="1945" y="3431"/>
                                <a:pt x="1945" y="3437"/>
                              </a:cubicBezTo>
                              <a:cubicBezTo>
                                <a:pt x="1945" y="3443"/>
                                <a:pt x="1950" y="3448"/>
                                <a:pt x="1956" y="3448"/>
                              </a:cubicBezTo>
                              <a:cubicBezTo>
                                <a:pt x="1962" y="3448"/>
                                <a:pt x="1967" y="3443"/>
                                <a:pt x="1967" y="3437"/>
                              </a:cubicBezTo>
                              <a:close/>
                              <a:moveTo>
                                <a:pt x="1967" y="3530"/>
                              </a:moveTo>
                              <a:cubicBezTo>
                                <a:pt x="1967" y="3524"/>
                                <a:pt x="1962" y="3519"/>
                                <a:pt x="1956" y="3519"/>
                              </a:cubicBezTo>
                              <a:cubicBezTo>
                                <a:pt x="1950" y="3519"/>
                                <a:pt x="1945" y="3524"/>
                                <a:pt x="1945" y="3530"/>
                              </a:cubicBezTo>
                              <a:cubicBezTo>
                                <a:pt x="1945" y="3536"/>
                                <a:pt x="1950" y="3540"/>
                                <a:pt x="1956" y="3540"/>
                              </a:cubicBezTo>
                              <a:cubicBezTo>
                                <a:pt x="1962" y="3540"/>
                                <a:pt x="1967" y="3536"/>
                                <a:pt x="1967" y="3530"/>
                              </a:cubicBezTo>
                              <a:close/>
                              <a:moveTo>
                                <a:pt x="1967" y="3622"/>
                              </a:moveTo>
                              <a:cubicBezTo>
                                <a:pt x="1967" y="3616"/>
                                <a:pt x="1962" y="3611"/>
                                <a:pt x="1956" y="3611"/>
                              </a:cubicBezTo>
                              <a:cubicBezTo>
                                <a:pt x="1950" y="3611"/>
                                <a:pt x="1945" y="3616"/>
                                <a:pt x="1945" y="3622"/>
                              </a:cubicBezTo>
                              <a:cubicBezTo>
                                <a:pt x="1945" y="3628"/>
                                <a:pt x="1950" y="3633"/>
                                <a:pt x="1956" y="3633"/>
                              </a:cubicBezTo>
                              <a:cubicBezTo>
                                <a:pt x="1962" y="3633"/>
                                <a:pt x="1967" y="3628"/>
                                <a:pt x="1967" y="3622"/>
                              </a:cubicBezTo>
                              <a:close/>
                              <a:moveTo>
                                <a:pt x="1967" y="3715"/>
                              </a:moveTo>
                              <a:cubicBezTo>
                                <a:pt x="1967" y="3709"/>
                                <a:pt x="1962" y="3704"/>
                                <a:pt x="1956" y="3704"/>
                              </a:cubicBezTo>
                              <a:cubicBezTo>
                                <a:pt x="1950" y="3704"/>
                                <a:pt x="1945" y="3709"/>
                                <a:pt x="1945" y="3715"/>
                              </a:cubicBezTo>
                              <a:cubicBezTo>
                                <a:pt x="1945" y="3721"/>
                                <a:pt x="1950" y="3726"/>
                                <a:pt x="1956" y="3726"/>
                              </a:cubicBezTo>
                              <a:cubicBezTo>
                                <a:pt x="1962" y="3726"/>
                                <a:pt x="1967" y="3721"/>
                                <a:pt x="1967" y="3715"/>
                              </a:cubicBezTo>
                              <a:close/>
                              <a:moveTo>
                                <a:pt x="1967" y="3807"/>
                              </a:moveTo>
                              <a:cubicBezTo>
                                <a:pt x="1967" y="3801"/>
                                <a:pt x="1962" y="3796"/>
                                <a:pt x="1956" y="3796"/>
                              </a:cubicBezTo>
                              <a:cubicBezTo>
                                <a:pt x="1950" y="3796"/>
                                <a:pt x="1945" y="3801"/>
                                <a:pt x="1945" y="3807"/>
                              </a:cubicBezTo>
                              <a:cubicBezTo>
                                <a:pt x="1945" y="3813"/>
                                <a:pt x="1950" y="3818"/>
                                <a:pt x="1956" y="3818"/>
                              </a:cubicBezTo>
                              <a:cubicBezTo>
                                <a:pt x="1962" y="3818"/>
                                <a:pt x="1967" y="3813"/>
                                <a:pt x="1967" y="3807"/>
                              </a:cubicBezTo>
                              <a:close/>
                              <a:moveTo>
                                <a:pt x="2615" y="3344"/>
                              </a:moveTo>
                              <a:cubicBezTo>
                                <a:pt x="2615" y="3338"/>
                                <a:pt x="2610" y="3333"/>
                                <a:pt x="2604" y="3333"/>
                              </a:cubicBezTo>
                              <a:cubicBezTo>
                                <a:pt x="2598" y="3333"/>
                                <a:pt x="2593" y="3338"/>
                                <a:pt x="2593" y="3344"/>
                              </a:cubicBezTo>
                              <a:cubicBezTo>
                                <a:pt x="2593" y="3350"/>
                                <a:pt x="2598" y="3355"/>
                                <a:pt x="2604" y="3355"/>
                              </a:cubicBezTo>
                              <a:cubicBezTo>
                                <a:pt x="2610" y="3355"/>
                                <a:pt x="2615" y="3350"/>
                                <a:pt x="2615" y="3344"/>
                              </a:cubicBezTo>
                              <a:close/>
                              <a:moveTo>
                                <a:pt x="2615" y="3437"/>
                              </a:moveTo>
                              <a:cubicBezTo>
                                <a:pt x="2615" y="3431"/>
                                <a:pt x="2610" y="3426"/>
                                <a:pt x="2604" y="3426"/>
                              </a:cubicBezTo>
                              <a:cubicBezTo>
                                <a:pt x="2598" y="3426"/>
                                <a:pt x="2593" y="3431"/>
                                <a:pt x="2593" y="3437"/>
                              </a:cubicBezTo>
                              <a:cubicBezTo>
                                <a:pt x="2593" y="3443"/>
                                <a:pt x="2598" y="3448"/>
                                <a:pt x="2604" y="3448"/>
                              </a:cubicBezTo>
                              <a:cubicBezTo>
                                <a:pt x="2610" y="3448"/>
                                <a:pt x="2615" y="3443"/>
                                <a:pt x="2615" y="3437"/>
                              </a:cubicBezTo>
                              <a:close/>
                              <a:moveTo>
                                <a:pt x="2615" y="3530"/>
                              </a:moveTo>
                              <a:cubicBezTo>
                                <a:pt x="2615" y="3524"/>
                                <a:pt x="2610" y="3519"/>
                                <a:pt x="2604" y="3519"/>
                              </a:cubicBezTo>
                              <a:cubicBezTo>
                                <a:pt x="2598" y="3519"/>
                                <a:pt x="2593" y="3524"/>
                                <a:pt x="2593" y="3530"/>
                              </a:cubicBezTo>
                              <a:cubicBezTo>
                                <a:pt x="2593" y="3536"/>
                                <a:pt x="2598" y="3540"/>
                                <a:pt x="2604" y="3540"/>
                              </a:cubicBezTo>
                              <a:cubicBezTo>
                                <a:pt x="2610" y="3540"/>
                                <a:pt x="2615" y="3536"/>
                                <a:pt x="2615" y="3530"/>
                              </a:cubicBezTo>
                              <a:close/>
                              <a:moveTo>
                                <a:pt x="2615" y="3622"/>
                              </a:moveTo>
                              <a:cubicBezTo>
                                <a:pt x="2615" y="3616"/>
                                <a:pt x="2610" y="3611"/>
                                <a:pt x="2604" y="3611"/>
                              </a:cubicBezTo>
                              <a:cubicBezTo>
                                <a:pt x="2598" y="3611"/>
                                <a:pt x="2593" y="3616"/>
                                <a:pt x="2593" y="3622"/>
                              </a:cubicBezTo>
                              <a:cubicBezTo>
                                <a:pt x="2593" y="3628"/>
                                <a:pt x="2598" y="3633"/>
                                <a:pt x="2604" y="3633"/>
                              </a:cubicBezTo>
                              <a:cubicBezTo>
                                <a:pt x="2610" y="3633"/>
                                <a:pt x="2615" y="3628"/>
                                <a:pt x="2615" y="3622"/>
                              </a:cubicBezTo>
                              <a:close/>
                              <a:moveTo>
                                <a:pt x="2615" y="3715"/>
                              </a:moveTo>
                              <a:cubicBezTo>
                                <a:pt x="2615" y="3709"/>
                                <a:pt x="2610" y="3704"/>
                                <a:pt x="2604" y="3704"/>
                              </a:cubicBezTo>
                              <a:cubicBezTo>
                                <a:pt x="2598" y="3704"/>
                                <a:pt x="2593" y="3709"/>
                                <a:pt x="2593" y="3715"/>
                              </a:cubicBezTo>
                              <a:cubicBezTo>
                                <a:pt x="2593" y="3721"/>
                                <a:pt x="2598" y="3726"/>
                                <a:pt x="2604" y="3726"/>
                              </a:cubicBezTo>
                              <a:cubicBezTo>
                                <a:pt x="2610" y="3726"/>
                                <a:pt x="2615" y="3721"/>
                                <a:pt x="2615" y="3715"/>
                              </a:cubicBezTo>
                              <a:close/>
                              <a:moveTo>
                                <a:pt x="2615" y="3807"/>
                              </a:moveTo>
                              <a:cubicBezTo>
                                <a:pt x="2615" y="3801"/>
                                <a:pt x="2610" y="3796"/>
                                <a:pt x="2604" y="3796"/>
                              </a:cubicBezTo>
                              <a:cubicBezTo>
                                <a:pt x="2598" y="3796"/>
                                <a:pt x="2593" y="3801"/>
                                <a:pt x="2593" y="3807"/>
                              </a:cubicBezTo>
                              <a:cubicBezTo>
                                <a:pt x="2593" y="3813"/>
                                <a:pt x="2598" y="3818"/>
                                <a:pt x="2604" y="3818"/>
                              </a:cubicBezTo>
                              <a:cubicBezTo>
                                <a:pt x="2610" y="3818"/>
                                <a:pt x="2615" y="3813"/>
                                <a:pt x="2615" y="3807"/>
                              </a:cubicBezTo>
                              <a:close/>
                              <a:moveTo>
                                <a:pt x="3263" y="3344"/>
                              </a:moveTo>
                              <a:cubicBezTo>
                                <a:pt x="3263" y="3338"/>
                                <a:pt x="3258" y="3333"/>
                                <a:pt x="3252" y="3333"/>
                              </a:cubicBezTo>
                              <a:cubicBezTo>
                                <a:pt x="3246" y="3333"/>
                                <a:pt x="3241" y="3338"/>
                                <a:pt x="3241" y="3344"/>
                              </a:cubicBezTo>
                              <a:cubicBezTo>
                                <a:pt x="3241" y="3350"/>
                                <a:pt x="3246" y="3355"/>
                                <a:pt x="3252" y="3355"/>
                              </a:cubicBezTo>
                              <a:cubicBezTo>
                                <a:pt x="3258" y="3355"/>
                                <a:pt x="3263" y="3350"/>
                                <a:pt x="3263" y="3344"/>
                              </a:cubicBezTo>
                              <a:close/>
                              <a:moveTo>
                                <a:pt x="3263" y="3437"/>
                              </a:moveTo>
                              <a:cubicBezTo>
                                <a:pt x="3263" y="3431"/>
                                <a:pt x="3258" y="3426"/>
                                <a:pt x="3252" y="3426"/>
                              </a:cubicBezTo>
                              <a:cubicBezTo>
                                <a:pt x="3246" y="3426"/>
                                <a:pt x="3241" y="3431"/>
                                <a:pt x="3241" y="3437"/>
                              </a:cubicBezTo>
                              <a:cubicBezTo>
                                <a:pt x="3241" y="3443"/>
                                <a:pt x="3246" y="3448"/>
                                <a:pt x="3252" y="3448"/>
                              </a:cubicBezTo>
                              <a:cubicBezTo>
                                <a:pt x="3258" y="3448"/>
                                <a:pt x="3263" y="3443"/>
                                <a:pt x="3263" y="3437"/>
                              </a:cubicBezTo>
                              <a:close/>
                              <a:moveTo>
                                <a:pt x="3263" y="3530"/>
                              </a:moveTo>
                              <a:cubicBezTo>
                                <a:pt x="3263" y="3524"/>
                                <a:pt x="3258" y="3519"/>
                                <a:pt x="3252" y="3519"/>
                              </a:cubicBezTo>
                              <a:cubicBezTo>
                                <a:pt x="3246" y="3519"/>
                                <a:pt x="3241" y="3524"/>
                                <a:pt x="3241" y="3530"/>
                              </a:cubicBezTo>
                              <a:cubicBezTo>
                                <a:pt x="3241" y="3536"/>
                                <a:pt x="3246" y="3540"/>
                                <a:pt x="3252" y="3540"/>
                              </a:cubicBezTo>
                              <a:cubicBezTo>
                                <a:pt x="3258" y="3540"/>
                                <a:pt x="3263" y="3536"/>
                                <a:pt x="3263" y="3530"/>
                              </a:cubicBezTo>
                              <a:close/>
                              <a:moveTo>
                                <a:pt x="3263" y="3622"/>
                              </a:moveTo>
                              <a:cubicBezTo>
                                <a:pt x="3263" y="3616"/>
                                <a:pt x="3258" y="3611"/>
                                <a:pt x="3252" y="3611"/>
                              </a:cubicBezTo>
                              <a:cubicBezTo>
                                <a:pt x="3246" y="3611"/>
                                <a:pt x="3241" y="3616"/>
                                <a:pt x="3241" y="3622"/>
                              </a:cubicBezTo>
                              <a:cubicBezTo>
                                <a:pt x="3241" y="3628"/>
                                <a:pt x="3246" y="3633"/>
                                <a:pt x="3252" y="3633"/>
                              </a:cubicBezTo>
                              <a:cubicBezTo>
                                <a:pt x="3258" y="3633"/>
                                <a:pt x="3263" y="3628"/>
                                <a:pt x="3263" y="3622"/>
                              </a:cubicBezTo>
                              <a:close/>
                              <a:moveTo>
                                <a:pt x="3263" y="3715"/>
                              </a:moveTo>
                              <a:cubicBezTo>
                                <a:pt x="3263" y="3709"/>
                                <a:pt x="3258" y="3704"/>
                                <a:pt x="3252" y="3704"/>
                              </a:cubicBezTo>
                              <a:cubicBezTo>
                                <a:pt x="3246" y="3704"/>
                                <a:pt x="3241" y="3709"/>
                                <a:pt x="3241" y="3715"/>
                              </a:cubicBezTo>
                              <a:cubicBezTo>
                                <a:pt x="3241" y="3721"/>
                                <a:pt x="3246" y="3726"/>
                                <a:pt x="3252" y="3726"/>
                              </a:cubicBezTo>
                              <a:cubicBezTo>
                                <a:pt x="3258" y="3726"/>
                                <a:pt x="3263" y="3721"/>
                                <a:pt x="3263" y="3715"/>
                              </a:cubicBezTo>
                              <a:close/>
                              <a:moveTo>
                                <a:pt x="3263" y="3807"/>
                              </a:moveTo>
                              <a:cubicBezTo>
                                <a:pt x="3263" y="3801"/>
                                <a:pt x="3258" y="3796"/>
                                <a:pt x="3252" y="3796"/>
                              </a:cubicBezTo>
                              <a:cubicBezTo>
                                <a:pt x="3246" y="3796"/>
                                <a:pt x="3241" y="3801"/>
                                <a:pt x="3241" y="3807"/>
                              </a:cubicBezTo>
                              <a:cubicBezTo>
                                <a:pt x="3241" y="3813"/>
                                <a:pt x="3246" y="3818"/>
                                <a:pt x="3252" y="3818"/>
                              </a:cubicBezTo>
                              <a:cubicBezTo>
                                <a:pt x="3258" y="3818"/>
                                <a:pt x="3263" y="3813"/>
                                <a:pt x="3263" y="3807"/>
                              </a:cubicBezTo>
                              <a:close/>
                              <a:moveTo>
                                <a:pt x="3911" y="3344"/>
                              </a:moveTo>
                              <a:cubicBezTo>
                                <a:pt x="3911" y="3338"/>
                                <a:pt x="3906" y="3333"/>
                                <a:pt x="3900" y="3333"/>
                              </a:cubicBezTo>
                              <a:cubicBezTo>
                                <a:pt x="3894" y="3333"/>
                                <a:pt x="3889" y="3338"/>
                                <a:pt x="3889" y="3344"/>
                              </a:cubicBezTo>
                              <a:cubicBezTo>
                                <a:pt x="3889" y="3350"/>
                                <a:pt x="3894" y="3355"/>
                                <a:pt x="3900" y="3355"/>
                              </a:cubicBezTo>
                              <a:cubicBezTo>
                                <a:pt x="3906" y="3355"/>
                                <a:pt x="3911" y="3350"/>
                                <a:pt x="3911" y="3344"/>
                              </a:cubicBezTo>
                              <a:close/>
                              <a:moveTo>
                                <a:pt x="3911" y="3437"/>
                              </a:moveTo>
                              <a:cubicBezTo>
                                <a:pt x="3911" y="3431"/>
                                <a:pt x="3906" y="3426"/>
                                <a:pt x="3900" y="3426"/>
                              </a:cubicBezTo>
                              <a:cubicBezTo>
                                <a:pt x="3894" y="3426"/>
                                <a:pt x="3889" y="3431"/>
                                <a:pt x="3889" y="3437"/>
                              </a:cubicBezTo>
                              <a:cubicBezTo>
                                <a:pt x="3889" y="3443"/>
                                <a:pt x="3894" y="3448"/>
                                <a:pt x="3900" y="3448"/>
                              </a:cubicBezTo>
                              <a:cubicBezTo>
                                <a:pt x="3906" y="3448"/>
                                <a:pt x="3911" y="3443"/>
                                <a:pt x="3911" y="3437"/>
                              </a:cubicBezTo>
                              <a:close/>
                              <a:moveTo>
                                <a:pt x="3911" y="3530"/>
                              </a:moveTo>
                              <a:cubicBezTo>
                                <a:pt x="3911" y="3524"/>
                                <a:pt x="3906" y="3519"/>
                                <a:pt x="3900" y="3519"/>
                              </a:cubicBezTo>
                              <a:cubicBezTo>
                                <a:pt x="3894" y="3519"/>
                                <a:pt x="3889" y="3524"/>
                                <a:pt x="3889" y="3530"/>
                              </a:cubicBezTo>
                              <a:cubicBezTo>
                                <a:pt x="3889" y="3536"/>
                                <a:pt x="3894" y="3540"/>
                                <a:pt x="3900" y="3540"/>
                              </a:cubicBezTo>
                              <a:cubicBezTo>
                                <a:pt x="3906" y="3540"/>
                                <a:pt x="3911" y="3536"/>
                                <a:pt x="3911" y="3530"/>
                              </a:cubicBezTo>
                              <a:close/>
                              <a:moveTo>
                                <a:pt x="3911" y="3622"/>
                              </a:moveTo>
                              <a:cubicBezTo>
                                <a:pt x="3911" y="3616"/>
                                <a:pt x="3906" y="3611"/>
                                <a:pt x="3900" y="3611"/>
                              </a:cubicBezTo>
                              <a:cubicBezTo>
                                <a:pt x="3894" y="3611"/>
                                <a:pt x="3889" y="3616"/>
                                <a:pt x="3889" y="3622"/>
                              </a:cubicBezTo>
                              <a:cubicBezTo>
                                <a:pt x="3889" y="3628"/>
                                <a:pt x="3894" y="3633"/>
                                <a:pt x="3900" y="3633"/>
                              </a:cubicBezTo>
                              <a:cubicBezTo>
                                <a:pt x="3906" y="3633"/>
                                <a:pt x="3911" y="3628"/>
                                <a:pt x="3911" y="3622"/>
                              </a:cubicBezTo>
                              <a:close/>
                              <a:moveTo>
                                <a:pt x="3911" y="3715"/>
                              </a:moveTo>
                              <a:cubicBezTo>
                                <a:pt x="3911" y="3709"/>
                                <a:pt x="3906" y="3704"/>
                                <a:pt x="3900" y="3704"/>
                              </a:cubicBezTo>
                              <a:cubicBezTo>
                                <a:pt x="3894" y="3704"/>
                                <a:pt x="3889" y="3709"/>
                                <a:pt x="3889" y="3715"/>
                              </a:cubicBezTo>
                              <a:cubicBezTo>
                                <a:pt x="3889" y="3721"/>
                                <a:pt x="3894" y="3726"/>
                                <a:pt x="3900" y="3726"/>
                              </a:cubicBezTo>
                              <a:cubicBezTo>
                                <a:pt x="3906" y="3726"/>
                                <a:pt x="3911" y="3721"/>
                                <a:pt x="3911" y="3715"/>
                              </a:cubicBezTo>
                              <a:close/>
                              <a:moveTo>
                                <a:pt x="3911" y="3807"/>
                              </a:moveTo>
                              <a:cubicBezTo>
                                <a:pt x="3911" y="3801"/>
                                <a:pt x="3906" y="3796"/>
                                <a:pt x="3900" y="3796"/>
                              </a:cubicBezTo>
                              <a:cubicBezTo>
                                <a:pt x="3894" y="3796"/>
                                <a:pt x="3889" y="3801"/>
                                <a:pt x="3889" y="3807"/>
                              </a:cubicBezTo>
                              <a:cubicBezTo>
                                <a:pt x="3889" y="3813"/>
                                <a:pt x="3894" y="3818"/>
                                <a:pt x="3900" y="3818"/>
                              </a:cubicBezTo>
                              <a:cubicBezTo>
                                <a:pt x="3906" y="3818"/>
                                <a:pt x="3911" y="3813"/>
                                <a:pt x="3911" y="3807"/>
                              </a:cubicBezTo>
                              <a:close/>
                              <a:moveTo>
                                <a:pt x="4559" y="3344"/>
                              </a:moveTo>
                              <a:cubicBezTo>
                                <a:pt x="4559" y="3338"/>
                                <a:pt x="4555" y="3333"/>
                                <a:pt x="4549" y="3333"/>
                              </a:cubicBezTo>
                              <a:cubicBezTo>
                                <a:pt x="4543" y="3333"/>
                                <a:pt x="4538" y="3338"/>
                                <a:pt x="4538" y="3344"/>
                              </a:cubicBezTo>
                              <a:cubicBezTo>
                                <a:pt x="4538" y="3350"/>
                                <a:pt x="4543" y="3355"/>
                                <a:pt x="4549" y="3355"/>
                              </a:cubicBezTo>
                              <a:cubicBezTo>
                                <a:pt x="4555" y="3355"/>
                                <a:pt x="4559" y="3350"/>
                                <a:pt x="4559" y="3344"/>
                              </a:cubicBezTo>
                              <a:close/>
                              <a:moveTo>
                                <a:pt x="4559" y="3437"/>
                              </a:moveTo>
                              <a:cubicBezTo>
                                <a:pt x="4559" y="3431"/>
                                <a:pt x="4555" y="3426"/>
                                <a:pt x="4549" y="3426"/>
                              </a:cubicBezTo>
                              <a:cubicBezTo>
                                <a:pt x="4543" y="3426"/>
                                <a:pt x="4538" y="3431"/>
                                <a:pt x="4538" y="3437"/>
                              </a:cubicBezTo>
                              <a:cubicBezTo>
                                <a:pt x="4538" y="3443"/>
                                <a:pt x="4543" y="3448"/>
                                <a:pt x="4549" y="3448"/>
                              </a:cubicBezTo>
                              <a:cubicBezTo>
                                <a:pt x="4555" y="3448"/>
                                <a:pt x="4559" y="3443"/>
                                <a:pt x="4559" y="3437"/>
                              </a:cubicBezTo>
                              <a:close/>
                              <a:moveTo>
                                <a:pt x="4559" y="3530"/>
                              </a:moveTo>
                              <a:cubicBezTo>
                                <a:pt x="4559" y="3524"/>
                                <a:pt x="4555" y="3519"/>
                                <a:pt x="4549" y="3519"/>
                              </a:cubicBezTo>
                              <a:cubicBezTo>
                                <a:pt x="4543" y="3519"/>
                                <a:pt x="4538" y="3524"/>
                                <a:pt x="4538" y="3530"/>
                              </a:cubicBezTo>
                              <a:cubicBezTo>
                                <a:pt x="4538" y="3536"/>
                                <a:pt x="4543" y="3540"/>
                                <a:pt x="4549" y="3540"/>
                              </a:cubicBezTo>
                              <a:cubicBezTo>
                                <a:pt x="4555" y="3540"/>
                                <a:pt x="4559" y="3536"/>
                                <a:pt x="4559" y="3530"/>
                              </a:cubicBezTo>
                              <a:close/>
                              <a:moveTo>
                                <a:pt x="4559" y="3622"/>
                              </a:moveTo>
                              <a:cubicBezTo>
                                <a:pt x="4559" y="3616"/>
                                <a:pt x="4555" y="3611"/>
                                <a:pt x="4549" y="3611"/>
                              </a:cubicBezTo>
                              <a:cubicBezTo>
                                <a:pt x="4543" y="3611"/>
                                <a:pt x="4538" y="3616"/>
                                <a:pt x="4538" y="3622"/>
                              </a:cubicBezTo>
                              <a:cubicBezTo>
                                <a:pt x="4538" y="3628"/>
                                <a:pt x="4543" y="3633"/>
                                <a:pt x="4549" y="3633"/>
                              </a:cubicBezTo>
                              <a:cubicBezTo>
                                <a:pt x="4555" y="3633"/>
                                <a:pt x="4559" y="3628"/>
                                <a:pt x="4559" y="3622"/>
                              </a:cubicBezTo>
                              <a:close/>
                              <a:moveTo>
                                <a:pt x="4559" y="3715"/>
                              </a:moveTo>
                              <a:cubicBezTo>
                                <a:pt x="4559" y="3709"/>
                                <a:pt x="4555" y="3704"/>
                                <a:pt x="4549" y="3704"/>
                              </a:cubicBezTo>
                              <a:cubicBezTo>
                                <a:pt x="4543" y="3704"/>
                                <a:pt x="4538" y="3709"/>
                                <a:pt x="4538" y="3715"/>
                              </a:cubicBezTo>
                              <a:cubicBezTo>
                                <a:pt x="4538" y="3721"/>
                                <a:pt x="4543" y="3726"/>
                                <a:pt x="4549" y="3726"/>
                              </a:cubicBezTo>
                              <a:cubicBezTo>
                                <a:pt x="4555" y="3726"/>
                                <a:pt x="4559" y="3721"/>
                                <a:pt x="4559" y="3715"/>
                              </a:cubicBezTo>
                              <a:close/>
                              <a:moveTo>
                                <a:pt x="4559" y="3807"/>
                              </a:moveTo>
                              <a:cubicBezTo>
                                <a:pt x="4559" y="3801"/>
                                <a:pt x="4555" y="3796"/>
                                <a:pt x="4549" y="3796"/>
                              </a:cubicBezTo>
                              <a:cubicBezTo>
                                <a:pt x="4543" y="3796"/>
                                <a:pt x="4538" y="3801"/>
                                <a:pt x="4538" y="3807"/>
                              </a:cubicBezTo>
                              <a:cubicBezTo>
                                <a:pt x="4538" y="3813"/>
                                <a:pt x="4543" y="3818"/>
                                <a:pt x="4549" y="3818"/>
                              </a:cubicBezTo>
                              <a:cubicBezTo>
                                <a:pt x="4555" y="3818"/>
                                <a:pt x="4559" y="3813"/>
                                <a:pt x="4559" y="3807"/>
                              </a:cubicBezTo>
                              <a:close/>
                              <a:moveTo>
                                <a:pt x="5208" y="3344"/>
                              </a:moveTo>
                              <a:cubicBezTo>
                                <a:pt x="5208" y="3338"/>
                                <a:pt x="5203" y="3333"/>
                                <a:pt x="5197" y="3333"/>
                              </a:cubicBezTo>
                              <a:cubicBezTo>
                                <a:pt x="5191" y="3333"/>
                                <a:pt x="5186" y="3338"/>
                                <a:pt x="5186" y="3344"/>
                              </a:cubicBezTo>
                              <a:cubicBezTo>
                                <a:pt x="5186" y="3350"/>
                                <a:pt x="5191" y="3355"/>
                                <a:pt x="5197" y="3355"/>
                              </a:cubicBezTo>
                              <a:cubicBezTo>
                                <a:pt x="5203" y="3355"/>
                                <a:pt x="5208" y="3350"/>
                                <a:pt x="5208" y="3344"/>
                              </a:cubicBezTo>
                              <a:close/>
                              <a:moveTo>
                                <a:pt x="5208" y="3437"/>
                              </a:moveTo>
                              <a:cubicBezTo>
                                <a:pt x="5208" y="3431"/>
                                <a:pt x="5203" y="3426"/>
                                <a:pt x="5197" y="3426"/>
                              </a:cubicBezTo>
                              <a:cubicBezTo>
                                <a:pt x="5191" y="3426"/>
                                <a:pt x="5186" y="3431"/>
                                <a:pt x="5186" y="3437"/>
                              </a:cubicBezTo>
                              <a:cubicBezTo>
                                <a:pt x="5186" y="3443"/>
                                <a:pt x="5191" y="3448"/>
                                <a:pt x="5197" y="3448"/>
                              </a:cubicBezTo>
                              <a:cubicBezTo>
                                <a:pt x="5203" y="3448"/>
                                <a:pt x="5208" y="3443"/>
                                <a:pt x="5208" y="3437"/>
                              </a:cubicBezTo>
                              <a:close/>
                              <a:moveTo>
                                <a:pt x="5208" y="3530"/>
                              </a:moveTo>
                              <a:cubicBezTo>
                                <a:pt x="5208" y="3524"/>
                                <a:pt x="5203" y="3519"/>
                                <a:pt x="5197" y="3519"/>
                              </a:cubicBezTo>
                              <a:cubicBezTo>
                                <a:pt x="5191" y="3519"/>
                                <a:pt x="5186" y="3524"/>
                                <a:pt x="5186" y="3530"/>
                              </a:cubicBezTo>
                              <a:cubicBezTo>
                                <a:pt x="5186" y="3536"/>
                                <a:pt x="5191" y="3540"/>
                                <a:pt x="5197" y="3540"/>
                              </a:cubicBezTo>
                              <a:cubicBezTo>
                                <a:pt x="5203" y="3540"/>
                                <a:pt x="5208" y="3536"/>
                                <a:pt x="5208" y="3530"/>
                              </a:cubicBezTo>
                              <a:close/>
                              <a:moveTo>
                                <a:pt x="5208" y="3622"/>
                              </a:moveTo>
                              <a:cubicBezTo>
                                <a:pt x="5208" y="3616"/>
                                <a:pt x="5203" y="3611"/>
                                <a:pt x="5197" y="3611"/>
                              </a:cubicBezTo>
                              <a:cubicBezTo>
                                <a:pt x="5191" y="3611"/>
                                <a:pt x="5186" y="3616"/>
                                <a:pt x="5186" y="3622"/>
                              </a:cubicBezTo>
                              <a:cubicBezTo>
                                <a:pt x="5186" y="3628"/>
                                <a:pt x="5191" y="3633"/>
                                <a:pt x="5197" y="3633"/>
                              </a:cubicBezTo>
                              <a:cubicBezTo>
                                <a:pt x="5203" y="3633"/>
                                <a:pt x="5208" y="3628"/>
                                <a:pt x="5208" y="3622"/>
                              </a:cubicBezTo>
                              <a:close/>
                              <a:moveTo>
                                <a:pt x="5208" y="3715"/>
                              </a:moveTo>
                              <a:cubicBezTo>
                                <a:pt x="5208" y="3709"/>
                                <a:pt x="5203" y="3704"/>
                                <a:pt x="5197" y="3704"/>
                              </a:cubicBezTo>
                              <a:cubicBezTo>
                                <a:pt x="5191" y="3704"/>
                                <a:pt x="5186" y="3709"/>
                                <a:pt x="5186" y="3715"/>
                              </a:cubicBezTo>
                              <a:cubicBezTo>
                                <a:pt x="5186" y="3721"/>
                                <a:pt x="5191" y="3726"/>
                                <a:pt x="5197" y="3726"/>
                              </a:cubicBezTo>
                              <a:cubicBezTo>
                                <a:pt x="5203" y="3726"/>
                                <a:pt x="5208" y="3721"/>
                                <a:pt x="5208" y="3715"/>
                              </a:cubicBezTo>
                              <a:close/>
                              <a:moveTo>
                                <a:pt x="5208" y="3807"/>
                              </a:moveTo>
                              <a:cubicBezTo>
                                <a:pt x="5208" y="3801"/>
                                <a:pt x="5203" y="3796"/>
                                <a:pt x="5197" y="3796"/>
                              </a:cubicBezTo>
                              <a:cubicBezTo>
                                <a:pt x="5191" y="3796"/>
                                <a:pt x="5186" y="3801"/>
                                <a:pt x="5186" y="3807"/>
                              </a:cubicBezTo>
                              <a:cubicBezTo>
                                <a:pt x="5186" y="3813"/>
                                <a:pt x="5191" y="3818"/>
                                <a:pt x="5197" y="3818"/>
                              </a:cubicBezTo>
                              <a:cubicBezTo>
                                <a:pt x="5203" y="3818"/>
                                <a:pt x="5208" y="3813"/>
                                <a:pt x="5208" y="3807"/>
                              </a:cubicBezTo>
                              <a:close/>
                              <a:moveTo>
                                <a:pt x="104" y="3889"/>
                              </a:moveTo>
                              <a:cubicBezTo>
                                <a:pt x="98" y="3889"/>
                                <a:pt x="93" y="3894"/>
                                <a:pt x="93" y="3900"/>
                              </a:cubicBezTo>
                              <a:cubicBezTo>
                                <a:pt x="93" y="3906"/>
                                <a:pt x="98" y="3911"/>
                                <a:pt x="104" y="3911"/>
                              </a:cubicBezTo>
                              <a:cubicBezTo>
                                <a:pt x="110" y="3911"/>
                                <a:pt x="114" y="3906"/>
                                <a:pt x="114" y="3900"/>
                              </a:cubicBezTo>
                              <a:cubicBezTo>
                                <a:pt x="114" y="3894"/>
                                <a:pt x="110" y="3889"/>
                                <a:pt x="104" y="3889"/>
                              </a:cubicBezTo>
                              <a:close/>
                              <a:moveTo>
                                <a:pt x="196" y="3889"/>
                              </a:moveTo>
                              <a:cubicBezTo>
                                <a:pt x="190" y="3889"/>
                                <a:pt x="185" y="3894"/>
                                <a:pt x="185" y="3900"/>
                              </a:cubicBezTo>
                              <a:cubicBezTo>
                                <a:pt x="185" y="3906"/>
                                <a:pt x="190" y="3911"/>
                                <a:pt x="196" y="3911"/>
                              </a:cubicBezTo>
                              <a:cubicBezTo>
                                <a:pt x="202" y="3911"/>
                                <a:pt x="207" y="3906"/>
                                <a:pt x="207" y="3900"/>
                              </a:cubicBezTo>
                              <a:cubicBezTo>
                                <a:pt x="207" y="3894"/>
                                <a:pt x="202" y="3889"/>
                                <a:pt x="196" y="3889"/>
                              </a:cubicBezTo>
                              <a:close/>
                              <a:moveTo>
                                <a:pt x="289" y="3889"/>
                              </a:moveTo>
                              <a:cubicBezTo>
                                <a:pt x="283" y="3889"/>
                                <a:pt x="278" y="3894"/>
                                <a:pt x="278" y="3900"/>
                              </a:cubicBezTo>
                              <a:cubicBezTo>
                                <a:pt x="278" y="3906"/>
                                <a:pt x="283" y="3911"/>
                                <a:pt x="289" y="3911"/>
                              </a:cubicBezTo>
                              <a:cubicBezTo>
                                <a:pt x="295" y="3911"/>
                                <a:pt x="300" y="3906"/>
                                <a:pt x="300" y="3900"/>
                              </a:cubicBezTo>
                              <a:cubicBezTo>
                                <a:pt x="300" y="3894"/>
                                <a:pt x="295" y="3889"/>
                                <a:pt x="289" y="3889"/>
                              </a:cubicBezTo>
                              <a:close/>
                              <a:moveTo>
                                <a:pt x="381" y="3889"/>
                              </a:moveTo>
                              <a:cubicBezTo>
                                <a:pt x="375" y="3889"/>
                                <a:pt x="370" y="3894"/>
                                <a:pt x="370" y="3900"/>
                              </a:cubicBezTo>
                              <a:cubicBezTo>
                                <a:pt x="370" y="3906"/>
                                <a:pt x="375" y="3911"/>
                                <a:pt x="381" y="3911"/>
                              </a:cubicBezTo>
                              <a:cubicBezTo>
                                <a:pt x="387" y="3911"/>
                                <a:pt x="392" y="3906"/>
                                <a:pt x="392" y="3900"/>
                              </a:cubicBezTo>
                              <a:cubicBezTo>
                                <a:pt x="392" y="3894"/>
                                <a:pt x="387" y="3889"/>
                                <a:pt x="381" y="3889"/>
                              </a:cubicBezTo>
                              <a:close/>
                              <a:moveTo>
                                <a:pt x="474" y="3889"/>
                              </a:moveTo>
                              <a:cubicBezTo>
                                <a:pt x="468" y="3889"/>
                                <a:pt x="463" y="3894"/>
                                <a:pt x="463" y="3900"/>
                              </a:cubicBezTo>
                              <a:cubicBezTo>
                                <a:pt x="463" y="3906"/>
                                <a:pt x="468" y="3911"/>
                                <a:pt x="474" y="3911"/>
                              </a:cubicBezTo>
                              <a:cubicBezTo>
                                <a:pt x="480" y="3911"/>
                                <a:pt x="485" y="3906"/>
                                <a:pt x="485" y="3900"/>
                              </a:cubicBezTo>
                              <a:cubicBezTo>
                                <a:pt x="485" y="3894"/>
                                <a:pt x="480" y="3889"/>
                                <a:pt x="474" y="3889"/>
                              </a:cubicBezTo>
                              <a:close/>
                              <a:moveTo>
                                <a:pt x="567" y="3889"/>
                              </a:moveTo>
                              <a:cubicBezTo>
                                <a:pt x="561" y="3889"/>
                                <a:pt x="556" y="3894"/>
                                <a:pt x="556" y="3900"/>
                              </a:cubicBezTo>
                              <a:cubicBezTo>
                                <a:pt x="556" y="3906"/>
                                <a:pt x="561" y="3911"/>
                                <a:pt x="567" y="3911"/>
                              </a:cubicBezTo>
                              <a:cubicBezTo>
                                <a:pt x="573" y="3911"/>
                                <a:pt x="577" y="3906"/>
                                <a:pt x="577" y="3900"/>
                              </a:cubicBezTo>
                              <a:cubicBezTo>
                                <a:pt x="577" y="3894"/>
                                <a:pt x="573" y="3889"/>
                                <a:pt x="567" y="3889"/>
                              </a:cubicBezTo>
                              <a:close/>
                              <a:moveTo>
                                <a:pt x="659" y="3889"/>
                              </a:moveTo>
                              <a:cubicBezTo>
                                <a:pt x="653" y="3889"/>
                                <a:pt x="648" y="3894"/>
                                <a:pt x="648" y="3900"/>
                              </a:cubicBezTo>
                              <a:cubicBezTo>
                                <a:pt x="648" y="3906"/>
                                <a:pt x="653" y="3911"/>
                                <a:pt x="659" y="3911"/>
                              </a:cubicBezTo>
                              <a:cubicBezTo>
                                <a:pt x="665" y="3911"/>
                                <a:pt x="670" y="3906"/>
                                <a:pt x="670" y="3900"/>
                              </a:cubicBezTo>
                              <a:cubicBezTo>
                                <a:pt x="670" y="3894"/>
                                <a:pt x="665" y="3889"/>
                                <a:pt x="659" y="3889"/>
                              </a:cubicBezTo>
                              <a:close/>
                              <a:moveTo>
                                <a:pt x="752" y="3889"/>
                              </a:moveTo>
                              <a:cubicBezTo>
                                <a:pt x="746" y="3889"/>
                                <a:pt x="741" y="3894"/>
                                <a:pt x="741" y="3900"/>
                              </a:cubicBezTo>
                              <a:cubicBezTo>
                                <a:pt x="741" y="3906"/>
                                <a:pt x="746" y="3911"/>
                                <a:pt x="752" y="3911"/>
                              </a:cubicBezTo>
                              <a:cubicBezTo>
                                <a:pt x="758" y="3911"/>
                                <a:pt x="763" y="3906"/>
                                <a:pt x="763" y="3900"/>
                              </a:cubicBezTo>
                              <a:cubicBezTo>
                                <a:pt x="763" y="3894"/>
                                <a:pt x="758" y="3889"/>
                                <a:pt x="752" y="3889"/>
                              </a:cubicBezTo>
                              <a:close/>
                              <a:moveTo>
                                <a:pt x="844" y="3889"/>
                              </a:moveTo>
                              <a:cubicBezTo>
                                <a:pt x="838" y="3889"/>
                                <a:pt x="834" y="3894"/>
                                <a:pt x="834" y="3900"/>
                              </a:cubicBezTo>
                              <a:cubicBezTo>
                                <a:pt x="834" y="3906"/>
                                <a:pt x="838" y="3911"/>
                                <a:pt x="844" y="3911"/>
                              </a:cubicBezTo>
                              <a:cubicBezTo>
                                <a:pt x="850" y="3911"/>
                                <a:pt x="855" y="3906"/>
                                <a:pt x="855" y="3900"/>
                              </a:cubicBezTo>
                              <a:cubicBezTo>
                                <a:pt x="855" y="3894"/>
                                <a:pt x="850" y="3889"/>
                                <a:pt x="844" y="3889"/>
                              </a:cubicBezTo>
                              <a:close/>
                              <a:moveTo>
                                <a:pt x="937" y="3889"/>
                              </a:moveTo>
                              <a:cubicBezTo>
                                <a:pt x="931" y="3889"/>
                                <a:pt x="926" y="3894"/>
                                <a:pt x="926" y="3900"/>
                              </a:cubicBezTo>
                              <a:cubicBezTo>
                                <a:pt x="926" y="3906"/>
                                <a:pt x="931" y="3911"/>
                                <a:pt x="937" y="3911"/>
                              </a:cubicBezTo>
                              <a:cubicBezTo>
                                <a:pt x="943" y="3911"/>
                                <a:pt x="948" y="3906"/>
                                <a:pt x="948" y="3900"/>
                              </a:cubicBezTo>
                              <a:cubicBezTo>
                                <a:pt x="948" y="3894"/>
                                <a:pt x="943" y="3889"/>
                                <a:pt x="937" y="3889"/>
                              </a:cubicBezTo>
                              <a:close/>
                              <a:moveTo>
                                <a:pt x="1030" y="3889"/>
                              </a:moveTo>
                              <a:cubicBezTo>
                                <a:pt x="1024" y="3889"/>
                                <a:pt x="1019" y="3894"/>
                                <a:pt x="1019" y="3900"/>
                              </a:cubicBezTo>
                              <a:cubicBezTo>
                                <a:pt x="1019" y="3906"/>
                                <a:pt x="1024" y="3911"/>
                                <a:pt x="1030" y="3911"/>
                              </a:cubicBezTo>
                              <a:cubicBezTo>
                                <a:pt x="1036" y="3911"/>
                                <a:pt x="1040" y="3906"/>
                                <a:pt x="1040" y="3900"/>
                              </a:cubicBezTo>
                              <a:cubicBezTo>
                                <a:pt x="1040" y="3894"/>
                                <a:pt x="1036" y="3889"/>
                                <a:pt x="1030" y="3889"/>
                              </a:cubicBezTo>
                              <a:close/>
                              <a:moveTo>
                                <a:pt x="1122" y="3889"/>
                              </a:moveTo>
                              <a:cubicBezTo>
                                <a:pt x="1116" y="3889"/>
                                <a:pt x="1111" y="3894"/>
                                <a:pt x="1111" y="3900"/>
                              </a:cubicBezTo>
                              <a:cubicBezTo>
                                <a:pt x="1111" y="3906"/>
                                <a:pt x="1116" y="3911"/>
                                <a:pt x="1122" y="3911"/>
                              </a:cubicBezTo>
                              <a:cubicBezTo>
                                <a:pt x="1128" y="3911"/>
                                <a:pt x="1133" y="3906"/>
                                <a:pt x="1133" y="3900"/>
                              </a:cubicBezTo>
                              <a:cubicBezTo>
                                <a:pt x="1133" y="3894"/>
                                <a:pt x="1128" y="3889"/>
                                <a:pt x="1122" y="3889"/>
                              </a:cubicBezTo>
                              <a:close/>
                              <a:moveTo>
                                <a:pt x="1215" y="3889"/>
                              </a:moveTo>
                              <a:cubicBezTo>
                                <a:pt x="1209" y="3889"/>
                                <a:pt x="1204" y="3894"/>
                                <a:pt x="1204" y="3900"/>
                              </a:cubicBezTo>
                              <a:cubicBezTo>
                                <a:pt x="1204" y="3906"/>
                                <a:pt x="1209" y="3911"/>
                                <a:pt x="1215" y="3911"/>
                              </a:cubicBezTo>
                              <a:cubicBezTo>
                                <a:pt x="1221" y="3911"/>
                                <a:pt x="1226" y="3906"/>
                                <a:pt x="1226" y="3900"/>
                              </a:cubicBezTo>
                              <a:cubicBezTo>
                                <a:pt x="1226" y="3894"/>
                                <a:pt x="1221" y="3889"/>
                                <a:pt x="1215" y="3889"/>
                              </a:cubicBezTo>
                              <a:close/>
                              <a:moveTo>
                                <a:pt x="1307" y="3889"/>
                              </a:moveTo>
                              <a:cubicBezTo>
                                <a:pt x="1301" y="3889"/>
                                <a:pt x="1297" y="3894"/>
                                <a:pt x="1297" y="3900"/>
                              </a:cubicBezTo>
                              <a:cubicBezTo>
                                <a:pt x="1297" y="3906"/>
                                <a:pt x="1301" y="3911"/>
                                <a:pt x="1307" y="3911"/>
                              </a:cubicBezTo>
                              <a:cubicBezTo>
                                <a:pt x="1313" y="3911"/>
                                <a:pt x="1318" y="3906"/>
                                <a:pt x="1318" y="3900"/>
                              </a:cubicBezTo>
                              <a:cubicBezTo>
                                <a:pt x="1318" y="3894"/>
                                <a:pt x="1313" y="3889"/>
                                <a:pt x="1307" y="3889"/>
                              </a:cubicBezTo>
                              <a:close/>
                              <a:moveTo>
                                <a:pt x="1400" y="3889"/>
                              </a:moveTo>
                              <a:cubicBezTo>
                                <a:pt x="1394" y="3889"/>
                                <a:pt x="1389" y="3894"/>
                                <a:pt x="1389" y="3900"/>
                              </a:cubicBezTo>
                              <a:cubicBezTo>
                                <a:pt x="1389" y="3906"/>
                                <a:pt x="1394" y="3911"/>
                                <a:pt x="1400" y="3911"/>
                              </a:cubicBezTo>
                              <a:cubicBezTo>
                                <a:pt x="1406" y="3911"/>
                                <a:pt x="1411" y="3906"/>
                                <a:pt x="1411" y="3900"/>
                              </a:cubicBezTo>
                              <a:cubicBezTo>
                                <a:pt x="1411" y="3894"/>
                                <a:pt x="1406" y="3889"/>
                                <a:pt x="1400" y="3889"/>
                              </a:cubicBezTo>
                              <a:close/>
                              <a:moveTo>
                                <a:pt x="1493" y="3889"/>
                              </a:moveTo>
                              <a:cubicBezTo>
                                <a:pt x="1487" y="3889"/>
                                <a:pt x="1482" y="3894"/>
                                <a:pt x="1482" y="3900"/>
                              </a:cubicBezTo>
                              <a:cubicBezTo>
                                <a:pt x="1482" y="3906"/>
                                <a:pt x="1487" y="3911"/>
                                <a:pt x="1493" y="3911"/>
                              </a:cubicBezTo>
                              <a:cubicBezTo>
                                <a:pt x="1499" y="3911"/>
                                <a:pt x="1504" y="3906"/>
                                <a:pt x="1504" y="3900"/>
                              </a:cubicBezTo>
                              <a:cubicBezTo>
                                <a:pt x="1504" y="3894"/>
                                <a:pt x="1499" y="3889"/>
                                <a:pt x="1493" y="3889"/>
                              </a:cubicBezTo>
                              <a:close/>
                              <a:moveTo>
                                <a:pt x="1585" y="3889"/>
                              </a:moveTo>
                              <a:cubicBezTo>
                                <a:pt x="1579" y="3889"/>
                                <a:pt x="1574" y="3894"/>
                                <a:pt x="1574" y="3900"/>
                              </a:cubicBezTo>
                              <a:cubicBezTo>
                                <a:pt x="1574" y="3906"/>
                                <a:pt x="1579" y="3911"/>
                                <a:pt x="1585" y="3911"/>
                              </a:cubicBezTo>
                              <a:cubicBezTo>
                                <a:pt x="1591" y="3911"/>
                                <a:pt x="1596" y="3906"/>
                                <a:pt x="1596" y="3900"/>
                              </a:cubicBezTo>
                              <a:cubicBezTo>
                                <a:pt x="1596" y="3894"/>
                                <a:pt x="1591" y="3889"/>
                                <a:pt x="1585" y="3889"/>
                              </a:cubicBezTo>
                              <a:close/>
                              <a:moveTo>
                                <a:pt x="1678" y="3889"/>
                              </a:moveTo>
                              <a:cubicBezTo>
                                <a:pt x="1672" y="3889"/>
                                <a:pt x="1667" y="3894"/>
                                <a:pt x="1667" y="3900"/>
                              </a:cubicBezTo>
                              <a:cubicBezTo>
                                <a:pt x="1667" y="3906"/>
                                <a:pt x="1672" y="3911"/>
                                <a:pt x="1678" y="3911"/>
                              </a:cubicBezTo>
                              <a:cubicBezTo>
                                <a:pt x="1684" y="3911"/>
                                <a:pt x="1689" y="3906"/>
                                <a:pt x="1689" y="3900"/>
                              </a:cubicBezTo>
                              <a:cubicBezTo>
                                <a:pt x="1689" y="3894"/>
                                <a:pt x="1684" y="3889"/>
                                <a:pt x="1678" y="3889"/>
                              </a:cubicBezTo>
                              <a:close/>
                              <a:moveTo>
                                <a:pt x="1770" y="3889"/>
                              </a:moveTo>
                              <a:cubicBezTo>
                                <a:pt x="1764" y="3889"/>
                                <a:pt x="1760" y="3894"/>
                                <a:pt x="1760" y="3900"/>
                              </a:cubicBezTo>
                              <a:cubicBezTo>
                                <a:pt x="1760" y="3906"/>
                                <a:pt x="1764" y="3911"/>
                                <a:pt x="1770" y="3911"/>
                              </a:cubicBezTo>
                              <a:cubicBezTo>
                                <a:pt x="1776" y="3911"/>
                                <a:pt x="1781" y="3906"/>
                                <a:pt x="1781" y="3900"/>
                              </a:cubicBezTo>
                              <a:cubicBezTo>
                                <a:pt x="1781" y="3894"/>
                                <a:pt x="1776" y="3889"/>
                                <a:pt x="1770" y="3889"/>
                              </a:cubicBezTo>
                              <a:close/>
                              <a:moveTo>
                                <a:pt x="1863" y="3889"/>
                              </a:moveTo>
                              <a:cubicBezTo>
                                <a:pt x="1857" y="3889"/>
                                <a:pt x="1852" y="3894"/>
                                <a:pt x="1852" y="3900"/>
                              </a:cubicBezTo>
                              <a:cubicBezTo>
                                <a:pt x="1852" y="3906"/>
                                <a:pt x="1857" y="3911"/>
                                <a:pt x="1863" y="3911"/>
                              </a:cubicBezTo>
                              <a:cubicBezTo>
                                <a:pt x="1869" y="3911"/>
                                <a:pt x="1874" y="3906"/>
                                <a:pt x="1874" y="3900"/>
                              </a:cubicBezTo>
                              <a:cubicBezTo>
                                <a:pt x="1874" y="3894"/>
                                <a:pt x="1869" y="3889"/>
                                <a:pt x="1863" y="3889"/>
                              </a:cubicBezTo>
                              <a:close/>
                              <a:moveTo>
                                <a:pt x="1956" y="3889"/>
                              </a:moveTo>
                              <a:cubicBezTo>
                                <a:pt x="1950" y="3889"/>
                                <a:pt x="1945" y="3894"/>
                                <a:pt x="1945" y="3900"/>
                              </a:cubicBezTo>
                              <a:cubicBezTo>
                                <a:pt x="1945" y="3906"/>
                                <a:pt x="1950" y="3911"/>
                                <a:pt x="1956" y="3911"/>
                              </a:cubicBezTo>
                              <a:cubicBezTo>
                                <a:pt x="1962" y="3911"/>
                                <a:pt x="1967" y="3906"/>
                                <a:pt x="1967" y="3900"/>
                              </a:cubicBezTo>
                              <a:cubicBezTo>
                                <a:pt x="1967" y="3894"/>
                                <a:pt x="1962" y="3889"/>
                                <a:pt x="1956" y="3889"/>
                              </a:cubicBezTo>
                              <a:close/>
                              <a:moveTo>
                                <a:pt x="2048" y="3889"/>
                              </a:moveTo>
                              <a:cubicBezTo>
                                <a:pt x="2042" y="3889"/>
                                <a:pt x="2037" y="3894"/>
                                <a:pt x="2037" y="3900"/>
                              </a:cubicBezTo>
                              <a:cubicBezTo>
                                <a:pt x="2037" y="3906"/>
                                <a:pt x="2042" y="3911"/>
                                <a:pt x="2048" y="3911"/>
                              </a:cubicBezTo>
                              <a:cubicBezTo>
                                <a:pt x="2054" y="3911"/>
                                <a:pt x="2059" y="3906"/>
                                <a:pt x="2059" y="3900"/>
                              </a:cubicBezTo>
                              <a:cubicBezTo>
                                <a:pt x="2059" y="3894"/>
                                <a:pt x="2054" y="3889"/>
                                <a:pt x="2048" y="3889"/>
                              </a:cubicBezTo>
                              <a:close/>
                              <a:moveTo>
                                <a:pt x="2141" y="3889"/>
                              </a:moveTo>
                              <a:cubicBezTo>
                                <a:pt x="2135" y="3889"/>
                                <a:pt x="2130" y="3894"/>
                                <a:pt x="2130" y="3900"/>
                              </a:cubicBezTo>
                              <a:cubicBezTo>
                                <a:pt x="2130" y="3906"/>
                                <a:pt x="2135" y="3911"/>
                                <a:pt x="2141" y="3911"/>
                              </a:cubicBezTo>
                              <a:cubicBezTo>
                                <a:pt x="2147" y="3911"/>
                                <a:pt x="2152" y="3906"/>
                                <a:pt x="2152" y="3900"/>
                              </a:cubicBezTo>
                              <a:cubicBezTo>
                                <a:pt x="2152" y="3894"/>
                                <a:pt x="2147" y="3889"/>
                                <a:pt x="2141" y="3889"/>
                              </a:cubicBezTo>
                              <a:close/>
                              <a:moveTo>
                                <a:pt x="2233" y="3889"/>
                              </a:moveTo>
                              <a:cubicBezTo>
                                <a:pt x="2227" y="3889"/>
                                <a:pt x="2223" y="3894"/>
                                <a:pt x="2223" y="3900"/>
                              </a:cubicBezTo>
                              <a:cubicBezTo>
                                <a:pt x="2223" y="3906"/>
                                <a:pt x="2227" y="3911"/>
                                <a:pt x="2233" y="3911"/>
                              </a:cubicBezTo>
                              <a:cubicBezTo>
                                <a:pt x="2239" y="3911"/>
                                <a:pt x="2244" y="3906"/>
                                <a:pt x="2244" y="3900"/>
                              </a:cubicBezTo>
                              <a:cubicBezTo>
                                <a:pt x="2244" y="3894"/>
                                <a:pt x="2239" y="3889"/>
                                <a:pt x="2233" y="3889"/>
                              </a:cubicBezTo>
                              <a:close/>
                              <a:moveTo>
                                <a:pt x="2326" y="3889"/>
                              </a:moveTo>
                              <a:cubicBezTo>
                                <a:pt x="2320" y="3889"/>
                                <a:pt x="2315" y="3894"/>
                                <a:pt x="2315" y="3900"/>
                              </a:cubicBezTo>
                              <a:cubicBezTo>
                                <a:pt x="2315" y="3906"/>
                                <a:pt x="2320" y="3911"/>
                                <a:pt x="2326" y="3911"/>
                              </a:cubicBezTo>
                              <a:cubicBezTo>
                                <a:pt x="2332" y="3911"/>
                                <a:pt x="2337" y="3906"/>
                                <a:pt x="2337" y="3900"/>
                              </a:cubicBezTo>
                              <a:cubicBezTo>
                                <a:pt x="2337" y="3894"/>
                                <a:pt x="2332" y="3889"/>
                                <a:pt x="2326" y="3889"/>
                              </a:cubicBezTo>
                              <a:close/>
                              <a:moveTo>
                                <a:pt x="2419" y="3889"/>
                              </a:moveTo>
                              <a:cubicBezTo>
                                <a:pt x="2413" y="3889"/>
                                <a:pt x="2408" y="3894"/>
                                <a:pt x="2408" y="3900"/>
                              </a:cubicBezTo>
                              <a:cubicBezTo>
                                <a:pt x="2408" y="3906"/>
                                <a:pt x="2413" y="3911"/>
                                <a:pt x="2419" y="3911"/>
                              </a:cubicBezTo>
                              <a:cubicBezTo>
                                <a:pt x="2425" y="3911"/>
                                <a:pt x="2430" y="3906"/>
                                <a:pt x="2430" y="3900"/>
                              </a:cubicBezTo>
                              <a:cubicBezTo>
                                <a:pt x="2430" y="3894"/>
                                <a:pt x="2425" y="3889"/>
                                <a:pt x="2419" y="3889"/>
                              </a:cubicBezTo>
                              <a:close/>
                              <a:moveTo>
                                <a:pt x="2511" y="3889"/>
                              </a:moveTo>
                              <a:cubicBezTo>
                                <a:pt x="2505" y="3889"/>
                                <a:pt x="2500" y="3894"/>
                                <a:pt x="2500" y="3900"/>
                              </a:cubicBezTo>
                              <a:cubicBezTo>
                                <a:pt x="2500" y="3906"/>
                                <a:pt x="2505" y="3911"/>
                                <a:pt x="2511" y="3911"/>
                              </a:cubicBezTo>
                              <a:cubicBezTo>
                                <a:pt x="2517" y="3911"/>
                                <a:pt x="2522" y="3906"/>
                                <a:pt x="2522" y="3900"/>
                              </a:cubicBezTo>
                              <a:cubicBezTo>
                                <a:pt x="2522" y="3894"/>
                                <a:pt x="2517" y="3889"/>
                                <a:pt x="2511" y="3889"/>
                              </a:cubicBezTo>
                              <a:close/>
                              <a:moveTo>
                                <a:pt x="2604" y="3889"/>
                              </a:moveTo>
                              <a:cubicBezTo>
                                <a:pt x="2598" y="3889"/>
                                <a:pt x="2593" y="3894"/>
                                <a:pt x="2593" y="3900"/>
                              </a:cubicBezTo>
                              <a:cubicBezTo>
                                <a:pt x="2593" y="3906"/>
                                <a:pt x="2598" y="3911"/>
                                <a:pt x="2604" y="3911"/>
                              </a:cubicBezTo>
                              <a:cubicBezTo>
                                <a:pt x="2610" y="3911"/>
                                <a:pt x="2615" y="3906"/>
                                <a:pt x="2615" y="3900"/>
                              </a:cubicBezTo>
                              <a:cubicBezTo>
                                <a:pt x="2615" y="3894"/>
                                <a:pt x="2610" y="3889"/>
                                <a:pt x="2604" y="3889"/>
                              </a:cubicBezTo>
                              <a:close/>
                              <a:moveTo>
                                <a:pt x="2697" y="3889"/>
                              </a:moveTo>
                              <a:cubicBezTo>
                                <a:pt x="2690" y="3889"/>
                                <a:pt x="2686" y="3894"/>
                                <a:pt x="2686" y="3900"/>
                              </a:cubicBezTo>
                              <a:cubicBezTo>
                                <a:pt x="2686" y="3906"/>
                                <a:pt x="2690" y="3911"/>
                                <a:pt x="2697" y="3911"/>
                              </a:cubicBezTo>
                              <a:cubicBezTo>
                                <a:pt x="2703" y="3911"/>
                                <a:pt x="2707" y="3906"/>
                                <a:pt x="2707" y="3900"/>
                              </a:cubicBezTo>
                              <a:cubicBezTo>
                                <a:pt x="2707" y="3894"/>
                                <a:pt x="2703" y="3889"/>
                                <a:pt x="2697" y="3889"/>
                              </a:cubicBezTo>
                              <a:close/>
                              <a:moveTo>
                                <a:pt x="2789" y="3889"/>
                              </a:moveTo>
                              <a:cubicBezTo>
                                <a:pt x="2783" y="3889"/>
                                <a:pt x="2778" y="3894"/>
                                <a:pt x="2778" y="3900"/>
                              </a:cubicBezTo>
                              <a:cubicBezTo>
                                <a:pt x="2778" y="3906"/>
                                <a:pt x="2783" y="3911"/>
                                <a:pt x="2789" y="3911"/>
                              </a:cubicBezTo>
                              <a:cubicBezTo>
                                <a:pt x="2795" y="3911"/>
                                <a:pt x="2800" y="3906"/>
                                <a:pt x="2800" y="3900"/>
                              </a:cubicBezTo>
                              <a:cubicBezTo>
                                <a:pt x="2800" y="3894"/>
                                <a:pt x="2795" y="3889"/>
                                <a:pt x="2789" y="3889"/>
                              </a:cubicBezTo>
                              <a:close/>
                              <a:moveTo>
                                <a:pt x="2882" y="3889"/>
                              </a:moveTo>
                              <a:cubicBezTo>
                                <a:pt x="2876" y="3889"/>
                                <a:pt x="2871" y="3894"/>
                                <a:pt x="2871" y="3900"/>
                              </a:cubicBezTo>
                              <a:cubicBezTo>
                                <a:pt x="2871" y="3906"/>
                                <a:pt x="2876" y="3911"/>
                                <a:pt x="2882" y="3911"/>
                              </a:cubicBezTo>
                              <a:cubicBezTo>
                                <a:pt x="2888" y="3911"/>
                                <a:pt x="2893" y="3906"/>
                                <a:pt x="2893" y="3900"/>
                              </a:cubicBezTo>
                              <a:cubicBezTo>
                                <a:pt x="2893" y="3894"/>
                                <a:pt x="2888" y="3889"/>
                                <a:pt x="2882" y="3889"/>
                              </a:cubicBezTo>
                              <a:close/>
                              <a:moveTo>
                                <a:pt x="2974" y="3889"/>
                              </a:moveTo>
                              <a:cubicBezTo>
                                <a:pt x="2968" y="3889"/>
                                <a:pt x="2963" y="3894"/>
                                <a:pt x="2963" y="3900"/>
                              </a:cubicBezTo>
                              <a:cubicBezTo>
                                <a:pt x="2963" y="3906"/>
                                <a:pt x="2968" y="3911"/>
                                <a:pt x="2974" y="3911"/>
                              </a:cubicBezTo>
                              <a:cubicBezTo>
                                <a:pt x="2980" y="3911"/>
                                <a:pt x="2985" y="3906"/>
                                <a:pt x="2985" y="3900"/>
                              </a:cubicBezTo>
                              <a:cubicBezTo>
                                <a:pt x="2985" y="3894"/>
                                <a:pt x="2980" y="3889"/>
                                <a:pt x="2974" y="3889"/>
                              </a:cubicBezTo>
                              <a:close/>
                              <a:moveTo>
                                <a:pt x="3067" y="3889"/>
                              </a:moveTo>
                              <a:cubicBezTo>
                                <a:pt x="3061" y="3889"/>
                                <a:pt x="3056" y="3894"/>
                                <a:pt x="3056" y="3900"/>
                              </a:cubicBezTo>
                              <a:cubicBezTo>
                                <a:pt x="3056" y="3906"/>
                                <a:pt x="3061" y="3911"/>
                                <a:pt x="3067" y="3911"/>
                              </a:cubicBezTo>
                              <a:cubicBezTo>
                                <a:pt x="3073" y="3911"/>
                                <a:pt x="3078" y="3906"/>
                                <a:pt x="3078" y="3900"/>
                              </a:cubicBezTo>
                              <a:cubicBezTo>
                                <a:pt x="3078" y="3894"/>
                                <a:pt x="3073" y="3889"/>
                                <a:pt x="3067" y="3889"/>
                              </a:cubicBezTo>
                              <a:close/>
                              <a:moveTo>
                                <a:pt x="3160" y="3889"/>
                              </a:moveTo>
                              <a:cubicBezTo>
                                <a:pt x="3154" y="3889"/>
                                <a:pt x="3149" y="3894"/>
                                <a:pt x="3149" y="3900"/>
                              </a:cubicBezTo>
                              <a:cubicBezTo>
                                <a:pt x="3149" y="3906"/>
                                <a:pt x="3154" y="3911"/>
                                <a:pt x="3160" y="3911"/>
                              </a:cubicBezTo>
                              <a:cubicBezTo>
                                <a:pt x="3166" y="3911"/>
                                <a:pt x="3170" y="3906"/>
                                <a:pt x="3170" y="3900"/>
                              </a:cubicBezTo>
                              <a:cubicBezTo>
                                <a:pt x="3170" y="3894"/>
                                <a:pt x="3166" y="3889"/>
                                <a:pt x="3160" y="3889"/>
                              </a:cubicBezTo>
                              <a:close/>
                              <a:moveTo>
                                <a:pt x="3252" y="3889"/>
                              </a:moveTo>
                              <a:cubicBezTo>
                                <a:pt x="3246" y="3889"/>
                                <a:pt x="3241" y="3894"/>
                                <a:pt x="3241" y="3900"/>
                              </a:cubicBezTo>
                              <a:cubicBezTo>
                                <a:pt x="3241" y="3906"/>
                                <a:pt x="3246" y="3911"/>
                                <a:pt x="3252" y="3911"/>
                              </a:cubicBezTo>
                              <a:cubicBezTo>
                                <a:pt x="3258" y="3911"/>
                                <a:pt x="3263" y="3906"/>
                                <a:pt x="3263" y="3900"/>
                              </a:cubicBezTo>
                              <a:cubicBezTo>
                                <a:pt x="3263" y="3894"/>
                                <a:pt x="3258" y="3889"/>
                                <a:pt x="3252" y="3889"/>
                              </a:cubicBezTo>
                              <a:close/>
                              <a:moveTo>
                                <a:pt x="3345" y="3889"/>
                              </a:moveTo>
                              <a:cubicBezTo>
                                <a:pt x="3339" y="3889"/>
                                <a:pt x="3334" y="3894"/>
                                <a:pt x="3334" y="3900"/>
                              </a:cubicBezTo>
                              <a:cubicBezTo>
                                <a:pt x="3334" y="3906"/>
                                <a:pt x="3339" y="3911"/>
                                <a:pt x="3345" y="3911"/>
                              </a:cubicBezTo>
                              <a:cubicBezTo>
                                <a:pt x="3351" y="3911"/>
                                <a:pt x="3356" y="3906"/>
                                <a:pt x="3356" y="3900"/>
                              </a:cubicBezTo>
                              <a:cubicBezTo>
                                <a:pt x="3356" y="3894"/>
                                <a:pt x="3351" y="3889"/>
                                <a:pt x="3345" y="3889"/>
                              </a:cubicBezTo>
                              <a:close/>
                              <a:moveTo>
                                <a:pt x="3437" y="3889"/>
                              </a:moveTo>
                              <a:cubicBezTo>
                                <a:pt x="3431" y="3889"/>
                                <a:pt x="3426" y="3894"/>
                                <a:pt x="3426" y="3900"/>
                              </a:cubicBezTo>
                              <a:cubicBezTo>
                                <a:pt x="3426" y="3906"/>
                                <a:pt x="3431" y="3911"/>
                                <a:pt x="3437" y="3911"/>
                              </a:cubicBezTo>
                              <a:cubicBezTo>
                                <a:pt x="3443" y="3911"/>
                                <a:pt x="3448" y="3906"/>
                                <a:pt x="3448" y="3900"/>
                              </a:cubicBezTo>
                              <a:cubicBezTo>
                                <a:pt x="3448" y="3894"/>
                                <a:pt x="3443" y="3889"/>
                                <a:pt x="3437" y="3889"/>
                              </a:cubicBezTo>
                              <a:close/>
                              <a:moveTo>
                                <a:pt x="3530" y="3889"/>
                              </a:moveTo>
                              <a:cubicBezTo>
                                <a:pt x="3524" y="3889"/>
                                <a:pt x="3519" y="3894"/>
                                <a:pt x="3519" y="3900"/>
                              </a:cubicBezTo>
                              <a:cubicBezTo>
                                <a:pt x="3519" y="3906"/>
                                <a:pt x="3524" y="3911"/>
                                <a:pt x="3530" y="3911"/>
                              </a:cubicBezTo>
                              <a:cubicBezTo>
                                <a:pt x="3536" y="3911"/>
                                <a:pt x="3541" y="3906"/>
                                <a:pt x="3541" y="3900"/>
                              </a:cubicBezTo>
                              <a:cubicBezTo>
                                <a:pt x="3541" y="3894"/>
                                <a:pt x="3536" y="3889"/>
                                <a:pt x="3530" y="3889"/>
                              </a:cubicBezTo>
                              <a:close/>
                              <a:moveTo>
                                <a:pt x="3623" y="3889"/>
                              </a:moveTo>
                              <a:cubicBezTo>
                                <a:pt x="3617" y="3889"/>
                                <a:pt x="3612" y="3894"/>
                                <a:pt x="3612" y="3900"/>
                              </a:cubicBezTo>
                              <a:cubicBezTo>
                                <a:pt x="3612" y="3906"/>
                                <a:pt x="3617" y="3911"/>
                                <a:pt x="3623" y="3911"/>
                              </a:cubicBezTo>
                              <a:cubicBezTo>
                                <a:pt x="3629" y="3911"/>
                                <a:pt x="3633" y="3906"/>
                                <a:pt x="3633" y="3900"/>
                              </a:cubicBezTo>
                              <a:cubicBezTo>
                                <a:pt x="3633" y="3894"/>
                                <a:pt x="3629" y="3889"/>
                                <a:pt x="3623" y="3889"/>
                              </a:cubicBezTo>
                              <a:close/>
                              <a:moveTo>
                                <a:pt x="3715" y="3889"/>
                              </a:moveTo>
                              <a:cubicBezTo>
                                <a:pt x="3709" y="3889"/>
                                <a:pt x="3704" y="3894"/>
                                <a:pt x="3704" y="3900"/>
                              </a:cubicBezTo>
                              <a:cubicBezTo>
                                <a:pt x="3704" y="3906"/>
                                <a:pt x="3709" y="3911"/>
                                <a:pt x="3715" y="3911"/>
                              </a:cubicBezTo>
                              <a:cubicBezTo>
                                <a:pt x="3721" y="3911"/>
                                <a:pt x="3726" y="3906"/>
                                <a:pt x="3726" y="3900"/>
                              </a:cubicBezTo>
                              <a:cubicBezTo>
                                <a:pt x="3726" y="3894"/>
                                <a:pt x="3721" y="3889"/>
                                <a:pt x="3715" y="3889"/>
                              </a:cubicBezTo>
                              <a:close/>
                              <a:moveTo>
                                <a:pt x="3808" y="3889"/>
                              </a:moveTo>
                              <a:cubicBezTo>
                                <a:pt x="3802" y="3889"/>
                                <a:pt x="3797" y="3894"/>
                                <a:pt x="3797" y="3900"/>
                              </a:cubicBezTo>
                              <a:cubicBezTo>
                                <a:pt x="3797" y="3906"/>
                                <a:pt x="3802" y="3911"/>
                                <a:pt x="3808" y="3911"/>
                              </a:cubicBezTo>
                              <a:cubicBezTo>
                                <a:pt x="3814" y="3911"/>
                                <a:pt x="3819" y="3906"/>
                                <a:pt x="3819" y="3900"/>
                              </a:cubicBezTo>
                              <a:cubicBezTo>
                                <a:pt x="3819" y="3894"/>
                                <a:pt x="3814" y="3889"/>
                                <a:pt x="3808" y="3889"/>
                              </a:cubicBezTo>
                              <a:close/>
                              <a:moveTo>
                                <a:pt x="3900" y="3889"/>
                              </a:moveTo>
                              <a:cubicBezTo>
                                <a:pt x="3894" y="3889"/>
                                <a:pt x="3889" y="3894"/>
                                <a:pt x="3889" y="3900"/>
                              </a:cubicBezTo>
                              <a:cubicBezTo>
                                <a:pt x="3889" y="3906"/>
                                <a:pt x="3894" y="3911"/>
                                <a:pt x="3900" y="3911"/>
                              </a:cubicBezTo>
                              <a:cubicBezTo>
                                <a:pt x="3906" y="3911"/>
                                <a:pt x="3911" y="3906"/>
                                <a:pt x="3911" y="3900"/>
                              </a:cubicBezTo>
                              <a:cubicBezTo>
                                <a:pt x="3911" y="3894"/>
                                <a:pt x="3906" y="3889"/>
                                <a:pt x="3900" y="3889"/>
                              </a:cubicBezTo>
                              <a:close/>
                              <a:moveTo>
                                <a:pt x="3993" y="3889"/>
                              </a:moveTo>
                              <a:cubicBezTo>
                                <a:pt x="3987" y="3889"/>
                                <a:pt x="3982" y="3894"/>
                                <a:pt x="3982" y="3900"/>
                              </a:cubicBezTo>
                              <a:cubicBezTo>
                                <a:pt x="3982" y="3906"/>
                                <a:pt x="3987" y="3911"/>
                                <a:pt x="3993" y="3911"/>
                              </a:cubicBezTo>
                              <a:cubicBezTo>
                                <a:pt x="3999" y="3911"/>
                                <a:pt x="4004" y="3906"/>
                                <a:pt x="4004" y="3900"/>
                              </a:cubicBezTo>
                              <a:cubicBezTo>
                                <a:pt x="4004" y="3894"/>
                                <a:pt x="3999" y="3889"/>
                                <a:pt x="3993" y="3889"/>
                              </a:cubicBezTo>
                              <a:close/>
                              <a:moveTo>
                                <a:pt x="4086" y="3889"/>
                              </a:moveTo>
                              <a:cubicBezTo>
                                <a:pt x="4080" y="3889"/>
                                <a:pt x="4075" y="3894"/>
                                <a:pt x="4075" y="3900"/>
                              </a:cubicBezTo>
                              <a:cubicBezTo>
                                <a:pt x="4075" y="3906"/>
                                <a:pt x="4080" y="3911"/>
                                <a:pt x="4086" y="3911"/>
                              </a:cubicBezTo>
                              <a:cubicBezTo>
                                <a:pt x="4092" y="3911"/>
                                <a:pt x="4096" y="3906"/>
                                <a:pt x="4096" y="3900"/>
                              </a:cubicBezTo>
                              <a:cubicBezTo>
                                <a:pt x="4096" y="3894"/>
                                <a:pt x="4092" y="3889"/>
                                <a:pt x="4086" y="3889"/>
                              </a:cubicBezTo>
                              <a:close/>
                              <a:moveTo>
                                <a:pt x="4178" y="3889"/>
                              </a:moveTo>
                              <a:cubicBezTo>
                                <a:pt x="4172" y="3889"/>
                                <a:pt x="4167" y="3894"/>
                                <a:pt x="4167" y="3900"/>
                              </a:cubicBezTo>
                              <a:cubicBezTo>
                                <a:pt x="4167" y="3906"/>
                                <a:pt x="4172" y="3911"/>
                                <a:pt x="4178" y="3911"/>
                              </a:cubicBezTo>
                              <a:cubicBezTo>
                                <a:pt x="4184" y="3911"/>
                                <a:pt x="4189" y="3906"/>
                                <a:pt x="4189" y="3900"/>
                              </a:cubicBezTo>
                              <a:cubicBezTo>
                                <a:pt x="4189" y="3894"/>
                                <a:pt x="4184" y="3889"/>
                                <a:pt x="4178" y="3889"/>
                              </a:cubicBezTo>
                              <a:close/>
                              <a:moveTo>
                                <a:pt x="4271" y="3889"/>
                              </a:moveTo>
                              <a:cubicBezTo>
                                <a:pt x="4265" y="3889"/>
                                <a:pt x="4260" y="3894"/>
                                <a:pt x="4260" y="3900"/>
                              </a:cubicBezTo>
                              <a:cubicBezTo>
                                <a:pt x="4260" y="3906"/>
                                <a:pt x="4265" y="3911"/>
                                <a:pt x="4271" y="3911"/>
                              </a:cubicBezTo>
                              <a:cubicBezTo>
                                <a:pt x="4277" y="3911"/>
                                <a:pt x="4282" y="3906"/>
                                <a:pt x="4282" y="3900"/>
                              </a:cubicBezTo>
                              <a:cubicBezTo>
                                <a:pt x="4282" y="3894"/>
                                <a:pt x="4277" y="3889"/>
                                <a:pt x="4271" y="3889"/>
                              </a:cubicBezTo>
                              <a:close/>
                              <a:moveTo>
                                <a:pt x="4363" y="3889"/>
                              </a:moveTo>
                              <a:cubicBezTo>
                                <a:pt x="4357" y="3889"/>
                                <a:pt x="4353" y="3894"/>
                                <a:pt x="4353" y="3900"/>
                              </a:cubicBezTo>
                              <a:cubicBezTo>
                                <a:pt x="4353" y="3906"/>
                                <a:pt x="4357" y="3911"/>
                                <a:pt x="4363" y="3911"/>
                              </a:cubicBezTo>
                              <a:cubicBezTo>
                                <a:pt x="4369" y="3911"/>
                                <a:pt x="4374" y="3906"/>
                                <a:pt x="4374" y="3900"/>
                              </a:cubicBezTo>
                              <a:cubicBezTo>
                                <a:pt x="4374" y="3894"/>
                                <a:pt x="4369" y="3889"/>
                                <a:pt x="4363" y="3889"/>
                              </a:cubicBezTo>
                              <a:close/>
                              <a:moveTo>
                                <a:pt x="4456" y="3889"/>
                              </a:moveTo>
                              <a:cubicBezTo>
                                <a:pt x="4450" y="3889"/>
                                <a:pt x="4445" y="3894"/>
                                <a:pt x="4445" y="3900"/>
                              </a:cubicBezTo>
                              <a:cubicBezTo>
                                <a:pt x="4445" y="3906"/>
                                <a:pt x="4450" y="3911"/>
                                <a:pt x="4456" y="3911"/>
                              </a:cubicBezTo>
                              <a:cubicBezTo>
                                <a:pt x="4462" y="3911"/>
                                <a:pt x="4467" y="3906"/>
                                <a:pt x="4467" y="3900"/>
                              </a:cubicBezTo>
                              <a:cubicBezTo>
                                <a:pt x="4467" y="3894"/>
                                <a:pt x="4462" y="3889"/>
                                <a:pt x="4456" y="3889"/>
                              </a:cubicBezTo>
                              <a:close/>
                              <a:moveTo>
                                <a:pt x="4549" y="3889"/>
                              </a:moveTo>
                              <a:cubicBezTo>
                                <a:pt x="4543" y="3889"/>
                                <a:pt x="4538" y="3894"/>
                                <a:pt x="4538" y="3900"/>
                              </a:cubicBezTo>
                              <a:cubicBezTo>
                                <a:pt x="4538" y="3906"/>
                                <a:pt x="4543" y="3911"/>
                                <a:pt x="4549" y="3911"/>
                              </a:cubicBezTo>
                              <a:cubicBezTo>
                                <a:pt x="4555" y="3911"/>
                                <a:pt x="4559" y="3906"/>
                                <a:pt x="4559" y="3900"/>
                              </a:cubicBezTo>
                              <a:cubicBezTo>
                                <a:pt x="4559" y="3894"/>
                                <a:pt x="4555" y="3889"/>
                                <a:pt x="4549" y="3889"/>
                              </a:cubicBezTo>
                              <a:close/>
                              <a:moveTo>
                                <a:pt x="4641" y="3889"/>
                              </a:moveTo>
                              <a:cubicBezTo>
                                <a:pt x="4635" y="3889"/>
                                <a:pt x="4630" y="3894"/>
                                <a:pt x="4630" y="3900"/>
                              </a:cubicBezTo>
                              <a:cubicBezTo>
                                <a:pt x="4630" y="3906"/>
                                <a:pt x="4635" y="3911"/>
                                <a:pt x="4641" y="3911"/>
                              </a:cubicBezTo>
                              <a:cubicBezTo>
                                <a:pt x="4647" y="3911"/>
                                <a:pt x="4652" y="3906"/>
                                <a:pt x="4652" y="3900"/>
                              </a:cubicBezTo>
                              <a:cubicBezTo>
                                <a:pt x="4652" y="3894"/>
                                <a:pt x="4647" y="3889"/>
                                <a:pt x="4641" y="3889"/>
                              </a:cubicBezTo>
                              <a:close/>
                              <a:moveTo>
                                <a:pt x="4734" y="3889"/>
                              </a:moveTo>
                              <a:cubicBezTo>
                                <a:pt x="4728" y="3889"/>
                                <a:pt x="4723" y="3894"/>
                                <a:pt x="4723" y="3900"/>
                              </a:cubicBezTo>
                              <a:cubicBezTo>
                                <a:pt x="4723" y="3906"/>
                                <a:pt x="4728" y="3911"/>
                                <a:pt x="4734" y="3911"/>
                              </a:cubicBezTo>
                              <a:cubicBezTo>
                                <a:pt x="4740" y="3911"/>
                                <a:pt x="4745" y="3906"/>
                                <a:pt x="4745" y="3900"/>
                              </a:cubicBezTo>
                              <a:cubicBezTo>
                                <a:pt x="4745" y="3894"/>
                                <a:pt x="4740" y="3889"/>
                                <a:pt x="4734" y="3889"/>
                              </a:cubicBezTo>
                              <a:close/>
                              <a:moveTo>
                                <a:pt x="4826" y="3889"/>
                              </a:moveTo>
                              <a:cubicBezTo>
                                <a:pt x="4820" y="3889"/>
                                <a:pt x="4816" y="3894"/>
                                <a:pt x="4816" y="3900"/>
                              </a:cubicBezTo>
                              <a:cubicBezTo>
                                <a:pt x="4816" y="3906"/>
                                <a:pt x="4820" y="3911"/>
                                <a:pt x="4826" y="3911"/>
                              </a:cubicBezTo>
                              <a:cubicBezTo>
                                <a:pt x="4832" y="3911"/>
                                <a:pt x="4837" y="3906"/>
                                <a:pt x="4837" y="3900"/>
                              </a:cubicBezTo>
                              <a:cubicBezTo>
                                <a:pt x="4837" y="3894"/>
                                <a:pt x="4832" y="3889"/>
                                <a:pt x="4826" y="3889"/>
                              </a:cubicBezTo>
                              <a:close/>
                              <a:moveTo>
                                <a:pt x="4919" y="3889"/>
                              </a:moveTo>
                              <a:cubicBezTo>
                                <a:pt x="4913" y="3889"/>
                                <a:pt x="4908" y="3894"/>
                                <a:pt x="4908" y="3900"/>
                              </a:cubicBezTo>
                              <a:cubicBezTo>
                                <a:pt x="4908" y="3906"/>
                                <a:pt x="4913" y="3911"/>
                                <a:pt x="4919" y="3911"/>
                              </a:cubicBezTo>
                              <a:cubicBezTo>
                                <a:pt x="4925" y="3911"/>
                                <a:pt x="4930" y="3906"/>
                                <a:pt x="4930" y="3900"/>
                              </a:cubicBezTo>
                              <a:cubicBezTo>
                                <a:pt x="4930" y="3894"/>
                                <a:pt x="4925" y="3889"/>
                                <a:pt x="4919" y="3889"/>
                              </a:cubicBezTo>
                              <a:close/>
                              <a:moveTo>
                                <a:pt x="5012" y="3889"/>
                              </a:moveTo>
                              <a:cubicBezTo>
                                <a:pt x="5006" y="3889"/>
                                <a:pt x="5001" y="3894"/>
                                <a:pt x="5001" y="3900"/>
                              </a:cubicBezTo>
                              <a:cubicBezTo>
                                <a:pt x="5001" y="3906"/>
                                <a:pt x="5006" y="3911"/>
                                <a:pt x="5012" y="3911"/>
                              </a:cubicBezTo>
                              <a:cubicBezTo>
                                <a:pt x="5018" y="3911"/>
                                <a:pt x="5023" y="3906"/>
                                <a:pt x="5023" y="3900"/>
                              </a:cubicBezTo>
                              <a:cubicBezTo>
                                <a:pt x="5023" y="3894"/>
                                <a:pt x="5018" y="3889"/>
                                <a:pt x="5012" y="3889"/>
                              </a:cubicBezTo>
                              <a:close/>
                              <a:moveTo>
                                <a:pt x="5104" y="3889"/>
                              </a:moveTo>
                              <a:cubicBezTo>
                                <a:pt x="5098" y="3889"/>
                                <a:pt x="5093" y="3894"/>
                                <a:pt x="5093" y="3900"/>
                              </a:cubicBezTo>
                              <a:cubicBezTo>
                                <a:pt x="5093" y="3906"/>
                                <a:pt x="5098" y="3911"/>
                                <a:pt x="5104" y="3911"/>
                              </a:cubicBezTo>
                              <a:cubicBezTo>
                                <a:pt x="5110" y="3911"/>
                                <a:pt x="5115" y="3906"/>
                                <a:pt x="5115" y="3900"/>
                              </a:cubicBezTo>
                              <a:cubicBezTo>
                                <a:pt x="5115" y="3894"/>
                                <a:pt x="5110" y="3889"/>
                                <a:pt x="5104" y="3889"/>
                              </a:cubicBezTo>
                              <a:close/>
                              <a:moveTo>
                                <a:pt x="5197" y="3889"/>
                              </a:moveTo>
                              <a:cubicBezTo>
                                <a:pt x="5191" y="3889"/>
                                <a:pt x="5186" y="3894"/>
                                <a:pt x="5186" y="3900"/>
                              </a:cubicBezTo>
                              <a:cubicBezTo>
                                <a:pt x="5186" y="3906"/>
                                <a:pt x="5191" y="3911"/>
                                <a:pt x="5197" y="3911"/>
                              </a:cubicBezTo>
                              <a:cubicBezTo>
                                <a:pt x="5203" y="3911"/>
                                <a:pt x="5208" y="3906"/>
                                <a:pt x="5208" y="3900"/>
                              </a:cubicBezTo>
                              <a:cubicBezTo>
                                <a:pt x="5208" y="3894"/>
                                <a:pt x="5203" y="3889"/>
                                <a:pt x="5197" y="3889"/>
                              </a:cubicBezTo>
                              <a:close/>
                              <a:moveTo>
                                <a:pt x="5289" y="3889"/>
                              </a:moveTo>
                              <a:cubicBezTo>
                                <a:pt x="5283" y="3889"/>
                                <a:pt x="5279" y="3894"/>
                                <a:pt x="5279" y="3900"/>
                              </a:cubicBezTo>
                              <a:cubicBezTo>
                                <a:pt x="5279" y="3906"/>
                                <a:pt x="5283" y="3911"/>
                                <a:pt x="5289" y="3911"/>
                              </a:cubicBezTo>
                              <a:cubicBezTo>
                                <a:pt x="5295" y="3911"/>
                                <a:pt x="5300" y="3906"/>
                                <a:pt x="5300" y="3900"/>
                              </a:cubicBezTo>
                              <a:cubicBezTo>
                                <a:pt x="5300" y="3894"/>
                                <a:pt x="5295" y="3889"/>
                                <a:pt x="5289" y="3889"/>
                              </a:cubicBezTo>
                              <a:close/>
                              <a:moveTo>
                                <a:pt x="5382" y="3889"/>
                              </a:moveTo>
                              <a:cubicBezTo>
                                <a:pt x="5376" y="3889"/>
                                <a:pt x="5371" y="3894"/>
                                <a:pt x="5371" y="3900"/>
                              </a:cubicBezTo>
                              <a:cubicBezTo>
                                <a:pt x="5371" y="3906"/>
                                <a:pt x="5376" y="3911"/>
                                <a:pt x="5382" y="3911"/>
                              </a:cubicBezTo>
                              <a:cubicBezTo>
                                <a:pt x="5388" y="3911"/>
                                <a:pt x="5393" y="3906"/>
                                <a:pt x="5393" y="3900"/>
                              </a:cubicBezTo>
                              <a:cubicBezTo>
                                <a:pt x="5393" y="3894"/>
                                <a:pt x="5388" y="3889"/>
                                <a:pt x="5382" y="3889"/>
                              </a:cubicBezTo>
                              <a:close/>
                              <a:moveTo>
                                <a:pt x="5475" y="3889"/>
                              </a:moveTo>
                              <a:cubicBezTo>
                                <a:pt x="5469" y="3889"/>
                                <a:pt x="5464" y="3894"/>
                                <a:pt x="5464" y="3900"/>
                              </a:cubicBezTo>
                              <a:cubicBezTo>
                                <a:pt x="5464" y="3906"/>
                                <a:pt x="5469" y="3911"/>
                                <a:pt x="5475" y="3911"/>
                              </a:cubicBezTo>
                              <a:cubicBezTo>
                                <a:pt x="5481" y="3911"/>
                                <a:pt x="5486" y="3906"/>
                                <a:pt x="5486" y="3900"/>
                              </a:cubicBezTo>
                              <a:cubicBezTo>
                                <a:pt x="5486" y="3894"/>
                                <a:pt x="5481" y="3889"/>
                                <a:pt x="5475" y="3889"/>
                              </a:cubicBezTo>
                              <a:close/>
                              <a:moveTo>
                                <a:pt x="5567" y="3889"/>
                              </a:moveTo>
                              <a:cubicBezTo>
                                <a:pt x="5561" y="3889"/>
                                <a:pt x="5556" y="3894"/>
                                <a:pt x="5556" y="3900"/>
                              </a:cubicBezTo>
                              <a:cubicBezTo>
                                <a:pt x="5556" y="3906"/>
                                <a:pt x="5561" y="3911"/>
                                <a:pt x="5567" y="3911"/>
                              </a:cubicBezTo>
                              <a:cubicBezTo>
                                <a:pt x="5573" y="3911"/>
                                <a:pt x="5578" y="3906"/>
                                <a:pt x="5578" y="3900"/>
                              </a:cubicBezTo>
                              <a:cubicBezTo>
                                <a:pt x="5578" y="3894"/>
                                <a:pt x="5573" y="3889"/>
                                <a:pt x="5567" y="3889"/>
                              </a:cubicBezTo>
                              <a:close/>
                              <a:moveTo>
                                <a:pt x="5660" y="3889"/>
                              </a:moveTo>
                              <a:cubicBezTo>
                                <a:pt x="5654" y="3889"/>
                                <a:pt x="5649" y="3894"/>
                                <a:pt x="5649" y="3900"/>
                              </a:cubicBezTo>
                              <a:cubicBezTo>
                                <a:pt x="5649" y="3906"/>
                                <a:pt x="5654" y="3911"/>
                                <a:pt x="5660" y="3911"/>
                              </a:cubicBezTo>
                              <a:cubicBezTo>
                                <a:pt x="5666" y="3911"/>
                                <a:pt x="5671" y="3906"/>
                                <a:pt x="5671" y="3900"/>
                              </a:cubicBezTo>
                              <a:cubicBezTo>
                                <a:pt x="5671" y="3894"/>
                                <a:pt x="5666" y="3889"/>
                                <a:pt x="5660" y="3889"/>
                              </a:cubicBezTo>
                              <a:close/>
                              <a:moveTo>
                                <a:pt x="5752" y="3889"/>
                              </a:moveTo>
                              <a:cubicBezTo>
                                <a:pt x="5746" y="3889"/>
                                <a:pt x="5742" y="3894"/>
                                <a:pt x="5742" y="3900"/>
                              </a:cubicBezTo>
                              <a:cubicBezTo>
                                <a:pt x="5742" y="3906"/>
                                <a:pt x="5746" y="3911"/>
                                <a:pt x="5752" y="3911"/>
                              </a:cubicBezTo>
                              <a:cubicBezTo>
                                <a:pt x="5758" y="3911"/>
                                <a:pt x="5763" y="3906"/>
                                <a:pt x="5763" y="3900"/>
                              </a:cubicBezTo>
                              <a:cubicBezTo>
                                <a:pt x="5763" y="3894"/>
                                <a:pt x="5758" y="3889"/>
                                <a:pt x="5752" y="3889"/>
                              </a:cubicBezTo>
                              <a:close/>
                              <a:moveTo>
                                <a:pt x="670" y="3993"/>
                              </a:moveTo>
                              <a:cubicBezTo>
                                <a:pt x="670" y="3987"/>
                                <a:pt x="665" y="3982"/>
                                <a:pt x="659" y="3982"/>
                              </a:cubicBezTo>
                              <a:cubicBezTo>
                                <a:pt x="653" y="3982"/>
                                <a:pt x="648" y="3987"/>
                                <a:pt x="648" y="3993"/>
                              </a:cubicBezTo>
                              <a:cubicBezTo>
                                <a:pt x="648" y="3999"/>
                                <a:pt x="653" y="4003"/>
                                <a:pt x="659" y="4003"/>
                              </a:cubicBezTo>
                              <a:cubicBezTo>
                                <a:pt x="665" y="4003"/>
                                <a:pt x="670" y="3999"/>
                                <a:pt x="670" y="3993"/>
                              </a:cubicBezTo>
                              <a:close/>
                              <a:moveTo>
                                <a:pt x="670" y="4085"/>
                              </a:moveTo>
                              <a:cubicBezTo>
                                <a:pt x="670" y="4079"/>
                                <a:pt x="665" y="4074"/>
                                <a:pt x="659" y="4074"/>
                              </a:cubicBezTo>
                              <a:cubicBezTo>
                                <a:pt x="653" y="4074"/>
                                <a:pt x="648" y="4079"/>
                                <a:pt x="648" y="4085"/>
                              </a:cubicBezTo>
                              <a:cubicBezTo>
                                <a:pt x="648" y="4091"/>
                                <a:pt x="653" y="4096"/>
                                <a:pt x="659" y="4096"/>
                              </a:cubicBezTo>
                              <a:cubicBezTo>
                                <a:pt x="665" y="4096"/>
                                <a:pt x="670" y="4091"/>
                                <a:pt x="670" y="4085"/>
                              </a:cubicBezTo>
                              <a:close/>
                              <a:moveTo>
                                <a:pt x="670" y="4178"/>
                              </a:moveTo>
                              <a:cubicBezTo>
                                <a:pt x="670" y="4172"/>
                                <a:pt x="665" y="4167"/>
                                <a:pt x="659" y="4167"/>
                              </a:cubicBezTo>
                              <a:cubicBezTo>
                                <a:pt x="653" y="4167"/>
                                <a:pt x="648" y="4172"/>
                                <a:pt x="648" y="4178"/>
                              </a:cubicBezTo>
                              <a:cubicBezTo>
                                <a:pt x="648" y="4184"/>
                                <a:pt x="653" y="4189"/>
                                <a:pt x="659" y="4189"/>
                              </a:cubicBezTo>
                              <a:cubicBezTo>
                                <a:pt x="665" y="4189"/>
                                <a:pt x="670" y="4184"/>
                                <a:pt x="670" y="4178"/>
                              </a:cubicBezTo>
                              <a:close/>
                              <a:moveTo>
                                <a:pt x="670" y="4270"/>
                              </a:moveTo>
                              <a:cubicBezTo>
                                <a:pt x="670" y="4264"/>
                                <a:pt x="665" y="4259"/>
                                <a:pt x="659" y="4259"/>
                              </a:cubicBezTo>
                              <a:cubicBezTo>
                                <a:pt x="653" y="4259"/>
                                <a:pt x="648" y="4264"/>
                                <a:pt x="648" y="4270"/>
                              </a:cubicBezTo>
                              <a:cubicBezTo>
                                <a:pt x="648" y="4276"/>
                                <a:pt x="653" y="4281"/>
                                <a:pt x="659" y="4281"/>
                              </a:cubicBezTo>
                              <a:cubicBezTo>
                                <a:pt x="665" y="4281"/>
                                <a:pt x="670" y="4276"/>
                                <a:pt x="670" y="4270"/>
                              </a:cubicBezTo>
                              <a:close/>
                              <a:moveTo>
                                <a:pt x="670" y="4363"/>
                              </a:moveTo>
                              <a:cubicBezTo>
                                <a:pt x="670" y="4357"/>
                                <a:pt x="665" y="4352"/>
                                <a:pt x="659" y="4352"/>
                              </a:cubicBezTo>
                              <a:cubicBezTo>
                                <a:pt x="653" y="4352"/>
                                <a:pt x="648" y="4357"/>
                                <a:pt x="648" y="4363"/>
                              </a:cubicBezTo>
                              <a:cubicBezTo>
                                <a:pt x="648" y="4369"/>
                                <a:pt x="653" y="4374"/>
                                <a:pt x="659" y="4374"/>
                              </a:cubicBezTo>
                              <a:cubicBezTo>
                                <a:pt x="665" y="4374"/>
                                <a:pt x="670" y="4369"/>
                                <a:pt x="670" y="4363"/>
                              </a:cubicBezTo>
                              <a:close/>
                              <a:moveTo>
                                <a:pt x="670" y="4456"/>
                              </a:moveTo>
                              <a:cubicBezTo>
                                <a:pt x="670" y="4450"/>
                                <a:pt x="665" y="4445"/>
                                <a:pt x="659" y="4445"/>
                              </a:cubicBezTo>
                              <a:cubicBezTo>
                                <a:pt x="653" y="4445"/>
                                <a:pt x="648" y="4450"/>
                                <a:pt x="648" y="4456"/>
                              </a:cubicBezTo>
                              <a:cubicBezTo>
                                <a:pt x="648" y="4462"/>
                                <a:pt x="653" y="4466"/>
                                <a:pt x="659" y="4466"/>
                              </a:cubicBezTo>
                              <a:cubicBezTo>
                                <a:pt x="665" y="4466"/>
                                <a:pt x="670" y="4462"/>
                                <a:pt x="670" y="4456"/>
                              </a:cubicBezTo>
                              <a:close/>
                              <a:moveTo>
                                <a:pt x="1318" y="3993"/>
                              </a:moveTo>
                              <a:cubicBezTo>
                                <a:pt x="1318" y="3987"/>
                                <a:pt x="1313" y="3982"/>
                                <a:pt x="1307" y="3982"/>
                              </a:cubicBezTo>
                              <a:cubicBezTo>
                                <a:pt x="1301" y="3982"/>
                                <a:pt x="1297" y="3987"/>
                                <a:pt x="1297" y="3993"/>
                              </a:cubicBezTo>
                              <a:cubicBezTo>
                                <a:pt x="1297" y="3999"/>
                                <a:pt x="1301" y="4003"/>
                                <a:pt x="1307" y="4003"/>
                              </a:cubicBezTo>
                              <a:cubicBezTo>
                                <a:pt x="1313" y="4003"/>
                                <a:pt x="1318" y="3999"/>
                                <a:pt x="1318" y="3993"/>
                              </a:cubicBezTo>
                              <a:close/>
                              <a:moveTo>
                                <a:pt x="1318" y="4085"/>
                              </a:moveTo>
                              <a:cubicBezTo>
                                <a:pt x="1318" y="4079"/>
                                <a:pt x="1313" y="4074"/>
                                <a:pt x="1307" y="4074"/>
                              </a:cubicBezTo>
                              <a:cubicBezTo>
                                <a:pt x="1301" y="4074"/>
                                <a:pt x="1297" y="4079"/>
                                <a:pt x="1297" y="4085"/>
                              </a:cubicBezTo>
                              <a:cubicBezTo>
                                <a:pt x="1297" y="4091"/>
                                <a:pt x="1301" y="4096"/>
                                <a:pt x="1307" y="4096"/>
                              </a:cubicBezTo>
                              <a:cubicBezTo>
                                <a:pt x="1313" y="4096"/>
                                <a:pt x="1318" y="4091"/>
                                <a:pt x="1318" y="4085"/>
                              </a:cubicBezTo>
                              <a:close/>
                              <a:moveTo>
                                <a:pt x="1318" y="4178"/>
                              </a:moveTo>
                              <a:cubicBezTo>
                                <a:pt x="1318" y="4172"/>
                                <a:pt x="1313" y="4167"/>
                                <a:pt x="1307" y="4167"/>
                              </a:cubicBezTo>
                              <a:cubicBezTo>
                                <a:pt x="1301" y="4167"/>
                                <a:pt x="1297" y="4172"/>
                                <a:pt x="1297" y="4178"/>
                              </a:cubicBezTo>
                              <a:cubicBezTo>
                                <a:pt x="1297" y="4184"/>
                                <a:pt x="1301" y="4189"/>
                                <a:pt x="1307" y="4189"/>
                              </a:cubicBezTo>
                              <a:cubicBezTo>
                                <a:pt x="1313" y="4189"/>
                                <a:pt x="1318" y="4184"/>
                                <a:pt x="1318" y="4178"/>
                              </a:cubicBezTo>
                              <a:close/>
                              <a:moveTo>
                                <a:pt x="1318" y="4270"/>
                              </a:moveTo>
                              <a:cubicBezTo>
                                <a:pt x="1318" y="4264"/>
                                <a:pt x="1313" y="4259"/>
                                <a:pt x="1307" y="4259"/>
                              </a:cubicBezTo>
                              <a:cubicBezTo>
                                <a:pt x="1301" y="4259"/>
                                <a:pt x="1297" y="4264"/>
                                <a:pt x="1297" y="4270"/>
                              </a:cubicBezTo>
                              <a:cubicBezTo>
                                <a:pt x="1297" y="4276"/>
                                <a:pt x="1301" y="4281"/>
                                <a:pt x="1307" y="4281"/>
                              </a:cubicBezTo>
                              <a:cubicBezTo>
                                <a:pt x="1313" y="4281"/>
                                <a:pt x="1318" y="4276"/>
                                <a:pt x="1318" y="4270"/>
                              </a:cubicBezTo>
                              <a:close/>
                              <a:moveTo>
                                <a:pt x="1318" y="4363"/>
                              </a:moveTo>
                              <a:cubicBezTo>
                                <a:pt x="1318" y="4357"/>
                                <a:pt x="1313" y="4352"/>
                                <a:pt x="1307" y="4352"/>
                              </a:cubicBezTo>
                              <a:cubicBezTo>
                                <a:pt x="1301" y="4352"/>
                                <a:pt x="1297" y="4357"/>
                                <a:pt x="1297" y="4363"/>
                              </a:cubicBezTo>
                              <a:cubicBezTo>
                                <a:pt x="1297" y="4369"/>
                                <a:pt x="1301" y="4374"/>
                                <a:pt x="1307" y="4374"/>
                              </a:cubicBezTo>
                              <a:cubicBezTo>
                                <a:pt x="1313" y="4374"/>
                                <a:pt x="1318" y="4369"/>
                                <a:pt x="1318" y="4363"/>
                              </a:cubicBezTo>
                              <a:close/>
                              <a:moveTo>
                                <a:pt x="1318" y="4456"/>
                              </a:moveTo>
                              <a:cubicBezTo>
                                <a:pt x="1318" y="4450"/>
                                <a:pt x="1313" y="4445"/>
                                <a:pt x="1307" y="4445"/>
                              </a:cubicBezTo>
                              <a:cubicBezTo>
                                <a:pt x="1301" y="4445"/>
                                <a:pt x="1297" y="4450"/>
                                <a:pt x="1297" y="4456"/>
                              </a:cubicBezTo>
                              <a:cubicBezTo>
                                <a:pt x="1297" y="4462"/>
                                <a:pt x="1301" y="4466"/>
                                <a:pt x="1307" y="4466"/>
                              </a:cubicBezTo>
                              <a:cubicBezTo>
                                <a:pt x="1313" y="4466"/>
                                <a:pt x="1318" y="4462"/>
                                <a:pt x="1318" y="4456"/>
                              </a:cubicBezTo>
                              <a:close/>
                              <a:moveTo>
                                <a:pt x="1967" y="3993"/>
                              </a:moveTo>
                              <a:cubicBezTo>
                                <a:pt x="1967" y="3987"/>
                                <a:pt x="1962" y="3982"/>
                                <a:pt x="1956" y="3982"/>
                              </a:cubicBezTo>
                              <a:cubicBezTo>
                                <a:pt x="1950" y="3982"/>
                                <a:pt x="1945" y="3987"/>
                                <a:pt x="1945" y="3993"/>
                              </a:cubicBezTo>
                              <a:cubicBezTo>
                                <a:pt x="1945" y="3999"/>
                                <a:pt x="1950" y="4003"/>
                                <a:pt x="1956" y="4003"/>
                              </a:cubicBezTo>
                              <a:cubicBezTo>
                                <a:pt x="1962" y="4003"/>
                                <a:pt x="1967" y="3999"/>
                                <a:pt x="1967" y="3993"/>
                              </a:cubicBezTo>
                              <a:close/>
                              <a:moveTo>
                                <a:pt x="1967" y="4085"/>
                              </a:moveTo>
                              <a:cubicBezTo>
                                <a:pt x="1967" y="4079"/>
                                <a:pt x="1962" y="4074"/>
                                <a:pt x="1956" y="4074"/>
                              </a:cubicBezTo>
                              <a:cubicBezTo>
                                <a:pt x="1950" y="4074"/>
                                <a:pt x="1945" y="4079"/>
                                <a:pt x="1945" y="4085"/>
                              </a:cubicBezTo>
                              <a:cubicBezTo>
                                <a:pt x="1945" y="4091"/>
                                <a:pt x="1950" y="4096"/>
                                <a:pt x="1956" y="4096"/>
                              </a:cubicBezTo>
                              <a:cubicBezTo>
                                <a:pt x="1962" y="4096"/>
                                <a:pt x="1967" y="4091"/>
                                <a:pt x="1967" y="4085"/>
                              </a:cubicBezTo>
                              <a:close/>
                              <a:moveTo>
                                <a:pt x="1967" y="4178"/>
                              </a:moveTo>
                              <a:cubicBezTo>
                                <a:pt x="1967" y="4172"/>
                                <a:pt x="1962" y="4167"/>
                                <a:pt x="1956" y="4167"/>
                              </a:cubicBezTo>
                              <a:cubicBezTo>
                                <a:pt x="1950" y="4167"/>
                                <a:pt x="1945" y="4172"/>
                                <a:pt x="1945" y="4178"/>
                              </a:cubicBezTo>
                              <a:cubicBezTo>
                                <a:pt x="1945" y="4184"/>
                                <a:pt x="1950" y="4189"/>
                                <a:pt x="1956" y="4189"/>
                              </a:cubicBezTo>
                              <a:cubicBezTo>
                                <a:pt x="1962" y="4189"/>
                                <a:pt x="1967" y="4184"/>
                                <a:pt x="1967" y="4178"/>
                              </a:cubicBezTo>
                              <a:close/>
                              <a:moveTo>
                                <a:pt x="1967" y="4270"/>
                              </a:moveTo>
                              <a:cubicBezTo>
                                <a:pt x="1967" y="4264"/>
                                <a:pt x="1962" y="4259"/>
                                <a:pt x="1956" y="4259"/>
                              </a:cubicBezTo>
                              <a:cubicBezTo>
                                <a:pt x="1950" y="4259"/>
                                <a:pt x="1945" y="4264"/>
                                <a:pt x="1945" y="4270"/>
                              </a:cubicBezTo>
                              <a:cubicBezTo>
                                <a:pt x="1945" y="4276"/>
                                <a:pt x="1950" y="4281"/>
                                <a:pt x="1956" y="4281"/>
                              </a:cubicBezTo>
                              <a:cubicBezTo>
                                <a:pt x="1962" y="4281"/>
                                <a:pt x="1967" y="4276"/>
                                <a:pt x="1967" y="4270"/>
                              </a:cubicBezTo>
                              <a:close/>
                              <a:moveTo>
                                <a:pt x="1967" y="4363"/>
                              </a:moveTo>
                              <a:cubicBezTo>
                                <a:pt x="1967" y="4357"/>
                                <a:pt x="1962" y="4352"/>
                                <a:pt x="1956" y="4352"/>
                              </a:cubicBezTo>
                              <a:cubicBezTo>
                                <a:pt x="1950" y="4352"/>
                                <a:pt x="1945" y="4357"/>
                                <a:pt x="1945" y="4363"/>
                              </a:cubicBezTo>
                              <a:cubicBezTo>
                                <a:pt x="1945" y="4369"/>
                                <a:pt x="1950" y="4374"/>
                                <a:pt x="1956" y="4374"/>
                              </a:cubicBezTo>
                              <a:cubicBezTo>
                                <a:pt x="1962" y="4374"/>
                                <a:pt x="1967" y="4369"/>
                                <a:pt x="1967" y="4363"/>
                              </a:cubicBezTo>
                              <a:close/>
                              <a:moveTo>
                                <a:pt x="1967" y="4456"/>
                              </a:moveTo>
                              <a:cubicBezTo>
                                <a:pt x="1967" y="4450"/>
                                <a:pt x="1962" y="4445"/>
                                <a:pt x="1956" y="4445"/>
                              </a:cubicBezTo>
                              <a:cubicBezTo>
                                <a:pt x="1950" y="4445"/>
                                <a:pt x="1945" y="4450"/>
                                <a:pt x="1945" y="4456"/>
                              </a:cubicBezTo>
                              <a:cubicBezTo>
                                <a:pt x="1945" y="4462"/>
                                <a:pt x="1950" y="4466"/>
                                <a:pt x="1956" y="4466"/>
                              </a:cubicBezTo>
                              <a:cubicBezTo>
                                <a:pt x="1962" y="4466"/>
                                <a:pt x="1967" y="4462"/>
                                <a:pt x="1967" y="4456"/>
                              </a:cubicBezTo>
                              <a:close/>
                              <a:moveTo>
                                <a:pt x="2615" y="3993"/>
                              </a:moveTo>
                              <a:cubicBezTo>
                                <a:pt x="2615" y="3987"/>
                                <a:pt x="2610" y="3982"/>
                                <a:pt x="2604" y="3982"/>
                              </a:cubicBezTo>
                              <a:cubicBezTo>
                                <a:pt x="2598" y="3982"/>
                                <a:pt x="2593" y="3987"/>
                                <a:pt x="2593" y="3993"/>
                              </a:cubicBezTo>
                              <a:cubicBezTo>
                                <a:pt x="2593" y="3999"/>
                                <a:pt x="2598" y="4003"/>
                                <a:pt x="2604" y="4003"/>
                              </a:cubicBezTo>
                              <a:cubicBezTo>
                                <a:pt x="2610" y="4003"/>
                                <a:pt x="2615" y="3999"/>
                                <a:pt x="2615" y="3993"/>
                              </a:cubicBezTo>
                              <a:close/>
                              <a:moveTo>
                                <a:pt x="2615" y="4085"/>
                              </a:moveTo>
                              <a:cubicBezTo>
                                <a:pt x="2615" y="4079"/>
                                <a:pt x="2610" y="4074"/>
                                <a:pt x="2604" y="4074"/>
                              </a:cubicBezTo>
                              <a:cubicBezTo>
                                <a:pt x="2598" y="4074"/>
                                <a:pt x="2593" y="4079"/>
                                <a:pt x="2593" y="4085"/>
                              </a:cubicBezTo>
                              <a:cubicBezTo>
                                <a:pt x="2593" y="4091"/>
                                <a:pt x="2598" y="4096"/>
                                <a:pt x="2604" y="4096"/>
                              </a:cubicBezTo>
                              <a:cubicBezTo>
                                <a:pt x="2610" y="4096"/>
                                <a:pt x="2615" y="4091"/>
                                <a:pt x="2615" y="4085"/>
                              </a:cubicBezTo>
                              <a:close/>
                              <a:moveTo>
                                <a:pt x="2615" y="4178"/>
                              </a:moveTo>
                              <a:cubicBezTo>
                                <a:pt x="2615" y="4172"/>
                                <a:pt x="2610" y="4167"/>
                                <a:pt x="2604" y="4167"/>
                              </a:cubicBezTo>
                              <a:cubicBezTo>
                                <a:pt x="2598" y="4167"/>
                                <a:pt x="2593" y="4172"/>
                                <a:pt x="2593" y="4178"/>
                              </a:cubicBezTo>
                              <a:cubicBezTo>
                                <a:pt x="2593" y="4184"/>
                                <a:pt x="2598" y="4189"/>
                                <a:pt x="2604" y="4189"/>
                              </a:cubicBezTo>
                              <a:cubicBezTo>
                                <a:pt x="2610" y="4189"/>
                                <a:pt x="2615" y="4184"/>
                                <a:pt x="2615" y="4178"/>
                              </a:cubicBezTo>
                              <a:close/>
                              <a:moveTo>
                                <a:pt x="2615" y="4270"/>
                              </a:moveTo>
                              <a:cubicBezTo>
                                <a:pt x="2615" y="4264"/>
                                <a:pt x="2610" y="4259"/>
                                <a:pt x="2604" y="4259"/>
                              </a:cubicBezTo>
                              <a:cubicBezTo>
                                <a:pt x="2598" y="4259"/>
                                <a:pt x="2593" y="4264"/>
                                <a:pt x="2593" y="4270"/>
                              </a:cubicBezTo>
                              <a:cubicBezTo>
                                <a:pt x="2593" y="4276"/>
                                <a:pt x="2598" y="4281"/>
                                <a:pt x="2604" y="4281"/>
                              </a:cubicBezTo>
                              <a:cubicBezTo>
                                <a:pt x="2610" y="4281"/>
                                <a:pt x="2615" y="4276"/>
                                <a:pt x="2615" y="4270"/>
                              </a:cubicBezTo>
                              <a:close/>
                              <a:moveTo>
                                <a:pt x="2615" y="4363"/>
                              </a:moveTo>
                              <a:cubicBezTo>
                                <a:pt x="2615" y="4357"/>
                                <a:pt x="2610" y="4352"/>
                                <a:pt x="2604" y="4352"/>
                              </a:cubicBezTo>
                              <a:cubicBezTo>
                                <a:pt x="2598" y="4352"/>
                                <a:pt x="2593" y="4357"/>
                                <a:pt x="2593" y="4363"/>
                              </a:cubicBezTo>
                              <a:cubicBezTo>
                                <a:pt x="2593" y="4369"/>
                                <a:pt x="2598" y="4374"/>
                                <a:pt x="2604" y="4374"/>
                              </a:cubicBezTo>
                              <a:cubicBezTo>
                                <a:pt x="2610" y="4374"/>
                                <a:pt x="2615" y="4369"/>
                                <a:pt x="2615" y="4363"/>
                              </a:cubicBezTo>
                              <a:close/>
                              <a:moveTo>
                                <a:pt x="2615" y="4456"/>
                              </a:moveTo>
                              <a:cubicBezTo>
                                <a:pt x="2615" y="4450"/>
                                <a:pt x="2610" y="4445"/>
                                <a:pt x="2604" y="4445"/>
                              </a:cubicBezTo>
                              <a:cubicBezTo>
                                <a:pt x="2598" y="4445"/>
                                <a:pt x="2593" y="4450"/>
                                <a:pt x="2593" y="4456"/>
                              </a:cubicBezTo>
                              <a:cubicBezTo>
                                <a:pt x="2593" y="4462"/>
                                <a:pt x="2598" y="4466"/>
                                <a:pt x="2604" y="4466"/>
                              </a:cubicBezTo>
                              <a:cubicBezTo>
                                <a:pt x="2610" y="4466"/>
                                <a:pt x="2615" y="4462"/>
                                <a:pt x="2615" y="4456"/>
                              </a:cubicBezTo>
                              <a:close/>
                              <a:moveTo>
                                <a:pt x="3263" y="3993"/>
                              </a:moveTo>
                              <a:cubicBezTo>
                                <a:pt x="3263" y="3987"/>
                                <a:pt x="3258" y="3982"/>
                                <a:pt x="3252" y="3982"/>
                              </a:cubicBezTo>
                              <a:cubicBezTo>
                                <a:pt x="3246" y="3982"/>
                                <a:pt x="3241" y="3987"/>
                                <a:pt x="3241" y="3993"/>
                              </a:cubicBezTo>
                              <a:cubicBezTo>
                                <a:pt x="3241" y="3999"/>
                                <a:pt x="3246" y="4003"/>
                                <a:pt x="3252" y="4003"/>
                              </a:cubicBezTo>
                              <a:cubicBezTo>
                                <a:pt x="3258" y="4003"/>
                                <a:pt x="3263" y="3999"/>
                                <a:pt x="3263" y="3993"/>
                              </a:cubicBezTo>
                              <a:close/>
                              <a:moveTo>
                                <a:pt x="3263" y="4085"/>
                              </a:moveTo>
                              <a:cubicBezTo>
                                <a:pt x="3263" y="4079"/>
                                <a:pt x="3258" y="4074"/>
                                <a:pt x="3252" y="4074"/>
                              </a:cubicBezTo>
                              <a:cubicBezTo>
                                <a:pt x="3246" y="4074"/>
                                <a:pt x="3241" y="4079"/>
                                <a:pt x="3241" y="4085"/>
                              </a:cubicBezTo>
                              <a:cubicBezTo>
                                <a:pt x="3241" y="4091"/>
                                <a:pt x="3246" y="4096"/>
                                <a:pt x="3252" y="4096"/>
                              </a:cubicBezTo>
                              <a:cubicBezTo>
                                <a:pt x="3258" y="4096"/>
                                <a:pt x="3263" y="4091"/>
                                <a:pt x="3263" y="4085"/>
                              </a:cubicBezTo>
                              <a:close/>
                              <a:moveTo>
                                <a:pt x="3263" y="4178"/>
                              </a:moveTo>
                              <a:cubicBezTo>
                                <a:pt x="3263" y="4172"/>
                                <a:pt x="3258" y="4167"/>
                                <a:pt x="3252" y="4167"/>
                              </a:cubicBezTo>
                              <a:cubicBezTo>
                                <a:pt x="3246" y="4167"/>
                                <a:pt x="3241" y="4172"/>
                                <a:pt x="3241" y="4178"/>
                              </a:cubicBezTo>
                              <a:cubicBezTo>
                                <a:pt x="3241" y="4184"/>
                                <a:pt x="3246" y="4189"/>
                                <a:pt x="3252" y="4189"/>
                              </a:cubicBezTo>
                              <a:cubicBezTo>
                                <a:pt x="3258" y="4189"/>
                                <a:pt x="3263" y="4184"/>
                                <a:pt x="3263" y="4178"/>
                              </a:cubicBezTo>
                              <a:close/>
                              <a:moveTo>
                                <a:pt x="3263" y="4270"/>
                              </a:moveTo>
                              <a:cubicBezTo>
                                <a:pt x="3263" y="4264"/>
                                <a:pt x="3258" y="4259"/>
                                <a:pt x="3252" y="4259"/>
                              </a:cubicBezTo>
                              <a:cubicBezTo>
                                <a:pt x="3246" y="4259"/>
                                <a:pt x="3241" y="4264"/>
                                <a:pt x="3241" y="4270"/>
                              </a:cubicBezTo>
                              <a:cubicBezTo>
                                <a:pt x="3241" y="4276"/>
                                <a:pt x="3246" y="4281"/>
                                <a:pt x="3252" y="4281"/>
                              </a:cubicBezTo>
                              <a:cubicBezTo>
                                <a:pt x="3258" y="4281"/>
                                <a:pt x="3263" y="4276"/>
                                <a:pt x="3263" y="4270"/>
                              </a:cubicBezTo>
                              <a:close/>
                              <a:moveTo>
                                <a:pt x="3263" y="4363"/>
                              </a:moveTo>
                              <a:cubicBezTo>
                                <a:pt x="3263" y="4357"/>
                                <a:pt x="3258" y="4352"/>
                                <a:pt x="3252" y="4352"/>
                              </a:cubicBezTo>
                              <a:cubicBezTo>
                                <a:pt x="3246" y="4352"/>
                                <a:pt x="3241" y="4357"/>
                                <a:pt x="3241" y="4363"/>
                              </a:cubicBezTo>
                              <a:cubicBezTo>
                                <a:pt x="3241" y="4369"/>
                                <a:pt x="3246" y="4374"/>
                                <a:pt x="3252" y="4374"/>
                              </a:cubicBezTo>
                              <a:cubicBezTo>
                                <a:pt x="3258" y="4374"/>
                                <a:pt x="3263" y="4369"/>
                                <a:pt x="3263" y="4363"/>
                              </a:cubicBezTo>
                              <a:close/>
                              <a:moveTo>
                                <a:pt x="3263" y="4456"/>
                              </a:moveTo>
                              <a:cubicBezTo>
                                <a:pt x="3263" y="4450"/>
                                <a:pt x="3258" y="4445"/>
                                <a:pt x="3252" y="4445"/>
                              </a:cubicBezTo>
                              <a:cubicBezTo>
                                <a:pt x="3246" y="4445"/>
                                <a:pt x="3241" y="4450"/>
                                <a:pt x="3241" y="4456"/>
                              </a:cubicBezTo>
                              <a:cubicBezTo>
                                <a:pt x="3241" y="4462"/>
                                <a:pt x="3246" y="4466"/>
                                <a:pt x="3252" y="4466"/>
                              </a:cubicBezTo>
                              <a:cubicBezTo>
                                <a:pt x="3258" y="4466"/>
                                <a:pt x="3263" y="4462"/>
                                <a:pt x="3263" y="4456"/>
                              </a:cubicBezTo>
                              <a:close/>
                              <a:moveTo>
                                <a:pt x="3911" y="3993"/>
                              </a:moveTo>
                              <a:cubicBezTo>
                                <a:pt x="3911" y="3987"/>
                                <a:pt x="3906" y="3982"/>
                                <a:pt x="3900" y="3982"/>
                              </a:cubicBezTo>
                              <a:cubicBezTo>
                                <a:pt x="3894" y="3982"/>
                                <a:pt x="3889" y="3987"/>
                                <a:pt x="3889" y="3993"/>
                              </a:cubicBezTo>
                              <a:cubicBezTo>
                                <a:pt x="3889" y="3999"/>
                                <a:pt x="3894" y="4003"/>
                                <a:pt x="3900" y="4003"/>
                              </a:cubicBezTo>
                              <a:cubicBezTo>
                                <a:pt x="3906" y="4003"/>
                                <a:pt x="3911" y="3999"/>
                                <a:pt x="3911" y="3993"/>
                              </a:cubicBezTo>
                              <a:close/>
                              <a:moveTo>
                                <a:pt x="3911" y="4085"/>
                              </a:moveTo>
                              <a:cubicBezTo>
                                <a:pt x="3911" y="4079"/>
                                <a:pt x="3906" y="4074"/>
                                <a:pt x="3900" y="4074"/>
                              </a:cubicBezTo>
                              <a:cubicBezTo>
                                <a:pt x="3894" y="4074"/>
                                <a:pt x="3889" y="4079"/>
                                <a:pt x="3889" y="4085"/>
                              </a:cubicBezTo>
                              <a:cubicBezTo>
                                <a:pt x="3889" y="4091"/>
                                <a:pt x="3894" y="4096"/>
                                <a:pt x="3900" y="4096"/>
                              </a:cubicBezTo>
                              <a:cubicBezTo>
                                <a:pt x="3906" y="4096"/>
                                <a:pt x="3911" y="4091"/>
                                <a:pt x="3911" y="4085"/>
                              </a:cubicBezTo>
                              <a:close/>
                              <a:moveTo>
                                <a:pt x="3911" y="4178"/>
                              </a:moveTo>
                              <a:cubicBezTo>
                                <a:pt x="3911" y="4172"/>
                                <a:pt x="3906" y="4167"/>
                                <a:pt x="3900" y="4167"/>
                              </a:cubicBezTo>
                              <a:cubicBezTo>
                                <a:pt x="3894" y="4167"/>
                                <a:pt x="3889" y="4172"/>
                                <a:pt x="3889" y="4178"/>
                              </a:cubicBezTo>
                              <a:cubicBezTo>
                                <a:pt x="3889" y="4184"/>
                                <a:pt x="3894" y="4189"/>
                                <a:pt x="3900" y="4189"/>
                              </a:cubicBezTo>
                              <a:cubicBezTo>
                                <a:pt x="3906" y="4189"/>
                                <a:pt x="3911" y="4184"/>
                                <a:pt x="3911" y="4178"/>
                              </a:cubicBezTo>
                              <a:close/>
                              <a:moveTo>
                                <a:pt x="3911" y="4270"/>
                              </a:moveTo>
                              <a:cubicBezTo>
                                <a:pt x="3911" y="4264"/>
                                <a:pt x="3906" y="4259"/>
                                <a:pt x="3900" y="4259"/>
                              </a:cubicBezTo>
                              <a:cubicBezTo>
                                <a:pt x="3894" y="4259"/>
                                <a:pt x="3889" y="4264"/>
                                <a:pt x="3889" y="4270"/>
                              </a:cubicBezTo>
                              <a:cubicBezTo>
                                <a:pt x="3889" y="4276"/>
                                <a:pt x="3894" y="4281"/>
                                <a:pt x="3900" y="4281"/>
                              </a:cubicBezTo>
                              <a:cubicBezTo>
                                <a:pt x="3906" y="4281"/>
                                <a:pt x="3911" y="4276"/>
                                <a:pt x="3911" y="4270"/>
                              </a:cubicBezTo>
                              <a:close/>
                              <a:moveTo>
                                <a:pt x="3911" y="4363"/>
                              </a:moveTo>
                              <a:cubicBezTo>
                                <a:pt x="3911" y="4357"/>
                                <a:pt x="3906" y="4352"/>
                                <a:pt x="3900" y="4352"/>
                              </a:cubicBezTo>
                              <a:cubicBezTo>
                                <a:pt x="3894" y="4352"/>
                                <a:pt x="3889" y="4357"/>
                                <a:pt x="3889" y="4363"/>
                              </a:cubicBezTo>
                              <a:cubicBezTo>
                                <a:pt x="3889" y="4369"/>
                                <a:pt x="3894" y="4374"/>
                                <a:pt x="3900" y="4374"/>
                              </a:cubicBezTo>
                              <a:cubicBezTo>
                                <a:pt x="3906" y="4374"/>
                                <a:pt x="3911" y="4369"/>
                                <a:pt x="3911" y="4363"/>
                              </a:cubicBezTo>
                              <a:close/>
                              <a:moveTo>
                                <a:pt x="3911" y="4456"/>
                              </a:moveTo>
                              <a:cubicBezTo>
                                <a:pt x="3911" y="4450"/>
                                <a:pt x="3906" y="4445"/>
                                <a:pt x="3900" y="4445"/>
                              </a:cubicBezTo>
                              <a:cubicBezTo>
                                <a:pt x="3894" y="4445"/>
                                <a:pt x="3889" y="4450"/>
                                <a:pt x="3889" y="4456"/>
                              </a:cubicBezTo>
                              <a:cubicBezTo>
                                <a:pt x="3889" y="4462"/>
                                <a:pt x="3894" y="4466"/>
                                <a:pt x="3900" y="4466"/>
                              </a:cubicBezTo>
                              <a:cubicBezTo>
                                <a:pt x="3906" y="4466"/>
                                <a:pt x="3911" y="4462"/>
                                <a:pt x="3911" y="4456"/>
                              </a:cubicBezTo>
                              <a:close/>
                              <a:moveTo>
                                <a:pt x="4559" y="3993"/>
                              </a:moveTo>
                              <a:cubicBezTo>
                                <a:pt x="4559" y="3987"/>
                                <a:pt x="4555" y="3982"/>
                                <a:pt x="4549" y="3982"/>
                              </a:cubicBezTo>
                              <a:cubicBezTo>
                                <a:pt x="4543" y="3982"/>
                                <a:pt x="4538" y="3987"/>
                                <a:pt x="4538" y="3993"/>
                              </a:cubicBezTo>
                              <a:cubicBezTo>
                                <a:pt x="4538" y="3999"/>
                                <a:pt x="4543" y="4003"/>
                                <a:pt x="4549" y="4003"/>
                              </a:cubicBezTo>
                              <a:cubicBezTo>
                                <a:pt x="4555" y="4003"/>
                                <a:pt x="4559" y="3999"/>
                                <a:pt x="4559" y="3993"/>
                              </a:cubicBezTo>
                              <a:close/>
                              <a:moveTo>
                                <a:pt x="4559" y="4085"/>
                              </a:moveTo>
                              <a:cubicBezTo>
                                <a:pt x="4559" y="4079"/>
                                <a:pt x="4555" y="4074"/>
                                <a:pt x="4549" y="4074"/>
                              </a:cubicBezTo>
                              <a:cubicBezTo>
                                <a:pt x="4543" y="4074"/>
                                <a:pt x="4538" y="4079"/>
                                <a:pt x="4538" y="4085"/>
                              </a:cubicBezTo>
                              <a:cubicBezTo>
                                <a:pt x="4538" y="4091"/>
                                <a:pt x="4543" y="4096"/>
                                <a:pt x="4549" y="4096"/>
                              </a:cubicBezTo>
                              <a:cubicBezTo>
                                <a:pt x="4555" y="4096"/>
                                <a:pt x="4559" y="4091"/>
                                <a:pt x="4559" y="4085"/>
                              </a:cubicBezTo>
                              <a:close/>
                              <a:moveTo>
                                <a:pt x="4559" y="4178"/>
                              </a:moveTo>
                              <a:cubicBezTo>
                                <a:pt x="4559" y="4172"/>
                                <a:pt x="4555" y="4167"/>
                                <a:pt x="4549" y="4167"/>
                              </a:cubicBezTo>
                              <a:cubicBezTo>
                                <a:pt x="4543" y="4167"/>
                                <a:pt x="4538" y="4172"/>
                                <a:pt x="4538" y="4178"/>
                              </a:cubicBezTo>
                              <a:cubicBezTo>
                                <a:pt x="4538" y="4184"/>
                                <a:pt x="4543" y="4189"/>
                                <a:pt x="4549" y="4189"/>
                              </a:cubicBezTo>
                              <a:cubicBezTo>
                                <a:pt x="4555" y="4189"/>
                                <a:pt x="4559" y="4184"/>
                                <a:pt x="4559" y="4178"/>
                              </a:cubicBezTo>
                              <a:close/>
                              <a:moveTo>
                                <a:pt x="4559" y="4270"/>
                              </a:moveTo>
                              <a:cubicBezTo>
                                <a:pt x="4559" y="4264"/>
                                <a:pt x="4555" y="4259"/>
                                <a:pt x="4549" y="4259"/>
                              </a:cubicBezTo>
                              <a:cubicBezTo>
                                <a:pt x="4543" y="4259"/>
                                <a:pt x="4538" y="4264"/>
                                <a:pt x="4538" y="4270"/>
                              </a:cubicBezTo>
                              <a:cubicBezTo>
                                <a:pt x="4538" y="4276"/>
                                <a:pt x="4543" y="4281"/>
                                <a:pt x="4549" y="4281"/>
                              </a:cubicBezTo>
                              <a:cubicBezTo>
                                <a:pt x="4555" y="4281"/>
                                <a:pt x="4559" y="4276"/>
                                <a:pt x="4559" y="4270"/>
                              </a:cubicBezTo>
                              <a:close/>
                              <a:moveTo>
                                <a:pt x="4559" y="4363"/>
                              </a:moveTo>
                              <a:cubicBezTo>
                                <a:pt x="4559" y="4357"/>
                                <a:pt x="4555" y="4352"/>
                                <a:pt x="4549" y="4352"/>
                              </a:cubicBezTo>
                              <a:cubicBezTo>
                                <a:pt x="4543" y="4352"/>
                                <a:pt x="4538" y="4357"/>
                                <a:pt x="4538" y="4363"/>
                              </a:cubicBezTo>
                              <a:cubicBezTo>
                                <a:pt x="4538" y="4369"/>
                                <a:pt x="4543" y="4374"/>
                                <a:pt x="4549" y="4374"/>
                              </a:cubicBezTo>
                              <a:cubicBezTo>
                                <a:pt x="4555" y="4374"/>
                                <a:pt x="4559" y="4369"/>
                                <a:pt x="4559" y="4363"/>
                              </a:cubicBezTo>
                              <a:close/>
                              <a:moveTo>
                                <a:pt x="4559" y="4456"/>
                              </a:moveTo>
                              <a:cubicBezTo>
                                <a:pt x="4559" y="4450"/>
                                <a:pt x="4555" y="4445"/>
                                <a:pt x="4549" y="4445"/>
                              </a:cubicBezTo>
                              <a:cubicBezTo>
                                <a:pt x="4543" y="4445"/>
                                <a:pt x="4538" y="4450"/>
                                <a:pt x="4538" y="4456"/>
                              </a:cubicBezTo>
                              <a:cubicBezTo>
                                <a:pt x="4538" y="4462"/>
                                <a:pt x="4543" y="4466"/>
                                <a:pt x="4549" y="4466"/>
                              </a:cubicBezTo>
                              <a:cubicBezTo>
                                <a:pt x="4555" y="4466"/>
                                <a:pt x="4559" y="4462"/>
                                <a:pt x="4559" y="4456"/>
                              </a:cubicBezTo>
                              <a:close/>
                              <a:moveTo>
                                <a:pt x="5208" y="3993"/>
                              </a:moveTo>
                              <a:cubicBezTo>
                                <a:pt x="5208" y="3987"/>
                                <a:pt x="5203" y="3982"/>
                                <a:pt x="5197" y="3982"/>
                              </a:cubicBezTo>
                              <a:cubicBezTo>
                                <a:pt x="5191" y="3982"/>
                                <a:pt x="5186" y="3987"/>
                                <a:pt x="5186" y="3993"/>
                              </a:cubicBezTo>
                              <a:cubicBezTo>
                                <a:pt x="5186" y="3999"/>
                                <a:pt x="5191" y="4003"/>
                                <a:pt x="5197" y="4003"/>
                              </a:cubicBezTo>
                              <a:cubicBezTo>
                                <a:pt x="5203" y="4003"/>
                                <a:pt x="5208" y="3999"/>
                                <a:pt x="5208" y="3993"/>
                              </a:cubicBezTo>
                              <a:close/>
                              <a:moveTo>
                                <a:pt x="5208" y="4085"/>
                              </a:moveTo>
                              <a:cubicBezTo>
                                <a:pt x="5208" y="4079"/>
                                <a:pt x="5203" y="4074"/>
                                <a:pt x="5197" y="4074"/>
                              </a:cubicBezTo>
                              <a:cubicBezTo>
                                <a:pt x="5191" y="4074"/>
                                <a:pt x="5186" y="4079"/>
                                <a:pt x="5186" y="4085"/>
                              </a:cubicBezTo>
                              <a:cubicBezTo>
                                <a:pt x="5186" y="4091"/>
                                <a:pt x="5191" y="4096"/>
                                <a:pt x="5197" y="4096"/>
                              </a:cubicBezTo>
                              <a:cubicBezTo>
                                <a:pt x="5203" y="4096"/>
                                <a:pt x="5208" y="4091"/>
                                <a:pt x="5208" y="4085"/>
                              </a:cubicBezTo>
                              <a:close/>
                              <a:moveTo>
                                <a:pt x="5208" y="4178"/>
                              </a:moveTo>
                              <a:cubicBezTo>
                                <a:pt x="5208" y="4172"/>
                                <a:pt x="5203" y="4167"/>
                                <a:pt x="5197" y="4167"/>
                              </a:cubicBezTo>
                              <a:cubicBezTo>
                                <a:pt x="5191" y="4167"/>
                                <a:pt x="5186" y="4172"/>
                                <a:pt x="5186" y="4178"/>
                              </a:cubicBezTo>
                              <a:cubicBezTo>
                                <a:pt x="5186" y="4184"/>
                                <a:pt x="5191" y="4189"/>
                                <a:pt x="5197" y="4189"/>
                              </a:cubicBezTo>
                              <a:cubicBezTo>
                                <a:pt x="5203" y="4189"/>
                                <a:pt x="5208" y="4184"/>
                                <a:pt x="5208" y="4178"/>
                              </a:cubicBezTo>
                              <a:close/>
                              <a:moveTo>
                                <a:pt x="5208" y="4270"/>
                              </a:moveTo>
                              <a:cubicBezTo>
                                <a:pt x="5208" y="4264"/>
                                <a:pt x="5203" y="4259"/>
                                <a:pt x="5197" y="4259"/>
                              </a:cubicBezTo>
                              <a:cubicBezTo>
                                <a:pt x="5191" y="4259"/>
                                <a:pt x="5186" y="4264"/>
                                <a:pt x="5186" y="4270"/>
                              </a:cubicBezTo>
                              <a:cubicBezTo>
                                <a:pt x="5186" y="4276"/>
                                <a:pt x="5191" y="4281"/>
                                <a:pt x="5197" y="4281"/>
                              </a:cubicBezTo>
                              <a:cubicBezTo>
                                <a:pt x="5203" y="4281"/>
                                <a:pt x="5208" y="4276"/>
                                <a:pt x="5208" y="4270"/>
                              </a:cubicBezTo>
                              <a:close/>
                              <a:moveTo>
                                <a:pt x="5208" y="4363"/>
                              </a:moveTo>
                              <a:cubicBezTo>
                                <a:pt x="5208" y="4357"/>
                                <a:pt x="5203" y="4352"/>
                                <a:pt x="5197" y="4352"/>
                              </a:cubicBezTo>
                              <a:cubicBezTo>
                                <a:pt x="5191" y="4352"/>
                                <a:pt x="5186" y="4357"/>
                                <a:pt x="5186" y="4363"/>
                              </a:cubicBezTo>
                              <a:cubicBezTo>
                                <a:pt x="5186" y="4369"/>
                                <a:pt x="5191" y="4374"/>
                                <a:pt x="5197" y="4374"/>
                              </a:cubicBezTo>
                              <a:cubicBezTo>
                                <a:pt x="5203" y="4374"/>
                                <a:pt x="5208" y="4369"/>
                                <a:pt x="5208" y="4363"/>
                              </a:cubicBezTo>
                              <a:close/>
                              <a:moveTo>
                                <a:pt x="5208" y="4456"/>
                              </a:moveTo>
                              <a:cubicBezTo>
                                <a:pt x="5208" y="4450"/>
                                <a:pt x="5203" y="4445"/>
                                <a:pt x="5197" y="4445"/>
                              </a:cubicBezTo>
                              <a:cubicBezTo>
                                <a:pt x="5191" y="4445"/>
                                <a:pt x="5186" y="4450"/>
                                <a:pt x="5186" y="4456"/>
                              </a:cubicBezTo>
                              <a:cubicBezTo>
                                <a:pt x="5186" y="4462"/>
                                <a:pt x="5191" y="4466"/>
                                <a:pt x="5197" y="4466"/>
                              </a:cubicBezTo>
                              <a:cubicBezTo>
                                <a:pt x="5203" y="4466"/>
                                <a:pt x="5208" y="4462"/>
                                <a:pt x="5208" y="4456"/>
                              </a:cubicBezTo>
                              <a:close/>
                              <a:moveTo>
                                <a:pt x="104" y="4537"/>
                              </a:moveTo>
                              <a:cubicBezTo>
                                <a:pt x="98" y="4537"/>
                                <a:pt x="93" y="4542"/>
                                <a:pt x="93" y="4548"/>
                              </a:cubicBezTo>
                              <a:cubicBezTo>
                                <a:pt x="93" y="4554"/>
                                <a:pt x="98" y="4559"/>
                                <a:pt x="104" y="4559"/>
                              </a:cubicBezTo>
                              <a:cubicBezTo>
                                <a:pt x="110" y="4559"/>
                                <a:pt x="114" y="4554"/>
                                <a:pt x="114" y="4548"/>
                              </a:cubicBezTo>
                              <a:cubicBezTo>
                                <a:pt x="114" y="4542"/>
                                <a:pt x="110" y="4537"/>
                                <a:pt x="104" y="4537"/>
                              </a:cubicBezTo>
                              <a:close/>
                              <a:moveTo>
                                <a:pt x="196" y="4537"/>
                              </a:moveTo>
                              <a:cubicBezTo>
                                <a:pt x="190" y="4537"/>
                                <a:pt x="185" y="4542"/>
                                <a:pt x="185" y="4548"/>
                              </a:cubicBezTo>
                              <a:cubicBezTo>
                                <a:pt x="185" y="4554"/>
                                <a:pt x="190" y="4559"/>
                                <a:pt x="196" y="4559"/>
                              </a:cubicBezTo>
                              <a:cubicBezTo>
                                <a:pt x="202" y="4559"/>
                                <a:pt x="207" y="4554"/>
                                <a:pt x="207" y="4548"/>
                              </a:cubicBezTo>
                              <a:cubicBezTo>
                                <a:pt x="207" y="4542"/>
                                <a:pt x="202" y="4537"/>
                                <a:pt x="196" y="4537"/>
                              </a:cubicBezTo>
                              <a:close/>
                              <a:moveTo>
                                <a:pt x="289" y="4537"/>
                              </a:moveTo>
                              <a:cubicBezTo>
                                <a:pt x="283" y="4537"/>
                                <a:pt x="278" y="4542"/>
                                <a:pt x="278" y="4548"/>
                              </a:cubicBezTo>
                              <a:cubicBezTo>
                                <a:pt x="278" y="4554"/>
                                <a:pt x="283" y="4559"/>
                                <a:pt x="289" y="4559"/>
                              </a:cubicBezTo>
                              <a:cubicBezTo>
                                <a:pt x="295" y="4559"/>
                                <a:pt x="300" y="4554"/>
                                <a:pt x="300" y="4548"/>
                              </a:cubicBezTo>
                              <a:cubicBezTo>
                                <a:pt x="300" y="4542"/>
                                <a:pt x="295" y="4537"/>
                                <a:pt x="289" y="4537"/>
                              </a:cubicBezTo>
                              <a:close/>
                              <a:moveTo>
                                <a:pt x="381" y="4537"/>
                              </a:moveTo>
                              <a:cubicBezTo>
                                <a:pt x="375" y="4537"/>
                                <a:pt x="370" y="4542"/>
                                <a:pt x="370" y="4548"/>
                              </a:cubicBezTo>
                              <a:cubicBezTo>
                                <a:pt x="370" y="4554"/>
                                <a:pt x="375" y="4559"/>
                                <a:pt x="381" y="4559"/>
                              </a:cubicBezTo>
                              <a:cubicBezTo>
                                <a:pt x="387" y="4559"/>
                                <a:pt x="392" y="4554"/>
                                <a:pt x="392" y="4548"/>
                              </a:cubicBezTo>
                              <a:cubicBezTo>
                                <a:pt x="392" y="4542"/>
                                <a:pt x="387" y="4537"/>
                                <a:pt x="381" y="4537"/>
                              </a:cubicBezTo>
                              <a:close/>
                              <a:moveTo>
                                <a:pt x="474" y="4537"/>
                              </a:moveTo>
                              <a:cubicBezTo>
                                <a:pt x="468" y="4537"/>
                                <a:pt x="463" y="4542"/>
                                <a:pt x="463" y="4548"/>
                              </a:cubicBezTo>
                              <a:cubicBezTo>
                                <a:pt x="463" y="4554"/>
                                <a:pt x="468" y="4559"/>
                                <a:pt x="474" y="4559"/>
                              </a:cubicBezTo>
                              <a:cubicBezTo>
                                <a:pt x="480" y="4559"/>
                                <a:pt x="485" y="4554"/>
                                <a:pt x="485" y="4548"/>
                              </a:cubicBezTo>
                              <a:cubicBezTo>
                                <a:pt x="485" y="4542"/>
                                <a:pt x="480" y="4537"/>
                                <a:pt x="474" y="4537"/>
                              </a:cubicBezTo>
                              <a:close/>
                              <a:moveTo>
                                <a:pt x="567" y="4537"/>
                              </a:moveTo>
                              <a:cubicBezTo>
                                <a:pt x="561" y="4537"/>
                                <a:pt x="556" y="4542"/>
                                <a:pt x="556" y="4548"/>
                              </a:cubicBezTo>
                              <a:cubicBezTo>
                                <a:pt x="556" y="4554"/>
                                <a:pt x="561" y="4559"/>
                                <a:pt x="567" y="4559"/>
                              </a:cubicBezTo>
                              <a:cubicBezTo>
                                <a:pt x="573" y="4559"/>
                                <a:pt x="577" y="4554"/>
                                <a:pt x="577" y="4548"/>
                              </a:cubicBezTo>
                              <a:cubicBezTo>
                                <a:pt x="577" y="4542"/>
                                <a:pt x="573" y="4537"/>
                                <a:pt x="567" y="4537"/>
                              </a:cubicBezTo>
                              <a:close/>
                              <a:moveTo>
                                <a:pt x="659" y="4537"/>
                              </a:moveTo>
                              <a:cubicBezTo>
                                <a:pt x="653" y="4537"/>
                                <a:pt x="648" y="4542"/>
                                <a:pt x="648" y="4548"/>
                              </a:cubicBezTo>
                              <a:cubicBezTo>
                                <a:pt x="648" y="4554"/>
                                <a:pt x="653" y="4559"/>
                                <a:pt x="659" y="4559"/>
                              </a:cubicBezTo>
                              <a:cubicBezTo>
                                <a:pt x="665" y="4559"/>
                                <a:pt x="670" y="4554"/>
                                <a:pt x="670" y="4548"/>
                              </a:cubicBezTo>
                              <a:cubicBezTo>
                                <a:pt x="670" y="4542"/>
                                <a:pt x="665" y="4537"/>
                                <a:pt x="659" y="4537"/>
                              </a:cubicBezTo>
                              <a:close/>
                              <a:moveTo>
                                <a:pt x="752" y="4537"/>
                              </a:moveTo>
                              <a:cubicBezTo>
                                <a:pt x="746" y="4537"/>
                                <a:pt x="741" y="4542"/>
                                <a:pt x="741" y="4548"/>
                              </a:cubicBezTo>
                              <a:cubicBezTo>
                                <a:pt x="741" y="4554"/>
                                <a:pt x="746" y="4559"/>
                                <a:pt x="752" y="4559"/>
                              </a:cubicBezTo>
                              <a:cubicBezTo>
                                <a:pt x="758" y="4559"/>
                                <a:pt x="763" y="4554"/>
                                <a:pt x="763" y="4548"/>
                              </a:cubicBezTo>
                              <a:cubicBezTo>
                                <a:pt x="763" y="4542"/>
                                <a:pt x="758" y="4537"/>
                                <a:pt x="752" y="4537"/>
                              </a:cubicBezTo>
                              <a:close/>
                              <a:moveTo>
                                <a:pt x="844" y="4537"/>
                              </a:moveTo>
                              <a:cubicBezTo>
                                <a:pt x="838" y="4537"/>
                                <a:pt x="834" y="4542"/>
                                <a:pt x="834" y="4548"/>
                              </a:cubicBezTo>
                              <a:cubicBezTo>
                                <a:pt x="834" y="4554"/>
                                <a:pt x="838" y="4559"/>
                                <a:pt x="844" y="4559"/>
                              </a:cubicBezTo>
                              <a:cubicBezTo>
                                <a:pt x="850" y="4559"/>
                                <a:pt x="855" y="4554"/>
                                <a:pt x="855" y="4548"/>
                              </a:cubicBezTo>
                              <a:cubicBezTo>
                                <a:pt x="855" y="4542"/>
                                <a:pt x="850" y="4537"/>
                                <a:pt x="844" y="4537"/>
                              </a:cubicBezTo>
                              <a:close/>
                              <a:moveTo>
                                <a:pt x="937" y="4537"/>
                              </a:moveTo>
                              <a:cubicBezTo>
                                <a:pt x="931" y="4537"/>
                                <a:pt x="926" y="4542"/>
                                <a:pt x="926" y="4548"/>
                              </a:cubicBezTo>
                              <a:cubicBezTo>
                                <a:pt x="926" y="4554"/>
                                <a:pt x="931" y="4559"/>
                                <a:pt x="937" y="4559"/>
                              </a:cubicBezTo>
                              <a:cubicBezTo>
                                <a:pt x="943" y="4559"/>
                                <a:pt x="948" y="4554"/>
                                <a:pt x="948" y="4548"/>
                              </a:cubicBezTo>
                              <a:cubicBezTo>
                                <a:pt x="948" y="4542"/>
                                <a:pt x="943" y="4537"/>
                                <a:pt x="937" y="4537"/>
                              </a:cubicBezTo>
                              <a:close/>
                              <a:moveTo>
                                <a:pt x="1030" y="4537"/>
                              </a:moveTo>
                              <a:cubicBezTo>
                                <a:pt x="1024" y="4537"/>
                                <a:pt x="1019" y="4542"/>
                                <a:pt x="1019" y="4548"/>
                              </a:cubicBezTo>
                              <a:cubicBezTo>
                                <a:pt x="1019" y="4554"/>
                                <a:pt x="1024" y="4559"/>
                                <a:pt x="1030" y="4559"/>
                              </a:cubicBezTo>
                              <a:cubicBezTo>
                                <a:pt x="1036" y="4559"/>
                                <a:pt x="1040" y="4554"/>
                                <a:pt x="1040" y="4548"/>
                              </a:cubicBezTo>
                              <a:cubicBezTo>
                                <a:pt x="1040" y="4542"/>
                                <a:pt x="1036" y="4537"/>
                                <a:pt x="1030" y="4537"/>
                              </a:cubicBezTo>
                              <a:close/>
                              <a:moveTo>
                                <a:pt x="1122" y="4537"/>
                              </a:moveTo>
                              <a:cubicBezTo>
                                <a:pt x="1116" y="4537"/>
                                <a:pt x="1111" y="4542"/>
                                <a:pt x="1111" y="4548"/>
                              </a:cubicBezTo>
                              <a:cubicBezTo>
                                <a:pt x="1111" y="4554"/>
                                <a:pt x="1116" y="4559"/>
                                <a:pt x="1122" y="4559"/>
                              </a:cubicBezTo>
                              <a:cubicBezTo>
                                <a:pt x="1128" y="4559"/>
                                <a:pt x="1133" y="4554"/>
                                <a:pt x="1133" y="4548"/>
                              </a:cubicBezTo>
                              <a:cubicBezTo>
                                <a:pt x="1133" y="4542"/>
                                <a:pt x="1128" y="4537"/>
                                <a:pt x="1122" y="4537"/>
                              </a:cubicBezTo>
                              <a:close/>
                              <a:moveTo>
                                <a:pt x="1215" y="4537"/>
                              </a:moveTo>
                              <a:cubicBezTo>
                                <a:pt x="1209" y="4537"/>
                                <a:pt x="1204" y="4542"/>
                                <a:pt x="1204" y="4548"/>
                              </a:cubicBezTo>
                              <a:cubicBezTo>
                                <a:pt x="1204" y="4554"/>
                                <a:pt x="1209" y="4559"/>
                                <a:pt x="1215" y="4559"/>
                              </a:cubicBezTo>
                              <a:cubicBezTo>
                                <a:pt x="1221" y="4559"/>
                                <a:pt x="1226" y="4554"/>
                                <a:pt x="1226" y="4548"/>
                              </a:cubicBezTo>
                              <a:cubicBezTo>
                                <a:pt x="1226" y="4542"/>
                                <a:pt x="1221" y="4537"/>
                                <a:pt x="1215" y="4537"/>
                              </a:cubicBezTo>
                              <a:close/>
                              <a:moveTo>
                                <a:pt x="1307" y="4537"/>
                              </a:moveTo>
                              <a:cubicBezTo>
                                <a:pt x="1301" y="4537"/>
                                <a:pt x="1297" y="4542"/>
                                <a:pt x="1297" y="4548"/>
                              </a:cubicBezTo>
                              <a:cubicBezTo>
                                <a:pt x="1297" y="4554"/>
                                <a:pt x="1301" y="4559"/>
                                <a:pt x="1307" y="4559"/>
                              </a:cubicBezTo>
                              <a:cubicBezTo>
                                <a:pt x="1313" y="4559"/>
                                <a:pt x="1318" y="4554"/>
                                <a:pt x="1318" y="4548"/>
                              </a:cubicBezTo>
                              <a:cubicBezTo>
                                <a:pt x="1318" y="4542"/>
                                <a:pt x="1313" y="4537"/>
                                <a:pt x="1307" y="4537"/>
                              </a:cubicBezTo>
                              <a:close/>
                              <a:moveTo>
                                <a:pt x="1400" y="4537"/>
                              </a:moveTo>
                              <a:cubicBezTo>
                                <a:pt x="1394" y="4537"/>
                                <a:pt x="1389" y="4542"/>
                                <a:pt x="1389" y="4548"/>
                              </a:cubicBezTo>
                              <a:cubicBezTo>
                                <a:pt x="1389" y="4554"/>
                                <a:pt x="1394" y="4559"/>
                                <a:pt x="1400" y="4559"/>
                              </a:cubicBezTo>
                              <a:cubicBezTo>
                                <a:pt x="1406" y="4559"/>
                                <a:pt x="1411" y="4554"/>
                                <a:pt x="1411" y="4548"/>
                              </a:cubicBezTo>
                              <a:cubicBezTo>
                                <a:pt x="1411" y="4542"/>
                                <a:pt x="1406" y="4537"/>
                                <a:pt x="1400" y="4537"/>
                              </a:cubicBezTo>
                              <a:close/>
                              <a:moveTo>
                                <a:pt x="1493" y="4537"/>
                              </a:moveTo>
                              <a:cubicBezTo>
                                <a:pt x="1487" y="4537"/>
                                <a:pt x="1482" y="4542"/>
                                <a:pt x="1482" y="4548"/>
                              </a:cubicBezTo>
                              <a:cubicBezTo>
                                <a:pt x="1482" y="4554"/>
                                <a:pt x="1487" y="4559"/>
                                <a:pt x="1493" y="4559"/>
                              </a:cubicBezTo>
                              <a:cubicBezTo>
                                <a:pt x="1499" y="4559"/>
                                <a:pt x="1504" y="4554"/>
                                <a:pt x="1504" y="4548"/>
                              </a:cubicBezTo>
                              <a:cubicBezTo>
                                <a:pt x="1504" y="4542"/>
                                <a:pt x="1499" y="4537"/>
                                <a:pt x="1493" y="4537"/>
                              </a:cubicBezTo>
                              <a:close/>
                              <a:moveTo>
                                <a:pt x="1585" y="4537"/>
                              </a:moveTo>
                              <a:cubicBezTo>
                                <a:pt x="1579" y="4537"/>
                                <a:pt x="1574" y="4542"/>
                                <a:pt x="1574" y="4548"/>
                              </a:cubicBezTo>
                              <a:cubicBezTo>
                                <a:pt x="1574" y="4554"/>
                                <a:pt x="1579" y="4559"/>
                                <a:pt x="1585" y="4559"/>
                              </a:cubicBezTo>
                              <a:cubicBezTo>
                                <a:pt x="1591" y="4559"/>
                                <a:pt x="1596" y="4554"/>
                                <a:pt x="1596" y="4548"/>
                              </a:cubicBezTo>
                              <a:cubicBezTo>
                                <a:pt x="1596" y="4542"/>
                                <a:pt x="1591" y="4537"/>
                                <a:pt x="1585" y="4537"/>
                              </a:cubicBezTo>
                              <a:close/>
                              <a:moveTo>
                                <a:pt x="1678" y="4537"/>
                              </a:moveTo>
                              <a:cubicBezTo>
                                <a:pt x="1672" y="4537"/>
                                <a:pt x="1667" y="4542"/>
                                <a:pt x="1667" y="4548"/>
                              </a:cubicBezTo>
                              <a:cubicBezTo>
                                <a:pt x="1667" y="4554"/>
                                <a:pt x="1672" y="4559"/>
                                <a:pt x="1678" y="4559"/>
                              </a:cubicBezTo>
                              <a:cubicBezTo>
                                <a:pt x="1684" y="4559"/>
                                <a:pt x="1689" y="4554"/>
                                <a:pt x="1689" y="4548"/>
                              </a:cubicBezTo>
                              <a:cubicBezTo>
                                <a:pt x="1689" y="4542"/>
                                <a:pt x="1684" y="4537"/>
                                <a:pt x="1678" y="4537"/>
                              </a:cubicBezTo>
                              <a:close/>
                              <a:moveTo>
                                <a:pt x="1770" y="4537"/>
                              </a:moveTo>
                              <a:cubicBezTo>
                                <a:pt x="1764" y="4537"/>
                                <a:pt x="1760" y="4542"/>
                                <a:pt x="1760" y="4548"/>
                              </a:cubicBezTo>
                              <a:cubicBezTo>
                                <a:pt x="1760" y="4554"/>
                                <a:pt x="1764" y="4559"/>
                                <a:pt x="1770" y="4559"/>
                              </a:cubicBezTo>
                              <a:cubicBezTo>
                                <a:pt x="1776" y="4559"/>
                                <a:pt x="1781" y="4554"/>
                                <a:pt x="1781" y="4548"/>
                              </a:cubicBezTo>
                              <a:cubicBezTo>
                                <a:pt x="1781" y="4542"/>
                                <a:pt x="1776" y="4537"/>
                                <a:pt x="1770" y="4537"/>
                              </a:cubicBezTo>
                              <a:close/>
                              <a:moveTo>
                                <a:pt x="1863" y="4537"/>
                              </a:moveTo>
                              <a:cubicBezTo>
                                <a:pt x="1857" y="4537"/>
                                <a:pt x="1852" y="4542"/>
                                <a:pt x="1852" y="4548"/>
                              </a:cubicBezTo>
                              <a:cubicBezTo>
                                <a:pt x="1852" y="4554"/>
                                <a:pt x="1857" y="4559"/>
                                <a:pt x="1863" y="4559"/>
                              </a:cubicBezTo>
                              <a:cubicBezTo>
                                <a:pt x="1869" y="4559"/>
                                <a:pt x="1874" y="4554"/>
                                <a:pt x="1874" y="4548"/>
                              </a:cubicBezTo>
                              <a:cubicBezTo>
                                <a:pt x="1874" y="4542"/>
                                <a:pt x="1869" y="4537"/>
                                <a:pt x="1863" y="4537"/>
                              </a:cubicBezTo>
                              <a:close/>
                              <a:moveTo>
                                <a:pt x="1956" y="4537"/>
                              </a:moveTo>
                              <a:cubicBezTo>
                                <a:pt x="1950" y="4537"/>
                                <a:pt x="1945" y="4542"/>
                                <a:pt x="1945" y="4548"/>
                              </a:cubicBezTo>
                              <a:cubicBezTo>
                                <a:pt x="1945" y="4554"/>
                                <a:pt x="1950" y="4559"/>
                                <a:pt x="1956" y="4559"/>
                              </a:cubicBezTo>
                              <a:cubicBezTo>
                                <a:pt x="1962" y="4559"/>
                                <a:pt x="1967" y="4554"/>
                                <a:pt x="1967" y="4548"/>
                              </a:cubicBezTo>
                              <a:cubicBezTo>
                                <a:pt x="1967" y="4542"/>
                                <a:pt x="1962" y="4537"/>
                                <a:pt x="1956" y="4537"/>
                              </a:cubicBezTo>
                              <a:close/>
                              <a:moveTo>
                                <a:pt x="2048" y="4537"/>
                              </a:moveTo>
                              <a:cubicBezTo>
                                <a:pt x="2042" y="4537"/>
                                <a:pt x="2037" y="4542"/>
                                <a:pt x="2037" y="4548"/>
                              </a:cubicBezTo>
                              <a:cubicBezTo>
                                <a:pt x="2037" y="4554"/>
                                <a:pt x="2042" y="4559"/>
                                <a:pt x="2048" y="4559"/>
                              </a:cubicBezTo>
                              <a:cubicBezTo>
                                <a:pt x="2054" y="4559"/>
                                <a:pt x="2059" y="4554"/>
                                <a:pt x="2059" y="4548"/>
                              </a:cubicBezTo>
                              <a:cubicBezTo>
                                <a:pt x="2059" y="4542"/>
                                <a:pt x="2054" y="4537"/>
                                <a:pt x="2048" y="4537"/>
                              </a:cubicBezTo>
                              <a:close/>
                              <a:moveTo>
                                <a:pt x="2141" y="4537"/>
                              </a:moveTo>
                              <a:cubicBezTo>
                                <a:pt x="2135" y="4537"/>
                                <a:pt x="2130" y="4542"/>
                                <a:pt x="2130" y="4548"/>
                              </a:cubicBezTo>
                              <a:cubicBezTo>
                                <a:pt x="2130" y="4554"/>
                                <a:pt x="2135" y="4559"/>
                                <a:pt x="2141" y="4559"/>
                              </a:cubicBezTo>
                              <a:cubicBezTo>
                                <a:pt x="2147" y="4559"/>
                                <a:pt x="2152" y="4554"/>
                                <a:pt x="2152" y="4548"/>
                              </a:cubicBezTo>
                              <a:cubicBezTo>
                                <a:pt x="2152" y="4542"/>
                                <a:pt x="2147" y="4537"/>
                                <a:pt x="2141" y="4537"/>
                              </a:cubicBezTo>
                              <a:close/>
                              <a:moveTo>
                                <a:pt x="2233" y="4537"/>
                              </a:moveTo>
                              <a:cubicBezTo>
                                <a:pt x="2227" y="4537"/>
                                <a:pt x="2223" y="4542"/>
                                <a:pt x="2223" y="4548"/>
                              </a:cubicBezTo>
                              <a:cubicBezTo>
                                <a:pt x="2223" y="4554"/>
                                <a:pt x="2227" y="4559"/>
                                <a:pt x="2233" y="4559"/>
                              </a:cubicBezTo>
                              <a:cubicBezTo>
                                <a:pt x="2239" y="4559"/>
                                <a:pt x="2244" y="4554"/>
                                <a:pt x="2244" y="4548"/>
                              </a:cubicBezTo>
                              <a:cubicBezTo>
                                <a:pt x="2244" y="4542"/>
                                <a:pt x="2239" y="4537"/>
                                <a:pt x="2233" y="4537"/>
                              </a:cubicBezTo>
                              <a:close/>
                              <a:moveTo>
                                <a:pt x="2326" y="4537"/>
                              </a:moveTo>
                              <a:cubicBezTo>
                                <a:pt x="2320" y="4537"/>
                                <a:pt x="2315" y="4542"/>
                                <a:pt x="2315" y="4548"/>
                              </a:cubicBezTo>
                              <a:cubicBezTo>
                                <a:pt x="2315" y="4554"/>
                                <a:pt x="2320" y="4559"/>
                                <a:pt x="2326" y="4559"/>
                              </a:cubicBezTo>
                              <a:cubicBezTo>
                                <a:pt x="2332" y="4559"/>
                                <a:pt x="2337" y="4554"/>
                                <a:pt x="2337" y="4548"/>
                              </a:cubicBezTo>
                              <a:cubicBezTo>
                                <a:pt x="2337" y="4542"/>
                                <a:pt x="2332" y="4537"/>
                                <a:pt x="2326" y="4537"/>
                              </a:cubicBezTo>
                              <a:close/>
                              <a:moveTo>
                                <a:pt x="2419" y="4537"/>
                              </a:moveTo>
                              <a:cubicBezTo>
                                <a:pt x="2413" y="4537"/>
                                <a:pt x="2408" y="4542"/>
                                <a:pt x="2408" y="4548"/>
                              </a:cubicBezTo>
                              <a:cubicBezTo>
                                <a:pt x="2408" y="4554"/>
                                <a:pt x="2413" y="4559"/>
                                <a:pt x="2419" y="4559"/>
                              </a:cubicBezTo>
                              <a:cubicBezTo>
                                <a:pt x="2425" y="4559"/>
                                <a:pt x="2430" y="4554"/>
                                <a:pt x="2430" y="4548"/>
                              </a:cubicBezTo>
                              <a:cubicBezTo>
                                <a:pt x="2430" y="4542"/>
                                <a:pt x="2425" y="4537"/>
                                <a:pt x="2419" y="4537"/>
                              </a:cubicBezTo>
                              <a:close/>
                              <a:moveTo>
                                <a:pt x="2511" y="4537"/>
                              </a:moveTo>
                              <a:cubicBezTo>
                                <a:pt x="2505" y="4537"/>
                                <a:pt x="2500" y="4542"/>
                                <a:pt x="2500" y="4548"/>
                              </a:cubicBezTo>
                              <a:cubicBezTo>
                                <a:pt x="2500" y="4554"/>
                                <a:pt x="2505" y="4559"/>
                                <a:pt x="2511" y="4559"/>
                              </a:cubicBezTo>
                              <a:cubicBezTo>
                                <a:pt x="2517" y="4559"/>
                                <a:pt x="2522" y="4554"/>
                                <a:pt x="2522" y="4548"/>
                              </a:cubicBezTo>
                              <a:cubicBezTo>
                                <a:pt x="2522" y="4542"/>
                                <a:pt x="2517" y="4537"/>
                                <a:pt x="2511" y="4537"/>
                              </a:cubicBezTo>
                              <a:close/>
                              <a:moveTo>
                                <a:pt x="2604" y="4537"/>
                              </a:moveTo>
                              <a:cubicBezTo>
                                <a:pt x="2598" y="4537"/>
                                <a:pt x="2593" y="4542"/>
                                <a:pt x="2593" y="4548"/>
                              </a:cubicBezTo>
                              <a:cubicBezTo>
                                <a:pt x="2593" y="4554"/>
                                <a:pt x="2598" y="4559"/>
                                <a:pt x="2604" y="4559"/>
                              </a:cubicBezTo>
                              <a:cubicBezTo>
                                <a:pt x="2610" y="4559"/>
                                <a:pt x="2615" y="4554"/>
                                <a:pt x="2615" y="4548"/>
                              </a:cubicBezTo>
                              <a:cubicBezTo>
                                <a:pt x="2615" y="4542"/>
                                <a:pt x="2610" y="4537"/>
                                <a:pt x="2604" y="4537"/>
                              </a:cubicBezTo>
                              <a:close/>
                              <a:moveTo>
                                <a:pt x="2697" y="4537"/>
                              </a:moveTo>
                              <a:cubicBezTo>
                                <a:pt x="2690" y="4537"/>
                                <a:pt x="2686" y="4542"/>
                                <a:pt x="2686" y="4548"/>
                              </a:cubicBezTo>
                              <a:cubicBezTo>
                                <a:pt x="2686" y="4554"/>
                                <a:pt x="2690" y="4559"/>
                                <a:pt x="2697" y="4559"/>
                              </a:cubicBezTo>
                              <a:cubicBezTo>
                                <a:pt x="2703" y="4559"/>
                                <a:pt x="2707" y="4554"/>
                                <a:pt x="2707" y="4548"/>
                              </a:cubicBezTo>
                              <a:cubicBezTo>
                                <a:pt x="2707" y="4542"/>
                                <a:pt x="2703" y="4537"/>
                                <a:pt x="2697" y="4537"/>
                              </a:cubicBezTo>
                              <a:close/>
                              <a:moveTo>
                                <a:pt x="2789" y="4537"/>
                              </a:moveTo>
                              <a:cubicBezTo>
                                <a:pt x="2783" y="4537"/>
                                <a:pt x="2778" y="4542"/>
                                <a:pt x="2778" y="4548"/>
                              </a:cubicBezTo>
                              <a:cubicBezTo>
                                <a:pt x="2778" y="4554"/>
                                <a:pt x="2783" y="4559"/>
                                <a:pt x="2789" y="4559"/>
                              </a:cubicBezTo>
                              <a:cubicBezTo>
                                <a:pt x="2795" y="4559"/>
                                <a:pt x="2800" y="4554"/>
                                <a:pt x="2800" y="4548"/>
                              </a:cubicBezTo>
                              <a:cubicBezTo>
                                <a:pt x="2800" y="4542"/>
                                <a:pt x="2795" y="4537"/>
                                <a:pt x="2789" y="4537"/>
                              </a:cubicBezTo>
                              <a:close/>
                              <a:moveTo>
                                <a:pt x="2882" y="4537"/>
                              </a:moveTo>
                              <a:cubicBezTo>
                                <a:pt x="2876" y="4537"/>
                                <a:pt x="2871" y="4542"/>
                                <a:pt x="2871" y="4548"/>
                              </a:cubicBezTo>
                              <a:cubicBezTo>
                                <a:pt x="2871" y="4554"/>
                                <a:pt x="2876" y="4559"/>
                                <a:pt x="2882" y="4559"/>
                              </a:cubicBezTo>
                              <a:cubicBezTo>
                                <a:pt x="2888" y="4559"/>
                                <a:pt x="2893" y="4554"/>
                                <a:pt x="2893" y="4548"/>
                              </a:cubicBezTo>
                              <a:cubicBezTo>
                                <a:pt x="2893" y="4542"/>
                                <a:pt x="2888" y="4537"/>
                                <a:pt x="2882" y="4537"/>
                              </a:cubicBezTo>
                              <a:close/>
                              <a:moveTo>
                                <a:pt x="2974" y="4537"/>
                              </a:moveTo>
                              <a:cubicBezTo>
                                <a:pt x="2968" y="4537"/>
                                <a:pt x="2963" y="4542"/>
                                <a:pt x="2963" y="4548"/>
                              </a:cubicBezTo>
                              <a:cubicBezTo>
                                <a:pt x="2963" y="4554"/>
                                <a:pt x="2968" y="4559"/>
                                <a:pt x="2974" y="4559"/>
                              </a:cubicBezTo>
                              <a:cubicBezTo>
                                <a:pt x="2980" y="4559"/>
                                <a:pt x="2985" y="4554"/>
                                <a:pt x="2985" y="4548"/>
                              </a:cubicBezTo>
                              <a:cubicBezTo>
                                <a:pt x="2985" y="4542"/>
                                <a:pt x="2980" y="4537"/>
                                <a:pt x="2974" y="4537"/>
                              </a:cubicBezTo>
                              <a:close/>
                              <a:moveTo>
                                <a:pt x="3067" y="4537"/>
                              </a:moveTo>
                              <a:cubicBezTo>
                                <a:pt x="3061" y="4537"/>
                                <a:pt x="3056" y="4542"/>
                                <a:pt x="3056" y="4548"/>
                              </a:cubicBezTo>
                              <a:cubicBezTo>
                                <a:pt x="3056" y="4554"/>
                                <a:pt x="3061" y="4559"/>
                                <a:pt x="3067" y="4559"/>
                              </a:cubicBezTo>
                              <a:cubicBezTo>
                                <a:pt x="3073" y="4559"/>
                                <a:pt x="3078" y="4554"/>
                                <a:pt x="3078" y="4548"/>
                              </a:cubicBezTo>
                              <a:cubicBezTo>
                                <a:pt x="3078" y="4542"/>
                                <a:pt x="3073" y="4537"/>
                                <a:pt x="3067" y="4537"/>
                              </a:cubicBezTo>
                              <a:close/>
                              <a:moveTo>
                                <a:pt x="3160" y="4537"/>
                              </a:moveTo>
                              <a:cubicBezTo>
                                <a:pt x="3154" y="4537"/>
                                <a:pt x="3149" y="4542"/>
                                <a:pt x="3149" y="4548"/>
                              </a:cubicBezTo>
                              <a:cubicBezTo>
                                <a:pt x="3149" y="4554"/>
                                <a:pt x="3154" y="4559"/>
                                <a:pt x="3160" y="4559"/>
                              </a:cubicBezTo>
                              <a:cubicBezTo>
                                <a:pt x="3166" y="4559"/>
                                <a:pt x="3170" y="4554"/>
                                <a:pt x="3170" y="4548"/>
                              </a:cubicBezTo>
                              <a:cubicBezTo>
                                <a:pt x="3170" y="4542"/>
                                <a:pt x="3166" y="4537"/>
                                <a:pt x="3160" y="4537"/>
                              </a:cubicBezTo>
                              <a:close/>
                              <a:moveTo>
                                <a:pt x="3252" y="4537"/>
                              </a:moveTo>
                              <a:cubicBezTo>
                                <a:pt x="3246" y="4537"/>
                                <a:pt x="3241" y="4542"/>
                                <a:pt x="3241" y="4548"/>
                              </a:cubicBezTo>
                              <a:cubicBezTo>
                                <a:pt x="3241" y="4554"/>
                                <a:pt x="3246" y="4559"/>
                                <a:pt x="3252" y="4559"/>
                              </a:cubicBezTo>
                              <a:cubicBezTo>
                                <a:pt x="3258" y="4559"/>
                                <a:pt x="3263" y="4554"/>
                                <a:pt x="3263" y="4548"/>
                              </a:cubicBezTo>
                              <a:cubicBezTo>
                                <a:pt x="3263" y="4542"/>
                                <a:pt x="3258" y="4537"/>
                                <a:pt x="3252" y="4537"/>
                              </a:cubicBezTo>
                              <a:close/>
                              <a:moveTo>
                                <a:pt x="3345" y="4537"/>
                              </a:moveTo>
                              <a:cubicBezTo>
                                <a:pt x="3339" y="4537"/>
                                <a:pt x="3334" y="4542"/>
                                <a:pt x="3334" y="4548"/>
                              </a:cubicBezTo>
                              <a:cubicBezTo>
                                <a:pt x="3334" y="4554"/>
                                <a:pt x="3339" y="4559"/>
                                <a:pt x="3345" y="4559"/>
                              </a:cubicBezTo>
                              <a:cubicBezTo>
                                <a:pt x="3351" y="4559"/>
                                <a:pt x="3356" y="4554"/>
                                <a:pt x="3356" y="4548"/>
                              </a:cubicBezTo>
                              <a:cubicBezTo>
                                <a:pt x="3356" y="4542"/>
                                <a:pt x="3351" y="4537"/>
                                <a:pt x="3345" y="4537"/>
                              </a:cubicBezTo>
                              <a:close/>
                              <a:moveTo>
                                <a:pt x="3437" y="4537"/>
                              </a:moveTo>
                              <a:cubicBezTo>
                                <a:pt x="3431" y="4537"/>
                                <a:pt x="3426" y="4542"/>
                                <a:pt x="3426" y="4548"/>
                              </a:cubicBezTo>
                              <a:cubicBezTo>
                                <a:pt x="3426" y="4554"/>
                                <a:pt x="3431" y="4559"/>
                                <a:pt x="3437" y="4559"/>
                              </a:cubicBezTo>
                              <a:cubicBezTo>
                                <a:pt x="3443" y="4559"/>
                                <a:pt x="3448" y="4554"/>
                                <a:pt x="3448" y="4548"/>
                              </a:cubicBezTo>
                              <a:cubicBezTo>
                                <a:pt x="3448" y="4542"/>
                                <a:pt x="3443" y="4537"/>
                                <a:pt x="3437" y="4537"/>
                              </a:cubicBezTo>
                              <a:close/>
                              <a:moveTo>
                                <a:pt x="3530" y="4537"/>
                              </a:moveTo>
                              <a:cubicBezTo>
                                <a:pt x="3524" y="4537"/>
                                <a:pt x="3519" y="4542"/>
                                <a:pt x="3519" y="4548"/>
                              </a:cubicBezTo>
                              <a:cubicBezTo>
                                <a:pt x="3519" y="4554"/>
                                <a:pt x="3524" y="4559"/>
                                <a:pt x="3530" y="4559"/>
                              </a:cubicBezTo>
                              <a:cubicBezTo>
                                <a:pt x="3536" y="4559"/>
                                <a:pt x="3541" y="4554"/>
                                <a:pt x="3541" y="4548"/>
                              </a:cubicBezTo>
                              <a:cubicBezTo>
                                <a:pt x="3541" y="4542"/>
                                <a:pt x="3536" y="4537"/>
                                <a:pt x="3530" y="4537"/>
                              </a:cubicBezTo>
                              <a:close/>
                              <a:moveTo>
                                <a:pt x="3623" y="4537"/>
                              </a:moveTo>
                              <a:cubicBezTo>
                                <a:pt x="3617" y="4537"/>
                                <a:pt x="3612" y="4542"/>
                                <a:pt x="3612" y="4548"/>
                              </a:cubicBezTo>
                              <a:cubicBezTo>
                                <a:pt x="3612" y="4554"/>
                                <a:pt x="3617" y="4559"/>
                                <a:pt x="3623" y="4559"/>
                              </a:cubicBezTo>
                              <a:cubicBezTo>
                                <a:pt x="3629" y="4559"/>
                                <a:pt x="3633" y="4554"/>
                                <a:pt x="3633" y="4548"/>
                              </a:cubicBezTo>
                              <a:cubicBezTo>
                                <a:pt x="3633" y="4542"/>
                                <a:pt x="3629" y="4537"/>
                                <a:pt x="3623" y="4537"/>
                              </a:cubicBezTo>
                              <a:close/>
                              <a:moveTo>
                                <a:pt x="3715" y="4537"/>
                              </a:moveTo>
                              <a:cubicBezTo>
                                <a:pt x="3709" y="4537"/>
                                <a:pt x="3704" y="4542"/>
                                <a:pt x="3704" y="4548"/>
                              </a:cubicBezTo>
                              <a:cubicBezTo>
                                <a:pt x="3704" y="4554"/>
                                <a:pt x="3709" y="4559"/>
                                <a:pt x="3715" y="4559"/>
                              </a:cubicBezTo>
                              <a:cubicBezTo>
                                <a:pt x="3721" y="4559"/>
                                <a:pt x="3726" y="4554"/>
                                <a:pt x="3726" y="4548"/>
                              </a:cubicBezTo>
                              <a:cubicBezTo>
                                <a:pt x="3726" y="4542"/>
                                <a:pt x="3721" y="4537"/>
                                <a:pt x="3715" y="4537"/>
                              </a:cubicBezTo>
                              <a:close/>
                              <a:moveTo>
                                <a:pt x="3808" y="4537"/>
                              </a:moveTo>
                              <a:cubicBezTo>
                                <a:pt x="3802" y="4537"/>
                                <a:pt x="3797" y="4542"/>
                                <a:pt x="3797" y="4548"/>
                              </a:cubicBezTo>
                              <a:cubicBezTo>
                                <a:pt x="3797" y="4554"/>
                                <a:pt x="3802" y="4559"/>
                                <a:pt x="3808" y="4559"/>
                              </a:cubicBezTo>
                              <a:cubicBezTo>
                                <a:pt x="3814" y="4559"/>
                                <a:pt x="3819" y="4554"/>
                                <a:pt x="3819" y="4548"/>
                              </a:cubicBezTo>
                              <a:cubicBezTo>
                                <a:pt x="3819" y="4542"/>
                                <a:pt x="3814" y="4537"/>
                                <a:pt x="3808" y="4537"/>
                              </a:cubicBezTo>
                              <a:close/>
                              <a:moveTo>
                                <a:pt x="3900" y="4537"/>
                              </a:moveTo>
                              <a:cubicBezTo>
                                <a:pt x="3894" y="4537"/>
                                <a:pt x="3889" y="4542"/>
                                <a:pt x="3889" y="4548"/>
                              </a:cubicBezTo>
                              <a:cubicBezTo>
                                <a:pt x="3889" y="4554"/>
                                <a:pt x="3894" y="4559"/>
                                <a:pt x="3900" y="4559"/>
                              </a:cubicBezTo>
                              <a:cubicBezTo>
                                <a:pt x="3906" y="4559"/>
                                <a:pt x="3911" y="4554"/>
                                <a:pt x="3911" y="4548"/>
                              </a:cubicBezTo>
                              <a:cubicBezTo>
                                <a:pt x="3911" y="4542"/>
                                <a:pt x="3906" y="4537"/>
                                <a:pt x="3900" y="4537"/>
                              </a:cubicBezTo>
                              <a:close/>
                              <a:moveTo>
                                <a:pt x="3993" y="4537"/>
                              </a:moveTo>
                              <a:cubicBezTo>
                                <a:pt x="3987" y="4537"/>
                                <a:pt x="3982" y="4542"/>
                                <a:pt x="3982" y="4548"/>
                              </a:cubicBezTo>
                              <a:cubicBezTo>
                                <a:pt x="3982" y="4554"/>
                                <a:pt x="3987" y="4559"/>
                                <a:pt x="3993" y="4559"/>
                              </a:cubicBezTo>
                              <a:cubicBezTo>
                                <a:pt x="3999" y="4559"/>
                                <a:pt x="4004" y="4554"/>
                                <a:pt x="4004" y="4548"/>
                              </a:cubicBezTo>
                              <a:cubicBezTo>
                                <a:pt x="4004" y="4542"/>
                                <a:pt x="3999" y="4537"/>
                                <a:pt x="3993" y="4537"/>
                              </a:cubicBezTo>
                              <a:close/>
                              <a:moveTo>
                                <a:pt x="4086" y="4537"/>
                              </a:moveTo>
                              <a:cubicBezTo>
                                <a:pt x="4080" y="4537"/>
                                <a:pt x="4075" y="4542"/>
                                <a:pt x="4075" y="4548"/>
                              </a:cubicBezTo>
                              <a:cubicBezTo>
                                <a:pt x="4075" y="4554"/>
                                <a:pt x="4080" y="4559"/>
                                <a:pt x="4086" y="4559"/>
                              </a:cubicBezTo>
                              <a:cubicBezTo>
                                <a:pt x="4092" y="4559"/>
                                <a:pt x="4096" y="4554"/>
                                <a:pt x="4096" y="4548"/>
                              </a:cubicBezTo>
                              <a:cubicBezTo>
                                <a:pt x="4096" y="4542"/>
                                <a:pt x="4092" y="4537"/>
                                <a:pt x="4086" y="4537"/>
                              </a:cubicBezTo>
                              <a:close/>
                              <a:moveTo>
                                <a:pt x="4178" y="4537"/>
                              </a:moveTo>
                              <a:cubicBezTo>
                                <a:pt x="4172" y="4537"/>
                                <a:pt x="4167" y="4542"/>
                                <a:pt x="4167" y="4548"/>
                              </a:cubicBezTo>
                              <a:cubicBezTo>
                                <a:pt x="4167" y="4554"/>
                                <a:pt x="4172" y="4559"/>
                                <a:pt x="4178" y="4559"/>
                              </a:cubicBezTo>
                              <a:cubicBezTo>
                                <a:pt x="4184" y="4559"/>
                                <a:pt x="4189" y="4554"/>
                                <a:pt x="4189" y="4548"/>
                              </a:cubicBezTo>
                              <a:cubicBezTo>
                                <a:pt x="4189" y="4542"/>
                                <a:pt x="4184" y="4537"/>
                                <a:pt x="4178" y="4537"/>
                              </a:cubicBezTo>
                              <a:close/>
                              <a:moveTo>
                                <a:pt x="4271" y="4537"/>
                              </a:moveTo>
                              <a:cubicBezTo>
                                <a:pt x="4265" y="4537"/>
                                <a:pt x="4260" y="4542"/>
                                <a:pt x="4260" y="4548"/>
                              </a:cubicBezTo>
                              <a:cubicBezTo>
                                <a:pt x="4260" y="4554"/>
                                <a:pt x="4265" y="4559"/>
                                <a:pt x="4271" y="4559"/>
                              </a:cubicBezTo>
                              <a:cubicBezTo>
                                <a:pt x="4277" y="4559"/>
                                <a:pt x="4282" y="4554"/>
                                <a:pt x="4282" y="4548"/>
                              </a:cubicBezTo>
                              <a:cubicBezTo>
                                <a:pt x="4282" y="4542"/>
                                <a:pt x="4277" y="4537"/>
                                <a:pt x="4271" y="4537"/>
                              </a:cubicBezTo>
                              <a:close/>
                              <a:moveTo>
                                <a:pt x="4363" y="4537"/>
                              </a:moveTo>
                              <a:cubicBezTo>
                                <a:pt x="4357" y="4537"/>
                                <a:pt x="4353" y="4542"/>
                                <a:pt x="4353" y="4548"/>
                              </a:cubicBezTo>
                              <a:cubicBezTo>
                                <a:pt x="4353" y="4554"/>
                                <a:pt x="4357" y="4559"/>
                                <a:pt x="4363" y="4559"/>
                              </a:cubicBezTo>
                              <a:cubicBezTo>
                                <a:pt x="4369" y="4559"/>
                                <a:pt x="4374" y="4554"/>
                                <a:pt x="4374" y="4548"/>
                              </a:cubicBezTo>
                              <a:cubicBezTo>
                                <a:pt x="4374" y="4542"/>
                                <a:pt x="4369" y="4537"/>
                                <a:pt x="4363" y="4537"/>
                              </a:cubicBezTo>
                              <a:close/>
                              <a:moveTo>
                                <a:pt x="4456" y="4537"/>
                              </a:moveTo>
                              <a:cubicBezTo>
                                <a:pt x="4450" y="4537"/>
                                <a:pt x="4445" y="4542"/>
                                <a:pt x="4445" y="4548"/>
                              </a:cubicBezTo>
                              <a:cubicBezTo>
                                <a:pt x="4445" y="4554"/>
                                <a:pt x="4450" y="4559"/>
                                <a:pt x="4456" y="4559"/>
                              </a:cubicBezTo>
                              <a:cubicBezTo>
                                <a:pt x="4462" y="4559"/>
                                <a:pt x="4467" y="4554"/>
                                <a:pt x="4467" y="4548"/>
                              </a:cubicBezTo>
                              <a:cubicBezTo>
                                <a:pt x="4467" y="4542"/>
                                <a:pt x="4462" y="4537"/>
                                <a:pt x="4456" y="4537"/>
                              </a:cubicBezTo>
                              <a:close/>
                              <a:moveTo>
                                <a:pt x="4549" y="4537"/>
                              </a:moveTo>
                              <a:cubicBezTo>
                                <a:pt x="4543" y="4537"/>
                                <a:pt x="4538" y="4542"/>
                                <a:pt x="4538" y="4548"/>
                              </a:cubicBezTo>
                              <a:cubicBezTo>
                                <a:pt x="4538" y="4554"/>
                                <a:pt x="4543" y="4559"/>
                                <a:pt x="4549" y="4559"/>
                              </a:cubicBezTo>
                              <a:cubicBezTo>
                                <a:pt x="4555" y="4559"/>
                                <a:pt x="4559" y="4554"/>
                                <a:pt x="4559" y="4548"/>
                              </a:cubicBezTo>
                              <a:cubicBezTo>
                                <a:pt x="4559" y="4542"/>
                                <a:pt x="4555" y="4537"/>
                                <a:pt x="4549" y="4537"/>
                              </a:cubicBezTo>
                              <a:close/>
                              <a:moveTo>
                                <a:pt x="4641" y="4537"/>
                              </a:moveTo>
                              <a:cubicBezTo>
                                <a:pt x="4635" y="4537"/>
                                <a:pt x="4630" y="4542"/>
                                <a:pt x="4630" y="4548"/>
                              </a:cubicBezTo>
                              <a:cubicBezTo>
                                <a:pt x="4630" y="4554"/>
                                <a:pt x="4635" y="4559"/>
                                <a:pt x="4641" y="4559"/>
                              </a:cubicBezTo>
                              <a:cubicBezTo>
                                <a:pt x="4647" y="4559"/>
                                <a:pt x="4652" y="4554"/>
                                <a:pt x="4652" y="4548"/>
                              </a:cubicBezTo>
                              <a:cubicBezTo>
                                <a:pt x="4652" y="4542"/>
                                <a:pt x="4647" y="4537"/>
                                <a:pt x="4641" y="4537"/>
                              </a:cubicBezTo>
                              <a:close/>
                              <a:moveTo>
                                <a:pt x="4734" y="4537"/>
                              </a:moveTo>
                              <a:cubicBezTo>
                                <a:pt x="4728" y="4537"/>
                                <a:pt x="4723" y="4542"/>
                                <a:pt x="4723" y="4548"/>
                              </a:cubicBezTo>
                              <a:cubicBezTo>
                                <a:pt x="4723" y="4554"/>
                                <a:pt x="4728" y="4559"/>
                                <a:pt x="4734" y="4559"/>
                              </a:cubicBezTo>
                              <a:cubicBezTo>
                                <a:pt x="4740" y="4559"/>
                                <a:pt x="4745" y="4554"/>
                                <a:pt x="4745" y="4548"/>
                              </a:cubicBezTo>
                              <a:cubicBezTo>
                                <a:pt x="4745" y="4542"/>
                                <a:pt x="4740" y="4537"/>
                                <a:pt x="4734" y="4537"/>
                              </a:cubicBezTo>
                              <a:close/>
                              <a:moveTo>
                                <a:pt x="4826" y="4537"/>
                              </a:moveTo>
                              <a:cubicBezTo>
                                <a:pt x="4820" y="4537"/>
                                <a:pt x="4816" y="4542"/>
                                <a:pt x="4816" y="4548"/>
                              </a:cubicBezTo>
                              <a:cubicBezTo>
                                <a:pt x="4816" y="4554"/>
                                <a:pt x="4820" y="4559"/>
                                <a:pt x="4826" y="4559"/>
                              </a:cubicBezTo>
                              <a:cubicBezTo>
                                <a:pt x="4832" y="4559"/>
                                <a:pt x="4837" y="4554"/>
                                <a:pt x="4837" y="4548"/>
                              </a:cubicBezTo>
                              <a:cubicBezTo>
                                <a:pt x="4837" y="4542"/>
                                <a:pt x="4832" y="4537"/>
                                <a:pt x="4826" y="4537"/>
                              </a:cubicBezTo>
                              <a:close/>
                              <a:moveTo>
                                <a:pt x="4919" y="4537"/>
                              </a:moveTo>
                              <a:cubicBezTo>
                                <a:pt x="4913" y="4537"/>
                                <a:pt x="4908" y="4542"/>
                                <a:pt x="4908" y="4548"/>
                              </a:cubicBezTo>
                              <a:cubicBezTo>
                                <a:pt x="4908" y="4554"/>
                                <a:pt x="4913" y="4559"/>
                                <a:pt x="4919" y="4559"/>
                              </a:cubicBezTo>
                              <a:cubicBezTo>
                                <a:pt x="4925" y="4559"/>
                                <a:pt x="4930" y="4554"/>
                                <a:pt x="4930" y="4548"/>
                              </a:cubicBezTo>
                              <a:cubicBezTo>
                                <a:pt x="4930" y="4542"/>
                                <a:pt x="4925" y="4537"/>
                                <a:pt x="4919" y="4537"/>
                              </a:cubicBezTo>
                              <a:close/>
                              <a:moveTo>
                                <a:pt x="5012" y="4537"/>
                              </a:moveTo>
                              <a:cubicBezTo>
                                <a:pt x="5006" y="4537"/>
                                <a:pt x="5001" y="4542"/>
                                <a:pt x="5001" y="4548"/>
                              </a:cubicBezTo>
                              <a:cubicBezTo>
                                <a:pt x="5001" y="4554"/>
                                <a:pt x="5006" y="4559"/>
                                <a:pt x="5012" y="4559"/>
                              </a:cubicBezTo>
                              <a:cubicBezTo>
                                <a:pt x="5018" y="4559"/>
                                <a:pt x="5023" y="4554"/>
                                <a:pt x="5023" y="4548"/>
                              </a:cubicBezTo>
                              <a:cubicBezTo>
                                <a:pt x="5023" y="4542"/>
                                <a:pt x="5018" y="4537"/>
                                <a:pt x="5012" y="4537"/>
                              </a:cubicBezTo>
                              <a:close/>
                              <a:moveTo>
                                <a:pt x="5104" y="4537"/>
                              </a:moveTo>
                              <a:cubicBezTo>
                                <a:pt x="5098" y="4537"/>
                                <a:pt x="5093" y="4542"/>
                                <a:pt x="5093" y="4548"/>
                              </a:cubicBezTo>
                              <a:cubicBezTo>
                                <a:pt x="5093" y="4554"/>
                                <a:pt x="5098" y="4559"/>
                                <a:pt x="5104" y="4559"/>
                              </a:cubicBezTo>
                              <a:cubicBezTo>
                                <a:pt x="5110" y="4559"/>
                                <a:pt x="5115" y="4554"/>
                                <a:pt x="5115" y="4548"/>
                              </a:cubicBezTo>
                              <a:cubicBezTo>
                                <a:pt x="5115" y="4542"/>
                                <a:pt x="5110" y="4537"/>
                                <a:pt x="5104" y="4537"/>
                              </a:cubicBezTo>
                              <a:close/>
                              <a:moveTo>
                                <a:pt x="5197" y="4537"/>
                              </a:moveTo>
                              <a:cubicBezTo>
                                <a:pt x="5191" y="4537"/>
                                <a:pt x="5186" y="4542"/>
                                <a:pt x="5186" y="4548"/>
                              </a:cubicBezTo>
                              <a:cubicBezTo>
                                <a:pt x="5186" y="4554"/>
                                <a:pt x="5191" y="4559"/>
                                <a:pt x="5197" y="4559"/>
                              </a:cubicBezTo>
                              <a:cubicBezTo>
                                <a:pt x="5203" y="4559"/>
                                <a:pt x="5208" y="4554"/>
                                <a:pt x="5208" y="4548"/>
                              </a:cubicBezTo>
                              <a:cubicBezTo>
                                <a:pt x="5208" y="4542"/>
                                <a:pt x="5203" y="4537"/>
                                <a:pt x="5197" y="4537"/>
                              </a:cubicBezTo>
                              <a:close/>
                              <a:moveTo>
                                <a:pt x="5289" y="4537"/>
                              </a:moveTo>
                              <a:cubicBezTo>
                                <a:pt x="5283" y="4537"/>
                                <a:pt x="5279" y="4542"/>
                                <a:pt x="5279" y="4548"/>
                              </a:cubicBezTo>
                              <a:cubicBezTo>
                                <a:pt x="5279" y="4554"/>
                                <a:pt x="5283" y="4559"/>
                                <a:pt x="5289" y="4559"/>
                              </a:cubicBezTo>
                              <a:cubicBezTo>
                                <a:pt x="5295" y="4559"/>
                                <a:pt x="5300" y="4554"/>
                                <a:pt x="5300" y="4548"/>
                              </a:cubicBezTo>
                              <a:cubicBezTo>
                                <a:pt x="5300" y="4542"/>
                                <a:pt x="5295" y="4537"/>
                                <a:pt x="5289" y="4537"/>
                              </a:cubicBezTo>
                              <a:close/>
                              <a:moveTo>
                                <a:pt x="5382" y="4537"/>
                              </a:moveTo>
                              <a:cubicBezTo>
                                <a:pt x="5376" y="4537"/>
                                <a:pt x="5371" y="4542"/>
                                <a:pt x="5371" y="4548"/>
                              </a:cubicBezTo>
                              <a:cubicBezTo>
                                <a:pt x="5371" y="4554"/>
                                <a:pt x="5376" y="4559"/>
                                <a:pt x="5382" y="4559"/>
                              </a:cubicBezTo>
                              <a:cubicBezTo>
                                <a:pt x="5388" y="4559"/>
                                <a:pt x="5393" y="4554"/>
                                <a:pt x="5393" y="4548"/>
                              </a:cubicBezTo>
                              <a:cubicBezTo>
                                <a:pt x="5393" y="4542"/>
                                <a:pt x="5388" y="4537"/>
                                <a:pt x="5382" y="4537"/>
                              </a:cubicBezTo>
                              <a:close/>
                              <a:moveTo>
                                <a:pt x="5475" y="4537"/>
                              </a:moveTo>
                              <a:cubicBezTo>
                                <a:pt x="5469" y="4537"/>
                                <a:pt x="5464" y="4542"/>
                                <a:pt x="5464" y="4548"/>
                              </a:cubicBezTo>
                              <a:cubicBezTo>
                                <a:pt x="5464" y="4554"/>
                                <a:pt x="5469" y="4559"/>
                                <a:pt x="5475" y="4559"/>
                              </a:cubicBezTo>
                              <a:cubicBezTo>
                                <a:pt x="5481" y="4559"/>
                                <a:pt x="5486" y="4554"/>
                                <a:pt x="5486" y="4548"/>
                              </a:cubicBezTo>
                              <a:cubicBezTo>
                                <a:pt x="5486" y="4542"/>
                                <a:pt x="5481" y="4537"/>
                                <a:pt x="5475" y="4537"/>
                              </a:cubicBezTo>
                              <a:close/>
                              <a:moveTo>
                                <a:pt x="5567" y="4537"/>
                              </a:moveTo>
                              <a:cubicBezTo>
                                <a:pt x="5561" y="4537"/>
                                <a:pt x="5556" y="4542"/>
                                <a:pt x="5556" y="4548"/>
                              </a:cubicBezTo>
                              <a:cubicBezTo>
                                <a:pt x="5556" y="4554"/>
                                <a:pt x="5561" y="4559"/>
                                <a:pt x="5567" y="4559"/>
                              </a:cubicBezTo>
                              <a:cubicBezTo>
                                <a:pt x="5573" y="4559"/>
                                <a:pt x="5578" y="4554"/>
                                <a:pt x="5578" y="4548"/>
                              </a:cubicBezTo>
                              <a:cubicBezTo>
                                <a:pt x="5578" y="4542"/>
                                <a:pt x="5573" y="4537"/>
                                <a:pt x="5567" y="4537"/>
                              </a:cubicBezTo>
                              <a:close/>
                              <a:moveTo>
                                <a:pt x="5660" y="4537"/>
                              </a:moveTo>
                              <a:cubicBezTo>
                                <a:pt x="5654" y="4537"/>
                                <a:pt x="5649" y="4542"/>
                                <a:pt x="5649" y="4548"/>
                              </a:cubicBezTo>
                              <a:cubicBezTo>
                                <a:pt x="5649" y="4554"/>
                                <a:pt x="5654" y="4559"/>
                                <a:pt x="5660" y="4559"/>
                              </a:cubicBezTo>
                              <a:cubicBezTo>
                                <a:pt x="5666" y="4559"/>
                                <a:pt x="5671" y="4554"/>
                                <a:pt x="5671" y="4548"/>
                              </a:cubicBezTo>
                              <a:cubicBezTo>
                                <a:pt x="5671" y="4542"/>
                                <a:pt x="5666" y="4537"/>
                                <a:pt x="5660" y="4537"/>
                              </a:cubicBezTo>
                              <a:close/>
                              <a:moveTo>
                                <a:pt x="5752" y="4537"/>
                              </a:moveTo>
                              <a:cubicBezTo>
                                <a:pt x="5746" y="4537"/>
                                <a:pt x="5742" y="4542"/>
                                <a:pt x="5742" y="4548"/>
                              </a:cubicBezTo>
                              <a:cubicBezTo>
                                <a:pt x="5742" y="4554"/>
                                <a:pt x="5746" y="4559"/>
                                <a:pt x="5752" y="4559"/>
                              </a:cubicBezTo>
                              <a:cubicBezTo>
                                <a:pt x="5758" y="4559"/>
                                <a:pt x="5763" y="4554"/>
                                <a:pt x="5763" y="4548"/>
                              </a:cubicBezTo>
                              <a:cubicBezTo>
                                <a:pt x="5763" y="4542"/>
                                <a:pt x="5758" y="4537"/>
                                <a:pt x="5752" y="4537"/>
                              </a:cubicBezTo>
                              <a:close/>
                              <a:moveTo>
                                <a:pt x="670" y="4641"/>
                              </a:moveTo>
                              <a:cubicBezTo>
                                <a:pt x="670" y="4635"/>
                                <a:pt x="665" y="4630"/>
                                <a:pt x="659" y="4630"/>
                              </a:cubicBezTo>
                              <a:cubicBezTo>
                                <a:pt x="653" y="4630"/>
                                <a:pt x="648" y="4635"/>
                                <a:pt x="648" y="4641"/>
                              </a:cubicBezTo>
                              <a:cubicBezTo>
                                <a:pt x="648" y="4647"/>
                                <a:pt x="653" y="4652"/>
                                <a:pt x="659" y="4652"/>
                              </a:cubicBezTo>
                              <a:cubicBezTo>
                                <a:pt x="665" y="4652"/>
                                <a:pt x="670" y="4647"/>
                                <a:pt x="670" y="4641"/>
                              </a:cubicBezTo>
                              <a:close/>
                              <a:moveTo>
                                <a:pt x="670" y="4733"/>
                              </a:moveTo>
                              <a:cubicBezTo>
                                <a:pt x="670" y="4727"/>
                                <a:pt x="665" y="4723"/>
                                <a:pt x="659" y="4723"/>
                              </a:cubicBezTo>
                              <a:cubicBezTo>
                                <a:pt x="653" y="4723"/>
                                <a:pt x="648" y="4727"/>
                                <a:pt x="648" y="4733"/>
                              </a:cubicBezTo>
                              <a:cubicBezTo>
                                <a:pt x="648" y="4739"/>
                                <a:pt x="653" y="4744"/>
                                <a:pt x="659" y="4744"/>
                              </a:cubicBezTo>
                              <a:cubicBezTo>
                                <a:pt x="665" y="4744"/>
                                <a:pt x="670" y="4739"/>
                                <a:pt x="670" y="4733"/>
                              </a:cubicBezTo>
                              <a:close/>
                              <a:moveTo>
                                <a:pt x="670" y="4826"/>
                              </a:moveTo>
                              <a:cubicBezTo>
                                <a:pt x="670" y="4820"/>
                                <a:pt x="665" y="4815"/>
                                <a:pt x="659" y="4815"/>
                              </a:cubicBezTo>
                              <a:cubicBezTo>
                                <a:pt x="653" y="4815"/>
                                <a:pt x="648" y="4820"/>
                                <a:pt x="648" y="4826"/>
                              </a:cubicBezTo>
                              <a:cubicBezTo>
                                <a:pt x="648" y="4832"/>
                                <a:pt x="653" y="4837"/>
                                <a:pt x="659" y="4837"/>
                              </a:cubicBezTo>
                              <a:cubicBezTo>
                                <a:pt x="665" y="4837"/>
                                <a:pt x="670" y="4832"/>
                                <a:pt x="670" y="4826"/>
                              </a:cubicBezTo>
                              <a:close/>
                              <a:moveTo>
                                <a:pt x="670" y="4919"/>
                              </a:moveTo>
                              <a:cubicBezTo>
                                <a:pt x="670" y="4913"/>
                                <a:pt x="665" y="4908"/>
                                <a:pt x="659" y="4908"/>
                              </a:cubicBezTo>
                              <a:cubicBezTo>
                                <a:pt x="653" y="4908"/>
                                <a:pt x="648" y="4913"/>
                                <a:pt x="648" y="4919"/>
                              </a:cubicBezTo>
                              <a:cubicBezTo>
                                <a:pt x="648" y="4925"/>
                                <a:pt x="653" y="4929"/>
                                <a:pt x="659" y="4929"/>
                              </a:cubicBezTo>
                              <a:cubicBezTo>
                                <a:pt x="665" y="4929"/>
                                <a:pt x="670" y="4925"/>
                                <a:pt x="670" y="4919"/>
                              </a:cubicBezTo>
                              <a:close/>
                              <a:moveTo>
                                <a:pt x="670" y="5011"/>
                              </a:moveTo>
                              <a:cubicBezTo>
                                <a:pt x="670" y="5005"/>
                                <a:pt x="665" y="5000"/>
                                <a:pt x="659" y="5000"/>
                              </a:cubicBezTo>
                              <a:cubicBezTo>
                                <a:pt x="653" y="5000"/>
                                <a:pt x="648" y="5005"/>
                                <a:pt x="648" y="5011"/>
                              </a:cubicBezTo>
                              <a:cubicBezTo>
                                <a:pt x="648" y="5017"/>
                                <a:pt x="653" y="5022"/>
                                <a:pt x="659" y="5022"/>
                              </a:cubicBezTo>
                              <a:cubicBezTo>
                                <a:pt x="665" y="5022"/>
                                <a:pt x="670" y="5017"/>
                                <a:pt x="670" y="5011"/>
                              </a:cubicBezTo>
                              <a:close/>
                              <a:moveTo>
                                <a:pt x="670" y="5104"/>
                              </a:moveTo>
                              <a:cubicBezTo>
                                <a:pt x="670" y="5098"/>
                                <a:pt x="665" y="5093"/>
                                <a:pt x="659" y="5093"/>
                              </a:cubicBezTo>
                              <a:cubicBezTo>
                                <a:pt x="653" y="5093"/>
                                <a:pt x="648" y="5098"/>
                                <a:pt x="648" y="5104"/>
                              </a:cubicBezTo>
                              <a:cubicBezTo>
                                <a:pt x="648" y="5110"/>
                                <a:pt x="653" y="5115"/>
                                <a:pt x="659" y="5115"/>
                              </a:cubicBezTo>
                              <a:cubicBezTo>
                                <a:pt x="665" y="5115"/>
                                <a:pt x="670" y="5110"/>
                                <a:pt x="670" y="5104"/>
                              </a:cubicBezTo>
                              <a:close/>
                              <a:moveTo>
                                <a:pt x="1318" y="4641"/>
                              </a:moveTo>
                              <a:cubicBezTo>
                                <a:pt x="1318" y="4635"/>
                                <a:pt x="1313" y="4630"/>
                                <a:pt x="1307" y="4630"/>
                              </a:cubicBezTo>
                              <a:cubicBezTo>
                                <a:pt x="1301" y="4630"/>
                                <a:pt x="1297" y="4635"/>
                                <a:pt x="1297" y="4641"/>
                              </a:cubicBezTo>
                              <a:cubicBezTo>
                                <a:pt x="1297" y="4647"/>
                                <a:pt x="1301" y="4652"/>
                                <a:pt x="1307" y="4652"/>
                              </a:cubicBezTo>
                              <a:cubicBezTo>
                                <a:pt x="1313" y="4652"/>
                                <a:pt x="1318" y="4647"/>
                                <a:pt x="1318" y="4641"/>
                              </a:cubicBezTo>
                              <a:close/>
                              <a:moveTo>
                                <a:pt x="1318" y="4733"/>
                              </a:moveTo>
                              <a:cubicBezTo>
                                <a:pt x="1318" y="4727"/>
                                <a:pt x="1313" y="4723"/>
                                <a:pt x="1307" y="4723"/>
                              </a:cubicBezTo>
                              <a:cubicBezTo>
                                <a:pt x="1301" y="4723"/>
                                <a:pt x="1297" y="4727"/>
                                <a:pt x="1297" y="4733"/>
                              </a:cubicBezTo>
                              <a:cubicBezTo>
                                <a:pt x="1297" y="4739"/>
                                <a:pt x="1301" y="4744"/>
                                <a:pt x="1307" y="4744"/>
                              </a:cubicBezTo>
                              <a:cubicBezTo>
                                <a:pt x="1313" y="4744"/>
                                <a:pt x="1318" y="4739"/>
                                <a:pt x="1318" y="4733"/>
                              </a:cubicBezTo>
                              <a:close/>
                              <a:moveTo>
                                <a:pt x="1318" y="4826"/>
                              </a:moveTo>
                              <a:cubicBezTo>
                                <a:pt x="1318" y="4820"/>
                                <a:pt x="1313" y="4815"/>
                                <a:pt x="1307" y="4815"/>
                              </a:cubicBezTo>
                              <a:cubicBezTo>
                                <a:pt x="1301" y="4815"/>
                                <a:pt x="1297" y="4820"/>
                                <a:pt x="1297" y="4826"/>
                              </a:cubicBezTo>
                              <a:cubicBezTo>
                                <a:pt x="1297" y="4832"/>
                                <a:pt x="1301" y="4837"/>
                                <a:pt x="1307" y="4837"/>
                              </a:cubicBezTo>
                              <a:cubicBezTo>
                                <a:pt x="1313" y="4837"/>
                                <a:pt x="1318" y="4832"/>
                                <a:pt x="1318" y="4826"/>
                              </a:cubicBezTo>
                              <a:close/>
                              <a:moveTo>
                                <a:pt x="1318" y="4919"/>
                              </a:moveTo>
                              <a:cubicBezTo>
                                <a:pt x="1318" y="4913"/>
                                <a:pt x="1313" y="4908"/>
                                <a:pt x="1307" y="4908"/>
                              </a:cubicBezTo>
                              <a:cubicBezTo>
                                <a:pt x="1301" y="4908"/>
                                <a:pt x="1297" y="4913"/>
                                <a:pt x="1297" y="4919"/>
                              </a:cubicBezTo>
                              <a:cubicBezTo>
                                <a:pt x="1297" y="4925"/>
                                <a:pt x="1301" y="4929"/>
                                <a:pt x="1307" y="4929"/>
                              </a:cubicBezTo>
                              <a:cubicBezTo>
                                <a:pt x="1313" y="4929"/>
                                <a:pt x="1318" y="4925"/>
                                <a:pt x="1318" y="4919"/>
                              </a:cubicBezTo>
                              <a:close/>
                              <a:moveTo>
                                <a:pt x="1318" y="5011"/>
                              </a:moveTo>
                              <a:cubicBezTo>
                                <a:pt x="1318" y="5005"/>
                                <a:pt x="1313" y="5000"/>
                                <a:pt x="1307" y="5000"/>
                              </a:cubicBezTo>
                              <a:cubicBezTo>
                                <a:pt x="1301" y="5000"/>
                                <a:pt x="1297" y="5005"/>
                                <a:pt x="1297" y="5011"/>
                              </a:cubicBezTo>
                              <a:cubicBezTo>
                                <a:pt x="1297" y="5017"/>
                                <a:pt x="1301" y="5022"/>
                                <a:pt x="1307" y="5022"/>
                              </a:cubicBezTo>
                              <a:cubicBezTo>
                                <a:pt x="1313" y="5022"/>
                                <a:pt x="1318" y="5017"/>
                                <a:pt x="1318" y="5011"/>
                              </a:cubicBezTo>
                              <a:close/>
                              <a:moveTo>
                                <a:pt x="1318" y="5104"/>
                              </a:moveTo>
                              <a:cubicBezTo>
                                <a:pt x="1318" y="5098"/>
                                <a:pt x="1313" y="5093"/>
                                <a:pt x="1307" y="5093"/>
                              </a:cubicBezTo>
                              <a:cubicBezTo>
                                <a:pt x="1301" y="5093"/>
                                <a:pt x="1297" y="5098"/>
                                <a:pt x="1297" y="5104"/>
                              </a:cubicBezTo>
                              <a:cubicBezTo>
                                <a:pt x="1297" y="5110"/>
                                <a:pt x="1301" y="5115"/>
                                <a:pt x="1307" y="5115"/>
                              </a:cubicBezTo>
                              <a:cubicBezTo>
                                <a:pt x="1313" y="5115"/>
                                <a:pt x="1318" y="5110"/>
                                <a:pt x="1318" y="5104"/>
                              </a:cubicBezTo>
                              <a:close/>
                              <a:moveTo>
                                <a:pt x="1967" y="4641"/>
                              </a:moveTo>
                              <a:cubicBezTo>
                                <a:pt x="1967" y="4635"/>
                                <a:pt x="1962" y="4630"/>
                                <a:pt x="1956" y="4630"/>
                              </a:cubicBezTo>
                              <a:cubicBezTo>
                                <a:pt x="1950" y="4630"/>
                                <a:pt x="1945" y="4635"/>
                                <a:pt x="1945" y="4641"/>
                              </a:cubicBezTo>
                              <a:cubicBezTo>
                                <a:pt x="1945" y="4647"/>
                                <a:pt x="1950" y="4652"/>
                                <a:pt x="1956" y="4652"/>
                              </a:cubicBezTo>
                              <a:cubicBezTo>
                                <a:pt x="1962" y="4652"/>
                                <a:pt x="1967" y="4647"/>
                                <a:pt x="1967" y="4641"/>
                              </a:cubicBezTo>
                              <a:close/>
                              <a:moveTo>
                                <a:pt x="1967" y="4733"/>
                              </a:moveTo>
                              <a:cubicBezTo>
                                <a:pt x="1967" y="4727"/>
                                <a:pt x="1962" y="4723"/>
                                <a:pt x="1956" y="4723"/>
                              </a:cubicBezTo>
                              <a:cubicBezTo>
                                <a:pt x="1950" y="4723"/>
                                <a:pt x="1945" y="4727"/>
                                <a:pt x="1945" y="4733"/>
                              </a:cubicBezTo>
                              <a:cubicBezTo>
                                <a:pt x="1945" y="4739"/>
                                <a:pt x="1950" y="4744"/>
                                <a:pt x="1956" y="4744"/>
                              </a:cubicBezTo>
                              <a:cubicBezTo>
                                <a:pt x="1962" y="4744"/>
                                <a:pt x="1967" y="4739"/>
                                <a:pt x="1967" y="4733"/>
                              </a:cubicBezTo>
                              <a:close/>
                              <a:moveTo>
                                <a:pt x="1967" y="4826"/>
                              </a:moveTo>
                              <a:cubicBezTo>
                                <a:pt x="1967" y="4820"/>
                                <a:pt x="1962" y="4815"/>
                                <a:pt x="1956" y="4815"/>
                              </a:cubicBezTo>
                              <a:cubicBezTo>
                                <a:pt x="1950" y="4815"/>
                                <a:pt x="1945" y="4820"/>
                                <a:pt x="1945" y="4826"/>
                              </a:cubicBezTo>
                              <a:cubicBezTo>
                                <a:pt x="1945" y="4832"/>
                                <a:pt x="1950" y="4837"/>
                                <a:pt x="1956" y="4837"/>
                              </a:cubicBezTo>
                              <a:cubicBezTo>
                                <a:pt x="1962" y="4837"/>
                                <a:pt x="1967" y="4832"/>
                                <a:pt x="1967" y="4826"/>
                              </a:cubicBezTo>
                              <a:close/>
                              <a:moveTo>
                                <a:pt x="1967" y="4919"/>
                              </a:moveTo>
                              <a:cubicBezTo>
                                <a:pt x="1967" y="4913"/>
                                <a:pt x="1962" y="4908"/>
                                <a:pt x="1956" y="4908"/>
                              </a:cubicBezTo>
                              <a:cubicBezTo>
                                <a:pt x="1950" y="4908"/>
                                <a:pt x="1945" y="4913"/>
                                <a:pt x="1945" y="4919"/>
                              </a:cubicBezTo>
                              <a:cubicBezTo>
                                <a:pt x="1945" y="4925"/>
                                <a:pt x="1950" y="4929"/>
                                <a:pt x="1956" y="4929"/>
                              </a:cubicBezTo>
                              <a:cubicBezTo>
                                <a:pt x="1962" y="4929"/>
                                <a:pt x="1967" y="4925"/>
                                <a:pt x="1967" y="4919"/>
                              </a:cubicBezTo>
                              <a:close/>
                              <a:moveTo>
                                <a:pt x="1967" y="5011"/>
                              </a:moveTo>
                              <a:cubicBezTo>
                                <a:pt x="1967" y="5005"/>
                                <a:pt x="1962" y="5000"/>
                                <a:pt x="1956" y="5000"/>
                              </a:cubicBezTo>
                              <a:cubicBezTo>
                                <a:pt x="1950" y="5000"/>
                                <a:pt x="1945" y="5005"/>
                                <a:pt x="1945" y="5011"/>
                              </a:cubicBezTo>
                              <a:cubicBezTo>
                                <a:pt x="1945" y="5017"/>
                                <a:pt x="1950" y="5022"/>
                                <a:pt x="1956" y="5022"/>
                              </a:cubicBezTo>
                              <a:cubicBezTo>
                                <a:pt x="1962" y="5022"/>
                                <a:pt x="1967" y="5017"/>
                                <a:pt x="1967" y="5011"/>
                              </a:cubicBezTo>
                              <a:close/>
                              <a:moveTo>
                                <a:pt x="1967" y="5104"/>
                              </a:moveTo>
                              <a:cubicBezTo>
                                <a:pt x="1967" y="5098"/>
                                <a:pt x="1962" y="5093"/>
                                <a:pt x="1956" y="5093"/>
                              </a:cubicBezTo>
                              <a:cubicBezTo>
                                <a:pt x="1950" y="5093"/>
                                <a:pt x="1945" y="5098"/>
                                <a:pt x="1945" y="5104"/>
                              </a:cubicBezTo>
                              <a:cubicBezTo>
                                <a:pt x="1945" y="5110"/>
                                <a:pt x="1950" y="5115"/>
                                <a:pt x="1956" y="5115"/>
                              </a:cubicBezTo>
                              <a:cubicBezTo>
                                <a:pt x="1962" y="5115"/>
                                <a:pt x="1967" y="5110"/>
                                <a:pt x="1967" y="5104"/>
                              </a:cubicBezTo>
                              <a:close/>
                              <a:moveTo>
                                <a:pt x="2615" y="4641"/>
                              </a:moveTo>
                              <a:cubicBezTo>
                                <a:pt x="2615" y="4635"/>
                                <a:pt x="2610" y="4630"/>
                                <a:pt x="2604" y="4630"/>
                              </a:cubicBezTo>
                              <a:cubicBezTo>
                                <a:pt x="2598" y="4630"/>
                                <a:pt x="2593" y="4635"/>
                                <a:pt x="2593" y="4641"/>
                              </a:cubicBezTo>
                              <a:cubicBezTo>
                                <a:pt x="2593" y="4647"/>
                                <a:pt x="2598" y="4652"/>
                                <a:pt x="2604" y="4652"/>
                              </a:cubicBezTo>
                              <a:cubicBezTo>
                                <a:pt x="2610" y="4652"/>
                                <a:pt x="2615" y="4647"/>
                                <a:pt x="2615" y="4641"/>
                              </a:cubicBezTo>
                              <a:close/>
                              <a:moveTo>
                                <a:pt x="2615" y="4733"/>
                              </a:moveTo>
                              <a:cubicBezTo>
                                <a:pt x="2615" y="4727"/>
                                <a:pt x="2610" y="4723"/>
                                <a:pt x="2604" y="4723"/>
                              </a:cubicBezTo>
                              <a:cubicBezTo>
                                <a:pt x="2598" y="4723"/>
                                <a:pt x="2593" y="4727"/>
                                <a:pt x="2593" y="4733"/>
                              </a:cubicBezTo>
                              <a:cubicBezTo>
                                <a:pt x="2593" y="4739"/>
                                <a:pt x="2598" y="4744"/>
                                <a:pt x="2604" y="4744"/>
                              </a:cubicBezTo>
                              <a:cubicBezTo>
                                <a:pt x="2610" y="4744"/>
                                <a:pt x="2615" y="4739"/>
                                <a:pt x="2615" y="4733"/>
                              </a:cubicBezTo>
                              <a:close/>
                              <a:moveTo>
                                <a:pt x="2615" y="4826"/>
                              </a:moveTo>
                              <a:cubicBezTo>
                                <a:pt x="2615" y="4820"/>
                                <a:pt x="2610" y="4815"/>
                                <a:pt x="2604" y="4815"/>
                              </a:cubicBezTo>
                              <a:cubicBezTo>
                                <a:pt x="2598" y="4815"/>
                                <a:pt x="2593" y="4820"/>
                                <a:pt x="2593" y="4826"/>
                              </a:cubicBezTo>
                              <a:cubicBezTo>
                                <a:pt x="2593" y="4832"/>
                                <a:pt x="2598" y="4837"/>
                                <a:pt x="2604" y="4837"/>
                              </a:cubicBezTo>
                              <a:cubicBezTo>
                                <a:pt x="2610" y="4837"/>
                                <a:pt x="2615" y="4832"/>
                                <a:pt x="2615" y="4826"/>
                              </a:cubicBezTo>
                              <a:close/>
                              <a:moveTo>
                                <a:pt x="2615" y="4919"/>
                              </a:moveTo>
                              <a:cubicBezTo>
                                <a:pt x="2615" y="4913"/>
                                <a:pt x="2610" y="4908"/>
                                <a:pt x="2604" y="4908"/>
                              </a:cubicBezTo>
                              <a:cubicBezTo>
                                <a:pt x="2598" y="4908"/>
                                <a:pt x="2593" y="4913"/>
                                <a:pt x="2593" y="4919"/>
                              </a:cubicBezTo>
                              <a:cubicBezTo>
                                <a:pt x="2593" y="4925"/>
                                <a:pt x="2598" y="4929"/>
                                <a:pt x="2604" y="4929"/>
                              </a:cubicBezTo>
                              <a:cubicBezTo>
                                <a:pt x="2610" y="4929"/>
                                <a:pt x="2615" y="4925"/>
                                <a:pt x="2615" y="4919"/>
                              </a:cubicBezTo>
                              <a:close/>
                              <a:moveTo>
                                <a:pt x="2615" y="5011"/>
                              </a:moveTo>
                              <a:cubicBezTo>
                                <a:pt x="2615" y="5005"/>
                                <a:pt x="2610" y="5000"/>
                                <a:pt x="2604" y="5000"/>
                              </a:cubicBezTo>
                              <a:cubicBezTo>
                                <a:pt x="2598" y="5000"/>
                                <a:pt x="2593" y="5005"/>
                                <a:pt x="2593" y="5011"/>
                              </a:cubicBezTo>
                              <a:cubicBezTo>
                                <a:pt x="2593" y="5017"/>
                                <a:pt x="2598" y="5022"/>
                                <a:pt x="2604" y="5022"/>
                              </a:cubicBezTo>
                              <a:cubicBezTo>
                                <a:pt x="2610" y="5022"/>
                                <a:pt x="2615" y="5017"/>
                                <a:pt x="2615" y="5011"/>
                              </a:cubicBezTo>
                              <a:close/>
                              <a:moveTo>
                                <a:pt x="2615" y="5104"/>
                              </a:moveTo>
                              <a:cubicBezTo>
                                <a:pt x="2615" y="5098"/>
                                <a:pt x="2610" y="5093"/>
                                <a:pt x="2604" y="5093"/>
                              </a:cubicBezTo>
                              <a:cubicBezTo>
                                <a:pt x="2598" y="5093"/>
                                <a:pt x="2593" y="5098"/>
                                <a:pt x="2593" y="5104"/>
                              </a:cubicBezTo>
                              <a:cubicBezTo>
                                <a:pt x="2593" y="5110"/>
                                <a:pt x="2598" y="5115"/>
                                <a:pt x="2604" y="5115"/>
                              </a:cubicBezTo>
                              <a:cubicBezTo>
                                <a:pt x="2610" y="5115"/>
                                <a:pt x="2615" y="5110"/>
                                <a:pt x="2615" y="5104"/>
                              </a:cubicBezTo>
                              <a:close/>
                              <a:moveTo>
                                <a:pt x="3263" y="4641"/>
                              </a:moveTo>
                              <a:cubicBezTo>
                                <a:pt x="3263" y="4635"/>
                                <a:pt x="3258" y="4630"/>
                                <a:pt x="3252" y="4630"/>
                              </a:cubicBezTo>
                              <a:cubicBezTo>
                                <a:pt x="3246" y="4630"/>
                                <a:pt x="3241" y="4635"/>
                                <a:pt x="3241" y="4641"/>
                              </a:cubicBezTo>
                              <a:cubicBezTo>
                                <a:pt x="3241" y="4647"/>
                                <a:pt x="3246" y="4652"/>
                                <a:pt x="3252" y="4652"/>
                              </a:cubicBezTo>
                              <a:cubicBezTo>
                                <a:pt x="3258" y="4652"/>
                                <a:pt x="3263" y="4647"/>
                                <a:pt x="3263" y="4641"/>
                              </a:cubicBezTo>
                              <a:close/>
                              <a:moveTo>
                                <a:pt x="3263" y="4733"/>
                              </a:moveTo>
                              <a:cubicBezTo>
                                <a:pt x="3263" y="4727"/>
                                <a:pt x="3258" y="4723"/>
                                <a:pt x="3252" y="4723"/>
                              </a:cubicBezTo>
                              <a:cubicBezTo>
                                <a:pt x="3246" y="4723"/>
                                <a:pt x="3241" y="4727"/>
                                <a:pt x="3241" y="4733"/>
                              </a:cubicBezTo>
                              <a:cubicBezTo>
                                <a:pt x="3241" y="4739"/>
                                <a:pt x="3246" y="4744"/>
                                <a:pt x="3252" y="4744"/>
                              </a:cubicBezTo>
                              <a:cubicBezTo>
                                <a:pt x="3258" y="4744"/>
                                <a:pt x="3263" y="4739"/>
                                <a:pt x="3263" y="4733"/>
                              </a:cubicBezTo>
                              <a:close/>
                              <a:moveTo>
                                <a:pt x="3263" y="4826"/>
                              </a:moveTo>
                              <a:cubicBezTo>
                                <a:pt x="3263" y="4820"/>
                                <a:pt x="3258" y="4815"/>
                                <a:pt x="3252" y="4815"/>
                              </a:cubicBezTo>
                              <a:cubicBezTo>
                                <a:pt x="3246" y="4815"/>
                                <a:pt x="3241" y="4820"/>
                                <a:pt x="3241" y="4826"/>
                              </a:cubicBezTo>
                              <a:cubicBezTo>
                                <a:pt x="3241" y="4832"/>
                                <a:pt x="3246" y="4837"/>
                                <a:pt x="3252" y="4837"/>
                              </a:cubicBezTo>
                              <a:cubicBezTo>
                                <a:pt x="3258" y="4837"/>
                                <a:pt x="3263" y="4832"/>
                                <a:pt x="3263" y="4826"/>
                              </a:cubicBezTo>
                              <a:close/>
                              <a:moveTo>
                                <a:pt x="3263" y="4919"/>
                              </a:moveTo>
                              <a:cubicBezTo>
                                <a:pt x="3263" y="4913"/>
                                <a:pt x="3258" y="4908"/>
                                <a:pt x="3252" y="4908"/>
                              </a:cubicBezTo>
                              <a:cubicBezTo>
                                <a:pt x="3246" y="4908"/>
                                <a:pt x="3241" y="4913"/>
                                <a:pt x="3241" y="4919"/>
                              </a:cubicBezTo>
                              <a:cubicBezTo>
                                <a:pt x="3241" y="4925"/>
                                <a:pt x="3246" y="4929"/>
                                <a:pt x="3252" y="4929"/>
                              </a:cubicBezTo>
                              <a:cubicBezTo>
                                <a:pt x="3258" y="4929"/>
                                <a:pt x="3263" y="4925"/>
                                <a:pt x="3263" y="4919"/>
                              </a:cubicBezTo>
                              <a:close/>
                              <a:moveTo>
                                <a:pt x="3263" y="5011"/>
                              </a:moveTo>
                              <a:cubicBezTo>
                                <a:pt x="3263" y="5005"/>
                                <a:pt x="3258" y="5000"/>
                                <a:pt x="3252" y="5000"/>
                              </a:cubicBezTo>
                              <a:cubicBezTo>
                                <a:pt x="3246" y="5000"/>
                                <a:pt x="3241" y="5005"/>
                                <a:pt x="3241" y="5011"/>
                              </a:cubicBezTo>
                              <a:cubicBezTo>
                                <a:pt x="3241" y="5017"/>
                                <a:pt x="3246" y="5022"/>
                                <a:pt x="3252" y="5022"/>
                              </a:cubicBezTo>
                              <a:cubicBezTo>
                                <a:pt x="3258" y="5022"/>
                                <a:pt x="3263" y="5017"/>
                                <a:pt x="3263" y="5011"/>
                              </a:cubicBezTo>
                              <a:close/>
                              <a:moveTo>
                                <a:pt x="3263" y="5104"/>
                              </a:moveTo>
                              <a:cubicBezTo>
                                <a:pt x="3263" y="5098"/>
                                <a:pt x="3258" y="5093"/>
                                <a:pt x="3252" y="5093"/>
                              </a:cubicBezTo>
                              <a:cubicBezTo>
                                <a:pt x="3246" y="5093"/>
                                <a:pt x="3241" y="5098"/>
                                <a:pt x="3241" y="5104"/>
                              </a:cubicBezTo>
                              <a:cubicBezTo>
                                <a:pt x="3241" y="5110"/>
                                <a:pt x="3246" y="5115"/>
                                <a:pt x="3252" y="5115"/>
                              </a:cubicBezTo>
                              <a:cubicBezTo>
                                <a:pt x="3258" y="5115"/>
                                <a:pt x="3263" y="5110"/>
                                <a:pt x="3263" y="5104"/>
                              </a:cubicBezTo>
                              <a:close/>
                              <a:moveTo>
                                <a:pt x="3911" y="4641"/>
                              </a:moveTo>
                              <a:cubicBezTo>
                                <a:pt x="3911" y="4635"/>
                                <a:pt x="3906" y="4630"/>
                                <a:pt x="3900" y="4630"/>
                              </a:cubicBezTo>
                              <a:cubicBezTo>
                                <a:pt x="3894" y="4630"/>
                                <a:pt x="3889" y="4635"/>
                                <a:pt x="3889" y="4641"/>
                              </a:cubicBezTo>
                              <a:cubicBezTo>
                                <a:pt x="3889" y="4647"/>
                                <a:pt x="3894" y="4652"/>
                                <a:pt x="3900" y="4652"/>
                              </a:cubicBezTo>
                              <a:cubicBezTo>
                                <a:pt x="3906" y="4652"/>
                                <a:pt x="3911" y="4647"/>
                                <a:pt x="3911" y="4641"/>
                              </a:cubicBezTo>
                              <a:close/>
                              <a:moveTo>
                                <a:pt x="3911" y="4733"/>
                              </a:moveTo>
                              <a:cubicBezTo>
                                <a:pt x="3911" y="4727"/>
                                <a:pt x="3906" y="4723"/>
                                <a:pt x="3900" y="4723"/>
                              </a:cubicBezTo>
                              <a:cubicBezTo>
                                <a:pt x="3894" y="4723"/>
                                <a:pt x="3889" y="4727"/>
                                <a:pt x="3889" y="4733"/>
                              </a:cubicBezTo>
                              <a:cubicBezTo>
                                <a:pt x="3889" y="4739"/>
                                <a:pt x="3894" y="4744"/>
                                <a:pt x="3900" y="4744"/>
                              </a:cubicBezTo>
                              <a:cubicBezTo>
                                <a:pt x="3906" y="4744"/>
                                <a:pt x="3911" y="4739"/>
                                <a:pt x="3911" y="4733"/>
                              </a:cubicBezTo>
                              <a:close/>
                              <a:moveTo>
                                <a:pt x="3911" y="4826"/>
                              </a:moveTo>
                              <a:cubicBezTo>
                                <a:pt x="3911" y="4820"/>
                                <a:pt x="3906" y="4815"/>
                                <a:pt x="3900" y="4815"/>
                              </a:cubicBezTo>
                              <a:cubicBezTo>
                                <a:pt x="3894" y="4815"/>
                                <a:pt x="3889" y="4820"/>
                                <a:pt x="3889" y="4826"/>
                              </a:cubicBezTo>
                              <a:cubicBezTo>
                                <a:pt x="3889" y="4832"/>
                                <a:pt x="3894" y="4837"/>
                                <a:pt x="3900" y="4837"/>
                              </a:cubicBezTo>
                              <a:cubicBezTo>
                                <a:pt x="3906" y="4837"/>
                                <a:pt x="3911" y="4832"/>
                                <a:pt x="3911" y="4826"/>
                              </a:cubicBezTo>
                              <a:close/>
                              <a:moveTo>
                                <a:pt x="3911" y="4919"/>
                              </a:moveTo>
                              <a:cubicBezTo>
                                <a:pt x="3911" y="4913"/>
                                <a:pt x="3906" y="4908"/>
                                <a:pt x="3900" y="4908"/>
                              </a:cubicBezTo>
                              <a:cubicBezTo>
                                <a:pt x="3894" y="4908"/>
                                <a:pt x="3889" y="4913"/>
                                <a:pt x="3889" y="4919"/>
                              </a:cubicBezTo>
                              <a:cubicBezTo>
                                <a:pt x="3889" y="4925"/>
                                <a:pt x="3894" y="4929"/>
                                <a:pt x="3900" y="4929"/>
                              </a:cubicBezTo>
                              <a:cubicBezTo>
                                <a:pt x="3906" y="4929"/>
                                <a:pt x="3911" y="4925"/>
                                <a:pt x="3911" y="4919"/>
                              </a:cubicBezTo>
                              <a:close/>
                              <a:moveTo>
                                <a:pt x="3911" y="5011"/>
                              </a:moveTo>
                              <a:cubicBezTo>
                                <a:pt x="3911" y="5005"/>
                                <a:pt x="3906" y="5000"/>
                                <a:pt x="3900" y="5000"/>
                              </a:cubicBezTo>
                              <a:cubicBezTo>
                                <a:pt x="3894" y="5000"/>
                                <a:pt x="3889" y="5005"/>
                                <a:pt x="3889" y="5011"/>
                              </a:cubicBezTo>
                              <a:cubicBezTo>
                                <a:pt x="3889" y="5017"/>
                                <a:pt x="3894" y="5022"/>
                                <a:pt x="3900" y="5022"/>
                              </a:cubicBezTo>
                              <a:cubicBezTo>
                                <a:pt x="3906" y="5022"/>
                                <a:pt x="3911" y="5017"/>
                                <a:pt x="3911" y="5011"/>
                              </a:cubicBezTo>
                              <a:close/>
                              <a:moveTo>
                                <a:pt x="3911" y="5104"/>
                              </a:moveTo>
                              <a:cubicBezTo>
                                <a:pt x="3911" y="5098"/>
                                <a:pt x="3906" y="5093"/>
                                <a:pt x="3900" y="5093"/>
                              </a:cubicBezTo>
                              <a:cubicBezTo>
                                <a:pt x="3894" y="5093"/>
                                <a:pt x="3889" y="5098"/>
                                <a:pt x="3889" y="5104"/>
                              </a:cubicBezTo>
                              <a:cubicBezTo>
                                <a:pt x="3889" y="5110"/>
                                <a:pt x="3894" y="5115"/>
                                <a:pt x="3900" y="5115"/>
                              </a:cubicBezTo>
                              <a:cubicBezTo>
                                <a:pt x="3906" y="5115"/>
                                <a:pt x="3911" y="5110"/>
                                <a:pt x="3911" y="5104"/>
                              </a:cubicBezTo>
                              <a:close/>
                              <a:moveTo>
                                <a:pt x="4559" y="4641"/>
                              </a:moveTo>
                              <a:cubicBezTo>
                                <a:pt x="4559" y="4635"/>
                                <a:pt x="4555" y="4630"/>
                                <a:pt x="4549" y="4630"/>
                              </a:cubicBezTo>
                              <a:cubicBezTo>
                                <a:pt x="4543" y="4630"/>
                                <a:pt x="4538" y="4635"/>
                                <a:pt x="4538" y="4641"/>
                              </a:cubicBezTo>
                              <a:cubicBezTo>
                                <a:pt x="4538" y="4647"/>
                                <a:pt x="4543" y="4652"/>
                                <a:pt x="4549" y="4652"/>
                              </a:cubicBezTo>
                              <a:cubicBezTo>
                                <a:pt x="4555" y="4652"/>
                                <a:pt x="4559" y="4647"/>
                                <a:pt x="4559" y="4641"/>
                              </a:cubicBezTo>
                              <a:close/>
                              <a:moveTo>
                                <a:pt x="4559" y="4733"/>
                              </a:moveTo>
                              <a:cubicBezTo>
                                <a:pt x="4559" y="4727"/>
                                <a:pt x="4555" y="4723"/>
                                <a:pt x="4549" y="4723"/>
                              </a:cubicBezTo>
                              <a:cubicBezTo>
                                <a:pt x="4543" y="4723"/>
                                <a:pt x="4538" y="4727"/>
                                <a:pt x="4538" y="4733"/>
                              </a:cubicBezTo>
                              <a:cubicBezTo>
                                <a:pt x="4538" y="4739"/>
                                <a:pt x="4543" y="4744"/>
                                <a:pt x="4549" y="4744"/>
                              </a:cubicBezTo>
                              <a:cubicBezTo>
                                <a:pt x="4555" y="4744"/>
                                <a:pt x="4559" y="4739"/>
                                <a:pt x="4559" y="4733"/>
                              </a:cubicBezTo>
                              <a:close/>
                              <a:moveTo>
                                <a:pt x="4559" y="4826"/>
                              </a:moveTo>
                              <a:cubicBezTo>
                                <a:pt x="4559" y="4820"/>
                                <a:pt x="4555" y="4815"/>
                                <a:pt x="4549" y="4815"/>
                              </a:cubicBezTo>
                              <a:cubicBezTo>
                                <a:pt x="4543" y="4815"/>
                                <a:pt x="4538" y="4820"/>
                                <a:pt x="4538" y="4826"/>
                              </a:cubicBezTo>
                              <a:cubicBezTo>
                                <a:pt x="4538" y="4832"/>
                                <a:pt x="4543" y="4837"/>
                                <a:pt x="4549" y="4837"/>
                              </a:cubicBezTo>
                              <a:cubicBezTo>
                                <a:pt x="4555" y="4837"/>
                                <a:pt x="4559" y="4832"/>
                                <a:pt x="4559" y="4826"/>
                              </a:cubicBezTo>
                              <a:close/>
                              <a:moveTo>
                                <a:pt x="4559" y="4919"/>
                              </a:moveTo>
                              <a:cubicBezTo>
                                <a:pt x="4559" y="4913"/>
                                <a:pt x="4555" y="4908"/>
                                <a:pt x="4549" y="4908"/>
                              </a:cubicBezTo>
                              <a:cubicBezTo>
                                <a:pt x="4543" y="4908"/>
                                <a:pt x="4538" y="4913"/>
                                <a:pt x="4538" y="4919"/>
                              </a:cubicBezTo>
                              <a:cubicBezTo>
                                <a:pt x="4538" y="4925"/>
                                <a:pt x="4543" y="4929"/>
                                <a:pt x="4549" y="4929"/>
                              </a:cubicBezTo>
                              <a:cubicBezTo>
                                <a:pt x="4555" y="4929"/>
                                <a:pt x="4559" y="4925"/>
                                <a:pt x="4559" y="4919"/>
                              </a:cubicBezTo>
                              <a:close/>
                              <a:moveTo>
                                <a:pt x="4559" y="5011"/>
                              </a:moveTo>
                              <a:cubicBezTo>
                                <a:pt x="4559" y="5005"/>
                                <a:pt x="4555" y="5000"/>
                                <a:pt x="4549" y="5000"/>
                              </a:cubicBezTo>
                              <a:cubicBezTo>
                                <a:pt x="4543" y="5000"/>
                                <a:pt x="4538" y="5005"/>
                                <a:pt x="4538" y="5011"/>
                              </a:cubicBezTo>
                              <a:cubicBezTo>
                                <a:pt x="4538" y="5017"/>
                                <a:pt x="4543" y="5022"/>
                                <a:pt x="4549" y="5022"/>
                              </a:cubicBezTo>
                              <a:cubicBezTo>
                                <a:pt x="4555" y="5022"/>
                                <a:pt x="4559" y="5017"/>
                                <a:pt x="4559" y="5011"/>
                              </a:cubicBezTo>
                              <a:close/>
                              <a:moveTo>
                                <a:pt x="4559" y="5104"/>
                              </a:moveTo>
                              <a:cubicBezTo>
                                <a:pt x="4559" y="5098"/>
                                <a:pt x="4555" y="5093"/>
                                <a:pt x="4549" y="5093"/>
                              </a:cubicBezTo>
                              <a:cubicBezTo>
                                <a:pt x="4543" y="5093"/>
                                <a:pt x="4538" y="5098"/>
                                <a:pt x="4538" y="5104"/>
                              </a:cubicBezTo>
                              <a:cubicBezTo>
                                <a:pt x="4538" y="5110"/>
                                <a:pt x="4543" y="5115"/>
                                <a:pt x="4549" y="5115"/>
                              </a:cubicBezTo>
                              <a:cubicBezTo>
                                <a:pt x="4555" y="5115"/>
                                <a:pt x="4559" y="5110"/>
                                <a:pt x="4559" y="5104"/>
                              </a:cubicBezTo>
                              <a:close/>
                              <a:moveTo>
                                <a:pt x="5208" y="4641"/>
                              </a:moveTo>
                              <a:cubicBezTo>
                                <a:pt x="5208" y="4635"/>
                                <a:pt x="5203" y="4630"/>
                                <a:pt x="5197" y="4630"/>
                              </a:cubicBezTo>
                              <a:cubicBezTo>
                                <a:pt x="5191" y="4630"/>
                                <a:pt x="5186" y="4635"/>
                                <a:pt x="5186" y="4641"/>
                              </a:cubicBezTo>
                              <a:cubicBezTo>
                                <a:pt x="5186" y="4647"/>
                                <a:pt x="5191" y="4652"/>
                                <a:pt x="5197" y="4652"/>
                              </a:cubicBezTo>
                              <a:cubicBezTo>
                                <a:pt x="5203" y="4652"/>
                                <a:pt x="5208" y="4647"/>
                                <a:pt x="5208" y="4641"/>
                              </a:cubicBezTo>
                              <a:close/>
                              <a:moveTo>
                                <a:pt x="5208" y="4733"/>
                              </a:moveTo>
                              <a:cubicBezTo>
                                <a:pt x="5208" y="4727"/>
                                <a:pt x="5203" y="4723"/>
                                <a:pt x="5197" y="4723"/>
                              </a:cubicBezTo>
                              <a:cubicBezTo>
                                <a:pt x="5191" y="4723"/>
                                <a:pt x="5186" y="4727"/>
                                <a:pt x="5186" y="4733"/>
                              </a:cubicBezTo>
                              <a:cubicBezTo>
                                <a:pt x="5186" y="4739"/>
                                <a:pt x="5191" y="4744"/>
                                <a:pt x="5197" y="4744"/>
                              </a:cubicBezTo>
                              <a:cubicBezTo>
                                <a:pt x="5203" y="4744"/>
                                <a:pt x="5208" y="4739"/>
                                <a:pt x="5208" y="4733"/>
                              </a:cubicBezTo>
                              <a:close/>
                              <a:moveTo>
                                <a:pt x="5208" y="4826"/>
                              </a:moveTo>
                              <a:cubicBezTo>
                                <a:pt x="5208" y="4820"/>
                                <a:pt x="5203" y="4815"/>
                                <a:pt x="5197" y="4815"/>
                              </a:cubicBezTo>
                              <a:cubicBezTo>
                                <a:pt x="5191" y="4815"/>
                                <a:pt x="5186" y="4820"/>
                                <a:pt x="5186" y="4826"/>
                              </a:cubicBezTo>
                              <a:cubicBezTo>
                                <a:pt x="5186" y="4832"/>
                                <a:pt x="5191" y="4837"/>
                                <a:pt x="5197" y="4837"/>
                              </a:cubicBezTo>
                              <a:cubicBezTo>
                                <a:pt x="5203" y="4837"/>
                                <a:pt x="5208" y="4832"/>
                                <a:pt x="5208" y="4826"/>
                              </a:cubicBezTo>
                              <a:close/>
                              <a:moveTo>
                                <a:pt x="5208" y="4919"/>
                              </a:moveTo>
                              <a:cubicBezTo>
                                <a:pt x="5208" y="4913"/>
                                <a:pt x="5203" y="4908"/>
                                <a:pt x="5197" y="4908"/>
                              </a:cubicBezTo>
                              <a:cubicBezTo>
                                <a:pt x="5191" y="4908"/>
                                <a:pt x="5186" y="4913"/>
                                <a:pt x="5186" y="4919"/>
                              </a:cubicBezTo>
                              <a:cubicBezTo>
                                <a:pt x="5186" y="4925"/>
                                <a:pt x="5191" y="4929"/>
                                <a:pt x="5197" y="4929"/>
                              </a:cubicBezTo>
                              <a:cubicBezTo>
                                <a:pt x="5203" y="4929"/>
                                <a:pt x="5208" y="4925"/>
                                <a:pt x="5208" y="4919"/>
                              </a:cubicBezTo>
                              <a:close/>
                              <a:moveTo>
                                <a:pt x="5208" y="5011"/>
                              </a:moveTo>
                              <a:cubicBezTo>
                                <a:pt x="5208" y="5005"/>
                                <a:pt x="5203" y="5000"/>
                                <a:pt x="5197" y="5000"/>
                              </a:cubicBezTo>
                              <a:cubicBezTo>
                                <a:pt x="5191" y="5000"/>
                                <a:pt x="5186" y="5005"/>
                                <a:pt x="5186" y="5011"/>
                              </a:cubicBezTo>
                              <a:cubicBezTo>
                                <a:pt x="5186" y="5017"/>
                                <a:pt x="5191" y="5022"/>
                                <a:pt x="5197" y="5022"/>
                              </a:cubicBezTo>
                              <a:cubicBezTo>
                                <a:pt x="5203" y="5022"/>
                                <a:pt x="5208" y="5017"/>
                                <a:pt x="5208" y="5011"/>
                              </a:cubicBezTo>
                              <a:close/>
                              <a:moveTo>
                                <a:pt x="5208" y="5104"/>
                              </a:moveTo>
                              <a:cubicBezTo>
                                <a:pt x="5208" y="5098"/>
                                <a:pt x="5203" y="5093"/>
                                <a:pt x="5197" y="5093"/>
                              </a:cubicBezTo>
                              <a:cubicBezTo>
                                <a:pt x="5191" y="5093"/>
                                <a:pt x="5186" y="5098"/>
                                <a:pt x="5186" y="5104"/>
                              </a:cubicBezTo>
                              <a:cubicBezTo>
                                <a:pt x="5186" y="5110"/>
                                <a:pt x="5191" y="5115"/>
                                <a:pt x="5197" y="5115"/>
                              </a:cubicBezTo>
                              <a:cubicBezTo>
                                <a:pt x="5203" y="5115"/>
                                <a:pt x="5208" y="5110"/>
                                <a:pt x="5208" y="5104"/>
                              </a:cubicBezTo>
                              <a:close/>
                              <a:moveTo>
                                <a:pt x="104" y="5186"/>
                              </a:moveTo>
                              <a:cubicBezTo>
                                <a:pt x="98" y="5186"/>
                                <a:pt x="93" y="5190"/>
                                <a:pt x="93" y="5196"/>
                              </a:cubicBezTo>
                              <a:cubicBezTo>
                                <a:pt x="93" y="5202"/>
                                <a:pt x="98" y="5207"/>
                                <a:pt x="104" y="5207"/>
                              </a:cubicBezTo>
                              <a:cubicBezTo>
                                <a:pt x="110" y="5207"/>
                                <a:pt x="114" y="5202"/>
                                <a:pt x="114" y="5196"/>
                              </a:cubicBezTo>
                              <a:cubicBezTo>
                                <a:pt x="114" y="5190"/>
                                <a:pt x="110" y="5186"/>
                                <a:pt x="104" y="5186"/>
                              </a:cubicBezTo>
                              <a:close/>
                              <a:moveTo>
                                <a:pt x="196" y="5186"/>
                              </a:moveTo>
                              <a:cubicBezTo>
                                <a:pt x="190" y="5186"/>
                                <a:pt x="185" y="5190"/>
                                <a:pt x="185" y="5196"/>
                              </a:cubicBezTo>
                              <a:cubicBezTo>
                                <a:pt x="185" y="5202"/>
                                <a:pt x="190" y="5207"/>
                                <a:pt x="196" y="5207"/>
                              </a:cubicBezTo>
                              <a:cubicBezTo>
                                <a:pt x="202" y="5207"/>
                                <a:pt x="207" y="5202"/>
                                <a:pt x="207" y="5196"/>
                              </a:cubicBezTo>
                              <a:cubicBezTo>
                                <a:pt x="207" y="5190"/>
                                <a:pt x="202" y="5186"/>
                                <a:pt x="196" y="5186"/>
                              </a:cubicBezTo>
                              <a:close/>
                              <a:moveTo>
                                <a:pt x="289" y="5186"/>
                              </a:moveTo>
                              <a:cubicBezTo>
                                <a:pt x="283" y="5186"/>
                                <a:pt x="278" y="5190"/>
                                <a:pt x="278" y="5196"/>
                              </a:cubicBezTo>
                              <a:cubicBezTo>
                                <a:pt x="278" y="5202"/>
                                <a:pt x="283" y="5207"/>
                                <a:pt x="289" y="5207"/>
                              </a:cubicBezTo>
                              <a:cubicBezTo>
                                <a:pt x="295" y="5207"/>
                                <a:pt x="300" y="5202"/>
                                <a:pt x="300" y="5196"/>
                              </a:cubicBezTo>
                              <a:cubicBezTo>
                                <a:pt x="300" y="5190"/>
                                <a:pt x="295" y="5186"/>
                                <a:pt x="289" y="5186"/>
                              </a:cubicBezTo>
                              <a:close/>
                              <a:moveTo>
                                <a:pt x="381" y="5186"/>
                              </a:moveTo>
                              <a:cubicBezTo>
                                <a:pt x="375" y="5186"/>
                                <a:pt x="370" y="5190"/>
                                <a:pt x="370" y="5196"/>
                              </a:cubicBezTo>
                              <a:cubicBezTo>
                                <a:pt x="370" y="5202"/>
                                <a:pt x="375" y="5207"/>
                                <a:pt x="381" y="5207"/>
                              </a:cubicBezTo>
                              <a:cubicBezTo>
                                <a:pt x="387" y="5207"/>
                                <a:pt x="392" y="5202"/>
                                <a:pt x="392" y="5196"/>
                              </a:cubicBezTo>
                              <a:cubicBezTo>
                                <a:pt x="392" y="5190"/>
                                <a:pt x="387" y="5186"/>
                                <a:pt x="381" y="5186"/>
                              </a:cubicBezTo>
                              <a:close/>
                              <a:moveTo>
                                <a:pt x="474" y="5186"/>
                              </a:moveTo>
                              <a:cubicBezTo>
                                <a:pt x="468" y="5186"/>
                                <a:pt x="463" y="5190"/>
                                <a:pt x="463" y="5196"/>
                              </a:cubicBezTo>
                              <a:cubicBezTo>
                                <a:pt x="463" y="5202"/>
                                <a:pt x="468" y="5207"/>
                                <a:pt x="474" y="5207"/>
                              </a:cubicBezTo>
                              <a:cubicBezTo>
                                <a:pt x="480" y="5207"/>
                                <a:pt x="485" y="5202"/>
                                <a:pt x="485" y="5196"/>
                              </a:cubicBezTo>
                              <a:cubicBezTo>
                                <a:pt x="485" y="5190"/>
                                <a:pt x="480" y="5186"/>
                                <a:pt x="474" y="5186"/>
                              </a:cubicBezTo>
                              <a:close/>
                              <a:moveTo>
                                <a:pt x="567" y="5186"/>
                              </a:moveTo>
                              <a:cubicBezTo>
                                <a:pt x="561" y="5186"/>
                                <a:pt x="556" y="5190"/>
                                <a:pt x="556" y="5196"/>
                              </a:cubicBezTo>
                              <a:cubicBezTo>
                                <a:pt x="556" y="5202"/>
                                <a:pt x="561" y="5207"/>
                                <a:pt x="567" y="5207"/>
                              </a:cubicBezTo>
                              <a:cubicBezTo>
                                <a:pt x="573" y="5207"/>
                                <a:pt x="577" y="5202"/>
                                <a:pt x="577" y="5196"/>
                              </a:cubicBezTo>
                              <a:cubicBezTo>
                                <a:pt x="577" y="5190"/>
                                <a:pt x="573" y="5186"/>
                                <a:pt x="567" y="5186"/>
                              </a:cubicBezTo>
                              <a:close/>
                              <a:moveTo>
                                <a:pt x="659" y="5186"/>
                              </a:moveTo>
                              <a:cubicBezTo>
                                <a:pt x="653" y="5186"/>
                                <a:pt x="648" y="5190"/>
                                <a:pt x="648" y="5196"/>
                              </a:cubicBezTo>
                              <a:cubicBezTo>
                                <a:pt x="648" y="5202"/>
                                <a:pt x="653" y="5207"/>
                                <a:pt x="659" y="5207"/>
                              </a:cubicBezTo>
                              <a:cubicBezTo>
                                <a:pt x="665" y="5207"/>
                                <a:pt x="670" y="5202"/>
                                <a:pt x="670" y="5196"/>
                              </a:cubicBezTo>
                              <a:cubicBezTo>
                                <a:pt x="670" y="5190"/>
                                <a:pt x="665" y="5186"/>
                                <a:pt x="659" y="5186"/>
                              </a:cubicBezTo>
                              <a:close/>
                              <a:moveTo>
                                <a:pt x="752" y="5186"/>
                              </a:moveTo>
                              <a:cubicBezTo>
                                <a:pt x="746" y="5186"/>
                                <a:pt x="741" y="5190"/>
                                <a:pt x="741" y="5196"/>
                              </a:cubicBezTo>
                              <a:cubicBezTo>
                                <a:pt x="741" y="5202"/>
                                <a:pt x="746" y="5207"/>
                                <a:pt x="752" y="5207"/>
                              </a:cubicBezTo>
                              <a:cubicBezTo>
                                <a:pt x="758" y="5207"/>
                                <a:pt x="763" y="5202"/>
                                <a:pt x="763" y="5196"/>
                              </a:cubicBezTo>
                              <a:cubicBezTo>
                                <a:pt x="763" y="5190"/>
                                <a:pt x="758" y="5186"/>
                                <a:pt x="752" y="5186"/>
                              </a:cubicBezTo>
                              <a:close/>
                              <a:moveTo>
                                <a:pt x="844" y="5186"/>
                              </a:moveTo>
                              <a:cubicBezTo>
                                <a:pt x="838" y="5186"/>
                                <a:pt x="834" y="5190"/>
                                <a:pt x="834" y="5196"/>
                              </a:cubicBezTo>
                              <a:cubicBezTo>
                                <a:pt x="834" y="5202"/>
                                <a:pt x="838" y="5207"/>
                                <a:pt x="844" y="5207"/>
                              </a:cubicBezTo>
                              <a:cubicBezTo>
                                <a:pt x="850" y="5207"/>
                                <a:pt x="855" y="5202"/>
                                <a:pt x="855" y="5196"/>
                              </a:cubicBezTo>
                              <a:cubicBezTo>
                                <a:pt x="855" y="5190"/>
                                <a:pt x="850" y="5186"/>
                                <a:pt x="844" y="5186"/>
                              </a:cubicBezTo>
                              <a:close/>
                              <a:moveTo>
                                <a:pt x="937" y="5186"/>
                              </a:moveTo>
                              <a:cubicBezTo>
                                <a:pt x="931" y="5186"/>
                                <a:pt x="926" y="5190"/>
                                <a:pt x="926" y="5196"/>
                              </a:cubicBezTo>
                              <a:cubicBezTo>
                                <a:pt x="926" y="5202"/>
                                <a:pt x="931" y="5207"/>
                                <a:pt x="937" y="5207"/>
                              </a:cubicBezTo>
                              <a:cubicBezTo>
                                <a:pt x="943" y="5207"/>
                                <a:pt x="948" y="5202"/>
                                <a:pt x="948" y="5196"/>
                              </a:cubicBezTo>
                              <a:cubicBezTo>
                                <a:pt x="948" y="5190"/>
                                <a:pt x="943" y="5186"/>
                                <a:pt x="937" y="5186"/>
                              </a:cubicBezTo>
                              <a:close/>
                              <a:moveTo>
                                <a:pt x="1030" y="5186"/>
                              </a:moveTo>
                              <a:cubicBezTo>
                                <a:pt x="1024" y="5186"/>
                                <a:pt x="1019" y="5190"/>
                                <a:pt x="1019" y="5196"/>
                              </a:cubicBezTo>
                              <a:cubicBezTo>
                                <a:pt x="1019" y="5202"/>
                                <a:pt x="1024" y="5207"/>
                                <a:pt x="1030" y="5207"/>
                              </a:cubicBezTo>
                              <a:cubicBezTo>
                                <a:pt x="1036" y="5207"/>
                                <a:pt x="1040" y="5202"/>
                                <a:pt x="1040" y="5196"/>
                              </a:cubicBezTo>
                              <a:cubicBezTo>
                                <a:pt x="1040" y="5190"/>
                                <a:pt x="1036" y="5186"/>
                                <a:pt x="1030" y="5186"/>
                              </a:cubicBezTo>
                              <a:close/>
                              <a:moveTo>
                                <a:pt x="1122" y="5186"/>
                              </a:moveTo>
                              <a:cubicBezTo>
                                <a:pt x="1116" y="5186"/>
                                <a:pt x="1111" y="5190"/>
                                <a:pt x="1111" y="5196"/>
                              </a:cubicBezTo>
                              <a:cubicBezTo>
                                <a:pt x="1111" y="5202"/>
                                <a:pt x="1116" y="5207"/>
                                <a:pt x="1122" y="5207"/>
                              </a:cubicBezTo>
                              <a:cubicBezTo>
                                <a:pt x="1128" y="5207"/>
                                <a:pt x="1133" y="5202"/>
                                <a:pt x="1133" y="5196"/>
                              </a:cubicBezTo>
                              <a:cubicBezTo>
                                <a:pt x="1133" y="5190"/>
                                <a:pt x="1128" y="5186"/>
                                <a:pt x="1122" y="5186"/>
                              </a:cubicBezTo>
                              <a:close/>
                              <a:moveTo>
                                <a:pt x="1215" y="5186"/>
                              </a:moveTo>
                              <a:cubicBezTo>
                                <a:pt x="1209" y="5186"/>
                                <a:pt x="1204" y="5190"/>
                                <a:pt x="1204" y="5196"/>
                              </a:cubicBezTo>
                              <a:cubicBezTo>
                                <a:pt x="1204" y="5202"/>
                                <a:pt x="1209" y="5207"/>
                                <a:pt x="1215" y="5207"/>
                              </a:cubicBezTo>
                              <a:cubicBezTo>
                                <a:pt x="1221" y="5207"/>
                                <a:pt x="1226" y="5202"/>
                                <a:pt x="1226" y="5196"/>
                              </a:cubicBezTo>
                              <a:cubicBezTo>
                                <a:pt x="1226" y="5190"/>
                                <a:pt x="1221" y="5186"/>
                                <a:pt x="1215" y="5186"/>
                              </a:cubicBezTo>
                              <a:close/>
                              <a:moveTo>
                                <a:pt x="1307" y="5186"/>
                              </a:moveTo>
                              <a:cubicBezTo>
                                <a:pt x="1301" y="5186"/>
                                <a:pt x="1297" y="5190"/>
                                <a:pt x="1297" y="5196"/>
                              </a:cubicBezTo>
                              <a:cubicBezTo>
                                <a:pt x="1297" y="5202"/>
                                <a:pt x="1301" y="5207"/>
                                <a:pt x="1307" y="5207"/>
                              </a:cubicBezTo>
                              <a:cubicBezTo>
                                <a:pt x="1313" y="5207"/>
                                <a:pt x="1318" y="5202"/>
                                <a:pt x="1318" y="5196"/>
                              </a:cubicBezTo>
                              <a:cubicBezTo>
                                <a:pt x="1318" y="5190"/>
                                <a:pt x="1313" y="5186"/>
                                <a:pt x="1307" y="5186"/>
                              </a:cubicBezTo>
                              <a:close/>
                              <a:moveTo>
                                <a:pt x="1400" y="5186"/>
                              </a:moveTo>
                              <a:cubicBezTo>
                                <a:pt x="1394" y="5186"/>
                                <a:pt x="1389" y="5190"/>
                                <a:pt x="1389" y="5196"/>
                              </a:cubicBezTo>
                              <a:cubicBezTo>
                                <a:pt x="1389" y="5202"/>
                                <a:pt x="1394" y="5207"/>
                                <a:pt x="1400" y="5207"/>
                              </a:cubicBezTo>
                              <a:cubicBezTo>
                                <a:pt x="1406" y="5207"/>
                                <a:pt x="1411" y="5202"/>
                                <a:pt x="1411" y="5196"/>
                              </a:cubicBezTo>
                              <a:cubicBezTo>
                                <a:pt x="1411" y="5190"/>
                                <a:pt x="1406" y="5186"/>
                                <a:pt x="1400" y="5186"/>
                              </a:cubicBezTo>
                              <a:close/>
                              <a:moveTo>
                                <a:pt x="1493" y="5186"/>
                              </a:moveTo>
                              <a:cubicBezTo>
                                <a:pt x="1487" y="5186"/>
                                <a:pt x="1482" y="5190"/>
                                <a:pt x="1482" y="5196"/>
                              </a:cubicBezTo>
                              <a:cubicBezTo>
                                <a:pt x="1482" y="5202"/>
                                <a:pt x="1487" y="5207"/>
                                <a:pt x="1493" y="5207"/>
                              </a:cubicBezTo>
                              <a:cubicBezTo>
                                <a:pt x="1499" y="5207"/>
                                <a:pt x="1504" y="5202"/>
                                <a:pt x="1504" y="5196"/>
                              </a:cubicBezTo>
                              <a:cubicBezTo>
                                <a:pt x="1504" y="5190"/>
                                <a:pt x="1499" y="5186"/>
                                <a:pt x="1493" y="5186"/>
                              </a:cubicBezTo>
                              <a:close/>
                              <a:moveTo>
                                <a:pt x="1585" y="5186"/>
                              </a:moveTo>
                              <a:cubicBezTo>
                                <a:pt x="1579" y="5186"/>
                                <a:pt x="1574" y="5190"/>
                                <a:pt x="1574" y="5196"/>
                              </a:cubicBezTo>
                              <a:cubicBezTo>
                                <a:pt x="1574" y="5202"/>
                                <a:pt x="1579" y="5207"/>
                                <a:pt x="1585" y="5207"/>
                              </a:cubicBezTo>
                              <a:cubicBezTo>
                                <a:pt x="1591" y="5207"/>
                                <a:pt x="1596" y="5202"/>
                                <a:pt x="1596" y="5196"/>
                              </a:cubicBezTo>
                              <a:cubicBezTo>
                                <a:pt x="1596" y="5190"/>
                                <a:pt x="1591" y="5186"/>
                                <a:pt x="1585" y="5186"/>
                              </a:cubicBezTo>
                              <a:close/>
                              <a:moveTo>
                                <a:pt x="1678" y="5186"/>
                              </a:moveTo>
                              <a:cubicBezTo>
                                <a:pt x="1672" y="5186"/>
                                <a:pt x="1667" y="5190"/>
                                <a:pt x="1667" y="5196"/>
                              </a:cubicBezTo>
                              <a:cubicBezTo>
                                <a:pt x="1667" y="5202"/>
                                <a:pt x="1672" y="5207"/>
                                <a:pt x="1678" y="5207"/>
                              </a:cubicBezTo>
                              <a:cubicBezTo>
                                <a:pt x="1684" y="5207"/>
                                <a:pt x="1689" y="5202"/>
                                <a:pt x="1689" y="5196"/>
                              </a:cubicBezTo>
                              <a:cubicBezTo>
                                <a:pt x="1689" y="5190"/>
                                <a:pt x="1684" y="5186"/>
                                <a:pt x="1678" y="5186"/>
                              </a:cubicBezTo>
                              <a:close/>
                              <a:moveTo>
                                <a:pt x="1770" y="5186"/>
                              </a:moveTo>
                              <a:cubicBezTo>
                                <a:pt x="1764" y="5186"/>
                                <a:pt x="1760" y="5190"/>
                                <a:pt x="1760" y="5196"/>
                              </a:cubicBezTo>
                              <a:cubicBezTo>
                                <a:pt x="1760" y="5202"/>
                                <a:pt x="1764" y="5207"/>
                                <a:pt x="1770" y="5207"/>
                              </a:cubicBezTo>
                              <a:cubicBezTo>
                                <a:pt x="1776" y="5207"/>
                                <a:pt x="1781" y="5202"/>
                                <a:pt x="1781" y="5196"/>
                              </a:cubicBezTo>
                              <a:cubicBezTo>
                                <a:pt x="1781" y="5190"/>
                                <a:pt x="1776" y="5186"/>
                                <a:pt x="1770" y="5186"/>
                              </a:cubicBezTo>
                              <a:close/>
                              <a:moveTo>
                                <a:pt x="1863" y="5186"/>
                              </a:moveTo>
                              <a:cubicBezTo>
                                <a:pt x="1857" y="5186"/>
                                <a:pt x="1852" y="5190"/>
                                <a:pt x="1852" y="5196"/>
                              </a:cubicBezTo>
                              <a:cubicBezTo>
                                <a:pt x="1852" y="5202"/>
                                <a:pt x="1857" y="5207"/>
                                <a:pt x="1863" y="5207"/>
                              </a:cubicBezTo>
                              <a:cubicBezTo>
                                <a:pt x="1869" y="5207"/>
                                <a:pt x="1874" y="5202"/>
                                <a:pt x="1874" y="5196"/>
                              </a:cubicBezTo>
                              <a:cubicBezTo>
                                <a:pt x="1874" y="5190"/>
                                <a:pt x="1869" y="5186"/>
                                <a:pt x="1863" y="5186"/>
                              </a:cubicBezTo>
                              <a:close/>
                              <a:moveTo>
                                <a:pt x="1956" y="5186"/>
                              </a:moveTo>
                              <a:cubicBezTo>
                                <a:pt x="1950" y="5186"/>
                                <a:pt x="1945" y="5190"/>
                                <a:pt x="1945" y="5196"/>
                              </a:cubicBezTo>
                              <a:cubicBezTo>
                                <a:pt x="1945" y="5202"/>
                                <a:pt x="1950" y="5207"/>
                                <a:pt x="1956" y="5207"/>
                              </a:cubicBezTo>
                              <a:cubicBezTo>
                                <a:pt x="1962" y="5207"/>
                                <a:pt x="1967" y="5202"/>
                                <a:pt x="1967" y="5196"/>
                              </a:cubicBezTo>
                              <a:cubicBezTo>
                                <a:pt x="1967" y="5190"/>
                                <a:pt x="1962" y="5186"/>
                                <a:pt x="1956" y="5186"/>
                              </a:cubicBezTo>
                              <a:close/>
                              <a:moveTo>
                                <a:pt x="2048" y="5186"/>
                              </a:moveTo>
                              <a:cubicBezTo>
                                <a:pt x="2042" y="5186"/>
                                <a:pt x="2037" y="5190"/>
                                <a:pt x="2037" y="5196"/>
                              </a:cubicBezTo>
                              <a:cubicBezTo>
                                <a:pt x="2037" y="5202"/>
                                <a:pt x="2042" y="5207"/>
                                <a:pt x="2048" y="5207"/>
                              </a:cubicBezTo>
                              <a:cubicBezTo>
                                <a:pt x="2054" y="5207"/>
                                <a:pt x="2059" y="5202"/>
                                <a:pt x="2059" y="5196"/>
                              </a:cubicBezTo>
                              <a:cubicBezTo>
                                <a:pt x="2059" y="5190"/>
                                <a:pt x="2054" y="5186"/>
                                <a:pt x="2048" y="5186"/>
                              </a:cubicBezTo>
                              <a:close/>
                              <a:moveTo>
                                <a:pt x="2141" y="5186"/>
                              </a:moveTo>
                              <a:cubicBezTo>
                                <a:pt x="2135" y="5186"/>
                                <a:pt x="2130" y="5190"/>
                                <a:pt x="2130" y="5196"/>
                              </a:cubicBezTo>
                              <a:cubicBezTo>
                                <a:pt x="2130" y="5202"/>
                                <a:pt x="2135" y="5207"/>
                                <a:pt x="2141" y="5207"/>
                              </a:cubicBezTo>
                              <a:cubicBezTo>
                                <a:pt x="2147" y="5207"/>
                                <a:pt x="2152" y="5202"/>
                                <a:pt x="2152" y="5196"/>
                              </a:cubicBezTo>
                              <a:cubicBezTo>
                                <a:pt x="2152" y="5190"/>
                                <a:pt x="2147" y="5186"/>
                                <a:pt x="2141" y="5186"/>
                              </a:cubicBezTo>
                              <a:close/>
                              <a:moveTo>
                                <a:pt x="2233" y="5186"/>
                              </a:moveTo>
                              <a:cubicBezTo>
                                <a:pt x="2227" y="5186"/>
                                <a:pt x="2223" y="5190"/>
                                <a:pt x="2223" y="5196"/>
                              </a:cubicBezTo>
                              <a:cubicBezTo>
                                <a:pt x="2223" y="5202"/>
                                <a:pt x="2227" y="5207"/>
                                <a:pt x="2233" y="5207"/>
                              </a:cubicBezTo>
                              <a:cubicBezTo>
                                <a:pt x="2239" y="5207"/>
                                <a:pt x="2244" y="5202"/>
                                <a:pt x="2244" y="5196"/>
                              </a:cubicBezTo>
                              <a:cubicBezTo>
                                <a:pt x="2244" y="5190"/>
                                <a:pt x="2239" y="5186"/>
                                <a:pt x="2233" y="5186"/>
                              </a:cubicBezTo>
                              <a:close/>
                              <a:moveTo>
                                <a:pt x="2326" y="5186"/>
                              </a:moveTo>
                              <a:cubicBezTo>
                                <a:pt x="2320" y="5186"/>
                                <a:pt x="2315" y="5190"/>
                                <a:pt x="2315" y="5196"/>
                              </a:cubicBezTo>
                              <a:cubicBezTo>
                                <a:pt x="2315" y="5202"/>
                                <a:pt x="2320" y="5207"/>
                                <a:pt x="2326" y="5207"/>
                              </a:cubicBezTo>
                              <a:cubicBezTo>
                                <a:pt x="2332" y="5207"/>
                                <a:pt x="2337" y="5202"/>
                                <a:pt x="2337" y="5196"/>
                              </a:cubicBezTo>
                              <a:cubicBezTo>
                                <a:pt x="2337" y="5190"/>
                                <a:pt x="2332" y="5186"/>
                                <a:pt x="2326" y="5186"/>
                              </a:cubicBezTo>
                              <a:close/>
                              <a:moveTo>
                                <a:pt x="2419" y="5186"/>
                              </a:moveTo>
                              <a:cubicBezTo>
                                <a:pt x="2413" y="5186"/>
                                <a:pt x="2408" y="5190"/>
                                <a:pt x="2408" y="5196"/>
                              </a:cubicBezTo>
                              <a:cubicBezTo>
                                <a:pt x="2408" y="5202"/>
                                <a:pt x="2413" y="5207"/>
                                <a:pt x="2419" y="5207"/>
                              </a:cubicBezTo>
                              <a:cubicBezTo>
                                <a:pt x="2425" y="5207"/>
                                <a:pt x="2430" y="5202"/>
                                <a:pt x="2430" y="5196"/>
                              </a:cubicBezTo>
                              <a:cubicBezTo>
                                <a:pt x="2430" y="5190"/>
                                <a:pt x="2425" y="5186"/>
                                <a:pt x="2419" y="5186"/>
                              </a:cubicBezTo>
                              <a:close/>
                              <a:moveTo>
                                <a:pt x="2511" y="5186"/>
                              </a:moveTo>
                              <a:cubicBezTo>
                                <a:pt x="2505" y="5186"/>
                                <a:pt x="2500" y="5190"/>
                                <a:pt x="2500" y="5196"/>
                              </a:cubicBezTo>
                              <a:cubicBezTo>
                                <a:pt x="2500" y="5202"/>
                                <a:pt x="2505" y="5207"/>
                                <a:pt x="2511" y="5207"/>
                              </a:cubicBezTo>
                              <a:cubicBezTo>
                                <a:pt x="2517" y="5207"/>
                                <a:pt x="2522" y="5202"/>
                                <a:pt x="2522" y="5196"/>
                              </a:cubicBezTo>
                              <a:cubicBezTo>
                                <a:pt x="2522" y="5190"/>
                                <a:pt x="2517" y="5186"/>
                                <a:pt x="2511" y="5186"/>
                              </a:cubicBezTo>
                              <a:close/>
                              <a:moveTo>
                                <a:pt x="2604" y="5186"/>
                              </a:moveTo>
                              <a:cubicBezTo>
                                <a:pt x="2598" y="5186"/>
                                <a:pt x="2593" y="5190"/>
                                <a:pt x="2593" y="5196"/>
                              </a:cubicBezTo>
                              <a:cubicBezTo>
                                <a:pt x="2593" y="5202"/>
                                <a:pt x="2598" y="5207"/>
                                <a:pt x="2604" y="5207"/>
                              </a:cubicBezTo>
                              <a:cubicBezTo>
                                <a:pt x="2610" y="5207"/>
                                <a:pt x="2615" y="5202"/>
                                <a:pt x="2615" y="5196"/>
                              </a:cubicBezTo>
                              <a:cubicBezTo>
                                <a:pt x="2615" y="5190"/>
                                <a:pt x="2610" y="5186"/>
                                <a:pt x="2604" y="5186"/>
                              </a:cubicBezTo>
                              <a:close/>
                              <a:moveTo>
                                <a:pt x="2697" y="5186"/>
                              </a:moveTo>
                              <a:cubicBezTo>
                                <a:pt x="2690" y="5186"/>
                                <a:pt x="2686" y="5190"/>
                                <a:pt x="2686" y="5196"/>
                              </a:cubicBezTo>
                              <a:cubicBezTo>
                                <a:pt x="2686" y="5202"/>
                                <a:pt x="2690" y="5207"/>
                                <a:pt x="2697" y="5207"/>
                              </a:cubicBezTo>
                              <a:cubicBezTo>
                                <a:pt x="2703" y="5207"/>
                                <a:pt x="2707" y="5202"/>
                                <a:pt x="2707" y="5196"/>
                              </a:cubicBezTo>
                              <a:cubicBezTo>
                                <a:pt x="2707" y="5190"/>
                                <a:pt x="2703" y="5186"/>
                                <a:pt x="2697" y="5186"/>
                              </a:cubicBezTo>
                              <a:close/>
                              <a:moveTo>
                                <a:pt x="2789" y="5186"/>
                              </a:moveTo>
                              <a:cubicBezTo>
                                <a:pt x="2783" y="5186"/>
                                <a:pt x="2778" y="5190"/>
                                <a:pt x="2778" y="5196"/>
                              </a:cubicBezTo>
                              <a:cubicBezTo>
                                <a:pt x="2778" y="5202"/>
                                <a:pt x="2783" y="5207"/>
                                <a:pt x="2789" y="5207"/>
                              </a:cubicBezTo>
                              <a:cubicBezTo>
                                <a:pt x="2795" y="5207"/>
                                <a:pt x="2800" y="5202"/>
                                <a:pt x="2800" y="5196"/>
                              </a:cubicBezTo>
                              <a:cubicBezTo>
                                <a:pt x="2800" y="5190"/>
                                <a:pt x="2795" y="5186"/>
                                <a:pt x="2789" y="5186"/>
                              </a:cubicBezTo>
                              <a:close/>
                              <a:moveTo>
                                <a:pt x="2882" y="5186"/>
                              </a:moveTo>
                              <a:cubicBezTo>
                                <a:pt x="2876" y="5186"/>
                                <a:pt x="2871" y="5190"/>
                                <a:pt x="2871" y="5196"/>
                              </a:cubicBezTo>
                              <a:cubicBezTo>
                                <a:pt x="2871" y="5202"/>
                                <a:pt x="2876" y="5207"/>
                                <a:pt x="2882" y="5207"/>
                              </a:cubicBezTo>
                              <a:cubicBezTo>
                                <a:pt x="2888" y="5207"/>
                                <a:pt x="2893" y="5202"/>
                                <a:pt x="2893" y="5196"/>
                              </a:cubicBezTo>
                              <a:cubicBezTo>
                                <a:pt x="2893" y="5190"/>
                                <a:pt x="2888" y="5186"/>
                                <a:pt x="2882" y="5186"/>
                              </a:cubicBezTo>
                              <a:close/>
                              <a:moveTo>
                                <a:pt x="2974" y="5186"/>
                              </a:moveTo>
                              <a:cubicBezTo>
                                <a:pt x="2968" y="5186"/>
                                <a:pt x="2963" y="5190"/>
                                <a:pt x="2963" y="5196"/>
                              </a:cubicBezTo>
                              <a:cubicBezTo>
                                <a:pt x="2963" y="5202"/>
                                <a:pt x="2968" y="5207"/>
                                <a:pt x="2974" y="5207"/>
                              </a:cubicBezTo>
                              <a:cubicBezTo>
                                <a:pt x="2980" y="5207"/>
                                <a:pt x="2985" y="5202"/>
                                <a:pt x="2985" y="5196"/>
                              </a:cubicBezTo>
                              <a:cubicBezTo>
                                <a:pt x="2985" y="5190"/>
                                <a:pt x="2980" y="5186"/>
                                <a:pt x="2974" y="5186"/>
                              </a:cubicBezTo>
                              <a:close/>
                              <a:moveTo>
                                <a:pt x="3067" y="5186"/>
                              </a:moveTo>
                              <a:cubicBezTo>
                                <a:pt x="3061" y="5186"/>
                                <a:pt x="3056" y="5190"/>
                                <a:pt x="3056" y="5196"/>
                              </a:cubicBezTo>
                              <a:cubicBezTo>
                                <a:pt x="3056" y="5202"/>
                                <a:pt x="3061" y="5207"/>
                                <a:pt x="3067" y="5207"/>
                              </a:cubicBezTo>
                              <a:cubicBezTo>
                                <a:pt x="3073" y="5207"/>
                                <a:pt x="3078" y="5202"/>
                                <a:pt x="3078" y="5196"/>
                              </a:cubicBezTo>
                              <a:cubicBezTo>
                                <a:pt x="3078" y="5190"/>
                                <a:pt x="3073" y="5186"/>
                                <a:pt x="3067" y="5186"/>
                              </a:cubicBezTo>
                              <a:close/>
                              <a:moveTo>
                                <a:pt x="3160" y="5186"/>
                              </a:moveTo>
                              <a:cubicBezTo>
                                <a:pt x="3154" y="5186"/>
                                <a:pt x="3149" y="5190"/>
                                <a:pt x="3149" y="5196"/>
                              </a:cubicBezTo>
                              <a:cubicBezTo>
                                <a:pt x="3149" y="5202"/>
                                <a:pt x="3154" y="5207"/>
                                <a:pt x="3160" y="5207"/>
                              </a:cubicBezTo>
                              <a:cubicBezTo>
                                <a:pt x="3166" y="5207"/>
                                <a:pt x="3170" y="5202"/>
                                <a:pt x="3170" y="5196"/>
                              </a:cubicBezTo>
                              <a:cubicBezTo>
                                <a:pt x="3170" y="5190"/>
                                <a:pt x="3166" y="5186"/>
                                <a:pt x="3160" y="5186"/>
                              </a:cubicBezTo>
                              <a:close/>
                              <a:moveTo>
                                <a:pt x="3252" y="5186"/>
                              </a:moveTo>
                              <a:cubicBezTo>
                                <a:pt x="3246" y="5186"/>
                                <a:pt x="3241" y="5190"/>
                                <a:pt x="3241" y="5196"/>
                              </a:cubicBezTo>
                              <a:cubicBezTo>
                                <a:pt x="3241" y="5202"/>
                                <a:pt x="3246" y="5207"/>
                                <a:pt x="3252" y="5207"/>
                              </a:cubicBezTo>
                              <a:cubicBezTo>
                                <a:pt x="3258" y="5207"/>
                                <a:pt x="3263" y="5202"/>
                                <a:pt x="3263" y="5196"/>
                              </a:cubicBezTo>
                              <a:cubicBezTo>
                                <a:pt x="3263" y="5190"/>
                                <a:pt x="3258" y="5186"/>
                                <a:pt x="3252" y="5186"/>
                              </a:cubicBezTo>
                              <a:close/>
                              <a:moveTo>
                                <a:pt x="3345" y="5186"/>
                              </a:moveTo>
                              <a:cubicBezTo>
                                <a:pt x="3339" y="5186"/>
                                <a:pt x="3334" y="5190"/>
                                <a:pt x="3334" y="5196"/>
                              </a:cubicBezTo>
                              <a:cubicBezTo>
                                <a:pt x="3334" y="5202"/>
                                <a:pt x="3339" y="5207"/>
                                <a:pt x="3345" y="5207"/>
                              </a:cubicBezTo>
                              <a:cubicBezTo>
                                <a:pt x="3351" y="5207"/>
                                <a:pt x="3356" y="5202"/>
                                <a:pt x="3356" y="5196"/>
                              </a:cubicBezTo>
                              <a:cubicBezTo>
                                <a:pt x="3356" y="5190"/>
                                <a:pt x="3351" y="5186"/>
                                <a:pt x="3345" y="5186"/>
                              </a:cubicBezTo>
                              <a:close/>
                              <a:moveTo>
                                <a:pt x="3437" y="5186"/>
                              </a:moveTo>
                              <a:cubicBezTo>
                                <a:pt x="3431" y="5186"/>
                                <a:pt x="3426" y="5190"/>
                                <a:pt x="3426" y="5196"/>
                              </a:cubicBezTo>
                              <a:cubicBezTo>
                                <a:pt x="3426" y="5202"/>
                                <a:pt x="3431" y="5207"/>
                                <a:pt x="3437" y="5207"/>
                              </a:cubicBezTo>
                              <a:cubicBezTo>
                                <a:pt x="3443" y="5207"/>
                                <a:pt x="3448" y="5202"/>
                                <a:pt x="3448" y="5196"/>
                              </a:cubicBezTo>
                              <a:cubicBezTo>
                                <a:pt x="3448" y="5190"/>
                                <a:pt x="3443" y="5186"/>
                                <a:pt x="3437" y="5186"/>
                              </a:cubicBezTo>
                              <a:close/>
                              <a:moveTo>
                                <a:pt x="3530" y="5186"/>
                              </a:moveTo>
                              <a:cubicBezTo>
                                <a:pt x="3524" y="5186"/>
                                <a:pt x="3519" y="5190"/>
                                <a:pt x="3519" y="5196"/>
                              </a:cubicBezTo>
                              <a:cubicBezTo>
                                <a:pt x="3519" y="5202"/>
                                <a:pt x="3524" y="5207"/>
                                <a:pt x="3530" y="5207"/>
                              </a:cubicBezTo>
                              <a:cubicBezTo>
                                <a:pt x="3536" y="5207"/>
                                <a:pt x="3541" y="5202"/>
                                <a:pt x="3541" y="5196"/>
                              </a:cubicBezTo>
                              <a:cubicBezTo>
                                <a:pt x="3541" y="5190"/>
                                <a:pt x="3536" y="5186"/>
                                <a:pt x="3530" y="5186"/>
                              </a:cubicBezTo>
                              <a:close/>
                              <a:moveTo>
                                <a:pt x="3623" y="5186"/>
                              </a:moveTo>
                              <a:cubicBezTo>
                                <a:pt x="3617" y="5186"/>
                                <a:pt x="3612" y="5190"/>
                                <a:pt x="3612" y="5196"/>
                              </a:cubicBezTo>
                              <a:cubicBezTo>
                                <a:pt x="3612" y="5202"/>
                                <a:pt x="3617" y="5207"/>
                                <a:pt x="3623" y="5207"/>
                              </a:cubicBezTo>
                              <a:cubicBezTo>
                                <a:pt x="3629" y="5207"/>
                                <a:pt x="3633" y="5202"/>
                                <a:pt x="3633" y="5196"/>
                              </a:cubicBezTo>
                              <a:cubicBezTo>
                                <a:pt x="3633" y="5190"/>
                                <a:pt x="3629" y="5186"/>
                                <a:pt x="3623" y="5186"/>
                              </a:cubicBezTo>
                              <a:close/>
                              <a:moveTo>
                                <a:pt x="3715" y="5186"/>
                              </a:moveTo>
                              <a:cubicBezTo>
                                <a:pt x="3709" y="5186"/>
                                <a:pt x="3704" y="5190"/>
                                <a:pt x="3704" y="5196"/>
                              </a:cubicBezTo>
                              <a:cubicBezTo>
                                <a:pt x="3704" y="5202"/>
                                <a:pt x="3709" y="5207"/>
                                <a:pt x="3715" y="5207"/>
                              </a:cubicBezTo>
                              <a:cubicBezTo>
                                <a:pt x="3721" y="5207"/>
                                <a:pt x="3726" y="5202"/>
                                <a:pt x="3726" y="5196"/>
                              </a:cubicBezTo>
                              <a:cubicBezTo>
                                <a:pt x="3726" y="5190"/>
                                <a:pt x="3721" y="5186"/>
                                <a:pt x="3715" y="5186"/>
                              </a:cubicBezTo>
                              <a:close/>
                              <a:moveTo>
                                <a:pt x="3808" y="5186"/>
                              </a:moveTo>
                              <a:cubicBezTo>
                                <a:pt x="3802" y="5186"/>
                                <a:pt x="3797" y="5190"/>
                                <a:pt x="3797" y="5196"/>
                              </a:cubicBezTo>
                              <a:cubicBezTo>
                                <a:pt x="3797" y="5202"/>
                                <a:pt x="3802" y="5207"/>
                                <a:pt x="3808" y="5207"/>
                              </a:cubicBezTo>
                              <a:cubicBezTo>
                                <a:pt x="3814" y="5207"/>
                                <a:pt x="3819" y="5202"/>
                                <a:pt x="3819" y="5196"/>
                              </a:cubicBezTo>
                              <a:cubicBezTo>
                                <a:pt x="3819" y="5190"/>
                                <a:pt x="3814" y="5186"/>
                                <a:pt x="3808" y="5186"/>
                              </a:cubicBezTo>
                              <a:close/>
                              <a:moveTo>
                                <a:pt x="3900" y="5186"/>
                              </a:moveTo>
                              <a:cubicBezTo>
                                <a:pt x="3894" y="5186"/>
                                <a:pt x="3889" y="5190"/>
                                <a:pt x="3889" y="5196"/>
                              </a:cubicBezTo>
                              <a:cubicBezTo>
                                <a:pt x="3889" y="5202"/>
                                <a:pt x="3894" y="5207"/>
                                <a:pt x="3900" y="5207"/>
                              </a:cubicBezTo>
                              <a:cubicBezTo>
                                <a:pt x="3906" y="5207"/>
                                <a:pt x="3911" y="5202"/>
                                <a:pt x="3911" y="5196"/>
                              </a:cubicBezTo>
                              <a:cubicBezTo>
                                <a:pt x="3911" y="5190"/>
                                <a:pt x="3906" y="5186"/>
                                <a:pt x="3900" y="5186"/>
                              </a:cubicBezTo>
                              <a:close/>
                              <a:moveTo>
                                <a:pt x="3993" y="5186"/>
                              </a:moveTo>
                              <a:cubicBezTo>
                                <a:pt x="3987" y="5186"/>
                                <a:pt x="3982" y="5190"/>
                                <a:pt x="3982" y="5196"/>
                              </a:cubicBezTo>
                              <a:cubicBezTo>
                                <a:pt x="3982" y="5202"/>
                                <a:pt x="3987" y="5207"/>
                                <a:pt x="3993" y="5207"/>
                              </a:cubicBezTo>
                              <a:cubicBezTo>
                                <a:pt x="3999" y="5207"/>
                                <a:pt x="4004" y="5202"/>
                                <a:pt x="4004" y="5196"/>
                              </a:cubicBezTo>
                              <a:cubicBezTo>
                                <a:pt x="4004" y="5190"/>
                                <a:pt x="3999" y="5186"/>
                                <a:pt x="3993" y="5186"/>
                              </a:cubicBezTo>
                              <a:close/>
                              <a:moveTo>
                                <a:pt x="4086" y="5186"/>
                              </a:moveTo>
                              <a:cubicBezTo>
                                <a:pt x="4080" y="5186"/>
                                <a:pt x="4075" y="5190"/>
                                <a:pt x="4075" y="5196"/>
                              </a:cubicBezTo>
                              <a:cubicBezTo>
                                <a:pt x="4075" y="5202"/>
                                <a:pt x="4080" y="5207"/>
                                <a:pt x="4086" y="5207"/>
                              </a:cubicBezTo>
                              <a:cubicBezTo>
                                <a:pt x="4092" y="5207"/>
                                <a:pt x="4096" y="5202"/>
                                <a:pt x="4096" y="5196"/>
                              </a:cubicBezTo>
                              <a:cubicBezTo>
                                <a:pt x="4096" y="5190"/>
                                <a:pt x="4092" y="5186"/>
                                <a:pt x="4086" y="5186"/>
                              </a:cubicBezTo>
                              <a:close/>
                              <a:moveTo>
                                <a:pt x="4178" y="5186"/>
                              </a:moveTo>
                              <a:cubicBezTo>
                                <a:pt x="4172" y="5186"/>
                                <a:pt x="4167" y="5190"/>
                                <a:pt x="4167" y="5196"/>
                              </a:cubicBezTo>
                              <a:cubicBezTo>
                                <a:pt x="4167" y="5202"/>
                                <a:pt x="4172" y="5207"/>
                                <a:pt x="4178" y="5207"/>
                              </a:cubicBezTo>
                              <a:cubicBezTo>
                                <a:pt x="4184" y="5207"/>
                                <a:pt x="4189" y="5202"/>
                                <a:pt x="4189" y="5196"/>
                              </a:cubicBezTo>
                              <a:cubicBezTo>
                                <a:pt x="4189" y="5190"/>
                                <a:pt x="4184" y="5186"/>
                                <a:pt x="4178" y="5186"/>
                              </a:cubicBezTo>
                              <a:close/>
                              <a:moveTo>
                                <a:pt x="4271" y="5186"/>
                              </a:moveTo>
                              <a:cubicBezTo>
                                <a:pt x="4265" y="5186"/>
                                <a:pt x="4260" y="5190"/>
                                <a:pt x="4260" y="5196"/>
                              </a:cubicBezTo>
                              <a:cubicBezTo>
                                <a:pt x="4260" y="5202"/>
                                <a:pt x="4265" y="5207"/>
                                <a:pt x="4271" y="5207"/>
                              </a:cubicBezTo>
                              <a:cubicBezTo>
                                <a:pt x="4277" y="5207"/>
                                <a:pt x="4282" y="5202"/>
                                <a:pt x="4282" y="5196"/>
                              </a:cubicBezTo>
                              <a:cubicBezTo>
                                <a:pt x="4282" y="5190"/>
                                <a:pt x="4277" y="5186"/>
                                <a:pt x="4271" y="5186"/>
                              </a:cubicBezTo>
                              <a:close/>
                              <a:moveTo>
                                <a:pt x="4363" y="5186"/>
                              </a:moveTo>
                              <a:cubicBezTo>
                                <a:pt x="4357" y="5186"/>
                                <a:pt x="4353" y="5190"/>
                                <a:pt x="4353" y="5196"/>
                              </a:cubicBezTo>
                              <a:cubicBezTo>
                                <a:pt x="4353" y="5202"/>
                                <a:pt x="4357" y="5207"/>
                                <a:pt x="4363" y="5207"/>
                              </a:cubicBezTo>
                              <a:cubicBezTo>
                                <a:pt x="4369" y="5207"/>
                                <a:pt x="4374" y="5202"/>
                                <a:pt x="4374" y="5196"/>
                              </a:cubicBezTo>
                              <a:cubicBezTo>
                                <a:pt x="4374" y="5190"/>
                                <a:pt x="4369" y="5186"/>
                                <a:pt x="4363" y="5186"/>
                              </a:cubicBezTo>
                              <a:close/>
                              <a:moveTo>
                                <a:pt x="4456" y="5186"/>
                              </a:moveTo>
                              <a:cubicBezTo>
                                <a:pt x="4450" y="5186"/>
                                <a:pt x="4445" y="5190"/>
                                <a:pt x="4445" y="5196"/>
                              </a:cubicBezTo>
                              <a:cubicBezTo>
                                <a:pt x="4445" y="5202"/>
                                <a:pt x="4450" y="5207"/>
                                <a:pt x="4456" y="5207"/>
                              </a:cubicBezTo>
                              <a:cubicBezTo>
                                <a:pt x="4462" y="5207"/>
                                <a:pt x="4467" y="5202"/>
                                <a:pt x="4467" y="5196"/>
                              </a:cubicBezTo>
                              <a:cubicBezTo>
                                <a:pt x="4467" y="5190"/>
                                <a:pt x="4462" y="5186"/>
                                <a:pt x="4456" y="5186"/>
                              </a:cubicBezTo>
                              <a:close/>
                              <a:moveTo>
                                <a:pt x="4549" y="5186"/>
                              </a:moveTo>
                              <a:cubicBezTo>
                                <a:pt x="4543" y="5186"/>
                                <a:pt x="4538" y="5190"/>
                                <a:pt x="4538" y="5196"/>
                              </a:cubicBezTo>
                              <a:cubicBezTo>
                                <a:pt x="4538" y="5202"/>
                                <a:pt x="4543" y="5207"/>
                                <a:pt x="4549" y="5207"/>
                              </a:cubicBezTo>
                              <a:cubicBezTo>
                                <a:pt x="4555" y="5207"/>
                                <a:pt x="4559" y="5202"/>
                                <a:pt x="4559" y="5196"/>
                              </a:cubicBezTo>
                              <a:cubicBezTo>
                                <a:pt x="4559" y="5190"/>
                                <a:pt x="4555" y="5186"/>
                                <a:pt x="4549" y="5186"/>
                              </a:cubicBezTo>
                              <a:close/>
                              <a:moveTo>
                                <a:pt x="4641" y="5186"/>
                              </a:moveTo>
                              <a:cubicBezTo>
                                <a:pt x="4635" y="5186"/>
                                <a:pt x="4630" y="5190"/>
                                <a:pt x="4630" y="5196"/>
                              </a:cubicBezTo>
                              <a:cubicBezTo>
                                <a:pt x="4630" y="5202"/>
                                <a:pt x="4635" y="5207"/>
                                <a:pt x="4641" y="5207"/>
                              </a:cubicBezTo>
                              <a:cubicBezTo>
                                <a:pt x="4647" y="5207"/>
                                <a:pt x="4652" y="5202"/>
                                <a:pt x="4652" y="5196"/>
                              </a:cubicBezTo>
                              <a:cubicBezTo>
                                <a:pt x="4652" y="5190"/>
                                <a:pt x="4647" y="5186"/>
                                <a:pt x="4641" y="5186"/>
                              </a:cubicBezTo>
                              <a:close/>
                              <a:moveTo>
                                <a:pt x="4734" y="5186"/>
                              </a:moveTo>
                              <a:cubicBezTo>
                                <a:pt x="4728" y="5186"/>
                                <a:pt x="4723" y="5190"/>
                                <a:pt x="4723" y="5196"/>
                              </a:cubicBezTo>
                              <a:cubicBezTo>
                                <a:pt x="4723" y="5202"/>
                                <a:pt x="4728" y="5207"/>
                                <a:pt x="4734" y="5207"/>
                              </a:cubicBezTo>
                              <a:cubicBezTo>
                                <a:pt x="4740" y="5207"/>
                                <a:pt x="4745" y="5202"/>
                                <a:pt x="4745" y="5196"/>
                              </a:cubicBezTo>
                              <a:cubicBezTo>
                                <a:pt x="4745" y="5190"/>
                                <a:pt x="4740" y="5186"/>
                                <a:pt x="4734" y="5186"/>
                              </a:cubicBezTo>
                              <a:close/>
                              <a:moveTo>
                                <a:pt x="4826" y="5186"/>
                              </a:moveTo>
                              <a:cubicBezTo>
                                <a:pt x="4820" y="5186"/>
                                <a:pt x="4816" y="5190"/>
                                <a:pt x="4816" y="5196"/>
                              </a:cubicBezTo>
                              <a:cubicBezTo>
                                <a:pt x="4816" y="5202"/>
                                <a:pt x="4820" y="5207"/>
                                <a:pt x="4826" y="5207"/>
                              </a:cubicBezTo>
                              <a:cubicBezTo>
                                <a:pt x="4832" y="5207"/>
                                <a:pt x="4837" y="5202"/>
                                <a:pt x="4837" y="5196"/>
                              </a:cubicBezTo>
                              <a:cubicBezTo>
                                <a:pt x="4837" y="5190"/>
                                <a:pt x="4832" y="5186"/>
                                <a:pt x="4826" y="5186"/>
                              </a:cubicBezTo>
                              <a:close/>
                              <a:moveTo>
                                <a:pt x="4919" y="5186"/>
                              </a:moveTo>
                              <a:cubicBezTo>
                                <a:pt x="4913" y="5186"/>
                                <a:pt x="4908" y="5190"/>
                                <a:pt x="4908" y="5196"/>
                              </a:cubicBezTo>
                              <a:cubicBezTo>
                                <a:pt x="4908" y="5202"/>
                                <a:pt x="4913" y="5207"/>
                                <a:pt x="4919" y="5207"/>
                              </a:cubicBezTo>
                              <a:cubicBezTo>
                                <a:pt x="4925" y="5207"/>
                                <a:pt x="4930" y="5202"/>
                                <a:pt x="4930" y="5196"/>
                              </a:cubicBezTo>
                              <a:cubicBezTo>
                                <a:pt x="4930" y="5190"/>
                                <a:pt x="4925" y="5186"/>
                                <a:pt x="4919" y="5186"/>
                              </a:cubicBezTo>
                              <a:close/>
                              <a:moveTo>
                                <a:pt x="5012" y="5186"/>
                              </a:moveTo>
                              <a:cubicBezTo>
                                <a:pt x="5006" y="5186"/>
                                <a:pt x="5001" y="5190"/>
                                <a:pt x="5001" y="5196"/>
                              </a:cubicBezTo>
                              <a:cubicBezTo>
                                <a:pt x="5001" y="5202"/>
                                <a:pt x="5006" y="5207"/>
                                <a:pt x="5012" y="5207"/>
                              </a:cubicBezTo>
                              <a:cubicBezTo>
                                <a:pt x="5018" y="5207"/>
                                <a:pt x="5023" y="5202"/>
                                <a:pt x="5023" y="5196"/>
                              </a:cubicBezTo>
                              <a:cubicBezTo>
                                <a:pt x="5023" y="5190"/>
                                <a:pt x="5018" y="5186"/>
                                <a:pt x="5012" y="5186"/>
                              </a:cubicBezTo>
                              <a:close/>
                              <a:moveTo>
                                <a:pt x="5104" y="5186"/>
                              </a:moveTo>
                              <a:cubicBezTo>
                                <a:pt x="5098" y="5186"/>
                                <a:pt x="5093" y="5190"/>
                                <a:pt x="5093" y="5196"/>
                              </a:cubicBezTo>
                              <a:cubicBezTo>
                                <a:pt x="5093" y="5202"/>
                                <a:pt x="5098" y="5207"/>
                                <a:pt x="5104" y="5207"/>
                              </a:cubicBezTo>
                              <a:cubicBezTo>
                                <a:pt x="5110" y="5207"/>
                                <a:pt x="5115" y="5202"/>
                                <a:pt x="5115" y="5196"/>
                              </a:cubicBezTo>
                              <a:cubicBezTo>
                                <a:pt x="5115" y="5190"/>
                                <a:pt x="5110" y="5186"/>
                                <a:pt x="5104" y="5186"/>
                              </a:cubicBezTo>
                              <a:close/>
                              <a:moveTo>
                                <a:pt x="5197" y="5186"/>
                              </a:moveTo>
                              <a:cubicBezTo>
                                <a:pt x="5191" y="5186"/>
                                <a:pt x="5186" y="5190"/>
                                <a:pt x="5186" y="5196"/>
                              </a:cubicBezTo>
                              <a:cubicBezTo>
                                <a:pt x="5186" y="5202"/>
                                <a:pt x="5191" y="5207"/>
                                <a:pt x="5197" y="5207"/>
                              </a:cubicBezTo>
                              <a:cubicBezTo>
                                <a:pt x="5203" y="5207"/>
                                <a:pt x="5208" y="5202"/>
                                <a:pt x="5208" y="5196"/>
                              </a:cubicBezTo>
                              <a:cubicBezTo>
                                <a:pt x="5208" y="5190"/>
                                <a:pt x="5203" y="5186"/>
                                <a:pt x="5197" y="5186"/>
                              </a:cubicBezTo>
                              <a:close/>
                              <a:moveTo>
                                <a:pt x="5289" y="5186"/>
                              </a:moveTo>
                              <a:cubicBezTo>
                                <a:pt x="5283" y="5186"/>
                                <a:pt x="5279" y="5190"/>
                                <a:pt x="5279" y="5196"/>
                              </a:cubicBezTo>
                              <a:cubicBezTo>
                                <a:pt x="5279" y="5202"/>
                                <a:pt x="5283" y="5207"/>
                                <a:pt x="5289" y="5207"/>
                              </a:cubicBezTo>
                              <a:cubicBezTo>
                                <a:pt x="5295" y="5207"/>
                                <a:pt x="5300" y="5202"/>
                                <a:pt x="5300" y="5196"/>
                              </a:cubicBezTo>
                              <a:cubicBezTo>
                                <a:pt x="5300" y="5190"/>
                                <a:pt x="5295" y="5186"/>
                                <a:pt x="5289" y="5186"/>
                              </a:cubicBezTo>
                              <a:close/>
                              <a:moveTo>
                                <a:pt x="5382" y="5186"/>
                              </a:moveTo>
                              <a:cubicBezTo>
                                <a:pt x="5376" y="5186"/>
                                <a:pt x="5371" y="5190"/>
                                <a:pt x="5371" y="5196"/>
                              </a:cubicBezTo>
                              <a:cubicBezTo>
                                <a:pt x="5371" y="5202"/>
                                <a:pt x="5376" y="5207"/>
                                <a:pt x="5382" y="5207"/>
                              </a:cubicBezTo>
                              <a:cubicBezTo>
                                <a:pt x="5388" y="5207"/>
                                <a:pt x="5393" y="5202"/>
                                <a:pt x="5393" y="5196"/>
                              </a:cubicBezTo>
                              <a:cubicBezTo>
                                <a:pt x="5393" y="5190"/>
                                <a:pt x="5388" y="5186"/>
                                <a:pt x="5382" y="5186"/>
                              </a:cubicBezTo>
                              <a:close/>
                              <a:moveTo>
                                <a:pt x="5475" y="5186"/>
                              </a:moveTo>
                              <a:cubicBezTo>
                                <a:pt x="5469" y="5186"/>
                                <a:pt x="5464" y="5190"/>
                                <a:pt x="5464" y="5196"/>
                              </a:cubicBezTo>
                              <a:cubicBezTo>
                                <a:pt x="5464" y="5202"/>
                                <a:pt x="5469" y="5207"/>
                                <a:pt x="5475" y="5207"/>
                              </a:cubicBezTo>
                              <a:cubicBezTo>
                                <a:pt x="5481" y="5207"/>
                                <a:pt x="5486" y="5202"/>
                                <a:pt x="5486" y="5196"/>
                              </a:cubicBezTo>
                              <a:cubicBezTo>
                                <a:pt x="5486" y="5190"/>
                                <a:pt x="5481" y="5186"/>
                                <a:pt x="5475" y="5186"/>
                              </a:cubicBezTo>
                              <a:close/>
                              <a:moveTo>
                                <a:pt x="5567" y="5186"/>
                              </a:moveTo>
                              <a:cubicBezTo>
                                <a:pt x="5561" y="5186"/>
                                <a:pt x="5556" y="5190"/>
                                <a:pt x="5556" y="5196"/>
                              </a:cubicBezTo>
                              <a:cubicBezTo>
                                <a:pt x="5556" y="5202"/>
                                <a:pt x="5561" y="5207"/>
                                <a:pt x="5567" y="5207"/>
                              </a:cubicBezTo>
                              <a:cubicBezTo>
                                <a:pt x="5573" y="5207"/>
                                <a:pt x="5578" y="5202"/>
                                <a:pt x="5578" y="5196"/>
                              </a:cubicBezTo>
                              <a:cubicBezTo>
                                <a:pt x="5578" y="5190"/>
                                <a:pt x="5573" y="5186"/>
                                <a:pt x="5567" y="5186"/>
                              </a:cubicBezTo>
                              <a:close/>
                              <a:moveTo>
                                <a:pt x="5660" y="5186"/>
                              </a:moveTo>
                              <a:cubicBezTo>
                                <a:pt x="5654" y="5186"/>
                                <a:pt x="5649" y="5190"/>
                                <a:pt x="5649" y="5196"/>
                              </a:cubicBezTo>
                              <a:cubicBezTo>
                                <a:pt x="5649" y="5202"/>
                                <a:pt x="5654" y="5207"/>
                                <a:pt x="5660" y="5207"/>
                              </a:cubicBezTo>
                              <a:cubicBezTo>
                                <a:pt x="5666" y="5207"/>
                                <a:pt x="5671" y="5202"/>
                                <a:pt x="5671" y="5196"/>
                              </a:cubicBezTo>
                              <a:cubicBezTo>
                                <a:pt x="5671" y="5190"/>
                                <a:pt x="5666" y="5186"/>
                                <a:pt x="5660" y="5186"/>
                              </a:cubicBezTo>
                              <a:close/>
                              <a:moveTo>
                                <a:pt x="5752" y="5186"/>
                              </a:moveTo>
                              <a:cubicBezTo>
                                <a:pt x="5746" y="5186"/>
                                <a:pt x="5742" y="5190"/>
                                <a:pt x="5742" y="5196"/>
                              </a:cubicBezTo>
                              <a:cubicBezTo>
                                <a:pt x="5742" y="5202"/>
                                <a:pt x="5746" y="5207"/>
                                <a:pt x="5752" y="5207"/>
                              </a:cubicBezTo>
                              <a:cubicBezTo>
                                <a:pt x="5758" y="5207"/>
                                <a:pt x="5763" y="5202"/>
                                <a:pt x="5763" y="5196"/>
                              </a:cubicBezTo>
                              <a:cubicBezTo>
                                <a:pt x="5763" y="5190"/>
                                <a:pt x="5758" y="5186"/>
                                <a:pt x="5752" y="5186"/>
                              </a:cubicBezTo>
                              <a:close/>
                              <a:moveTo>
                                <a:pt x="670" y="5289"/>
                              </a:moveTo>
                              <a:cubicBezTo>
                                <a:pt x="670" y="5283"/>
                                <a:pt x="665" y="5278"/>
                                <a:pt x="659" y="5278"/>
                              </a:cubicBezTo>
                              <a:cubicBezTo>
                                <a:pt x="653" y="5278"/>
                                <a:pt x="648" y="5283"/>
                                <a:pt x="648" y="5289"/>
                              </a:cubicBezTo>
                              <a:cubicBezTo>
                                <a:pt x="648" y="5295"/>
                                <a:pt x="653" y="5300"/>
                                <a:pt x="659" y="5300"/>
                              </a:cubicBezTo>
                              <a:cubicBezTo>
                                <a:pt x="665" y="5300"/>
                                <a:pt x="670" y="5295"/>
                                <a:pt x="670" y="5289"/>
                              </a:cubicBezTo>
                              <a:close/>
                              <a:moveTo>
                                <a:pt x="670" y="5382"/>
                              </a:moveTo>
                              <a:cubicBezTo>
                                <a:pt x="670" y="5376"/>
                                <a:pt x="665" y="5371"/>
                                <a:pt x="659" y="5371"/>
                              </a:cubicBezTo>
                              <a:cubicBezTo>
                                <a:pt x="653" y="5371"/>
                                <a:pt x="648" y="5376"/>
                                <a:pt x="648" y="5382"/>
                              </a:cubicBezTo>
                              <a:cubicBezTo>
                                <a:pt x="648" y="5388"/>
                                <a:pt x="653" y="5393"/>
                                <a:pt x="659" y="5393"/>
                              </a:cubicBezTo>
                              <a:cubicBezTo>
                                <a:pt x="665" y="5393"/>
                                <a:pt x="670" y="5388"/>
                                <a:pt x="670" y="5382"/>
                              </a:cubicBezTo>
                              <a:close/>
                              <a:moveTo>
                                <a:pt x="670" y="5474"/>
                              </a:moveTo>
                              <a:cubicBezTo>
                                <a:pt x="670" y="5468"/>
                                <a:pt x="665" y="5463"/>
                                <a:pt x="659" y="5463"/>
                              </a:cubicBezTo>
                              <a:cubicBezTo>
                                <a:pt x="653" y="5463"/>
                                <a:pt x="648" y="5468"/>
                                <a:pt x="648" y="5474"/>
                              </a:cubicBezTo>
                              <a:cubicBezTo>
                                <a:pt x="648" y="5480"/>
                                <a:pt x="653" y="5485"/>
                                <a:pt x="659" y="5485"/>
                              </a:cubicBezTo>
                              <a:cubicBezTo>
                                <a:pt x="665" y="5485"/>
                                <a:pt x="670" y="5480"/>
                                <a:pt x="670" y="5474"/>
                              </a:cubicBezTo>
                              <a:close/>
                              <a:moveTo>
                                <a:pt x="670" y="5567"/>
                              </a:moveTo>
                              <a:cubicBezTo>
                                <a:pt x="670" y="5561"/>
                                <a:pt x="665" y="5556"/>
                                <a:pt x="659" y="5556"/>
                              </a:cubicBezTo>
                              <a:cubicBezTo>
                                <a:pt x="653" y="5556"/>
                                <a:pt x="648" y="5561"/>
                                <a:pt x="648" y="5567"/>
                              </a:cubicBezTo>
                              <a:cubicBezTo>
                                <a:pt x="648" y="5573"/>
                                <a:pt x="653" y="5578"/>
                                <a:pt x="659" y="5578"/>
                              </a:cubicBezTo>
                              <a:cubicBezTo>
                                <a:pt x="665" y="5578"/>
                                <a:pt x="670" y="5573"/>
                                <a:pt x="670" y="5567"/>
                              </a:cubicBezTo>
                              <a:close/>
                              <a:moveTo>
                                <a:pt x="670" y="5659"/>
                              </a:moveTo>
                              <a:cubicBezTo>
                                <a:pt x="670" y="5653"/>
                                <a:pt x="665" y="5649"/>
                                <a:pt x="659" y="5649"/>
                              </a:cubicBezTo>
                              <a:cubicBezTo>
                                <a:pt x="653" y="5649"/>
                                <a:pt x="648" y="5653"/>
                                <a:pt x="648" y="5659"/>
                              </a:cubicBezTo>
                              <a:cubicBezTo>
                                <a:pt x="648" y="5665"/>
                                <a:pt x="653" y="5670"/>
                                <a:pt x="659" y="5670"/>
                              </a:cubicBezTo>
                              <a:cubicBezTo>
                                <a:pt x="665" y="5670"/>
                                <a:pt x="670" y="5665"/>
                                <a:pt x="670" y="5659"/>
                              </a:cubicBezTo>
                              <a:close/>
                              <a:moveTo>
                                <a:pt x="670" y="5752"/>
                              </a:moveTo>
                              <a:cubicBezTo>
                                <a:pt x="670" y="5746"/>
                                <a:pt x="665" y="5741"/>
                                <a:pt x="659" y="5741"/>
                              </a:cubicBezTo>
                              <a:cubicBezTo>
                                <a:pt x="653" y="5741"/>
                                <a:pt x="648" y="5746"/>
                                <a:pt x="648" y="5752"/>
                              </a:cubicBezTo>
                              <a:cubicBezTo>
                                <a:pt x="648" y="5758"/>
                                <a:pt x="653" y="5763"/>
                                <a:pt x="659" y="5763"/>
                              </a:cubicBezTo>
                              <a:cubicBezTo>
                                <a:pt x="665" y="5763"/>
                                <a:pt x="670" y="5758"/>
                                <a:pt x="670" y="5752"/>
                              </a:cubicBezTo>
                              <a:close/>
                              <a:moveTo>
                                <a:pt x="1318" y="5289"/>
                              </a:moveTo>
                              <a:cubicBezTo>
                                <a:pt x="1318" y="5283"/>
                                <a:pt x="1313" y="5278"/>
                                <a:pt x="1307" y="5278"/>
                              </a:cubicBezTo>
                              <a:cubicBezTo>
                                <a:pt x="1301" y="5278"/>
                                <a:pt x="1297" y="5283"/>
                                <a:pt x="1297" y="5289"/>
                              </a:cubicBezTo>
                              <a:cubicBezTo>
                                <a:pt x="1297" y="5295"/>
                                <a:pt x="1301" y="5300"/>
                                <a:pt x="1307" y="5300"/>
                              </a:cubicBezTo>
                              <a:cubicBezTo>
                                <a:pt x="1313" y="5300"/>
                                <a:pt x="1318" y="5295"/>
                                <a:pt x="1318" y="5289"/>
                              </a:cubicBezTo>
                              <a:close/>
                              <a:moveTo>
                                <a:pt x="1318" y="5382"/>
                              </a:moveTo>
                              <a:cubicBezTo>
                                <a:pt x="1318" y="5376"/>
                                <a:pt x="1313" y="5371"/>
                                <a:pt x="1307" y="5371"/>
                              </a:cubicBezTo>
                              <a:cubicBezTo>
                                <a:pt x="1301" y="5371"/>
                                <a:pt x="1297" y="5376"/>
                                <a:pt x="1297" y="5382"/>
                              </a:cubicBezTo>
                              <a:cubicBezTo>
                                <a:pt x="1297" y="5388"/>
                                <a:pt x="1301" y="5393"/>
                                <a:pt x="1307" y="5393"/>
                              </a:cubicBezTo>
                              <a:cubicBezTo>
                                <a:pt x="1313" y="5393"/>
                                <a:pt x="1318" y="5388"/>
                                <a:pt x="1318" y="5382"/>
                              </a:cubicBezTo>
                              <a:close/>
                              <a:moveTo>
                                <a:pt x="1318" y="5474"/>
                              </a:moveTo>
                              <a:cubicBezTo>
                                <a:pt x="1318" y="5468"/>
                                <a:pt x="1313" y="5463"/>
                                <a:pt x="1307" y="5463"/>
                              </a:cubicBezTo>
                              <a:cubicBezTo>
                                <a:pt x="1301" y="5463"/>
                                <a:pt x="1297" y="5468"/>
                                <a:pt x="1297" y="5474"/>
                              </a:cubicBezTo>
                              <a:cubicBezTo>
                                <a:pt x="1297" y="5480"/>
                                <a:pt x="1301" y="5485"/>
                                <a:pt x="1307" y="5485"/>
                              </a:cubicBezTo>
                              <a:cubicBezTo>
                                <a:pt x="1313" y="5485"/>
                                <a:pt x="1318" y="5480"/>
                                <a:pt x="1318" y="5474"/>
                              </a:cubicBezTo>
                              <a:close/>
                              <a:moveTo>
                                <a:pt x="1318" y="5567"/>
                              </a:moveTo>
                              <a:cubicBezTo>
                                <a:pt x="1318" y="5561"/>
                                <a:pt x="1313" y="5556"/>
                                <a:pt x="1307" y="5556"/>
                              </a:cubicBezTo>
                              <a:cubicBezTo>
                                <a:pt x="1301" y="5556"/>
                                <a:pt x="1297" y="5561"/>
                                <a:pt x="1297" y="5567"/>
                              </a:cubicBezTo>
                              <a:cubicBezTo>
                                <a:pt x="1297" y="5573"/>
                                <a:pt x="1301" y="5578"/>
                                <a:pt x="1307" y="5578"/>
                              </a:cubicBezTo>
                              <a:cubicBezTo>
                                <a:pt x="1313" y="5578"/>
                                <a:pt x="1318" y="5573"/>
                                <a:pt x="1318" y="5567"/>
                              </a:cubicBezTo>
                              <a:close/>
                              <a:moveTo>
                                <a:pt x="1318" y="5659"/>
                              </a:moveTo>
                              <a:cubicBezTo>
                                <a:pt x="1318" y="5653"/>
                                <a:pt x="1313" y="5649"/>
                                <a:pt x="1307" y="5649"/>
                              </a:cubicBezTo>
                              <a:cubicBezTo>
                                <a:pt x="1301" y="5649"/>
                                <a:pt x="1297" y="5653"/>
                                <a:pt x="1297" y="5659"/>
                              </a:cubicBezTo>
                              <a:cubicBezTo>
                                <a:pt x="1297" y="5665"/>
                                <a:pt x="1301" y="5670"/>
                                <a:pt x="1307" y="5670"/>
                              </a:cubicBezTo>
                              <a:cubicBezTo>
                                <a:pt x="1313" y="5670"/>
                                <a:pt x="1318" y="5665"/>
                                <a:pt x="1318" y="5659"/>
                              </a:cubicBezTo>
                              <a:close/>
                              <a:moveTo>
                                <a:pt x="1318" y="5752"/>
                              </a:moveTo>
                              <a:cubicBezTo>
                                <a:pt x="1318" y="5746"/>
                                <a:pt x="1313" y="5741"/>
                                <a:pt x="1307" y="5741"/>
                              </a:cubicBezTo>
                              <a:cubicBezTo>
                                <a:pt x="1301" y="5741"/>
                                <a:pt x="1297" y="5746"/>
                                <a:pt x="1297" y="5752"/>
                              </a:cubicBezTo>
                              <a:cubicBezTo>
                                <a:pt x="1297" y="5758"/>
                                <a:pt x="1301" y="5763"/>
                                <a:pt x="1307" y="5763"/>
                              </a:cubicBezTo>
                              <a:cubicBezTo>
                                <a:pt x="1313" y="5763"/>
                                <a:pt x="1318" y="5758"/>
                                <a:pt x="1318" y="5752"/>
                              </a:cubicBezTo>
                              <a:close/>
                              <a:moveTo>
                                <a:pt x="1967" y="5289"/>
                              </a:moveTo>
                              <a:cubicBezTo>
                                <a:pt x="1967" y="5283"/>
                                <a:pt x="1962" y="5278"/>
                                <a:pt x="1956" y="5278"/>
                              </a:cubicBezTo>
                              <a:cubicBezTo>
                                <a:pt x="1950" y="5278"/>
                                <a:pt x="1945" y="5283"/>
                                <a:pt x="1945" y="5289"/>
                              </a:cubicBezTo>
                              <a:cubicBezTo>
                                <a:pt x="1945" y="5295"/>
                                <a:pt x="1950" y="5300"/>
                                <a:pt x="1956" y="5300"/>
                              </a:cubicBezTo>
                              <a:cubicBezTo>
                                <a:pt x="1962" y="5300"/>
                                <a:pt x="1967" y="5295"/>
                                <a:pt x="1967" y="5289"/>
                              </a:cubicBezTo>
                              <a:close/>
                              <a:moveTo>
                                <a:pt x="1967" y="5382"/>
                              </a:moveTo>
                              <a:cubicBezTo>
                                <a:pt x="1967" y="5376"/>
                                <a:pt x="1962" y="5371"/>
                                <a:pt x="1956" y="5371"/>
                              </a:cubicBezTo>
                              <a:cubicBezTo>
                                <a:pt x="1950" y="5371"/>
                                <a:pt x="1945" y="5376"/>
                                <a:pt x="1945" y="5382"/>
                              </a:cubicBezTo>
                              <a:cubicBezTo>
                                <a:pt x="1945" y="5388"/>
                                <a:pt x="1950" y="5393"/>
                                <a:pt x="1956" y="5393"/>
                              </a:cubicBezTo>
                              <a:cubicBezTo>
                                <a:pt x="1962" y="5393"/>
                                <a:pt x="1967" y="5388"/>
                                <a:pt x="1967" y="5382"/>
                              </a:cubicBezTo>
                              <a:close/>
                              <a:moveTo>
                                <a:pt x="1967" y="5474"/>
                              </a:moveTo>
                              <a:cubicBezTo>
                                <a:pt x="1967" y="5468"/>
                                <a:pt x="1962" y="5463"/>
                                <a:pt x="1956" y="5463"/>
                              </a:cubicBezTo>
                              <a:cubicBezTo>
                                <a:pt x="1950" y="5463"/>
                                <a:pt x="1945" y="5468"/>
                                <a:pt x="1945" y="5474"/>
                              </a:cubicBezTo>
                              <a:cubicBezTo>
                                <a:pt x="1945" y="5480"/>
                                <a:pt x="1950" y="5485"/>
                                <a:pt x="1956" y="5485"/>
                              </a:cubicBezTo>
                              <a:cubicBezTo>
                                <a:pt x="1962" y="5485"/>
                                <a:pt x="1967" y="5480"/>
                                <a:pt x="1967" y="5474"/>
                              </a:cubicBezTo>
                              <a:close/>
                              <a:moveTo>
                                <a:pt x="1967" y="5567"/>
                              </a:moveTo>
                              <a:cubicBezTo>
                                <a:pt x="1967" y="5561"/>
                                <a:pt x="1962" y="5556"/>
                                <a:pt x="1956" y="5556"/>
                              </a:cubicBezTo>
                              <a:cubicBezTo>
                                <a:pt x="1950" y="5556"/>
                                <a:pt x="1945" y="5561"/>
                                <a:pt x="1945" y="5567"/>
                              </a:cubicBezTo>
                              <a:cubicBezTo>
                                <a:pt x="1945" y="5573"/>
                                <a:pt x="1950" y="5578"/>
                                <a:pt x="1956" y="5578"/>
                              </a:cubicBezTo>
                              <a:cubicBezTo>
                                <a:pt x="1962" y="5578"/>
                                <a:pt x="1967" y="5573"/>
                                <a:pt x="1967" y="5567"/>
                              </a:cubicBezTo>
                              <a:close/>
                              <a:moveTo>
                                <a:pt x="1967" y="5659"/>
                              </a:moveTo>
                              <a:cubicBezTo>
                                <a:pt x="1967" y="5653"/>
                                <a:pt x="1962" y="5649"/>
                                <a:pt x="1956" y="5649"/>
                              </a:cubicBezTo>
                              <a:cubicBezTo>
                                <a:pt x="1950" y="5649"/>
                                <a:pt x="1945" y="5653"/>
                                <a:pt x="1945" y="5659"/>
                              </a:cubicBezTo>
                              <a:cubicBezTo>
                                <a:pt x="1945" y="5665"/>
                                <a:pt x="1950" y="5670"/>
                                <a:pt x="1956" y="5670"/>
                              </a:cubicBezTo>
                              <a:cubicBezTo>
                                <a:pt x="1962" y="5670"/>
                                <a:pt x="1967" y="5665"/>
                                <a:pt x="1967" y="5659"/>
                              </a:cubicBezTo>
                              <a:close/>
                              <a:moveTo>
                                <a:pt x="1967" y="5752"/>
                              </a:moveTo>
                              <a:cubicBezTo>
                                <a:pt x="1967" y="5746"/>
                                <a:pt x="1962" y="5741"/>
                                <a:pt x="1956" y="5741"/>
                              </a:cubicBezTo>
                              <a:cubicBezTo>
                                <a:pt x="1950" y="5741"/>
                                <a:pt x="1945" y="5746"/>
                                <a:pt x="1945" y="5752"/>
                              </a:cubicBezTo>
                              <a:cubicBezTo>
                                <a:pt x="1945" y="5758"/>
                                <a:pt x="1950" y="5763"/>
                                <a:pt x="1956" y="5763"/>
                              </a:cubicBezTo>
                              <a:cubicBezTo>
                                <a:pt x="1962" y="5763"/>
                                <a:pt x="1967" y="5758"/>
                                <a:pt x="1967" y="5752"/>
                              </a:cubicBezTo>
                              <a:close/>
                              <a:moveTo>
                                <a:pt x="2615" y="5289"/>
                              </a:moveTo>
                              <a:cubicBezTo>
                                <a:pt x="2615" y="5283"/>
                                <a:pt x="2610" y="5278"/>
                                <a:pt x="2604" y="5278"/>
                              </a:cubicBezTo>
                              <a:cubicBezTo>
                                <a:pt x="2598" y="5278"/>
                                <a:pt x="2593" y="5283"/>
                                <a:pt x="2593" y="5289"/>
                              </a:cubicBezTo>
                              <a:cubicBezTo>
                                <a:pt x="2593" y="5295"/>
                                <a:pt x="2598" y="5300"/>
                                <a:pt x="2604" y="5300"/>
                              </a:cubicBezTo>
                              <a:cubicBezTo>
                                <a:pt x="2610" y="5300"/>
                                <a:pt x="2615" y="5295"/>
                                <a:pt x="2615" y="5289"/>
                              </a:cubicBezTo>
                              <a:close/>
                              <a:moveTo>
                                <a:pt x="2615" y="5382"/>
                              </a:moveTo>
                              <a:cubicBezTo>
                                <a:pt x="2615" y="5376"/>
                                <a:pt x="2610" y="5371"/>
                                <a:pt x="2604" y="5371"/>
                              </a:cubicBezTo>
                              <a:cubicBezTo>
                                <a:pt x="2598" y="5371"/>
                                <a:pt x="2593" y="5376"/>
                                <a:pt x="2593" y="5382"/>
                              </a:cubicBezTo>
                              <a:cubicBezTo>
                                <a:pt x="2593" y="5388"/>
                                <a:pt x="2598" y="5393"/>
                                <a:pt x="2604" y="5393"/>
                              </a:cubicBezTo>
                              <a:cubicBezTo>
                                <a:pt x="2610" y="5393"/>
                                <a:pt x="2615" y="5388"/>
                                <a:pt x="2615" y="5382"/>
                              </a:cubicBezTo>
                              <a:close/>
                              <a:moveTo>
                                <a:pt x="2615" y="5474"/>
                              </a:moveTo>
                              <a:cubicBezTo>
                                <a:pt x="2615" y="5468"/>
                                <a:pt x="2610" y="5463"/>
                                <a:pt x="2604" y="5463"/>
                              </a:cubicBezTo>
                              <a:cubicBezTo>
                                <a:pt x="2598" y="5463"/>
                                <a:pt x="2593" y="5468"/>
                                <a:pt x="2593" y="5474"/>
                              </a:cubicBezTo>
                              <a:cubicBezTo>
                                <a:pt x="2593" y="5480"/>
                                <a:pt x="2598" y="5485"/>
                                <a:pt x="2604" y="5485"/>
                              </a:cubicBezTo>
                              <a:cubicBezTo>
                                <a:pt x="2610" y="5485"/>
                                <a:pt x="2615" y="5480"/>
                                <a:pt x="2615" y="5474"/>
                              </a:cubicBezTo>
                              <a:close/>
                              <a:moveTo>
                                <a:pt x="2615" y="5567"/>
                              </a:moveTo>
                              <a:cubicBezTo>
                                <a:pt x="2615" y="5561"/>
                                <a:pt x="2610" y="5556"/>
                                <a:pt x="2604" y="5556"/>
                              </a:cubicBezTo>
                              <a:cubicBezTo>
                                <a:pt x="2598" y="5556"/>
                                <a:pt x="2593" y="5561"/>
                                <a:pt x="2593" y="5567"/>
                              </a:cubicBezTo>
                              <a:cubicBezTo>
                                <a:pt x="2593" y="5573"/>
                                <a:pt x="2598" y="5578"/>
                                <a:pt x="2604" y="5578"/>
                              </a:cubicBezTo>
                              <a:cubicBezTo>
                                <a:pt x="2610" y="5578"/>
                                <a:pt x="2615" y="5573"/>
                                <a:pt x="2615" y="5567"/>
                              </a:cubicBezTo>
                              <a:close/>
                              <a:moveTo>
                                <a:pt x="2615" y="5659"/>
                              </a:moveTo>
                              <a:cubicBezTo>
                                <a:pt x="2615" y="5653"/>
                                <a:pt x="2610" y="5649"/>
                                <a:pt x="2604" y="5649"/>
                              </a:cubicBezTo>
                              <a:cubicBezTo>
                                <a:pt x="2598" y="5649"/>
                                <a:pt x="2593" y="5653"/>
                                <a:pt x="2593" y="5659"/>
                              </a:cubicBezTo>
                              <a:cubicBezTo>
                                <a:pt x="2593" y="5665"/>
                                <a:pt x="2598" y="5670"/>
                                <a:pt x="2604" y="5670"/>
                              </a:cubicBezTo>
                              <a:cubicBezTo>
                                <a:pt x="2610" y="5670"/>
                                <a:pt x="2615" y="5665"/>
                                <a:pt x="2615" y="5659"/>
                              </a:cubicBezTo>
                              <a:close/>
                              <a:moveTo>
                                <a:pt x="2615" y="5752"/>
                              </a:moveTo>
                              <a:cubicBezTo>
                                <a:pt x="2615" y="5746"/>
                                <a:pt x="2610" y="5741"/>
                                <a:pt x="2604" y="5741"/>
                              </a:cubicBezTo>
                              <a:cubicBezTo>
                                <a:pt x="2598" y="5741"/>
                                <a:pt x="2593" y="5746"/>
                                <a:pt x="2593" y="5752"/>
                              </a:cubicBezTo>
                              <a:cubicBezTo>
                                <a:pt x="2593" y="5758"/>
                                <a:pt x="2598" y="5763"/>
                                <a:pt x="2604" y="5763"/>
                              </a:cubicBezTo>
                              <a:cubicBezTo>
                                <a:pt x="2610" y="5763"/>
                                <a:pt x="2615" y="5758"/>
                                <a:pt x="2615" y="5752"/>
                              </a:cubicBezTo>
                              <a:close/>
                              <a:moveTo>
                                <a:pt x="3263" y="5289"/>
                              </a:moveTo>
                              <a:cubicBezTo>
                                <a:pt x="3263" y="5283"/>
                                <a:pt x="3258" y="5278"/>
                                <a:pt x="3252" y="5278"/>
                              </a:cubicBezTo>
                              <a:cubicBezTo>
                                <a:pt x="3246" y="5278"/>
                                <a:pt x="3241" y="5283"/>
                                <a:pt x="3241" y="5289"/>
                              </a:cubicBezTo>
                              <a:cubicBezTo>
                                <a:pt x="3241" y="5295"/>
                                <a:pt x="3246" y="5300"/>
                                <a:pt x="3252" y="5300"/>
                              </a:cubicBezTo>
                              <a:cubicBezTo>
                                <a:pt x="3258" y="5300"/>
                                <a:pt x="3263" y="5295"/>
                                <a:pt x="3263" y="5289"/>
                              </a:cubicBezTo>
                              <a:close/>
                              <a:moveTo>
                                <a:pt x="3263" y="5382"/>
                              </a:moveTo>
                              <a:cubicBezTo>
                                <a:pt x="3263" y="5376"/>
                                <a:pt x="3258" y="5371"/>
                                <a:pt x="3252" y="5371"/>
                              </a:cubicBezTo>
                              <a:cubicBezTo>
                                <a:pt x="3246" y="5371"/>
                                <a:pt x="3241" y="5376"/>
                                <a:pt x="3241" y="5382"/>
                              </a:cubicBezTo>
                              <a:cubicBezTo>
                                <a:pt x="3241" y="5388"/>
                                <a:pt x="3246" y="5393"/>
                                <a:pt x="3252" y="5393"/>
                              </a:cubicBezTo>
                              <a:cubicBezTo>
                                <a:pt x="3258" y="5393"/>
                                <a:pt x="3263" y="5388"/>
                                <a:pt x="3263" y="5382"/>
                              </a:cubicBezTo>
                              <a:close/>
                              <a:moveTo>
                                <a:pt x="3263" y="5474"/>
                              </a:moveTo>
                              <a:cubicBezTo>
                                <a:pt x="3263" y="5468"/>
                                <a:pt x="3258" y="5463"/>
                                <a:pt x="3252" y="5463"/>
                              </a:cubicBezTo>
                              <a:cubicBezTo>
                                <a:pt x="3246" y="5463"/>
                                <a:pt x="3241" y="5468"/>
                                <a:pt x="3241" y="5474"/>
                              </a:cubicBezTo>
                              <a:cubicBezTo>
                                <a:pt x="3241" y="5480"/>
                                <a:pt x="3246" y="5485"/>
                                <a:pt x="3252" y="5485"/>
                              </a:cubicBezTo>
                              <a:cubicBezTo>
                                <a:pt x="3258" y="5485"/>
                                <a:pt x="3263" y="5480"/>
                                <a:pt x="3263" y="5474"/>
                              </a:cubicBezTo>
                              <a:close/>
                              <a:moveTo>
                                <a:pt x="3263" y="5567"/>
                              </a:moveTo>
                              <a:cubicBezTo>
                                <a:pt x="3263" y="5561"/>
                                <a:pt x="3258" y="5556"/>
                                <a:pt x="3252" y="5556"/>
                              </a:cubicBezTo>
                              <a:cubicBezTo>
                                <a:pt x="3246" y="5556"/>
                                <a:pt x="3241" y="5561"/>
                                <a:pt x="3241" y="5567"/>
                              </a:cubicBezTo>
                              <a:cubicBezTo>
                                <a:pt x="3241" y="5573"/>
                                <a:pt x="3246" y="5578"/>
                                <a:pt x="3252" y="5578"/>
                              </a:cubicBezTo>
                              <a:cubicBezTo>
                                <a:pt x="3258" y="5578"/>
                                <a:pt x="3263" y="5573"/>
                                <a:pt x="3263" y="5567"/>
                              </a:cubicBezTo>
                              <a:close/>
                              <a:moveTo>
                                <a:pt x="3263" y="5659"/>
                              </a:moveTo>
                              <a:cubicBezTo>
                                <a:pt x="3263" y="5653"/>
                                <a:pt x="3258" y="5649"/>
                                <a:pt x="3252" y="5649"/>
                              </a:cubicBezTo>
                              <a:cubicBezTo>
                                <a:pt x="3246" y="5649"/>
                                <a:pt x="3241" y="5653"/>
                                <a:pt x="3241" y="5659"/>
                              </a:cubicBezTo>
                              <a:cubicBezTo>
                                <a:pt x="3241" y="5665"/>
                                <a:pt x="3246" y="5670"/>
                                <a:pt x="3252" y="5670"/>
                              </a:cubicBezTo>
                              <a:cubicBezTo>
                                <a:pt x="3258" y="5670"/>
                                <a:pt x="3263" y="5665"/>
                                <a:pt x="3263" y="5659"/>
                              </a:cubicBezTo>
                              <a:close/>
                              <a:moveTo>
                                <a:pt x="3263" y="5752"/>
                              </a:moveTo>
                              <a:cubicBezTo>
                                <a:pt x="3263" y="5746"/>
                                <a:pt x="3258" y="5741"/>
                                <a:pt x="3252" y="5741"/>
                              </a:cubicBezTo>
                              <a:cubicBezTo>
                                <a:pt x="3246" y="5741"/>
                                <a:pt x="3241" y="5746"/>
                                <a:pt x="3241" y="5752"/>
                              </a:cubicBezTo>
                              <a:cubicBezTo>
                                <a:pt x="3241" y="5758"/>
                                <a:pt x="3246" y="5763"/>
                                <a:pt x="3252" y="5763"/>
                              </a:cubicBezTo>
                              <a:cubicBezTo>
                                <a:pt x="3258" y="5763"/>
                                <a:pt x="3263" y="5758"/>
                                <a:pt x="3263" y="5752"/>
                              </a:cubicBezTo>
                              <a:close/>
                              <a:moveTo>
                                <a:pt x="3911" y="5289"/>
                              </a:moveTo>
                              <a:cubicBezTo>
                                <a:pt x="3911" y="5283"/>
                                <a:pt x="3906" y="5278"/>
                                <a:pt x="3900" y="5278"/>
                              </a:cubicBezTo>
                              <a:cubicBezTo>
                                <a:pt x="3894" y="5278"/>
                                <a:pt x="3889" y="5283"/>
                                <a:pt x="3889" y="5289"/>
                              </a:cubicBezTo>
                              <a:cubicBezTo>
                                <a:pt x="3889" y="5295"/>
                                <a:pt x="3894" y="5300"/>
                                <a:pt x="3900" y="5300"/>
                              </a:cubicBezTo>
                              <a:cubicBezTo>
                                <a:pt x="3906" y="5300"/>
                                <a:pt x="3911" y="5295"/>
                                <a:pt x="3911" y="5289"/>
                              </a:cubicBezTo>
                              <a:close/>
                              <a:moveTo>
                                <a:pt x="3911" y="5382"/>
                              </a:moveTo>
                              <a:cubicBezTo>
                                <a:pt x="3911" y="5376"/>
                                <a:pt x="3906" y="5371"/>
                                <a:pt x="3900" y="5371"/>
                              </a:cubicBezTo>
                              <a:cubicBezTo>
                                <a:pt x="3894" y="5371"/>
                                <a:pt x="3889" y="5376"/>
                                <a:pt x="3889" y="5382"/>
                              </a:cubicBezTo>
                              <a:cubicBezTo>
                                <a:pt x="3889" y="5388"/>
                                <a:pt x="3894" y="5393"/>
                                <a:pt x="3900" y="5393"/>
                              </a:cubicBezTo>
                              <a:cubicBezTo>
                                <a:pt x="3906" y="5393"/>
                                <a:pt x="3911" y="5388"/>
                                <a:pt x="3911" y="5382"/>
                              </a:cubicBezTo>
                              <a:close/>
                              <a:moveTo>
                                <a:pt x="3911" y="5474"/>
                              </a:moveTo>
                              <a:cubicBezTo>
                                <a:pt x="3911" y="5468"/>
                                <a:pt x="3906" y="5463"/>
                                <a:pt x="3900" y="5463"/>
                              </a:cubicBezTo>
                              <a:cubicBezTo>
                                <a:pt x="3894" y="5463"/>
                                <a:pt x="3889" y="5468"/>
                                <a:pt x="3889" y="5474"/>
                              </a:cubicBezTo>
                              <a:cubicBezTo>
                                <a:pt x="3889" y="5480"/>
                                <a:pt x="3894" y="5485"/>
                                <a:pt x="3900" y="5485"/>
                              </a:cubicBezTo>
                              <a:cubicBezTo>
                                <a:pt x="3906" y="5485"/>
                                <a:pt x="3911" y="5480"/>
                                <a:pt x="3911" y="5474"/>
                              </a:cubicBezTo>
                              <a:close/>
                              <a:moveTo>
                                <a:pt x="3911" y="5567"/>
                              </a:moveTo>
                              <a:cubicBezTo>
                                <a:pt x="3911" y="5561"/>
                                <a:pt x="3906" y="5556"/>
                                <a:pt x="3900" y="5556"/>
                              </a:cubicBezTo>
                              <a:cubicBezTo>
                                <a:pt x="3894" y="5556"/>
                                <a:pt x="3889" y="5561"/>
                                <a:pt x="3889" y="5567"/>
                              </a:cubicBezTo>
                              <a:cubicBezTo>
                                <a:pt x="3889" y="5573"/>
                                <a:pt x="3894" y="5578"/>
                                <a:pt x="3900" y="5578"/>
                              </a:cubicBezTo>
                              <a:cubicBezTo>
                                <a:pt x="3906" y="5578"/>
                                <a:pt x="3911" y="5573"/>
                                <a:pt x="3911" y="5567"/>
                              </a:cubicBezTo>
                              <a:close/>
                              <a:moveTo>
                                <a:pt x="3911" y="5659"/>
                              </a:moveTo>
                              <a:cubicBezTo>
                                <a:pt x="3911" y="5653"/>
                                <a:pt x="3906" y="5649"/>
                                <a:pt x="3900" y="5649"/>
                              </a:cubicBezTo>
                              <a:cubicBezTo>
                                <a:pt x="3894" y="5649"/>
                                <a:pt x="3889" y="5653"/>
                                <a:pt x="3889" y="5659"/>
                              </a:cubicBezTo>
                              <a:cubicBezTo>
                                <a:pt x="3889" y="5665"/>
                                <a:pt x="3894" y="5670"/>
                                <a:pt x="3900" y="5670"/>
                              </a:cubicBezTo>
                              <a:cubicBezTo>
                                <a:pt x="3906" y="5670"/>
                                <a:pt x="3911" y="5665"/>
                                <a:pt x="3911" y="5659"/>
                              </a:cubicBezTo>
                              <a:close/>
                              <a:moveTo>
                                <a:pt x="3911" y="5752"/>
                              </a:moveTo>
                              <a:cubicBezTo>
                                <a:pt x="3911" y="5746"/>
                                <a:pt x="3906" y="5741"/>
                                <a:pt x="3900" y="5741"/>
                              </a:cubicBezTo>
                              <a:cubicBezTo>
                                <a:pt x="3894" y="5741"/>
                                <a:pt x="3889" y="5746"/>
                                <a:pt x="3889" y="5752"/>
                              </a:cubicBezTo>
                              <a:cubicBezTo>
                                <a:pt x="3889" y="5758"/>
                                <a:pt x="3894" y="5763"/>
                                <a:pt x="3900" y="5763"/>
                              </a:cubicBezTo>
                              <a:cubicBezTo>
                                <a:pt x="3906" y="5763"/>
                                <a:pt x="3911" y="5758"/>
                                <a:pt x="3911" y="5752"/>
                              </a:cubicBezTo>
                              <a:close/>
                              <a:moveTo>
                                <a:pt x="4559" y="5289"/>
                              </a:moveTo>
                              <a:cubicBezTo>
                                <a:pt x="4559" y="5283"/>
                                <a:pt x="4555" y="5278"/>
                                <a:pt x="4549" y="5278"/>
                              </a:cubicBezTo>
                              <a:cubicBezTo>
                                <a:pt x="4543" y="5278"/>
                                <a:pt x="4538" y="5283"/>
                                <a:pt x="4538" y="5289"/>
                              </a:cubicBezTo>
                              <a:cubicBezTo>
                                <a:pt x="4538" y="5295"/>
                                <a:pt x="4543" y="5300"/>
                                <a:pt x="4549" y="5300"/>
                              </a:cubicBezTo>
                              <a:cubicBezTo>
                                <a:pt x="4555" y="5300"/>
                                <a:pt x="4559" y="5295"/>
                                <a:pt x="4559" y="5289"/>
                              </a:cubicBezTo>
                              <a:close/>
                              <a:moveTo>
                                <a:pt x="4559" y="5382"/>
                              </a:moveTo>
                              <a:cubicBezTo>
                                <a:pt x="4559" y="5376"/>
                                <a:pt x="4555" y="5371"/>
                                <a:pt x="4549" y="5371"/>
                              </a:cubicBezTo>
                              <a:cubicBezTo>
                                <a:pt x="4543" y="5371"/>
                                <a:pt x="4538" y="5376"/>
                                <a:pt x="4538" y="5382"/>
                              </a:cubicBezTo>
                              <a:cubicBezTo>
                                <a:pt x="4538" y="5388"/>
                                <a:pt x="4543" y="5393"/>
                                <a:pt x="4549" y="5393"/>
                              </a:cubicBezTo>
                              <a:cubicBezTo>
                                <a:pt x="4555" y="5393"/>
                                <a:pt x="4559" y="5388"/>
                                <a:pt x="4559" y="5382"/>
                              </a:cubicBezTo>
                              <a:close/>
                              <a:moveTo>
                                <a:pt x="4559" y="5474"/>
                              </a:moveTo>
                              <a:cubicBezTo>
                                <a:pt x="4559" y="5468"/>
                                <a:pt x="4555" y="5463"/>
                                <a:pt x="4549" y="5463"/>
                              </a:cubicBezTo>
                              <a:cubicBezTo>
                                <a:pt x="4543" y="5463"/>
                                <a:pt x="4538" y="5468"/>
                                <a:pt x="4538" y="5474"/>
                              </a:cubicBezTo>
                              <a:cubicBezTo>
                                <a:pt x="4538" y="5480"/>
                                <a:pt x="4543" y="5485"/>
                                <a:pt x="4549" y="5485"/>
                              </a:cubicBezTo>
                              <a:cubicBezTo>
                                <a:pt x="4555" y="5485"/>
                                <a:pt x="4559" y="5480"/>
                                <a:pt x="4559" y="5474"/>
                              </a:cubicBezTo>
                              <a:close/>
                              <a:moveTo>
                                <a:pt x="4559" y="5567"/>
                              </a:moveTo>
                              <a:cubicBezTo>
                                <a:pt x="4559" y="5561"/>
                                <a:pt x="4555" y="5556"/>
                                <a:pt x="4549" y="5556"/>
                              </a:cubicBezTo>
                              <a:cubicBezTo>
                                <a:pt x="4543" y="5556"/>
                                <a:pt x="4538" y="5561"/>
                                <a:pt x="4538" y="5567"/>
                              </a:cubicBezTo>
                              <a:cubicBezTo>
                                <a:pt x="4538" y="5573"/>
                                <a:pt x="4543" y="5578"/>
                                <a:pt x="4549" y="5578"/>
                              </a:cubicBezTo>
                              <a:cubicBezTo>
                                <a:pt x="4555" y="5578"/>
                                <a:pt x="4559" y="5573"/>
                                <a:pt x="4559" y="5567"/>
                              </a:cubicBezTo>
                              <a:close/>
                              <a:moveTo>
                                <a:pt x="4559" y="5659"/>
                              </a:moveTo>
                              <a:cubicBezTo>
                                <a:pt x="4559" y="5653"/>
                                <a:pt x="4555" y="5649"/>
                                <a:pt x="4549" y="5649"/>
                              </a:cubicBezTo>
                              <a:cubicBezTo>
                                <a:pt x="4543" y="5649"/>
                                <a:pt x="4538" y="5653"/>
                                <a:pt x="4538" y="5659"/>
                              </a:cubicBezTo>
                              <a:cubicBezTo>
                                <a:pt x="4538" y="5665"/>
                                <a:pt x="4543" y="5670"/>
                                <a:pt x="4549" y="5670"/>
                              </a:cubicBezTo>
                              <a:cubicBezTo>
                                <a:pt x="4555" y="5670"/>
                                <a:pt x="4559" y="5665"/>
                                <a:pt x="4559" y="5659"/>
                              </a:cubicBezTo>
                              <a:close/>
                              <a:moveTo>
                                <a:pt x="4559" y="5752"/>
                              </a:moveTo>
                              <a:cubicBezTo>
                                <a:pt x="4559" y="5746"/>
                                <a:pt x="4555" y="5741"/>
                                <a:pt x="4549" y="5741"/>
                              </a:cubicBezTo>
                              <a:cubicBezTo>
                                <a:pt x="4543" y="5741"/>
                                <a:pt x="4538" y="5746"/>
                                <a:pt x="4538" y="5752"/>
                              </a:cubicBezTo>
                              <a:cubicBezTo>
                                <a:pt x="4538" y="5758"/>
                                <a:pt x="4543" y="5763"/>
                                <a:pt x="4549" y="5763"/>
                              </a:cubicBezTo>
                              <a:cubicBezTo>
                                <a:pt x="4555" y="5763"/>
                                <a:pt x="4559" y="5758"/>
                                <a:pt x="4559" y="5752"/>
                              </a:cubicBezTo>
                              <a:close/>
                              <a:moveTo>
                                <a:pt x="5208" y="5289"/>
                              </a:moveTo>
                              <a:cubicBezTo>
                                <a:pt x="5208" y="5283"/>
                                <a:pt x="5203" y="5278"/>
                                <a:pt x="5197" y="5278"/>
                              </a:cubicBezTo>
                              <a:cubicBezTo>
                                <a:pt x="5191" y="5278"/>
                                <a:pt x="5186" y="5283"/>
                                <a:pt x="5186" y="5289"/>
                              </a:cubicBezTo>
                              <a:cubicBezTo>
                                <a:pt x="5186" y="5295"/>
                                <a:pt x="5191" y="5300"/>
                                <a:pt x="5197" y="5300"/>
                              </a:cubicBezTo>
                              <a:cubicBezTo>
                                <a:pt x="5203" y="5300"/>
                                <a:pt x="5208" y="5295"/>
                                <a:pt x="5208" y="5289"/>
                              </a:cubicBezTo>
                              <a:close/>
                              <a:moveTo>
                                <a:pt x="5208" y="5382"/>
                              </a:moveTo>
                              <a:cubicBezTo>
                                <a:pt x="5208" y="5376"/>
                                <a:pt x="5203" y="5371"/>
                                <a:pt x="5197" y="5371"/>
                              </a:cubicBezTo>
                              <a:cubicBezTo>
                                <a:pt x="5191" y="5371"/>
                                <a:pt x="5186" y="5376"/>
                                <a:pt x="5186" y="5382"/>
                              </a:cubicBezTo>
                              <a:cubicBezTo>
                                <a:pt x="5186" y="5388"/>
                                <a:pt x="5191" y="5393"/>
                                <a:pt x="5197" y="5393"/>
                              </a:cubicBezTo>
                              <a:cubicBezTo>
                                <a:pt x="5203" y="5393"/>
                                <a:pt x="5208" y="5388"/>
                                <a:pt x="5208" y="5382"/>
                              </a:cubicBezTo>
                              <a:close/>
                              <a:moveTo>
                                <a:pt x="5208" y="5474"/>
                              </a:moveTo>
                              <a:cubicBezTo>
                                <a:pt x="5208" y="5468"/>
                                <a:pt x="5203" y="5463"/>
                                <a:pt x="5197" y="5463"/>
                              </a:cubicBezTo>
                              <a:cubicBezTo>
                                <a:pt x="5191" y="5463"/>
                                <a:pt x="5186" y="5468"/>
                                <a:pt x="5186" y="5474"/>
                              </a:cubicBezTo>
                              <a:cubicBezTo>
                                <a:pt x="5186" y="5480"/>
                                <a:pt x="5191" y="5485"/>
                                <a:pt x="5197" y="5485"/>
                              </a:cubicBezTo>
                              <a:cubicBezTo>
                                <a:pt x="5203" y="5485"/>
                                <a:pt x="5208" y="5480"/>
                                <a:pt x="5208" y="5474"/>
                              </a:cubicBezTo>
                              <a:close/>
                              <a:moveTo>
                                <a:pt x="5208" y="5567"/>
                              </a:moveTo>
                              <a:cubicBezTo>
                                <a:pt x="5208" y="5561"/>
                                <a:pt x="5203" y="5556"/>
                                <a:pt x="5197" y="5556"/>
                              </a:cubicBezTo>
                              <a:cubicBezTo>
                                <a:pt x="5191" y="5556"/>
                                <a:pt x="5186" y="5561"/>
                                <a:pt x="5186" y="5567"/>
                              </a:cubicBezTo>
                              <a:cubicBezTo>
                                <a:pt x="5186" y="5573"/>
                                <a:pt x="5191" y="5578"/>
                                <a:pt x="5197" y="5578"/>
                              </a:cubicBezTo>
                              <a:cubicBezTo>
                                <a:pt x="5203" y="5578"/>
                                <a:pt x="5208" y="5573"/>
                                <a:pt x="5208" y="5567"/>
                              </a:cubicBezTo>
                              <a:close/>
                              <a:moveTo>
                                <a:pt x="5208" y="5659"/>
                              </a:moveTo>
                              <a:cubicBezTo>
                                <a:pt x="5208" y="5653"/>
                                <a:pt x="5203" y="5649"/>
                                <a:pt x="5197" y="5649"/>
                              </a:cubicBezTo>
                              <a:cubicBezTo>
                                <a:pt x="5191" y="5649"/>
                                <a:pt x="5186" y="5653"/>
                                <a:pt x="5186" y="5659"/>
                              </a:cubicBezTo>
                              <a:cubicBezTo>
                                <a:pt x="5186" y="5665"/>
                                <a:pt x="5191" y="5670"/>
                                <a:pt x="5197" y="5670"/>
                              </a:cubicBezTo>
                              <a:cubicBezTo>
                                <a:pt x="5203" y="5670"/>
                                <a:pt x="5208" y="5665"/>
                                <a:pt x="5208" y="5659"/>
                              </a:cubicBezTo>
                              <a:close/>
                              <a:moveTo>
                                <a:pt x="5208" y="5752"/>
                              </a:moveTo>
                              <a:cubicBezTo>
                                <a:pt x="5208" y="5746"/>
                                <a:pt x="5203" y="5741"/>
                                <a:pt x="5197" y="5741"/>
                              </a:cubicBezTo>
                              <a:cubicBezTo>
                                <a:pt x="5191" y="5741"/>
                                <a:pt x="5186" y="5746"/>
                                <a:pt x="5186" y="5752"/>
                              </a:cubicBezTo>
                              <a:cubicBezTo>
                                <a:pt x="5186" y="5758"/>
                                <a:pt x="5191" y="5763"/>
                                <a:pt x="5197" y="5763"/>
                              </a:cubicBezTo>
                              <a:cubicBezTo>
                                <a:pt x="5203" y="5763"/>
                                <a:pt x="5208" y="5758"/>
                                <a:pt x="5208" y="5752"/>
                              </a:cubicBezTo>
                              <a:close/>
                              <a:moveTo>
                                <a:pt x="104" y="5834"/>
                              </a:moveTo>
                              <a:cubicBezTo>
                                <a:pt x="98" y="5834"/>
                                <a:pt x="93" y="5839"/>
                                <a:pt x="93" y="5845"/>
                              </a:cubicBezTo>
                              <a:cubicBezTo>
                                <a:pt x="93" y="5851"/>
                                <a:pt x="98" y="5856"/>
                                <a:pt x="104" y="5856"/>
                              </a:cubicBezTo>
                              <a:cubicBezTo>
                                <a:pt x="110" y="5856"/>
                                <a:pt x="114" y="5851"/>
                                <a:pt x="114" y="5845"/>
                              </a:cubicBezTo>
                              <a:cubicBezTo>
                                <a:pt x="114" y="5839"/>
                                <a:pt x="110" y="5834"/>
                                <a:pt x="104" y="5834"/>
                              </a:cubicBezTo>
                              <a:close/>
                              <a:moveTo>
                                <a:pt x="196" y="5834"/>
                              </a:moveTo>
                              <a:cubicBezTo>
                                <a:pt x="190" y="5834"/>
                                <a:pt x="185" y="5839"/>
                                <a:pt x="185" y="5845"/>
                              </a:cubicBezTo>
                              <a:cubicBezTo>
                                <a:pt x="185" y="5851"/>
                                <a:pt x="190" y="5856"/>
                                <a:pt x="196" y="5856"/>
                              </a:cubicBezTo>
                              <a:cubicBezTo>
                                <a:pt x="202" y="5856"/>
                                <a:pt x="207" y="5851"/>
                                <a:pt x="207" y="5845"/>
                              </a:cubicBezTo>
                              <a:cubicBezTo>
                                <a:pt x="207" y="5839"/>
                                <a:pt x="202" y="5834"/>
                                <a:pt x="196" y="5834"/>
                              </a:cubicBezTo>
                              <a:close/>
                              <a:moveTo>
                                <a:pt x="289" y="5834"/>
                              </a:moveTo>
                              <a:cubicBezTo>
                                <a:pt x="283" y="5834"/>
                                <a:pt x="278" y="5839"/>
                                <a:pt x="278" y="5845"/>
                              </a:cubicBezTo>
                              <a:cubicBezTo>
                                <a:pt x="278" y="5851"/>
                                <a:pt x="283" y="5856"/>
                                <a:pt x="289" y="5856"/>
                              </a:cubicBezTo>
                              <a:cubicBezTo>
                                <a:pt x="295" y="5856"/>
                                <a:pt x="300" y="5851"/>
                                <a:pt x="300" y="5845"/>
                              </a:cubicBezTo>
                              <a:cubicBezTo>
                                <a:pt x="300" y="5839"/>
                                <a:pt x="295" y="5834"/>
                                <a:pt x="289" y="5834"/>
                              </a:cubicBezTo>
                              <a:close/>
                              <a:moveTo>
                                <a:pt x="381" y="5834"/>
                              </a:moveTo>
                              <a:cubicBezTo>
                                <a:pt x="375" y="5834"/>
                                <a:pt x="370" y="5839"/>
                                <a:pt x="370" y="5845"/>
                              </a:cubicBezTo>
                              <a:cubicBezTo>
                                <a:pt x="370" y="5851"/>
                                <a:pt x="375" y="5856"/>
                                <a:pt x="381" y="5856"/>
                              </a:cubicBezTo>
                              <a:cubicBezTo>
                                <a:pt x="387" y="5856"/>
                                <a:pt x="392" y="5851"/>
                                <a:pt x="392" y="5845"/>
                              </a:cubicBezTo>
                              <a:cubicBezTo>
                                <a:pt x="392" y="5839"/>
                                <a:pt x="387" y="5834"/>
                                <a:pt x="381" y="5834"/>
                              </a:cubicBezTo>
                              <a:close/>
                              <a:moveTo>
                                <a:pt x="474" y="5834"/>
                              </a:moveTo>
                              <a:cubicBezTo>
                                <a:pt x="468" y="5834"/>
                                <a:pt x="463" y="5839"/>
                                <a:pt x="463" y="5845"/>
                              </a:cubicBezTo>
                              <a:cubicBezTo>
                                <a:pt x="463" y="5851"/>
                                <a:pt x="468" y="5856"/>
                                <a:pt x="474" y="5856"/>
                              </a:cubicBezTo>
                              <a:cubicBezTo>
                                <a:pt x="480" y="5856"/>
                                <a:pt x="485" y="5851"/>
                                <a:pt x="485" y="5845"/>
                              </a:cubicBezTo>
                              <a:cubicBezTo>
                                <a:pt x="485" y="5839"/>
                                <a:pt x="480" y="5834"/>
                                <a:pt x="474" y="5834"/>
                              </a:cubicBezTo>
                              <a:close/>
                              <a:moveTo>
                                <a:pt x="567" y="5834"/>
                              </a:moveTo>
                              <a:cubicBezTo>
                                <a:pt x="561" y="5834"/>
                                <a:pt x="556" y="5839"/>
                                <a:pt x="556" y="5845"/>
                              </a:cubicBezTo>
                              <a:cubicBezTo>
                                <a:pt x="556" y="5851"/>
                                <a:pt x="561" y="5856"/>
                                <a:pt x="567" y="5856"/>
                              </a:cubicBezTo>
                              <a:cubicBezTo>
                                <a:pt x="573" y="5856"/>
                                <a:pt x="577" y="5851"/>
                                <a:pt x="577" y="5845"/>
                              </a:cubicBezTo>
                              <a:cubicBezTo>
                                <a:pt x="577" y="5839"/>
                                <a:pt x="573" y="5834"/>
                                <a:pt x="567" y="5834"/>
                              </a:cubicBezTo>
                              <a:close/>
                              <a:moveTo>
                                <a:pt x="659" y="5834"/>
                              </a:moveTo>
                              <a:cubicBezTo>
                                <a:pt x="653" y="5834"/>
                                <a:pt x="648" y="5839"/>
                                <a:pt x="648" y="5845"/>
                              </a:cubicBezTo>
                              <a:cubicBezTo>
                                <a:pt x="648" y="5851"/>
                                <a:pt x="653" y="5856"/>
                                <a:pt x="659" y="5856"/>
                              </a:cubicBezTo>
                              <a:cubicBezTo>
                                <a:pt x="665" y="5856"/>
                                <a:pt x="670" y="5851"/>
                                <a:pt x="670" y="5845"/>
                              </a:cubicBezTo>
                              <a:cubicBezTo>
                                <a:pt x="670" y="5839"/>
                                <a:pt x="665" y="5834"/>
                                <a:pt x="659" y="5834"/>
                              </a:cubicBezTo>
                              <a:close/>
                              <a:moveTo>
                                <a:pt x="752" y="5834"/>
                              </a:moveTo>
                              <a:cubicBezTo>
                                <a:pt x="746" y="5834"/>
                                <a:pt x="741" y="5839"/>
                                <a:pt x="741" y="5845"/>
                              </a:cubicBezTo>
                              <a:cubicBezTo>
                                <a:pt x="741" y="5851"/>
                                <a:pt x="746" y="5856"/>
                                <a:pt x="752" y="5856"/>
                              </a:cubicBezTo>
                              <a:cubicBezTo>
                                <a:pt x="758" y="5856"/>
                                <a:pt x="763" y="5851"/>
                                <a:pt x="763" y="5845"/>
                              </a:cubicBezTo>
                              <a:cubicBezTo>
                                <a:pt x="763" y="5839"/>
                                <a:pt x="758" y="5834"/>
                                <a:pt x="752" y="5834"/>
                              </a:cubicBezTo>
                              <a:close/>
                              <a:moveTo>
                                <a:pt x="844" y="5834"/>
                              </a:moveTo>
                              <a:cubicBezTo>
                                <a:pt x="838" y="5834"/>
                                <a:pt x="834" y="5839"/>
                                <a:pt x="834" y="5845"/>
                              </a:cubicBezTo>
                              <a:cubicBezTo>
                                <a:pt x="834" y="5851"/>
                                <a:pt x="838" y="5856"/>
                                <a:pt x="844" y="5856"/>
                              </a:cubicBezTo>
                              <a:cubicBezTo>
                                <a:pt x="850" y="5856"/>
                                <a:pt x="855" y="5851"/>
                                <a:pt x="855" y="5845"/>
                              </a:cubicBezTo>
                              <a:cubicBezTo>
                                <a:pt x="855" y="5839"/>
                                <a:pt x="850" y="5834"/>
                                <a:pt x="844" y="5834"/>
                              </a:cubicBezTo>
                              <a:close/>
                              <a:moveTo>
                                <a:pt x="937" y="5834"/>
                              </a:moveTo>
                              <a:cubicBezTo>
                                <a:pt x="931" y="5834"/>
                                <a:pt x="926" y="5839"/>
                                <a:pt x="926" y="5845"/>
                              </a:cubicBezTo>
                              <a:cubicBezTo>
                                <a:pt x="926" y="5851"/>
                                <a:pt x="931" y="5856"/>
                                <a:pt x="937" y="5856"/>
                              </a:cubicBezTo>
                              <a:cubicBezTo>
                                <a:pt x="943" y="5856"/>
                                <a:pt x="948" y="5851"/>
                                <a:pt x="948" y="5845"/>
                              </a:cubicBezTo>
                              <a:cubicBezTo>
                                <a:pt x="948" y="5839"/>
                                <a:pt x="943" y="5834"/>
                                <a:pt x="937" y="5834"/>
                              </a:cubicBezTo>
                              <a:close/>
                              <a:moveTo>
                                <a:pt x="1030" y="5834"/>
                              </a:moveTo>
                              <a:cubicBezTo>
                                <a:pt x="1024" y="5834"/>
                                <a:pt x="1019" y="5839"/>
                                <a:pt x="1019" y="5845"/>
                              </a:cubicBezTo>
                              <a:cubicBezTo>
                                <a:pt x="1019" y="5851"/>
                                <a:pt x="1024" y="5856"/>
                                <a:pt x="1030" y="5856"/>
                              </a:cubicBezTo>
                              <a:cubicBezTo>
                                <a:pt x="1036" y="5856"/>
                                <a:pt x="1040" y="5851"/>
                                <a:pt x="1040" y="5845"/>
                              </a:cubicBezTo>
                              <a:cubicBezTo>
                                <a:pt x="1040" y="5839"/>
                                <a:pt x="1036" y="5834"/>
                                <a:pt x="1030" y="5834"/>
                              </a:cubicBezTo>
                              <a:close/>
                              <a:moveTo>
                                <a:pt x="1122" y="5834"/>
                              </a:moveTo>
                              <a:cubicBezTo>
                                <a:pt x="1116" y="5834"/>
                                <a:pt x="1111" y="5839"/>
                                <a:pt x="1111" y="5845"/>
                              </a:cubicBezTo>
                              <a:cubicBezTo>
                                <a:pt x="1111" y="5851"/>
                                <a:pt x="1116" y="5856"/>
                                <a:pt x="1122" y="5856"/>
                              </a:cubicBezTo>
                              <a:cubicBezTo>
                                <a:pt x="1128" y="5856"/>
                                <a:pt x="1133" y="5851"/>
                                <a:pt x="1133" y="5845"/>
                              </a:cubicBezTo>
                              <a:cubicBezTo>
                                <a:pt x="1133" y="5839"/>
                                <a:pt x="1128" y="5834"/>
                                <a:pt x="1122" y="5834"/>
                              </a:cubicBezTo>
                              <a:close/>
                              <a:moveTo>
                                <a:pt x="1215" y="5834"/>
                              </a:moveTo>
                              <a:cubicBezTo>
                                <a:pt x="1209" y="5834"/>
                                <a:pt x="1204" y="5839"/>
                                <a:pt x="1204" y="5845"/>
                              </a:cubicBezTo>
                              <a:cubicBezTo>
                                <a:pt x="1204" y="5851"/>
                                <a:pt x="1209" y="5856"/>
                                <a:pt x="1215" y="5856"/>
                              </a:cubicBezTo>
                              <a:cubicBezTo>
                                <a:pt x="1221" y="5856"/>
                                <a:pt x="1226" y="5851"/>
                                <a:pt x="1226" y="5845"/>
                              </a:cubicBezTo>
                              <a:cubicBezTo>
                                <a:pt x="1226" y="5839"/>
                                <a:pt x="1221" y="5834"/>
                                <a:pt x="1215" y="5834"/>
                              </a:cubicBezTo>
                              <a:close/>
                              <a:moveTo>
                                <a:pt x="1307" y="5834"/>
                              </a:moveTo>
                              <a:cubicBezTo>
                                <a:pt x="1301" y="5834"/>
                                <a:pt x="1297" y="5839"/>
                                <a:pt x="1297" y="5845"/>
                              </a:cubicBezTo>
                              <a:cubicBezTo>
                                <a:pt x="1297" y="5851"/>
                                <a:pt x="1301" y="5856"/>
                                <a:pt x="1307" y="5856"/>
                              </a:cubicBezTo>
                              <a:cubicBezTo>
                                <a:pt x="1313" y="5856"/>
                                <a:pt x="1318" y="5851"/>
                                <a:pt x="1318" y="5845"/>
                              </a:cubicBezTo>
                              <a:cubicBezTo>
                                <a:pt x="1318" y="5839"/>
                                <a:pt x="1313" y="5834"/>
                                <a:pt x="1307" y="5834"/>
                              </a:cubicBezTo>
                              <a:close/>
                              <a:moveTo>
                                <a:pt x="1400" y="5834"/>
                              </a:moveTo>
                              <a:cubicBezTo>
                                <a:pt x="1394" y="5834"/>
                                <a:pt x="1389" y="5839"/>
                                <a:pt x="1389" y="5845"/>
                              </a:cubicBezTo>
                              <a:cubicBezTo>
                                <a:pt x="1389" y="5851"/>
                                <a:pt x="1394" y="5856"/>
                                <a:pt x="1400" y="5856"/>
                              </a:cubicBezTo>
                              <a:cubicBezTo>
                                <a:pt x="1406" y="5856"/>
                                <a:pt x="1411" y="5851"/>
                                <a:pt x="1411" y="5845"/>
                              </a:cubicBezTo>
                              <a:cubicBezTo>
                                <a:pt x="1411" y="5839"/>
                                <a:pt x="1406" y="5834"/>
                                <a:pt x="1400" y="5834"/>
                              </a:cubicBezTo>
                              <a:close/>
                              <a:moveTo>
                                <a:pt x="1493" y="5834"/>
                              </a:moveTo>
                              <a:cubicBezTo>
                                <a:pt x="1487" y="5834"/>
                                <a:pt x="1482" y="5839"/>
                                <a:pt x="1482" y="5845"/>
                              </a:cubicBezTo>
                              <a:cubicBezTo>
                                <a:pt x="1482" y="5851"/>
                                <a:pt x="1487" y="5856"/>
                                <a:pt x="1493" y="5856"/>
                              </a:cubicBezTo>
                              <a:cubicBezTo>
                                <a:pt x="1499" y="5856"/>
                                <a:pt x="1504" y="5851"/>
                                <a:pt x="1504" y="5845"/>
                              </a:cubicBezTo>
                              <a:cubicBezTo>
                                <a:pt x="1504" y="5839"/>
                                <a:pt x="1499" y="5834"/>
                                <a:pt x="1493" y="5834"/>
                              </a:cubicBezTo>
                              <a:close/>
                              <a:moveTo>
                                <a:pt x="1585" y="5834"/>
                              </a:moveTo>
                              <a:cubicBezTo>
                                <a:pt x="1579" y="5834"/>
                                <a:pt x="1574" y="5839"/>
                                <a:pt x="1574" y="5845"/>
                              </a:cubicBezTo>
                              <a:cubicBezTo>
                                <a:pt x="1574" y="5851"/>
                                <a:pt x="1579" y="5856"/>
                                <a:pt x="1585" y="5856"/>
                              </a:cubicBezTo>
                              <a:cubicBezTo>
                                <a:pt x="1591" y="5856"/>
                                <a:pt x="1596" y="5851"/>
                                <a:pt x="1596" y="5845"/>
                              </a:cubicBezTo>
                              <a:cubicBezTo>
                                <a:pt x="1596" y="5839"/>
                                <a:pt x="1591" y="5834"/>
                                <a:pt x="1585" y="5834"/>
                              </a:cubicBezTo>
                              <a:close/>
                              <a:moveTo>
                                <a:pt x="1678" y="5834"/>
                              </a:moveTo>
                              <a:cubicBezTo>
                                <a:pt x="1672" y="5834"/>
                                <a:pt x="1667" y="5839"/>
                                <a:pt x="1667" y="5845"/>
                              </a:cubicBezTo>
                              <a:cubicBezTo>
                                <a:pt x="1667" y="5851"/>
                                <a:pt x="1672" y="5856"/>
                                <a:pt x="1678" y="5856"/>
                              </a:cubicBezTo>
                              <a:cubicBezTo>
                                <a:pt x="1684" y="5856"/>
                                <a:pt x="1689" y="5851"/>
                                <a:pt x="1689" y="5845"/>
                              </a:cubicBezTo>
                              <a:cubicBezTo>
                                <a:pt x="1689" y="5839"/>
                                <a:pt x="1684" y="5834"/>
                                <a:pt x="1678" y="5834"/>
                              </a:cubicBezTo>
                              <a:close/>
                              <a:moveTo>
                                <a:pt x="1770" y="5834"/>
                              </a:moveTo>
                              <a:cubicBezTo>
                                <a:pt x="1764" y="5834"/>
                                <a:pt x="1760" y="5839"/>
                                <a:pt x="1760" y="5845"/>
                              </a:cubicBezTo>
                              <a:cubicBezTo>
                                <a:pt x="1760" y="5851"/>
                                <a:pt x="1764" y="5856"/>
                                <a:pt x="1770" y="5856"/>
                              </a:cubicBezTo>
                              <a:cubicBezTo>
                                <a:pt x="1776" y="5856"/>
                                <a:pt x="1781" y="5851"/>
                                <a:pt x="1781" y="5845"/>
                              </a:cubicBezTo>
                              <a:cubicBezTo>
                                <a:pt x="1781" y="5839"/>
                                <a:pt x="1776" y="5834"/>
                                <a:pt x="1770" y="5834"/>
                              </a:cubicBezTo>
                              <a:close/>
                              <a:moveTo>
                                <a:pt x="1863" y="5834"/>
                              </a:moveTo>
                              <a:cubicBezTo>
                                <a:pt x="1857" y="5834"/>
                                <a:pt x="1852" y="5839"/>
                                <a:pt x="1852" y="5845"/>
                              </a:cubicBezTo>
                              <a:cubicBezTo>
                                <a:pt x="1852" y="5851"/>
                                <a:pt x="1857" y="5856"/>
                                <a:pt x="1863" y="5856"/>
                              </a:cubicBezTo>
                              <a:cubicBezTo>
                                <a:pt x="1869" y="5856"/>
                                <a:pt x="1874" y="5851"/>
                                <a:pt x="1874" y="5845"/>
                              </a:cubicBezTo>
                              <a:cubicBezTo>
                                <a:pt x="1874" y="5839"/>
                                <a:pt x="1869" y="5834"/>
                                <a:pt x="1863" y="5834"/>
                              </a:cubicBezTo>
                              <a:close/>
                              <a:moveTo>
                                <a:pt x="1956" y="5834"/>
                              </a:moveTo>
                              <a:cubicBezTo>
                                <a:pt x="1950" y="5834"/>
                                <a:pt x="1945" y="5839"/>
                                <a:pt x="1945" y="5845"/>
                              </a:cubicBezTo>
                              <a:cubicBezTo>
                                <a:pt x="1945" y="5851"/>
                                <a:pt x="1950" y="5856"/>
                                <a:pt x="1956" y="5856"/>
                              </a:cubicBezTo>
                              <a:cubicBezTo>
                                <a:pt x="1962" y="5856"/>
                                <a:pt x="1967" y="5851"/>
                                <a:pt x="1967" y="5845"/>
                              </a:cubicBezTo>
                              <a:cubicBezTo>
                                <a:pt x="1967" y="5839"/>
                                <a:pt x="1962" y="5834"/>
                                <a:pt x="1956" y="5834"/>
                              </a:cubicBezTo>
                              <a:close/>
                              <a:moveTo>
                                <a:pt x="2048" y="5834"/>
                              </a:moveTo>
                              <a:cubicBezTo>
                                <a:pt x="2042" y="5834"/>
                                <a:pt x="2037" y="5839"/>
                                <a:pt x="2037" y="5845"/>
                              </a:cubicBezTo>
                              <a:cubicBezTo>
                                <a:pt x="2037" y="5851"/>
                                <a:pt x="2042" y="5856"/>
                                <a:pt x="2048" y="5856"/>
                              </a:cubicBezTo>
                              <a:cubicBezTo>
                                <a:pt x="2054" y="5856"/>
                                <a:pt x="2059" y="5851"/>
                                <a:pt x="2059" y="5845"/>
                              </a:cubicBezTo>
                              <a:cubicBezTo>
                                <a:pt x="2059" y="5839"/>
                                <a:pt x="2054" y="5834"/>
                                <a:pt x="2048" y="5834"/>
                              </a:cubicBezTo>
                              <a:close/>
                              <a:moveTo>
                                <a:pt x="2141" y="5834"/>
                              </a:moveTo>
                              <a:cubicBezTo>
                                <a:pt x="2135" y="5834"/>
                                <a:pt x="2130" y="5839"/>
                                <a:pt x="2130" y="5845"/>
                              </a:cubicBezTo>
                              <a:cubicBezTo>
                                <a:pt x="2130" y="5851"/>
                                <a:pt x="2135" y="5856"/>
                                <a:pt x="2141" y="5856"/>
                              </a:cubicBezTo>
                              <a:cubicBezTo>
                                <a:pt x="2147" y="5856"/>
                                <a:pt x="2152" y="5851"/>
                                <a:pt x="2152" y="5845"/>
                              </a:cubicBezTo>
                              <a:cubicBezTo>
                                <a:pt x="2152" y="5839"/>
                                <a:pt x="2147" y="5834"/>
                                <a:pt x="2141" y="5834"/>
                              </a:cubicBezTo>
                              <a:close/>
                              <a:moveTo>
                                <a:pt x="2233" y="5834"/>
                              </a:moveTo>
                              <a:cubicBezTo>
                                <a:pt x="2227" y="5834"/>
                                <a:pt x="2223" y="5839"/>
                                <a:pt x="2223" y="5845"/>
                              </a:cubicBezTo>
                              <a:cubicBezTo>
                                <a:pt x="2223" y="5851"/>
                                <a:pt x="2227" y="5856"/>
                                <a:pt x="2233" y="5856"/>
                              </a:cubicBezTo>
                              <a:cubicBezTo>
                                <a:pt x="2239" y="5856"/>
                                <a:pt x="2244" y="5851"/>
                                <a:pt x="2244" y="5845"/>
                              </a:cubicBezTo>
                              <a:cubicBezTo>
                                <a:pt x="2244" y="5839"/>
                                <a:pt x="2239" y="5834"/>
                                <a:pt x="2233" y="5834"/>
                              </a:cubicBezTo>
                              <a:close/>
                              <a:moveTo>
                                <a:pt x="2326" y="5834"/>
                              </a:moveTo>
                              <a:cubicBezTo>
                                <a:pt x="2320" y="5834"/>
                                <a:pt x="2315" y="5839"/>
                                <a:pt x="2315" y="5845"/>
                              </a:cubicBezTo>
                              <a:cubicBezTo>
                                <a:pt x="2315" y="5851"/>
                                <a:pt x="2320" y="5856"/>
                                <a:pt x="2326" y="5856"/>
                              </a:cubicBezTo>
                              <a:cubicBezTo>
                                <a:pt x="2332" y="5856"/>
                                <a:pt x="2337" y="5851"/>
                                <a:pt x="2337" y="5845"/>
                              </a:cubicBezTo>
                              <a:cubicBezTo>
                                <a:pt x="2337" y="5839"/>
                                <a:pt x="2332" y="5834"/>
                                <a:pt x="2326" y="5834"/>
                              </a:cubicBezTo>
                              <a:close/>
                              <a:moveTo>
                                <a:pt x="2419" y="5834"/>
                              </a:moveTo>
                              <a:cubicBezTo>
                                <a:pt x="2413" y="5834"/>
                                <a:pt x="2408" y="5839"/>
                                <a:pt x="2408" y="5845"/>
                              </a:cubicBezTo>
                              <a:cubicBezTo>
                                <a:pt x="2408" y="5851"/>
                                <a:pt x="2413" y="5856"/>
                                <a:pt x="2419" y="5856"/>
                              </a:cubicBezTo>
                              <a:cubicBezTo>
                                <a:pt x="2425" y="5856"/>
                                <a:pt x="2430" y="5851"/>
                                <a:pt x="2430" y="5845"/>
                              </a:cubicBezTo>
                              <a:cubicBezTo>
                                <a:pt x="2430" y="5839"/>
                                <a:pt x="2425" y="5834"/>
                                <a:pt x="2419" y="5834"/>
                              </a:cubicBezTo>
                              <a:close/>
                              <a:moveTo>
                                <a:pt x="2511" y="5834"/>
                              </a:moveTo>
                              <a:cubicBezTo>
                                <a:pt x="2505" y="5834"/>
                                <a:pt x="2500" y="5839"/>
                                <a:pt x="2500" y="5845"/>
                              </a:cubicBezTo>
                              <a:cubicBezTo>
                                <a:pt x="2500" y="5851"/>
                                <a:pt x="2505" y="5856"/>
                                <a:pt x="2511" y="5856"/>
                              </a:cubicBezTo>
                              <a:cubicBezTo>
                                <a:pt x="2517" y="5856"/>
                                <a:pt x="2522" y="5851"/>
                                <a:pt x="2522" y="5845"/>
                              </a:cubicBezTo>
                              <a:cubicBezTo>
                                <a:pt x="2522" y="5839"/>
                                <a:pt x="2517" y="5834"/>
                                <a:pt x="2511" y="5834"/>
                              </a:cubicBezTo>
                              <a:close/>
                              <a:moveTo>
                                <a:pt x="2604" y="5834"/>
                              </a:moveTo>
                              <a:cubicBezTo>
                                <a:pt x="2598" y="5834"/>
                                <a:pt x="2593" y="5839"/>
                                <a:pt x="2593" y="5845"/>
                              </a:cubicBezTo>
                              <a:cubicBezTo>
                                <a:pt x="2593" y="5851"/>
                                <a:pt x="2598" y="5856"/>
                                <a:pt x="2604" y="5856"/>
                              </a:cubicBezTo>
                              <a:cubicBezTo>
                                <a:pt x="2610" y="5856"/>
                                <a:pt x="2615" y="5851"/>
                                <a:pt x="2615" y="5845"/>
                              </a:cubicBezTo>
                              <a:cubicBezTo>
                                <a:pt x="2615" y="5839"/>
                                <a:pt x="2610" y="5834"/>
                                <a:pt x="2604" y="5834"/>
                              </a:cubicBezTo>
                              <a:close/>
                              <a:moveTo>
                                <a:pt x="2697" y="5834"/>
                              </a:moveTo>
                              <a:cubicBezTo>
                                <a:pt x="2690" y="5834"/>
                                <a:pt x="2686" y="5839"/>
                                <a:pt x="2686" y="5845"/>
                              </a:cubicBezTo>
                              <a:cubicBezTo>
                                <a:pt x="2686" y="5851"/>
                                <a:pt x="2690" y="5856"/>
                                <a:pt x="2697" y="5856"/>
                              </a:cubicBezTo>
                              <a:cubicBezTo>
                                <a:pt x="2703" y="5856"/>
                                <a:pt x="2707" y="5851"/>
                                <a:pt x="2707" y="5845"/>
                              </a:cubicBezTo>
                              <a:cubicBezTo>
                                <a:pt x="2707" y="5839"/>
                                <a:pt x="2703" y="5834"/>
                                <a:pt x="2697" y="5834"/>
                              </a:cubicBezTo>
                              <a:close/>
                              <a:moveTo>
                                <a:pt x="2789" y="5834"/>
                              </a:moveTo>
                              <a:cubicBezTo>
                                <a:pt x="2783" y="5834"/>
                                <a:pt x="2778" y="5839"/>
                                <a:pt x="2778" y="5845"/>
                              </a:cubicBezTo>
                              <a:cubicBezTo>
                                <a:pt x="2778" y="5851"/>
                                <a:pt x="2783" y="5856"/>
                                <a:pt x="2789" y="5856"/>
                              </a:cubicBezTo>
                              <a:cubicBezTo>
                                <a:pt x="2795" y="5856"/>
                                <a:pt x="2800" y="5851"/>
                                <a:pt x="2800" y="5845"/>
                              </a:cubicBezTo>
                              <a:cubicBezTo>
                                <a:pt x="2800" y="5839"/>
                                <a:pt x="2795" y="5834"/>
                                <a:pt x="2789" y="5834"/>
                              </a:cubicBezTo>
                              <a:close/>
                              <a:moveTo>
                                <a:pt x="2882" y="5834"/>
                              </a:moveTo>
                              <a:cubicBezTo>
                                <a:pt x="2876" y="5834"/>
                                <a:pt x="2871" y="5839"/>
                                <a:pt x="2871" y="5845"/>
                              </a:cubicBezTo>
                              <a:cubicBezTo>
                                <a:pt x="2871" y="5851"/>
                                <a:pt x="2876" y="5856"/>
                                <a:pt x="2882" y="5856"/>
                              </a:cubicBezTo>
                              <a:cubicBezTo>
                                <a:pt x="2888" y="5856"/>
                                <a:pt x="2893" y="5851"/>
                                <a:pt x="2893" y="5845"/>
                              </a:cubicBezTo>
                              <a:cubicBezTo>
                                <a:pt x="2893" y="5839"/>
                                <a:pt x="2888" y="5834"/>
                                <a:pt x="2882" y="5834"/>
                              </a:cubicBezTo>
                              <a:close/>
                              <a:moveTo>
                                <a:pt x="2974" y="5834"/>
                              </a:moveTo>
                              <a:cubicBezTo>
                                <a:pt x="2968" y="5834"/>
                                <a:pt x="2963" y="5839"/>
                                <a:pt x="2963" y="5845"/>
                              </a:cubicBezTo>
                              <a:cubicBezTo>
                                <a:pt x="2963" y="5851"/>
                                <a:pt x="2968" y="5856"/>
                                <a:pt x="2974" y="5856"/>
                              </a:cubicBezTo>
                              <a:cubicBezTo>
                                <a:pt x="2980" y="5856"/>
                                <a:pt x="2985" y="5851"/>
                                <a:pt x="2985" y="5845"/>
                              </a:cubicBezTo>
                              <a:cubicBezTo>
                                <a:pt x="2985" y="5839"/>
                                <a:pt x="2980" y="5834"/>
                                <a:pt x="2974" y="5834"/>
                              </a:cubicBezTo>
                              <a:close/>
                              <a:moveTo>
                                <a:pt x="3067" y="5834"/>
                              </a:moveTo>
                              <a:cubicBezTo>
                                <a:pt x="3061" y="5834"/>
                                <a:pt x="3056" y="5839"/>
                                <a:pt x="3056" y="5845"/>
                              </a:cubicBezTo>
                              <a:cubicBezTo>
                                <a:pt x="3056" y="5851"/>
                                <a:pt x="3061" y="5856"/>
                                <a:pt x="3067" y="5856"/>
                              </a:cubicBezTo>
                              <a:cubicBezTo>
                                <a:pt x="3073" y="5856"/>
                                <a:pt x="3078" y="5851"/>
                                <a:pt x="3078" y="5845"/>
                              </a:cubicBezTo>
                              <a:cubicBezTo>
                                <a:pt x="3078" y="5839"/>
                                <a:pt x="3073" y="5834"/>
                                <a:pt x="3067" y="5834"/>
                              </a:cubicBezTo>
                              <a:close/>
                              <a:moveTo>
                                <a:pt x="3160" y="5834"/>
                              </a:moveTo>
                              <a:cubicBezTo>
                                <a:pt x="3154" y="5834"/>
                                <a:pt x="3149" y="5839"/>
                                <a:pt x="3149" y="5845"/>
                              </a:cubicBezTo>
                              <a:cubicBezTo>
                                <a:pt x="3149" y="5851"/>
                                <a:pt x="3154" y="5856"/>
                                <a:pt x="3160" y="5856"/>
                              </a:cubicBezTo>
                              <a:cubicBezTo>
                                <a:pt x="3166" y="5856"/>
                                <a:pt x="3170" y="5851"/>
                                <a:pt x="3170" y="5845"/>
                              </a:cubicBezTo>
                              <a:cubicBezTo>
                                <a:pt x="3170" y="5839"/>
                                <a:pt x="3166" y="5834"/>
                                <a:pt x="3160" y="5834"/>
                              </a:cubicBezTo>
                              <a:close/>
                              <a:moveTo>
                                <a:pt x="3252" y="5834"/>
                              </a:moveTo>
                              <a:cubicBezTo>
                                <a:pt x="3246" y="5834"/>
                                <a:pt x="3241" y="5839"/>
                                <a:pt x="3241" y="5845"/>
                              </a:cubicBezTo>
                              <a:cubicBezTo>
                                <a:pt x="3241" y="5851"/>
                                <a:pt x="3246" y="5856"/>
                                <a:pt x="3252" y="5856"/>
                              </a:cubicBezTo>
                              <a:cubicBezTo>
                                <a:pt x="3258" y="5856"/>
                                <a:pt x="3263" y="5851"/>
                                <a:pt x="3263" y="5845"/>
                              </a:cubicBezTo>
                              <a:cubicBezTo>
                                <a:pt x="3263" y="5839"/>
                                <a:pt x="3258" y="5834"/>
                                <a:pt x="3252" y="5834"/>
                              </a:cubicBezTo>
                              <a:close/>
                              <a:moveTo>
                                <a:pt x="3345" y="5834"/>
                              </a:moveTo>
                              <a:cubicBezTo>
                                <a:pt x="3339" y="5834"/>
                                <a:pt x="3334" y="5839"/>
                                <a:pt x="3334" y="5845"/>
                              </a:cubicBezTo>
                              <a:cubicBezTo>
                                <a:pt x="3334" y="5851"/>
                                <a:pt x="3339" y="5856"/>
                                <a:pt x="3345" y="5856"/>
                              </a:cubicBezTo>
                              <a:cubicBezTo>
                                <a:pt x="3351" y="5856"/>
                                <a:pt x="3356" y="5851"/>
                                <a:pt x="3356" y="5845"/>
                              </a:cubicBezTo>
                              <a:cubicBezTo>
                                <a:pt x="3356" y="5839"/>
                                <a:pt x="3351" y="5834"/>
                                <a:pt x="3345" y="5834"/>
                              </a:cubicBezTo>
                              <a:close/>
                              <a:moveTo>
                                <a:pt x="3437" y="5834"/>
                              </a:moveTo>
                              <a:cubicBezTo>
                                <a:pt x="3431" y="5834"/>
                                <a:pt x="3426" y="5839"/>
                                <a:pt x="3426" y="5845"/>
                              </a:cubicBezTo>
                              <a:cubicBezTo>
                                <a:pt x="3426" y="5851"/>
                                <a:pt x="3431" y="5856"/>
                                <a:pt x="3437" y="5856"/>
                              </a:cubicBezTo>
                              <a:cubicBezTo>
                                <a:pt x="3443" y="5856"/>
                                <a:pt x="3448" y="5851"/>
                                <a:pt x="3448" y="5845"/>
                              </a:cubicBezTo>
                              <a:cubicBezTo>
                                <a:pt x="3448" y="5839"/>
                                <a:pt x="3443" y="5834"/>
                                <a:pt x="3437" y="5834"/>
                              </a:cubicBezTo>
                              <a:close/>
                              <a:moveTo>
                                <a:pt x="3530" y="5834"/>
                              </a:moveTo>
                              <a:cubicBezTo>
                                <a:pt x="3524" y="5834"/>
                                <a:pt x="3519" y="5839"/>
                                <a:pt x="3519" y="5845"/>
                              </a:cubicBezTo>
                              <a:cubicBezTo>
                                <a:pt x="3519" y="5851"/>
                                <a:pt x="3524" y="5856"/>
                                <a:pt x="3530" y="5856"/>
                              </a:cubicBezTo>
                              <a:cubicBezTo>
                                <a:pt x="3536" y="5856"/>
                                <a:pt x="3541" y="5851"/>
                                <a:pt x="3541" y="5845"/>
                              </a:cubicBezTo>
                              <a:cubicBezTo>
                                <a:pt x="3541" y="5839"/>
                                <a:pt x="3536" y="5834"/>
                                <a:pt x="3530" y="5834"/>
                              </a:cubicBezTo>
                              <a:close/>
                              <a:moveTo>
                                <a:pt x="3623" y="5834"/>
                              </a:moveTo>
                              <a:cubicBezTo>
                                <a:pt x="3617" y="5834"/>
                                <a:pt x="3612" y="5839"/>
                                <a:pt x="3612" y="5845"/>
                              </a:cubicBezTo>
                              <a:cubicBezTo>
                                <a:pt x="3612" y="5851"/>
                                <a:pt x="3617" y="5856"/>
                                <a:pt x="3623" y="5856"/>
                              </a:cubicBezTo>
                              <a:cubicBezTo>
                                <a:pt x="3629" y="5856"/>
                                <a:pt x="3633" y="5851"/>
                                <a:pt x="3633" y="5845"/>
                              </a:cubicBezTo>
                              <a:cubicBezTo>
                                <a:pt x="3633" y="5839"/>
                                <a:pt x="3629" y="5834"/>
                                <a:pt x="3623" y="5834"/>
                              </a:cubicBezTo>
                              <a:close/>
                              <a:moveTo>
                                <a:pt x="3715" y="5834"/>
                              </a:moveTo>
                              <a:cubicBezTo>
                                <a:pt x="3709" y="5834"/>
                                <a:pt x="3704" y="5839"/>
                                <a:pt x="3704" y="5845"/>
                              </a:cubicBezTo>
                              <a:cubicBezTo>
                                <a:pt x="3704" y="5851"/>
                                <a:pt x="3709" y="5856"/>
                                <a:pt x="3715" y="5856"/>
                              </a:cubicBezTo>
                              <a:cubicBezTo>
                                <a:pt x="3721" y="5856"/>
                                <a:pt x="3726" y="5851"/>
                                <a:pt x="3726" y="5845"/>
                              </a:cubicBezTo>
                              <a:cubicBezTo>
                                <a:pt x="3726" y="5839"/>
                                <a:pt x="3721" y="5834"/>
                                <a:pt x="3715" y="5834"/>
                              </a:cubicBezTo>
                              <a:close/>
                              <a:moveTo>
                                <a:pt x="3808" y="5834"/>
                              </a:moveTo>
                              <a:cubicBezTo>
                                <a:pt x="3802" y="5834"/>
                                <a:pt x="3797" y="5839"/>
                                <a:pt x="3797" y="5845"/>
                              </a:cubicBezTo>
                              <a:cubicBezTo>
                                <a:pt x="3797" y="5851"/>
                                <a:pt x="3802" y="5856"/>
                                <a:pt x="3808" y="5856"/>
                              </a:cubicBezTo>
                              <a:cubicBezTo>
                                <a:pt x="3814" y="5856"/>
                                <a:pt x="3819" y="5851"/>
                                <a:pt x="3819" y="5845"/>
                              </a:cubicBezTo>
                              <a:cubicBezTo>
                                <a:pt x="3819" y="5839"/>
                                <a:pt x="3814" y="5834"/>
                                <a:pt x="3808" y="5834"/>
                              </a:cubicBezTo>
                              <a:close/>
                              <a:moveTo>
                                <a:pt x="3900" y="5834"/>
                              </a:moveTo>
                              <a:cubicBezTo>
                                <a:pt x="3894" y="5834"/>
                                <a:pt x="3889" y="5839"/>
                                <a:pt x="3889" y="5845"/>
                              </a:cubicBezTo>
                              <a:cubicBezTo>
                                <a:pt x="3889" y="5851"/>
                                <a:pt x="3894" y="5856"/>
                                <a:pt x="3900" y="5856"/>
                              </a:cubicBezTo>
                              <a:cubicBezTo>
                                <a:pt x="3906" y="5856"/>
                                <a:pt x="3911" y="5851"/>
                                <a:pt x="3911" y="5845"/>
                              </a:cubicBezTo>
                              <a:cubicBezTo>
                                <a:pt x="3911" y="5839"/>
                                <a:pt x="3906" y="5834"/>
                                <a:pt x="3900" y="5834"/>
                              </a:cubicBezTo>
                              <a:close/>
                              <a:moveTo>
                                <a:pt x="3993" y="5834"/>
                              </a:moveTo>
                              <a:cubicBezTo>
                                <a:pt x="3987" y="5834"/>
                                <a:pt x="3982" y="5839"/>
                                <a:pt x="3982" y="5845"/>
                              </a:cubicBezTo>
                              <a:cubicBezTo>
                                <a:pt x="3982" y="5851"/>
                                <a:pt x="3987" y="5856"/>
                                <a:pt x="3993" y="5856"/>
                              </a:cubicBezTo>
                              <a:cubicBezTo>
                                <a:pt x="3999" y="5856"/>
                                <a:pt x="4004" y="5851"/>
                                <a:pt x="4004" y="5845"/>
                              </a:cubicBezTo>
                              <a:cubicBezTo>
                                <a:pt x="4004" y="5839"/>
                                <a:pt x="3999" y="5834"/>
                                <a:pt x="3993" y="5834"/>
                              </a:cubicBezTo>
                              <a:close/>
                              <a:moveTo>
                                <a:pt x="4086" y="5834"/>
                              </a:moveTo>
                              <a:cubicBezTo>
                                <a:pt x="4080" y="5834"/>
                                <a:pt x="4075" y="5839"/>
                                <a:pt x="4075" y="5845"/>
                              </a:cubicBezTo>
                              <a:cubicBezTo>
                                <a:pt x="4075" y="5851"/>
                                <a:pt x="4080" y="5856"/>
                                <a:pt x="4086" y="5856"/>
                              </a:cubicBezTo>
                              <a:cubicBezTo>
                                <a:pt x="4092" y="5856"/>
                                <a:pt x="4096" y="5851"/>
                                <a:pt x="4096" y="5845"/>
                              </a:cubicBezTo>
                              <a:cubicBezTo>
                                <a:pt x="4096" y="5839"/>
                                <a:pt x="4092" y="5834"/>
                                <a:pt x="4086" y="5834"/>
                              </a:cubicBezTo>
                              <a:close/>
                              <a:moveTo>
                                <a:pt x="4178" y="5834"/>
                              </a:moveTo>
                              <a:cubicBezTo>
                                <a:pt x="4172" y="5834"/>
                                <a:pt x="4167" y="5839"/>
                                <a:pt x="4167" y="5845"/>
                              </a:cubicBezTo>
                              <a:cubicBezTo>
                                <a:pt x="4167" y="5851"/>
                                <a:pt x="4172" y="5856"/>
                                <a:pt x="4178" y="5856"/>
                              </a:cubicBezTo>
                              <a:cubicBezTo>
                                <a:pt x="4184" y="5856"/>
                                <a:pt x="4189" y="5851"/>
                                <a:pt x="4189" y="5845"/>
                              </a:cubicBezTo>
                              <a:cubicBezTo>
                                <a:pt x="4189" y="5839"/>
                                <a:pt x="4184" y="5834"/>
                                <a:pt x="4178" y="5834"/>
                              </a:cubicBezTo>
                              <a:close/>
                              <a:moveTo>
                                <a:pt x="4271" y="5834"/>
                              </a:moveTo>
                              <a:cubicBezTo>
                                <a:pt x="4265" y="5834"/>
                                <a:pt x="4260" y="5839"/>
                                <a:pt x="4260" y="5845"/>
                              </a:cubicBezTo>
                              <a:cubicBezTo>
                                <a:pt x="4260" y="5851"/>
                                <a:pt x="4265" y="5856"/>
                                <a:pt x="4271" y="5856"/>
                              </a:cubicBezTo>
                              <a:cubicBezTo>
                                <a:pt x="4277" y="5856"/>
                                <a:pt x="4282" y="5851"/>
                                <a:pt x="4282" y="5845"/>
                              </a:cubicBezTo>
                              <a:cubicBezTo>
                                <a:pt x="4282" y="5839"/>
                                <a:pt x="4277" y="5834"/>
                                <a:pt x="4271" y="5834"/>
                              </a:cubicBezTo>
                              <a:close/>
                              <a:moveTo>
                                <a:pt x="4363" y="5834"/>
                              </a:moveTo>
                              <a:cubicBezTo>
                                <a:pt x="4357" y="5834"/>
                                <a:pt x="4353" y="5839"/>
                                <a:pt x="4353" y="5845"/>
                              </a:cubicBezTo>
                              <a:cubicBezTo>
                                <a:pt x="4353" y="5851"/>
                                <a:pt x="4357" y="5856"/>
                                <a:pt x="4363" y="5856"/>
                              </a:cubicBezTo>
                              <a:cubicBezTo>
                                <a:pt x="4369" y="5856"/>
                                <a:pt x="4374" y="5851"/>
                                <a:pt x="4374" y="5845"/>
                              </a:cubicBezTo>
                              <a:cubicBezTo>
                                <a:pt x="4374" y="5839"/>
                                <a:pt x="4369" y="5834"/>
                                <a:pt x="4363" y="5834"/>
                              </a:cubicBezTo>
                              <a:close/>
                              <a:moveTo>
                                <a:pt x="4456" y="5834"/>
                              </a:moveTo>
                              <a:cubicBezTo>
                                <a:pt x="4450" y="5834"/>
                                <a:pt x="4445" y="5839"/>
                                <a:pt x="4445" y="5845"/>
                              </a:cubicBezTo>
                              <a:cubicBezTo>
                                <a:pt x="4445" y="5851"/>
                                <a:pt x="4450" y="5856"/>
                                <a:pt x="4456" y="5856"/>
                              </a:cubicBezTo>
                              <a:cubicBezTo>
                                <a:pt x="4462" y="5856"/>
                                <a:pt x="4467" y="5851"/>
                                <a:pt x="4467" y="5845"/>
                              </a:cubicBezTo>
                              <a:cubicBezTo>
                                <a:pt x="4467" y="5839"/>
                                <a:pt x="4462" y="5834"/>
                                <a:pt x="4456" y="5834"/>
                              </a:cubicBezTo>
                              <a:close/>
                              <a:moveTo>
                                <a:pt x="4549" y="5834"/>
                              </a:moveTo>
                              <a:cubicBezTo>
                                <a:pt x="4543" y="5834"/>
                                <a:pt x="4538" y="5839"/>
                                <a:pt x="4538" y="5845"/>
                              </a:cubicBezTo>
                              <a:cubicBezTo>
                                <a:pt x="4538" y="5851"/>
                                <a:pt x="4543" y="5856"/>
                                <a:pt x="4549" y="5856"/>
                              </a:cubicBezTo>
                              <a:cubicBezTo>
                                <a:pt x="4555" y="5856"/>
                                <a:pt x="4559" y="5851"/>
                                <a:pt x="4559" y="5845"/>
                              </a:cubicBezTo>
                              <a:cubicBezTo>
                                <a:pt x="4559" y="5839"/>
                                <a:pt x="4555" y="5834"/>
                                <a:pt x="4549" y="5834"/>
                              </a:cubicBezTo>
                              <a:close/>
                              <a:moveTo>
                                <a:pt x="4641" y="5834"/>
                              </a:moveTo>
                              <a:cubicBezTo>
                                <a:pt x="4635" y="5834"/>
                                <a:pt x="4630" y="5839"/>
                                <a:pt x="4630" y="5845"/>
                              </a:cubicBezTo>
                              <a:cubicBezTo>
                                <a:pt x="4630" y="5851"/>
                                <a:pt x="4635" y="5856"/>
                                <a:pt x="4641" y="5856"/>
                              </a:cubicBezTo>
                              <a:cubicBezTo>
                                <a:pt x="4647" y="5856"/>
                                <a:pt x="4652" y="5851"/>
                                <a:pt x="4652" y="5845"/>
                              </a:cubicBezTo>
                              <a:cubicBezTo>
                                <a:pt x="4652" y="5839"/>
                                <a:pt x="4647" y="5834"/>
                                <a:pt x="4641" y="5834"/>
                              </a:cubicBezTo>
                              <a:close/>
                              <a:moveTo>
                                <a:pt x="4734" y="5834"/>
                              </a:moveTo>
                              <a:cubicBezTo>
                                <a:pt x="4728" y="5834"/>
                                <a:pt x="4723" y="5839"/>
                                <a:pt x="4723" y="5845"/>
                              </a:cubicBezTo>
                              <a:cubicBezTo>
                                <a:pt x="4723" y="5851"/>
                                <a:pt x="4728" y="5856"/>
                                <a:pt x="4734" y="5856"/>
                              </a:cubicBezTo>
                              <a:cubicBezTo>
                                <a:pt x="4740" y="5856"/>
                                <a:pt x="4745" y="5851"/>
                                <a:pt x="4745" y="5845"/>
                              </a:cubicBezTo>
                              <a:cubicBezTo>
                                <a:pt x="4745" y="5839"/>
                                <a:pt x="4740" y="5834"/>
                                <a:pt x="4734" y="5834"/>
                              </a:cubicBezTo>
                              <a:close/>
                              <a:moveTo>
                                <a:pt x="4826" y="5834"/>
                              </a:moveTo>
                              <a:cubicBezTo>
                                <a:pt x="4820" y="5834"/>
                                <a:pt x="4816" y="5839"/>
                                <a:pt x="4816" y="5845"/>
                              </a:cubicBezTo>
                              <a:cubicBezTo>
                                <a:pt x="4816" y="5851"/>
                                <a:pt x="4820" y="5856"/>
                                <a:pt x="4826" y="5856"/>
                              </a:cubicBezTo>
                              <a:cubicBezTo>
                                <a:pt x="4832" y="5856"/>
                                <a:pt x="4837" y="5851"/>
                                <a:pt x="4837" y="5845"/>
                              </a:cubicBezTo>
                              <a:cubicBezTo>
                                <a:pt x="4837" y="5839"/>
                                <a:pt x="4832" y="5834"/>
                                <a:pt x="4826" y="5834"/>
                              </a:cubicBezTo>
                              <a:close/>
                              <a:moveTo>
                                <a:pt x="4919" y="5834"/>
                              </a:moveTo>
                              <a:cubicBezTo>
                                <a:pt x="4913" y="5834"/>
                                <a:pt x="4908" y="5839"/>
                                <a:pt x="4908" y="5845"/>
                              </a:cubicBezTo>
                              <a:cubicBezTo>
                                <a:pt x="4908" y="5851"/>
                                <a:pt x="4913" y="5856"/>
                                <a:pt x="4919" y="5856"/>
                              </a:cubicBezTo>
                              <a:cubicBezTo>
                                <a:pt x="4925" y="5856"/>
                                <a:pt x="4930" y="5851"/>
                                <a:pt x="4930" y="5845"/>
                              </a:cubicBezTo>
                              <a:cubicBezTo>
                                <a:pt x="4930" y="5839"/>
                                <a:pt x="4925" y="5834"/>
                                <a:pt x="4919" y="5834"/>
                              </a:cubicBezTo>
                              <a:close/>
                              <a:moveTo>
                                <a:pt x="5012" y="5834"/>
                              </a:moveTo>
                              <a:cubicBezTo>
                                <a:pt x="5006" y="5834"/>
                                <a:pt x="5001" y="5839"/>
                                <a:pt x="5001" y="5845"/>
                              </a:cubicBezTo>
                              <a:cubicBezTo>
                                <a:pt x="5001" y="5851"/>
                                <a:pt x="5006" y="5856"/>
                                <a:pt x="5012" y="5856"/>
                              </a:cubicBezTo>
                              <a:cubicBezTo>
                                <a:pt x="5018" y="5856"/>
                                <a:pt x="5023" y="5851"/>
                                <a:pt x="5023" y="5845"/>
                              </a:cubicBezTo>
                              <a:cubicBezTo>
                                <a:pt x="5023" y="5839"/>
                                <a:pt x="5018" y="5834"/>
                                <a:pt x="5012" y="5834"/>
                              </a:cubicBezTo>
                              <a:close/>
                              <a:moveTo>
                                <a:pt x="5104" y="5834"/>
                              </a:moveTo>
                              <a:cubicBezTo>
                                <a:pt x="5098" y="5834"/>
                                <a:pt x="5093" y="5839"/>
                                <a:pt x="5093" y="5845"/>
                              </a:cubicBezTo>
                              <a:cubicBezTo>
                                <a:pt x="5093" y="5851"/>
                                <a:pt x="5098" y="5856"/>
                                <a:pt x="5104" y="5856"/>
                              </a:cubicBezTo>
                              <a:cubicBezTo>
                                <a:pt x="5110" y="5856"/>
                                <a:pt x="5115" y="5851"/>
                                <a:pt x="5115" y="5845"/>
                              </a:cubicBezTo>
                              <a:cubicBezTo>
                                <a:pt x="5115" y="5839"/>
                                <a:pt x="5110" y="5834"/>
                                <a:pt x="5104" y="5834"/>
                              </a:cubicBezTo>
                              <a:close/>
                              <a:moveTo>
                                <a:pt x="5197" y="5834"/>
                              </a:moveTo>
                              <a:cubicBezTo>
                                <a:pt x="5191" y="5834"/>
                                <a:pt x="5186" y="5839"/>
                                <a:pt x="5186" y="5845"/>
                              </a:cubicBezTo>
                              <a:cubicBezTo>
                                <a:pt x="5186" y="5851"/>
                                <a:pt x="5191" y="5856"/>
                                <a:pt x="5197" y="5856"/>
                              </a:cubicBezTo>
                              <a:cubicBezTo>
                                <a:pt x="5203" y="5856"/>
                                <a:pt x="5208" y="5851"/>
                                <a:pt x="5208" y="5845"/>
                              </a:cubicBezTo>
                              <a:cubicBezTo>
                                <a:pt x="5208" y="5839"/>
                                <a:pt x="5203" y="5834"/>
                                <a:pt x="5197" y="5834"/>
                              </a:cubicBezTo>
                              <a:close/>
                              <a:moveTo>
                                <a:pt x="5289" y="5834"/>
                              </a:moveTo>
                              <a:cubicBezTo>
                                <a:pt x="5283" y="5834"/>
                                <a:pt x="5279" y="5839"/>
                                <a:pt x="5279" y="5845"/>
                              </a:cubicBezTo>
                              <a:cubicBezTo>
                                <a:pt x="5279" y="5851"/>
                                <a:pt x="5283" y="5856"/>
                                <a:pt x="5289" y="5856"/>
                              </a:cubicBezTo>
                              <a:cubicBezTo>
                                <a:pt x="5295" y="5856"/>
                                <a:pt x="5300" y="5851"/>
                                <a:pt x="5300" y="5845"/>
                              </a:cubicBezTo>
                              <a:cubicBezTo>
                                <a:pt x="5300" y="5839"/>
                                <a:pt x="5295" y="5834"/>
                                <a:pt x="5289" y="5834"/>
                              </a:cubicBezTo>
                              <a:close/>
                              <a:moveTo>
                                <a:pt x="5382" y="5834"/>
                              </a:moveTo>
                              <a:cubicBezTo>
                                <a:pt x="5376" y="5834"/>
                                <a:pt x="5371" y="5839"/>
                                <a:pt x="5371" y="5845"/>
                              </a:cubicBezTo>
                              <a:cubicBezTo>
                                <a:pt x="5371" y="5851"/>
                                <a:pt x="5376" y="5856"/>
                                <a:pt x="5382" y="5856"/>
                              </a:cubicBezTo>
                              <a:cubicBezTo>
                                <a:pt x="5388" y="5856"/>
                                <a:pt x="5393" y="5851"/>
                                <a:pt x="5393" y="5845"/>
                              </a:cubicBezTo>
                              <a:cubicBezTo>
                                <a:pt x="5393" y="5839"/>
                                <a:pt x="5388" y="5834"/>
                                <a:pt x="5382" y="5834"/>
                              </a:cubicBezTo>
                              <a:close/>
                              <a:moveTo>
                                <a:pt x="5475" y="5834"/>
                              </a:moveTo>
                              <a:cubicBezTo>
                                <a:pt x="5469" y="5834"/>
                                <a:pt x="5464" y="5839"/>
                                <a:pt x="5464" y="5845"/>
                              </a:cubicBezTo>
                              <a:cubicBezTo>
                                <a:pt x="5464" y="5851"/>
                                <a:pt x="5469" y="5856"/>
                                <a:pt x="5475" y="5856"/>
                              </a:cubicBezTo>
                              <a:cubicBezTo>
                                <a:pt x="5481" y="5856"/>
                                <a:pt x="5486" y="5851"/>
                                <a:pt x="5486" y="5845"/>
                              </a:cubicBezTo>
                              <a:cubicBezTo>
                                <a:pt x="5486" y="5839"/>
                                <a:pt x="5481" y="5834"/>
                                <a:pt x="5475" y="5834"/>
                              </a:cubicBezTo>
                              <a:close/>
                              <a:moveTo>
                                <a:pt x="5567" y="5834"/>
                              </a:moveTo>
                              <a:cubicBezTo>
                                <a:pt x="5561" y="5834"/>
                                <a:pt x="5556" y="5839"/>
                                <a:pt x="5556" y="5845"/>
                              </a:cubicBezTo>
                              <a:cubicBezTo>
                                <a:pt x="5556" y="5851"/>
                                <a:pt x="5561" y="5856"/>
                                <a:pt x="5567" y="5856"/>
                              </a:cubicBezTo>
                              <a:cubicBezTo>
                                <a:pt x="5573" y="5856"/>
                                <a:pt x="5578" y="5851"/>
                                <a:pt x="5578" y="5845"/>
                              </a:cubicBezTo>
                              <a:cubicBezTo>
                                <a:pt x="5578" y="5839"/>
                                <a:pt x="5573" y="5834"/>
                                <a:pt x="5567" y="5834"/>
                              </a:cubicBezTo>
                              <a:close/>
                              <a:moveTo>
                                <a:pt x="5660" y="5834"/>
                              </a:moveTo>
                              <a:cubicBezTo>
                                <a:pt x="5654" y="5834"/>
                                <a:pt x="5649" y="5839"/>
                                <a:pt x="5649" y="5845"/>
                              </a:cubicBezTo>
                              <a:cubicBezTo>
                                <a:pt x="5649" y="5851"/>
                                <a:pt x="5654" y="5856"/>
                                <a:pt x="5660" y="5856"/>
                              </a:cubicBezTo>
                              <a:cubicBezTo>
                                <a:pt x="5666" y="5856"/>
                                <a:pt x="5671" y="5851"/>
                                <a:pt x="5671" y="5845"/>
                              </a:cubicBezTo>
                              <a:cubicBezTo>
                                <a:pt x="5671" y="5839"/>
                                <a:pt x="5666" y="5834"/>
                                <a:pt x="5660" y="5834"/>
                              </a:cubicBezTo>
                              <a:close/>
                              <a:moveTo>
                                <a:pt x="5752" y="5834"/>
                              </a:moveTo>
                              <a:cubicBezTo>
                                <a:pt x="5746" y="5834"/>
                                <a:pt x="5742" y="5839"/>
                                <a:pt x="5742" y="5845"/>
                              </a:cubicBezTo>
                              <a:cubicBezTo>
                                <a:pt x="5742" y="5851"/>
                                <a:pt x="5746" y="5856"/>
                                <a:pt x="5752" y="5856"/>
                              </a:cubicBezTo>
                              <a:cubicBezTo>
                                <a:pt x="5758" y="5856"/>
                                <a:pt x="5763" y="5851"/>
                                <a:pt x="5763" y="5845"/>
                              </a:cubicBezTo>
                              <a:cubicBezTo>
                                <a:pt x="5763" y="5839"/>
                                <a:pt x="5758" y="5834"/>
                                <a:pt x="5752" y="5834"/>
                              </a:cubicBezTo>
                              <a:close/>
                              <a:moveTo>
                                <a:pt x="670" y="5937"/>
                              </a:moveTo>
                              <a:cubicBezTo>
                                <a:pt x="670" y="5931"/>
                                <a:pt x="665" y="5926"/>
                                <a:pt x="659" y="5926"/>
                              </a:cubicBezTo>
                              <a:cubicBezTo>
                                <a:pt x="653" y="5926"/>
                                <a:pt x="648" y="5931"/>
                                <a:pt x="648" y="5937"/>
                              </a:cubicBezTo>
                              <a:cubicBezTo>
                                <a:pt x="648" y="5943"/>
                                <a:pt x="653" y="5948"/>
                                <a:pt x="659" y="5948"/>
                              </a:cubicBezTo>
                              <a:cubicBezTo>
                                <a:pt x="665" y="5948"/>
                                <a:pt x="670" y="5943"/>
                                <a:pt x="670" y="5937"/>
                              </a:cubicBezTo>
                              <a:close/>
                              <a:moveTo>
                                <a:pt x="670" y="6030"/>
                              </a:moveTo>
                              <a:cubicBezTo>
                                <a:pt x="670" y="6024"/>
                                <a:pt x="665" y="6019"/>
                                <a:pt x="659" y="6019"/>
                              </a:cubicBezTo>
                              <a:cubicBezTo>
                                <a:pt x="653" y="6019"/>
                                <a:pt x="648" y="6024"/>
                                <a:pt x="648" y="6030"/>
                              </a:cubicBezTo>
                              <a:cubicBezTo>
                                <a:pt x="648" y="6036"/>
                                <a:pt x="653" y="6041"/>
                                <a:pt x="659" y="6041"/>
                              </a:cubicBezTo>
                              <a:cubicBezTo>
                                <a:pt x="665" y="6041"/>
                                <a:pt x="670" y="6036"/>
                                <a:pt x="670" y="6030"/>
                              </a:cubicBezTo>
                              <a:close/>
                              <a:moveTo>
                                <a:pt x="670" y="6122"/>
                              </a:moveTo>
                              <a:cubicBezTo>
                                <a:pt x="670" y="6116"/>
                                <a:pt x="665" y="6112"/>
                                <a:pt x="659" y="6112"/>
                              </a:cubicBezTo>
                              <a:cubicBezTo>
                                <a:pt x="653" y="6112"/>
                                <a:pt x="648" y="6116"/>
                                <a:pt x="648" y="6122"/>
                              </a:cubicBezTo>
                              <a:cubicBezTo>
                                <a:pt x="648" y="6128"/>
                                <a:pt x="653" y="6133"/>
                                <a:pt x="659" y="6133"/>
                              </a:cubicBezTo>
                              <a:cubicBezTo>
                                <a:pt x="665" y="6133"/>
                                <a:pt x="670" y="6128"/>
                                <a:pt x="670" y="6122"/>
                              </a:cubicBezTo>
                              <a:close/>
                              <a:moveTo>
                                <a:pt x="670" y="6215"/>
                              </a:moveTo>
                              <a:cubicBezTo>
                                <a:pt x="670" y="6209"/>
                                <a:pt x="665" y="6204"/>
                                <a:pt x="659" y="6204"/>
                              </a:cubicBezTo>
                              <a:cubicBezTo>
                                <a:pt x="653" y="6204"/>
                                <a:pt x="648" y="6209"/>
                                <a:pt x="648" y="6215"/>
                              </a:cubicBezTo>
                              <a:cubicBezTo>
                                <a:pt x="648" y="6221"/>
                                <a:pt x="653" y="6226"/>
                                <a:pt x="659" y="6226"/>
                              </a:cubicBezTo>
                              <a:cubicBezTo>
                                <a:pt x="665" y="6226"/>
                                <a:pt x="670" y="6221"/>
                                <a:pt x="670" y="6215"/>
                              </a:cubicBezTo>
                              <a:close/>
                              <a:moveTo>
                                <a:pt x="670" y="6308"/>
                              </a:moveTo>
                              <a:cubicBezTo>
                                <a:pt x="670" y="6302"/>
                                <a:pt x="665" y="6297"/>
                                <a:pt x="659" y="6297"/>
                              </a:cubicBezTo>
                              <a:cubicBezTo>
                                <a:pt x="653" y="6297"/>
                                <a:pt x="648" y="6302"/>
                                <a:pt x="648" y="6308"/>
                              </a:cubicBezTo>
                              <a:cubicBezTo>
                                <a:pt x="648" y="6314"/>
                                <a:pt x="653" y="6319"/>
                                <a:pt x="659" y="6319"/>
                              </a:cubicBezTo>
                              <a:cubicBezTo>
                                <a:pt x="665" y="6319"/>
                                <a:pt x="670" y="6314"/>
                                <a:pt x="670" y="6308"/>
                              </a:cubicBezTo>
                              <a:close/>
                              <a:moveTo>
                                <a:pt x="670" y="6400"/>
                              </a:moveTo>
                              <a:cubicBezTo>
                                <a:pt x="670" y="6394"/>
                                <a:pt x="665" y="6389"/>
                                <a:pt x="659" y="6389"/>
                              </a:cubicBezTo>
                              <a:cubicBezTo>
                                <a:pt x="653" y="6389"/>
                                <a:pt x="648" y="6394"/>
                                <a:pt x="648" y="6400"/>
                              </a:cubicBezTo>
                              <a:cubicBezTo>
                                <a:pt x="648" y="6406"/>
                                <a:pt x="653" y="6411"/>
                                <a:pt x="659" y="6411"/>
                              </a:cubicBezTo>
                              <a:cubicBezTo>
                                <a:pt x="665" y="6411"/>
                                <a:pt x="670" y="6406"/>
                                <a:pt x="670" y="6400"/>
                              </a:cubicBezTo>
                              <a:close/>
                              <a:moveTo>
                                <a:pt x="1318" y="5937"/>
                              </a:moveTo>
                              <a:cubicBezTo>
                                <a:pt x="1318" y="5931"/>
                                <a:pt x="1313" y="5926"/>
                                <a:pt x="1307" y="5926"/>
                              </a:cubicBezTo>
                              <a:cubicBezTo>
                                <a:pt x="1301" y="5926"/>
                                <a:pt x="1297" y="5931"/>
                                <a:pt x="1297" y="5937"/>
                              </a:cubicBezTo>
                              <a:cubicBezTo>
                                <a:pt x="1297" y="5943"/>
                                <a:pt x="1301" y="5948"/>
                                <a:pt x="1307" y="5948"/>
                              </a:cubicBezTo>
                              <a:cubicBezTo>
                                <a:pt x="1313" y="5948"/>
                                <a:pt x="1318" y="5943"/>
                                <a:pt x="1318" y="5937"/>
                              </a:cubicBezTo>
                              <a:close/>
                              <a:moveTo>
                                <a:pt x="1318" y="6030"/>
                              </a:moveTo>
                              <a:cubicBezTo>
                                <a:pt x="1318" y="6024"/>
                                <a:pt x="1313" y="6019"/>
                                <a:pt x="1307" y="6019"/>
                              </a:cubicBezTo>
                              <a:cubicBezTo>
                                <a:pt x="1301" y="6019"/>
                                <a:pt x="1297" y="6024"/>
                                <a:pt x="1297" y="6030"/>
                              </a:cubicBezTo>
                              <a:cubicBezTo>
                                <a:pt x="1297" y="6036"/>
                                <a:pt x="1301" y="6041"/>
                                <a:pt x="1307" y="6041"/>
                              </a:cubicBezTo>
                              <a:cubicBezTo>
                                <a:pt x="1313" y="6041"/>
                                <a:pt x="1318" y="6036"/>
                                <a:pt x="1318" y="6030"/>
                              </a:cubicBezTo>
                              <a:close/>
                              <a:moveTo>
                                <a:pt x="1318" y="6122"/>
                              </a:moveTo>
                              <a:cubicBezTo>
                                <a:pt x="1318" y="6116"/>
                                <a:pt x="1313" y="6112"/>
                                <a:pt x="1307" y="6112"/>
                              </a:cubicBezTo>
                              <a:cubicBezTo>
                                <a:pt x="1301" y="6112"/>
                                <a:pt x="1297" y="6116"/>
                                <a:pt x="1297" y="6122"/>
                              </a:cubicBezTo>
                              <a:cubicBezTo>
                                <a:pt x="1297" y="6128"/>
                                <a:pt x="1301" y="6133"/>
                                <a:pt x="1307" y="6133"/>
                              </a:cubicBezTo>
                              <a:cubicBezTo>
                                <a:pt x="1313" y="6133"/>
                                <a:pt x="1318" y="6128"/>
                                <a:pt x="1318" y="6122"/>
                              </a:cubicBezTo>
                              <a:close/>
                              <a:moveTo>
                                <a:pt x="1318" y="6215"/>
                              </a:moveTo>
                              <a:cubicBezTo>
                                <a:pt x="1318" y="6209"/>
                                <a:pt x="1313" y="6204"/>
                                <a:pt x="1307" y="6204"/>
                              </a:cubicBezTo>
                              <a:cubicBezTo>
                                <a:pt x="1301" y="6204"/>
                                <a:pt x="1297" y="6209"/>
                                <a:pt x="1297" y="6215"/>
                              </a:cubicBezTo>
                              <a:cubicBezTo>
                                <a:pt x="1297" y="6221"/>
                                <a:pt x="1301" y="6226"/>
                                <a:pt x="1307" y="6226"/>
                              </a:cubicBezTo>
                              <a:cubicBezTo>
                                <a:pt x="1313" y="6226"/>
                                <a:pt x="1318" y="6221"/>
                                <a:pt x="1318" y="6215"/>
                              </a:cubicBezTo>
                              <a:close/>
                              <a:moveTo>
                                <a:pt x="1318" y="6308"/>
                              </a:moveTo>
                              <a:cubicBezTo>
                                <a:pt x="1318" y="6302"/>
                                <a:pt x="1313" y="6297"/>
                                <a:pt x="1307" y="6297"/>
                              </a:cubicBezTo>
                              <a:cubicBezTo>
                                <a:pt x="1301" y="6297"/>
                                <a:pt x="1297" y="6302"/>
                                <a:pt x="1297" y="6308"/>
                              </a:cubicBezTo>
                              <a:cubicBezTo>
                                <a:pt x="1297" y="6314"/>
                                <a:pt x="1301" y="6319"/>
                                <a:pt x="1307" y="6319"/>
                              </a:cubicBezTo>
                              <a:cubicBezTo>
                                <a:pt x="1313" y="6319"/>
                                <a:pt x="1318" y="6314"/>
                                <a:pt x="1318" y="6308"/>
                              </a:cubicBezTo>
                              <a:close/>
                              <a:moveTo>
                                <a:pt x="1318" y="6400"/>
                              </a:moveTo>
                              <a:cubicBezTo>
                                <a:pt x="1318" y="6394"/>
                                <a:pt x="1313" y="6389"/>
                                <a:pt x="1307" y="6389"/>
                              </a:cubicBezTo>
                              <a:cubicBezTo>
                                <a:pt x="1301" y="6389"/>
                                <a:pt x="1297" y="6394"/>
                                <a:pt x="1297" y="6400"/>
                              </a:cubicBezTo>
                              <a:cubicBezTo>
                                <a:pt x="1297" y="6406"/>
                                <a:pt x="1301" y="6411"/>
                                <a:pt x="1307" y="6411"/>
                              </a:cubicBezTo>
                              <a:cubicBezTo>
                                <a:pt x="1313" y="6411"/>
                                <a:pt x="1318" y="6406"/>
                                <a:pt x="1318" y="6400"/>
                              </a:cubicBezTo>
                              <a:close/>
                              <a:moveTo>
                                <a:pt x="1967" y="5937"/>
                              </a:moveTo>
                              <a:cubicBezTo>
                                <a:pt x="1967" y="5931"/>
                                <a:pt x="1962" y="5926"/>
                                <a:pt x="1956" y="5926"/>
                              </a:cubicBezTo>
                              <a:cubicBezTo>
                                <a:pt x="1950" y="5926"/>
                                <a:pt x="1945" y="5931"/>
                                <a:pt x="1945" y="5937"/>
                              </a:cubicBezTo>
                              <a:cubicBezTo>
                                <a:pt x="1945" y="5943"/>
                                <a:pt x="1950" y="5948"/>
                                <a:pt x="1956" y="5948"/>
                              </a:cubicBezTo>
                              <a:cubicBezTo>
                                <a:pt x="1962" y="5948"/>
                                <a:pt x="1967" y="5943"/>
                                <a:pt x="1967" y="5937"/>
                              </a:cubicBezTo>
                              <a:close/>
                              <a:moveTo>
                                <a:pt x="1967" y="6030"/>
                              </a:moveTo>
                              <a:cubicBezTo>
                                <a:pt x="1967" y="6024"/>
                                <a:pt x="1962" y="6019"/>
                                <a:pt x="1956" y="6019"/>
                              </a:cubicBezTo>
                              <a:cubicBezTo>
                                <a:pt x="1950" y="6019"/>
                                <a:pt x="1945" y="6024"/>
                                <a:pt x="1945" y="6030"/>
                              </a:cubicBezTo>
                              <a:cubicBezTo>
                                <a:pt x="1945" y="6036"/>
                                <a:pt x="1950" y="6041"/>
                                <a:pt x="1956" y="6041"/>
                              </a:cubicBezTo>
                              <a:cubicBezTo>
                                <a:pt x="1962" y="6041"/>
                                <a:pt x="1967" y="6036"/>
                                <a:pt x="1967" y="6030"/>
                              </a:cubicBezTo>
                              <a:close/>
                              <a:moveTo>
                                <a:pt x="1967" y="6122"/>
                              </a:moveTo>
                              <a:cubicBezTo>
                                <a:pt x="1967" y="6116"/>
                                <a:pt x="1962" y="6112"/>
                                <a:pt x="1956" y="6112"/>
                              </a:cubicBezTo>
                              <a:cubicBezTo>
                                <a:pt x="1950" y="6112"/>
                                <a:pt x="1945" y="6116"/>
                                <a:pt x="1945" y="6122"/>
                              </a:cubicBezTo>
                              <a:cubicBezTo>
                                <a:pt x="1945" y="6128"/>
                                <a:pt x="1950" y="6133"/>
                                <a:pt x="1956" y="6133"/>
                              </a:cubicBezTo>
                              <a:cubicBezTo>
                                <a:pt x="1962" y="6133"/>
                                <a:pt x="1967" y="6128"/>
                                <a:pt x="1967" y="6122"/>
                              </a:cubicBezTo>
                              <a:close/>
                              <a:moveTo>
                                <a:pt x="1967" y="6215"/>
                              </a:moveTo>
                              <a:cubicBezTo>
                                <a:pt x="1967" y="6209"/>
                                <a:pt x="1962" y="6204"/>
                                <a:pt x="1956" y="6204"/>
                              </a:cubicBezTo>
                              <a:cubicBezTo>
                                <a:pt x="1950" y="6204"/>
                                <a:pt x="1945" y="6209"/>
                                <a:pt x="1945" y="6215"/>
                              </a:cubicBezTo>
                              <a:cubicBezTo>
                                <a:pt x="1945" y="6221"/>
                                <a:pt x="1950" y="6226"/>
                                <a:pt x="1956" y="6226"/>
                              </a:cubicBezTo>
                              <a:cubicBezTo>
                                <a:pt x="1962" y="6226"/>
                                <a:pt x="1967" y="6221"/>
                                <a:pt x="1967" y="6215"/>
                              </a:cubicBezTo>
                              <a:close/>
                              <a:moveTo>
                                <a:pt x="1967" y="6308"/>
                              </a:moveTo>
                              <a:cubicBezTo>
                                <a:pt x="1967" y="6302"/>
                                <a:pt x="1962" y="6297"/>
                                <a:pt x="1956" y="6297"/>
                              </a:cubicBezTo>
                              <a:cubicBezTo>
                                <a:pt x="1950" y="6297"/>
                                <a:pt x="1945" y="6302"/>
                                <a:pt x="1945" y="6308"/>
                              </a:cubicBezTo>
                              <a:cubicBezTo>
                                <a:pt x="1945" y="6314"/>
                                <a:pt x="1950" y="6319"/>
                                <a:pt x="1956" y="6319"/>
                              </a:cubicBezTo>
                              <a:cubicBezTo>
                                <a:pt x="1962" y="6319"/>
                                <a:pt x="1967" y="6314"/>
                                <a:pt x="1967" y="6308"/>
                              </a:cubicBezTo>
                              <a:close/>
                              <a:moveTo>
                                <a:pt x="1967" y="6400"/>
                              </a:moveTo>
                              <a:cubicBezTo>
                                <a:pt x="1967" y="6394"/>
                                <a:pt x="1962" y="6389"/>
                                <a:pt x="1956" y="6389"/>
                              </a:cubicBezTo>
                              <a:cubicBezTo>
                                <a:pt x="1950" y="6389"/>
                                <a:pt x="1945" y="6394"/>
                                <a:pt x="1945" y="6400"/>
                              </a:cubicBezTo>
                              <a:cubicBezTo>
                                <a:pt x="1945" y="6406"/>
                                <a:pt x="1950" y="6411"/>
                                <a:pt x="1956" y="6411"/>
                              </a:cubicBezTo>
                              <a:cubicBezTo>
                                <a:pt x="1962" y="6411"/>
                                <a:pt x="1967" y="6406"/>
                                <a:pt x="1967" y="6400"/>
                              </a:cubicBezTo>
                              <a:close/>
                              <a:moveTo>
                                <a:pt x="2615" y="5937"/>
                              </a:moveTo>
                              <a:cubicBezTo>
                                <a:pt x="2615" y="5931"/>
                                <a:pt x="2610" y="5926"/>
                                <a:pt x="2604" y="5926"/>
                              </a:cubicBezTo>
                              <a:cubicBezTo>
                                <a:pt x="2598" y="5926"/>
                                <a:pt x="2593" y="5931"/>
                                <a:pt x="2593" y="5937"/>
                              </a:cubicBezTo>
                              <a:cubicBezTo>
                                <a:pt x="2593" y="5943"/>
                                <a:pt x="2598" y="5948"/>
                                <a:pt x="2604" y="5948"/>
                              </a:cubicBezTo>
                              <a:cubicBezTo>
                                <a:pt x="2610" y="5948"/>
                                <a:pt x="2615" y="5943"/>
                                <a:pt x="2615" y="5937"/>
                              </a:cubicBezTo>
                              <a:close/>
                              <a:moveTo>
                                <a:pt x="2615" y="6030"/>
                              </a:moveTo>
                              <a:cubicBezTo>
                                <a:pt x="2615" y="6024"/>
                                <a:pt x="2610" y="6019"/>
                                <a:pt x="2604" y="6019"/>
                              </a:cubicBezTo>
                              <a:cubicBezTo>
                                <a:pt x="2598" y="6019"/>
                                <a:pt x="2593" y="6024"/>
                                <a:pt x="2593" y="6030"/>
                              </a:cubicBezTo>
                              <a:cubicBezTo>
                                <a:pt x="2593" y="6036"/>
                                <a:pt x="2598" y="6041"/>
                                <a:pt x="2604" y="6041"/>
                              </a:cubicBezTo>
                              <a:cubicBezTo>
                                <a:pt x="2610" y="6041"/>
                                <a:pt x="2615" y="6036"/>
                                <a:pt x="2615" y="6030"/>
                              </a:cubicBezTo>
                              <a:close/>
                              <a:moveTo>
                                <a:pt x="2615" y="6122"/>
                              </a:moveTo>
                              <a:cubicBezTo>
                                <a:pt x="2615" y="6116"/>
                                <a:pt x="2610" y="6112"/>
                                <a:pt x="2604" y="6112"/>
                              </a:cubicBezTo>
                              <a:cubicBezTo>
                                <a:pt x="2598" y="6112"/>
                                <a:pt x="2593" y="6116"/>
                                <a:pt x="2593" y="6122"/>
                              </a:cubicBezTo>
                              <a:cubicBezTo>
                                <a:pt x="2593" y="6128"/>
                                <a:pt x="2598" y="6133"/>
                                <a:pt x="2604" y="6133"/>
                              </a:cubicBezTo>
                              <a:cubicBezTo>
                                <a:pt x="2610" y="6133"/>
                                <a:pt x="2615" y="6128"/>
                                <a:pt x="2615" y="6122"/>
                              </a:cubicBezTo>
                              <a:close/>
                              <a:moveTo>
                                <a:pt x="2615" y="6215"/>
                              </a:moveTo>
                              <a:cubicBezTo>
                                <a:pt x="2615" y="6209"/>
                                <a:pt x="2610" y="6204"/>
                                <a:pt x="2604" y="6204"/>
                              </a:cubicBezTo>
                              <a:cubicBezTo>
                                <a:pt x="2598" y="6204"/>
                                <a:pt x="2593" y="6209"/>
                                <a:pt x="2593" y="6215"/>
                              </a:cubicBezTo>
                              <a:cubicBezTo>
                                <a:pt x="2593" y="6221"/>
                                <a:pt x="2598" y="6226"/>
                                <a:pt x="2604" y="6226"/>
                              </a:cubicBezTo>
                              <a:cubicBezTo>
                                <a:pt x="2610" y="6226"/>
                                <a:pt x="2615" y="6221"/>
                                <a:pt x="2615" y="6215"/>
                              </a:cubicBezTo>
                              <a:close/>
                              <a:moveTo>
                                <a:pt x="2615" y="6308"/>
                              </a:moveTo>
                              <a:cubicBezTo>
                                <a:pt x="2615" y="6302"/>
                                <a:pt x="2610" y="6297"/>
                                <a:pt x="2604" y="6297"/>
                              </a:cubicBezTo>
                              <a:cubicBezTo>
                                <a:pt x="2598" y="6297"/>
                                <a:pt x="2593" y="6302"/>
                                <a:pt x="2593" y="6308"/>
                              </a:cubicBezTo>
                              <a:cubicBezTo>
                                <a:pt x="2593" y="6314"/>
                                <a:pt x="2598" y="6319"/>
                                <a:pt x="2604" y="6319"/>
                              </a:cubicBezTo>
                              <a:cubicBezTo>
                                <a:pt x="2610" y="6319"/>
                                <a:pt x="2615" y="6314"/>
                                <a:pt x="2615" y="6308"/>
                              </a:cubicBezTo>
                              <a:close/>
                              <a:moveTo>
                                <a:pt x="2615" y="6400"/>
                              </a:moveTo>
                              <a:cubicBezTo>
                                <a:pt x="2615" y="6394"/>
                                <a:pt x="2610" y="6389"/>
                                <a:pt x="2604" y="6389"/>
                              </a:cubicBezTo>
                              <a:cubicBezTo>
                                <a:pt x="2598" y="6389"/>
                                <a:pt x="2593" y="6394"/>
                                <a:pt x="2593" y="6400"/>
                              </a:cubicBezTo>
                              <a:cubicBezTo>
                                <a:pt x="2593" y="6406"/>
                                <a:pt x="2598" y="6411"/>
                                <a:pt x="2604" y="6411"/>
                              </a:cubicBezTo>
                              <a:cubicBezTo>
                                <a:pt x="2610" y="6411"/>
                                <a:pt x="2615" y="6406"/>
                                <a:pt x="2615" y="6400"/>
                              </a:cubicBezTo>
                              <a:close/>
                              <a:moveTo>
                                <a:pt x="3263" y="5937"/>
                              </a:moveTo>
                              <a:cubicBezTo>
                                <a:pt x="3263" y="5931"/>
                                <a:pt x="3258" y="5926"/>
                                <a:pt x="3252" y="5926"/>
                              </a:cubicBezTo>
                              <a:cubicBezTo>
                                <a:pt x="3246" y="5926"/>
                                <a:pt x="3241" y="5931"/>
                                <a:pt x="3241" y="5937"/>
                              </a:cubicBezTo>
                              <a:cubicBezTo>
                                <a:pt x="3241" y="5943"/>
                                <a:pt x="3246" y="5948"/>
                                <a:pt x="3252" y="5948"/>
                              </a:cubicBezTo>
                              <a:cubicBezTo>
                                <a:pt x="3258" y="5948"/>
                                <a:pt x="3263" y="5943"/>
                                <a:pt x="3263" y="5937"/>
                              </a:cubicBezTo>
                              <a:close/>
                              <a:moveTo>
                                <a:pt x="3263" y="6030"/>
                              </a:moveTo>
                              <a:cubicBezTo>
                                <a:pt x="3263" y="6024"/>
                                <a:pt x="3258" y="6019"/>
                                <a:pt x="3252" y="6019"/>
                              </a:cubicBezTo>
                              <a:cubicBezTo>
                                <a:pt x="3246" y="6019"/>
                                <a:pt x="3241" y="6024"/>
                                <a:pt x="3241" y="6030"/>
                              </a:cubicBezTo>
                              <a:cubicBezTo>
                                <a:pt x="3241" y="6036"/>
                                <a:pt x="3246" y="6041"/>
                                <a:pt x="3252" y="6041"/>
                              </a:cubicBezTo>
                              <a:cubicBezTo>
                                <a:pt x="3258" y="6041"/>
                                <a:pt x="3263" y="6036"/>
                                <a:pt x="3263" y="6030"/>
                              </a:cubicBezTo>
                              <a:close/>
                              <a:moveTo>
                                <a:pt x="3263" y="6122"/>
                              </a:moveTo>
                              <a:cubicBezTo>
                                <a:pt x="3263" y="6116"/>
                                <a:pt x="3258" y="6112"/>
                                <a:pt x="3252" y="6112"/>
                              </a:cubicBezTo>
                              <a:cubicBezTo>
                                <a:pt x="3246" y="6112"/>
                                <a:pt x="3241" y="6116"/>
                                <a:pt x="3241" y="6122"/>
                              </a:cubicBezTo>
                              <a:cubicBezTo>
                                <a:pt x="3241" y="6128"/>
                                <a:pt x="3246" y="6133"/>
                                <a:pt x="3252" y="6133"/>
                              </a:cubicBezTo>
                              <a:cubicBezTo>
                                <a:pt x="3258" y="6133"/>
                                <a:pt x="3263" y="6128"/>
                                <a:pt x="3263" y="6122"/>
                              </a:cubicBezTo>
                              <a:close/>
                              <a:moveTo>
                                <a:pt x="3263" y="6215"/>
                              </a:moveTo>
                              <a:cubicBezTo>
                                <a:pt x="3263" y="6209"/>
                                <a:pt x="3258" y="6204"/>
                                <a:pt x="3252" y="6204"/>
                              </a:cubicBezTo>
                              <a:cubicBezTo>
                                <a:pt x="3246" y="6204"/>
                                <a:pt x="3241" y="6209"/>
                                <a:pt x="3241" y="6215"/>
                              </a:cubicBezTo>
                              <a:cubicBezTo>
                                <a:pt x="3241" y="6221"/>
                                <a:pt x="3246" y="6226"/>
                                <a:pt x="3252" y="6226"/>
                              </a:cubicBezTo>
                              <a:cubicBezTo>
                                <a:pt x="3258" y="6226"/>
                                <a:pt x="3263" y="6221"/>
                                <a:pt x="3263" y="6215"/>
                              </a:cubicBezTo>
                              <a:close/>
                              <a:moveTo>
                                <a:pt x="3263" y="6308"/>
                              </a:moveTo>
                              <a:cubicBezTo>
                                <a:pt x="3263" y="6302"/>
                                <a:pt x="3258" y="6297"/>
                                <a:pt x="3252" y="6297"/>
                              </a:cubicBezTo>
                              <a:cubicBezTo>
                                <a:pt x="3246" y="6297"/>
                                <a:pt x="3241" y="6302"/>
                                <a:pt x="3241" y="6308"/>
                              </a:cubicBezTo>
                              <a:cubicBezTo>
                                <a:pt x="3241" y="6314"/>
                                <a:pt x="3246" y="6319"/>
                                <a:pt x="3252" y="6319"/>
                              </a:cubicBezTo>
                              <a:cubicBezTo>
                                <a:pt x="3258" y="6319"/>
                                <a:pt x="3263" y="6314"/>
                                <a:pt x="3263" y="6308"/>
                              </a:cubicBezTo>
                              <a:close/>
                              <a:moveTo>
                                <a:pt x="3263" y="6400"/>
                              </a:moveTo>
                              <a:cubicBezTo>
                                <a:pt x="3263" y="6394"/>
                                <a:pt x="3258" y="6389"/>
                                <a:pt x="3252" y="6389"/>
                              </a:cubicBezTo>
                              <a:cubicBezTo>
                                <a:pt x="3246" y="6389"/>
                                <a:pt x="3241" y="6394"/>
                                <a:pt x="3241" y="6400"/>
                              </a:cubicBezTo>
                              <a:cubicBezTo>
                                <a:pt x="3241" y="6406"/>
                                <a:pt x="3246" y="6411"/>
                                <a:pt x="3252" y="6411"/>
                              </a:cubicBezTo>
                              <a:cubicBezTo>
                                <a:pt x="3258" y="6411"/>
                                <a:pt x="3263" y="6406"/>
                                <a:pt x="3263" y="6400"/>
                              </a:cubicBezTo>
                              <a:close/>
                              <a:moveTo>
                                <a:pt x="3911" y="5937"/>
                              </a:moveTo>
                              <a:cubicBezTo>
                                <a:pt x="3911" y="5931"/>
                                <a:pt x="3906" y="5926"/>
                                <a:pt x="3900" y="5926"/>
                              </a:cubicBezTo>
                              <a:cubicBezTo>
                                <a:pt x="3894" y="5926"/>
                                <a:pt x="3889" y="5931"/>
                                <a:pt x="3889" y="5937"/>
                              </a:cubicBezTo>
                              <a:cubicBezTo>
                                <a:pt x="3889" y="5943"/>
                                <a:pt x="3894" y="5948"/>
                                <a:pt x="3900" y="5948"/>
                              </a:cubicBezTo>
                              <a:cubicBezTo>
                                <a:pt x="3906" y="5948"/>
                                <a:pt x="3911" y="5943"/>
                                <a:pt x="3911" y="5937"/>
                              </a:cubicBezTo>
                              <a:close/>
                              <a:moveTo>
                                <a:pt x="3911" y="6030"/>
                              </a:moveTo>
                              <a:cubicBezTo>
                                <a:pt x="3911" y="6024"/>
                                <a:pt x="3906" y="6019"/>
                                <a:pt x="3900" y="6019"/>
                              </a:cubicBezTo>
                              <a:cubicBezTo>
                                <a:pt x="3894" y="6019"/>
                                <a:pt x="3889" y="6024"/>
                                <a:pt x="3889" y="6030"/>
                              </a:cubicBezTo>
                              <a:cubicBezTo>
                                <a:pt x="3889" y="6036"/>
                                <a:pt x="3894" y="6041"/>
                                <a:pt x="3900" y="6041"/>
                              </a:cubicBezTo>
                              <a:cubicBezTo>
                                <a:pt x="3906" y="6041"/>
                                <a:pt x="3911" y="6036"/>
                                <a:pt x="3911" y="6030"/>
                              </a:cubicBezTo>
                              <a:close/>
                              <a:moveTo>
                                <a:pt x="3911" y="6122"/>
                              </a:moveTo>
                              <a:cubicBezTo>
                                <a:pt x="3911" y="6116"/>
                                <a:pt x="3906" y="6112"/>
                                <a:pt x="3900" y="6112"/>
                              </a:cubicBezTo>
                              <a:cubicBezTo>
                                <a:pt x="3894" y="6112"/>
                                <a:pt x="3889" y="6116"/>
                                <a:pt x="3889" y="6122"/>
                              </a:cubicBezTo>
                              <a:cubicBezTo>
                                <a:pt x="3889" y="6128"/>
                                <a:pt x="3894" y="6133"/>
                                <a:pt x="3900" y="6133"/>
                              </a:cubicBezTo>
                              <a:cubicBezTo>
                                <a:pt x="3906" y="6133"/>
                                <a:pt x="3911" y="6128"/>
                                <a:pt x="3911" y="6122"/>
                              </a:cubicBezTo>
                              <a:close/>
                              <a:moveTo>
                                <a:pt x="3911" y="6215"/>
                              </a:moveTo>
                              <a:cubicBezTo>
                                <a:pt x="3911" y="6209"/>
                                <a:pt x="3906" y="6204"/>
                                <a:pt x="3900" y="6204"/>
                              </a:cubicBezTo>
                              <a:cubicBezTo>
                                <a:pt x="3894" y="6204"/>
                                <a:pt x="3889" y="6209"/>
                                <a:pt x="3889" y="6215"/>
                              </a:cubicBezTo>
                              <a:cubicBezTo>
                                <a:pt x="3889" y="6221"/>
                                <a:pt x="3894" y="6226"/>
                                <a:pt x="3900" y="6226"/>
                              </a:cubicBezTo>
                              <a:cubicBezTo>
                                <a:pt x="3906" y="6226"/>
                                <a:pt x="3911" y="6221"/>
                                <a:pt x="3911" y="6215"/>
                              </a:cubicBezTo>
                              <a:close/>
                              <a:moveTo>
                                <a:pt x="3911" y="6308"/>
                              </a:moveTo>
                              <a:cubicBezTo>
                                <a:pt x="3911" y="6302"/>
                                <a:pt x="3906" y="6297"/>
                                <a:pt x="3900" y="6297"/>
                              </a:cubicBezTo>
                              <a:cubicBezTo>
                                <a:pt x="3894" y="6297"/>
                                <a:pt x="3889" y="6302"/>
                                <a:pt x="3889" y="6308"/>
                              </a:cubicBezTo>
                              <a:cubicBezTo>
                                <a:pt x="3889" y="6314"/>
                                <a:pt x="3894" y="6319"/>
                                <a:pt x="3900" y="6319"/>
                              </a:cubicBezTo>
                              <a:cubicBezTo>
                                <a:pt x="3906" y="6319"/>
                                <a:pt x="3911" y="6314"/>
                                <a:pt x="3911" y="6308"/>
                              </a:cubicBezTo>
                              <a:close/>
                              <a:moveTo>
                                <a:pt x="3911" y="6400"/>
                              </a:moveTo>
                              <a:cubicBezTo>
                                <a:pt x="3911" y="6394"/>
                                <a:pt x="3906" y="6389"/>
                                <a:pt x="3900" y="6389"/>
                              </a:cubicBezTo>
                              <a:cubicBezTo>
                                <a:pt x="3894" y="6389"/>
                                <a:pt x="3889" y="6394"/>
                                <a:pt x="3889" y="6400"/>
                              </a:cubicBezTo>
                              <a:cubicBezTo>
                                <a:pt x="3889" y="6406"/>
                                <a:pt x="3894" y="6411"/>
                                <a:pt x="3900" y="6411"/>
                              </a:cubicBezTo>
                              <a:cubicBezTo>
                                <a:pt x="3906" y="6411"/>
                                <a:pt x="3911" y="6406"/>
                                <a:pt x="3911" y="6400"/>
                              </a:cubicBezTo>
                              <a:close/>
                              <a:moveTo>
                                <a:pt x="4559" y="5937"/>
                              </a:moveTo>
                              <a:cubicBezTo>
                                <a:pt x="4559" y="5931"/>
                                <a:pt x="4555" y="5926"/>
                                <a:pt x="4549" y="5926"/>
                              </a:cubicBezTo>
                              <a:cubicBezTo>
                                <a:pt x="4543" y="5926"/>
                                <a:pt x="4538" y="5931"/>
                                <a:pt x="4538" y="5937"/>
                              </a:cubicBezTo>
                              <a:cubicBezTo>
                                <a:pt x="4538" y="5943"/>
                                <a:pt x="4543" y="5948"/>
                                <a:pt x="4549" y="5948"/>
                              </a:cubicBezTo>
                              <a:cubicBezTo>
                                <a:pt x="4555" y="5948"/>
                                <a:pt x="4559" y="5943"/>
                                <a:pt x="4559" y="5937"/>
                              </a:cubicBezTo>
                              <a:close/>
                              <a:moveTo>
                                <a:pt x="4559" y="6030"/>
                              </a:moveTo>
                              <a:cubicBezTo>
                                <a:pt x="4559" y="6024"/>
                                <a:pt x="4555" y="6019"/>
                                <a:pt x="4549" y="6019"/>
                              </a:cubicBezTo>
                              <a:cubicBezTo>
                                <a:pt x="4543" y="6019"/>
                                <a:pt x="4538" y="6024"/>
                                <a:pt x="4538" y="6030"/>
                              </a:cubicBezTo>
                              <a:cubicBezTo>
                                <a:pt x="4538" y="6036"/>
                                <a:pt x="4543" y="6041"/>
                                <a:pt x="4549" y="6041"/>
                              </a:cubicBezTo>
                              <a:cubicBezTo>
                                <a:pt x="4555" y="6041"/>
                                <a:pt x="4559" y="6036"/>
                                <a:pt x="4559" y="6030"/>
                              </a:cubicBezTo>
                              <a:close/>
                              <a:moveTo>
                                <a:pt x="4559" y="6122"/>
                              </a:moveTo>
                              <a:cubicBezTo>
                                <a:pt x="4559" y="6116"/>
                                <a:pt x="4555" y="6112"/>
                                <a:pt x="4549" y="6112"/>
                              </a:cubicBezTo>
                              <a:cubicBezTo>
                                <a:pt x="4543" y="6112"/>
                                <a:pt x="4538" y="6116"/>
                                <a:pt x="4538" y="6122"/>
                              </a:cubicBezTo>
                              <a:cubicBezTo>
                                <a:pt x="4538" y="6128"/>
                                <a:pt x="4543" y="6133"/>
                                <a:pt x="4549" y="6133"/>
                              </a:cubicBezTo>
                              <a:cubicBezTo>
                                <a:pt x="4555" y="6133"/>
                                <a:pt x="4559" y="6128"/>
                                <a:pt x="4559" y="6122"/>
                              </a:cubicBezTo>
                              <a:close/>
                              <a:moveTo>
                                <a:pt x="4559" y="6215"/>
                              </a:moveTo>
                              <a:cubicBezTo>
                                <a:pt x="4559" y="6209"/>
                                <a:pt x="4555" y="6204"/>
                                <a:pt x="4549" y="6204"/>
                              </a:cubicBezTo>
                              <a:cubicBezTo>
                                <a:pt x="4543" y="6204"/>
                                <a:pt x="4538" y="6209"/>
                                <a:pt x="4538" y="6215"/>
                              </a:cubicBezTo>
                              <a:cubicBezTo>
                                <a:pt x="4538" y="6221"/>
                                <a:pt x="4543" y="6226"/>
                                <a:pt x="4549" y="6226"/>
                              </a:cubicBezTo>
                              <a:cubicBezTo>
                                <a:pt x="4555" y="6226"/>
                                <a:pt x="4559" y="6221"/>
                                <a:pt x="4559" y="6215"/>
                              </a:cubicBezTo>
                              <a:close/>
                              <a:moveTo>
                                <a:pt x="4559" y="6308"/>
                              </a:moveTo>
                              <a:cubicBezTo>
                                <a:pt x="4559" y="6302"/>
                                <a:pt x="4555" y="6297"/>
                                <a:pt x="4549" y="6297"/>
                              </a:cubicBezTo>
                              <a:cubicBezTo>
                                <a:pt x="4543" y="6297"/>
                                <a:pt x="4538" y="6302"/>
                                <a:pt x="4538" y="6308"/>
                              </a:cubicBezTo>
                              <a:cubicBezTo>
                                <a:pt x="4538" y="6314"/>
                                <a:pt x="4543" y="6319"/>
                                <a:pt x="4549" y="6319"/>
                              </a:cubicBezTo>
                              <a:cubicBezTo>
                                <a:pt x="4555" y="6319"/>
                                <a:pt x="4559" y="6314"/>
                                <a:pt x="4559" y="6308"/>
                              </a:cubicBezTo>
                              <a:close/>
                              <a:moveTo>
                                <a:pt x="4559" y="6400"/>
                              </a:moveTo>
                              <a:cubicBezTo>
                                <a:pt x="4559" y="6394"/>
                                <a:pt x="4555" y="6389"/>
                                <a:pt x="4549" y="6389"/>
                              </a:cubicBezTo>
                              <a:cubicBezTo>
                                <a:pt x="4543" y="6389"/>
                                <a:pt x="4538" y="6394"/>
                                <a:pt x="4538" y="6400"/>
                              </a:cubicBezTo>
                              <a:cubicBezTo>
                                <a:pt x="4538" y="6406"/>
                                <a:pt x="4543" y="6411"/>
                                <a:pt x="4549" y="6411"/>
                              </a:cubicBezTo>
                              <a:cubicBezTo>
                                <a:pt x="4555" y="6411"/>
                                <a:pt x="4559" y="6406"/>
                                <a:pt x="4559" y="6400"/>
                              </a:cubicBezTo>
                              <a:close/>
                              <a:moveTo>
                                <a:pt x="5208" y="5937"/>
                              </a:moveTo>
                              <a:cubicBezTo>
                                <a:pt x="5208" y="5931"/>
                                <a:pt x="5203" y="5926"/>
                                <a:pt x="5197" y="5926"/>
                              </a:cubicBezTo>
                              <a:cubicBezTo>
                                <a:pt x="5191" y="5926"/>
                                <a:pt x="5186" y="5931"/>
                                <a:pt x="5186" y="5937"/>
                              </a:cubicBezTo>
                              <a:cubicBezTo>
                                <a:pt x="5186" y="5943"/>
                                <a:pt x="5191" y="5948"/>
                                <a:pt x="5197" y="5948"/>
                              </a:cubicBezTo>
                              <a:cubicBezTo>
                                <a:pt x="5203" y="5948"/>
                                <a:pt x="5208" y="5943"/>
                                <a:pt x="5208" y="5937"/>
                              </a:cubicBezTo>
                              <a:close/>
                              <a:moveTo>
                                <a:pt x="5208" y="6030"/>
                              </a:moveTo>
                              <a:cubicBezTo>
                                <a:pt x="5208" y="6024"/>
                                <a:pt x="5203" y="6019"/>
                                <a:pt x="5197" y="6019"/>
                              </a:cubicBezTo>
                              <a:cubicBezTo>
                                <a:pt x="5191" y="6019"/>
                                <a:pt x="5186" y="6024"/>
                                <a:pt x="5186" y="6030"/>
                              </a:cubicBezTo>
                              <a:cubicBezTo>
                                <a:pt x="5186" y="6036"/>
                                <a:pt x="5191" y="6041"/>
                                <a:pt x="5197" y="6041"/>
                              </a:cubicBezTo>
                              <a:cubicBezTo>
                                <a:pt x="5203" y="6041"/>
                                <a:pt x="5208" y="6036"/>
                                <a:pt x="5208" y="6030"/>
                              </a:cubicBezTo>
                              <a:close/>
                              <a:moveTo>
                                <a:pt x="5208" y="6122"/>
                              </a:moveTo>
                              <a:cubicBezTo>
                                <a:pt x="5208" y="6116"/>
                                <a:pt x="5203" y="6112"/>
                                <a:pt x="5197" y="6112"/>
                              </a:cubicBezTo>
                              <a:cubicBezTo>
                                <a:pt x="5191" y="6112"/>
                                <a:pt x="5186" y="6116"/>
                                <a:pt x="5186" y="6122"/>
                              </a:cubicBezTo>
                              <a:cubicBezTo>
                                <a:pt x="5186" y="6128"/>
                                <a:pt x="5191" y="6133"/>
                                <a:pt x="5197" y="6133"/>
                              </a:cubicBezTo>
                              <a:cubicBezTo>
                                <a:pt x="5203" y="6133"/>
                                <a:pt x="5208" y="6128"/>
                                <a:pt x="5208" y="6122"/>
                              </a:cubicBezTo>
                              <a:close/>
                              <a:moveTo>
                                <a:pt x="5208" y="6215"/>
                              </a:moveTo>
                              <a:cubicBezTo>
                                <a:pt x="5208" y="6209"/>
                                <a:pt x="5203" y="6204"/>
                                <a:pt x="5197" y="6204"/>
                              </a:cubicBezTo>
                              <a:cubicBezTo>
                                <a:pt x="5191" y="6204"/>
                                <a:pt x="5186" y="6209"/>
                                <a:pt x="5186" y="6215"/>
                              </a:cubicBezTo>
                              <a:cubicBezTo>
                                <a:pt x="5186" y="6221"/>
                                <a:pt x="5191" y="6226"/>
                                <a:pt x="5197" y="6226"/>
                              </a:cubicBezTo>
                              <a:cubicBezTo>
                                <a:pt x="5203" y="6226"/>
                                <a:pt x="5208" y="6221"/>
                                <a:pt x="5208" y="6215"/>
                              </a:cubicBezTo>
                              <a:close/>
                              <a:moveTo>
                                <a:pt x="5208" y="6308"/>
                              </a:moveTo>
                              <a:cubicBezTo>
                                <a:pt x="5208" y="6302"/>
                                <a:pt x="5203" y="6297"/>
                                <a:pt x="5197" y="6297"/>
                              </a:cubicBezTo>
                              <a:cubicBezTo>
                                <a:pt x="5191" y="6297"/>
                                <a:pt x="5186" y="6302"/>
                                <a:pt x="5186" y="6308"/>
                              </a:cubicBezTo>
                              <a:cubicBezTo>
                                <a:pt x="5186" y="6314"/>
                                <a:pt x="5191" y="6319"/>
                                <a:pt x="5197" y="6319"/>
                              </a:cubicBezTo>
                              <a:cubicBezTo>
                                <a:pt x="5203" y="6319"/>
                                <a:pt x="5208" y="6314"/>
                                <a:pt x="5208" y="6308"/>
                              </a:cubicBezTo>
                              <a:close/>
                              <a:moveTo>
                                <a:pt x="5208" y="6400"/>
                              </a:moveTo>
                              <a:cubicBezTo>
                                <a:pt x="5208" y="6394"/>
                                <a:pt x="5203" y="6389"/>
                                <a:pt x="5197" y="6389"/>
                              </a:cubicBezTo>
                              <a:cubicBezTo>
                                <a:pt x="5191" y="6389"/>
                                <a:pt x="5186" y="6394"/>
                                <a:pt x="5186" y="6400"/>
                              </a:cubicBezTo>
                              <a:cubicBezTo>
                                <a:pt x="5186" y="6406"/>
                                <a:pt x="5191" y="6411"/>
                                <a:pt x="5197" y="6411"/>
                              </a:cubicBezTo>
                              <a:cubicBezTo>
                                <a:pt x="5203" y="6411"/>
                                <a:pt x="5208" y="6406"/>
                                <a:pt x="5208" y="6400"/>
                              </a:cubicBezTo>
                              <a:close/>
                              <a:moveTo>
                                <a:pt x="104" y="6482"/>
                              </a:moveTo>
                              <a:cubicBezTo>
                                <a:pt x="98" y="6482"/>
                                <a:pt x="93" y="6487"/>
                                <a:pt x="93" y="6493"/>
                              </a:cubicBezTo>
                              <a:cubicBezTo>
                                <a:pt x="93" y="6499"/>
                                <a:pt x="98" y="6504"/>
                                <a:pt x="104" y="6504"/>
                              </a:cubicBezTo>
                              <a:cubicBezTo>
                                <a:pt x="110" y="6504"/>
                                <a:pt x="114" y="6499"/>
                                <a:pt x="114" y="6493"/>
                              </a:cubicBezTo>
                              <a:cubicBezTo>
                                <a:pt x="114" y="6487"/>
                                <a:pt x="110" y="6482"/>
                                <a:pt x="104" y="6482"/>
                              </a:cubicBezTo>
                              <a:close/>
                              <a:moveTo>
                                <a:pt x="196" y="6482"/>
                              </a:moveTo>
                              <a:cubicBezTo>
                                <a:pt x="190" y="6482"/>
                                <a:pt x="185" y="6487"/>
                                <a:pt x="185" y="6493"/>
                              </a:cubicBezTo>
                              <a:cubicBezTo>
                                <a:pt x="185" y="6499"/>
                                <a:pt x="190" y="6504"/>
                                <a:pt x="196" y="6504"/>
                              </a:cubicBezTo>
                              <a:cubicBezTo>
                                <a:pt x="202" y="6504"/>
                                <a:pt x="207" y="6499"/>
                                <a:pt x="207" y="6493"/>
                              </a:cubicBezTo>
                              <a:cubicBezTo>
                                <a:pt x="207" y="6487"/>
                                <a:pt x="202" y="6482"/>
                                <a:pt x="196" y="6482"/>
                              </a:cubicBezTo>
                              <a:close/>
                              <a:moveTo>
                                <a:pt x="289" y="6482"/>
                              </a:moveTo>
                              <a:cubicBezTo>
                                <a:pt x="283" y="6482"/>
                                <a:pt x="278" y="6487"/>
                                <a:pt x="278" y="6493"/>
                              </a:cubicBezTo>
                              <a:cubicBezTo>
                                <a:pt x="278" y="6499"/>
                                <a:pt x="283" y="6504"/>
                                <a:pt x="289" y="6504"/>
                              </a:cubicBezTo>
                              <a:cubicBezTo>
                                <a:pt x="295" y="6504"/>
                                <a:pt x="300" y="6499"/>
                                <a:pt x="300" y="6493"/>
                              </a:cubicBezTo>
                              <a:cubicBezTo>
                                <a:pt x="300" y="6487"/>
                                <a:pt x="295" y="6482"/>
                                <a:pt x="289" y="6482"/>
                              </a:cubicBezTo>
                              <a:close/>
                              <a:moveTo>
                                <a:pt x="381" y="6482"/>
                              </a:moveTo>
                              <a:cubicBezTo>
                                <a:pt x="375" y="6482"/>
                                <a:pt x="370" y="6487"/>
                                <a:pt x="370" y="6493"/>
                              </a:cubicBezTo>
                              <a:cubicBezTo>
                                <a:pt x="370" y="6499"/>
                                <a:pt x="375" y="6504"/>
                                <a:pt x="381" y="6504"/>
                              </a:cubicBezTo>
                              <a:cubicBezTo>
                                <a:pt x="387" y="6504"/>
                                <a:pt x="392" y="6499"/>
                                <a:pt x="392" y="6493"/>
                              </a:cubicBezTo>
                              <a:cubicBezTo>
                                <a:pt x="392" y="6487"/>
                                <a:pt x="387" y="6482"/>
                                <a:pt x="381" y="6482"/>
                              </a:cubicBezTo>
                              <a:close/>
                              <a:moveTo>
                                <a:pt x="474" y="6482"/>
                              </a:moveTo>
                              <a:cubicBezTo>
                                <a:pt x="468" y="6482"/>
                                <a:pt x="463" y="6487"/>
                                <a:pt x="463" y="6493"/>
                              </a:cubicBezTo>
                              <a:cubicBezTo>
                                <a:pt x="463" y="6499"/>
                                <a:pt x="468" y="6504"/>
                                <a:pt x="474" y="6504"/>
                              </a:cubicBezTo>
                              <a:cubicBezTo>
                                <a:pt x="480" y="6504"/>
                                <a:pt x="485" y="6499"/>
                                <a:pt x="485" y="6493"/>
                              </a:cubicBezTo>
                              <a:cubicBezTo>
                                <a:pt x="485" y="6487"/>
                                <a:pt x="480" y="6482"/>
                                <a:pt x="474" y="6482"/>
                              </a:cubicBezTo>
                              <a:close/>
                              <a:moveTo>
                                <a:pt x="567" y="6482"/>
                              </a:moveTo>
                              <a:cubicBezTo>
                                <a:pt x="561" y="6482"/>
                                <a:pt x="556" y="6487"/>
                                <a:pt x="556" y="6493"/>
                              </a:cubicBezTo>
                              <a:cubicBezTo>
                                <a:pt x="556" y="6499"/>
                                <a:pt x="561" y="6504"/>
                                <a:pt x="567" y="6504"/>
                              </a:cubicBezTo>
                              <a:cubicBezTo>
                                <a:pt x="573" y="6504"/>
                                <a:pt x="577" y="6499"/>
                                <a:pt x="577" y="6493"/>
                              </a:cubicBezTo>
                              <a:cubicBezTo>
                                <a:pt x="577" y="6487"/>
                                <a:pt x="573" y="6482"/>
                                <a:pt x="567" y="6482"/>
                              </a:cubicBezTo>
                              <a:close/>
                              <a:moveTo>
                                <a:pt x="659" y="6482"/>
                              </a:moveTo>
                              <a:cubicBezTo>
                                <a:pt x="653" y="6482"/>
                                <a:pt x="648" y="6487"/>
                                <a:pt x="648" y="6493"/>
                              </a:cubicBezTo>
                              <a:cubicBezTo>
                                <a:pt x="648" y="6499"/>
                                <a:pt x="653" y="6504"/>
                                <a:pt x="659" y="6504"/>
                              </a:cubicBezTo>
                              <a:cubicBezTo>
                                <a:pt x="665" y="6504"/>
                                <a:pt x="670" y="6499"/>
                                <a:pt x="670" y="6493"/>
                              </a:cubicBezTo>
                              <a:cubicBezTo>
                                <a:pt x="670" y="6487"/>
                                <a:pt x="665" y="6482"/>
                                <a:pt x="659" y="6482"/>
                              </a:cubicBezTo>
                              <a:close/>
                              <a:moveTo>
                                <a:pt x="752" y="6482"/>
                              </a:moveTo>
                              <a:cubicBezTo>
                                <a:pt x="746" y="6482"/>
                                <a:pt x="741" y="6487"/>
                                <a:pt x="741" y="6493"/>
                              </a:cubicBezTo>
                              <a:cubicBezTo>
                                <a:pt x="741" y="6499"/>
                                <a:pt x="746" y="6504"/>
                                <a:pt x="752" y="6504"/>
                              </a:cubicBezTo>
                              <a:cubicBezTo>
                                <a:pt x="758" y="6504"/>
                                <a:pt x="763" y="6499"/>
                                <a:pt x="763" y="6493"/>
                              </a:cubicBezTo>
                              <a:cubicBezTo>
                                <a:pt x="763" y="6487"/>
                                <a:pt x="758" y="6482"/>
                                <a:pt x="752" y="6482"/>
                              </a:cubicBezTo>
                              <a:close/>
                              <a:moveTo>
                                <a:pt x="844" y="6482"/>
                              </a:moveTo>
                              <a:cubicBezTo>
                                <a:pt x="838" y="6482"/>
                                <a:pt x="834" y="6487"/>
                                <a:pt x="834" y="6493"/>
                              </a:cubicBezTo>
                              <a:cubicBezTo>
                                <a:pt x="834" y="6499"/>
                                <a:pt x="838" y="6504"/>
                                <a:pt x="844" y="6504"/>
                              </a:cubicBezTo>
                              <a:cubicBezTo>
                                <a:pt x="850" y="6504"/>
                                <a:pt x="855" y="6499"/>
                                <a:pt x="855" y="6493"/>
                              </a:cubicBezTo>
                              <a:cubicBezTo>
                                <a:pt x="855" y="6487"/>
                                <a:pt x="850" y="6482"/>
                                <a:pt x="844" y="6482"/>
                              </a:cubicBezTo>
                              <a:close/>
                              <a:moveTo>
                                <a:pt x="937" y="6482"/>
                              </a:moveTo>
                              <a:cubicBezTo>
                                <a:pt x="931" y="6482"/>
                                <a:pt x="926" y="6487"/>
                                <a:pt x="926" y="6493"/>
                              </a:cubicBezTo>
                              <a:cubicBezTo>
                                <a:pt x="926" y="6499"/>
                                <a:pt x="931" y="6504"/>
                                <a:pt x="937" y="6504"/>
                              </a:cubicBezTo>
                              <a:cubicBezTo>
                                <a:pt x="943" y="6504"/>
                                <a:pt x="948" y="6499"/>
                                <a:pt x="948" y="6493"/>
                              </a:cubicBezTo>
                              <a:cubicBezTo>
                                <a:pt x="948" y="6487"/>
                                <a:pt x="943" y="6482"/>
                                <a:pt x="937" y="6482"/>
                              </a:cubicBezTo>
                              <a:close/>
                              <a:moveTo>
                                <a:pt x="1030" y="6482"/>
                              </a:moveTo>
                              <a:cubicBezTo>
                                <a:pt x="1024" y="6482"/>
                                <a:pt x="1019" y="6487"/>
                                <a:pt x="1019" y="6493"/>
                              </a:cubicBezTo>
                              <a:cubicBezTo>
                                <a:pt x="1019" y="6499"/>
                                <a:pt x="1024" y="6504"/>
                                <a:pt x="1030" y="6504"/>
                              </a:cubicBezTo>
                              <a:cubicBezTo>
                                <a:pt x="1036" y="6504"/>
                                <a:pt x="1040" y="6499"/>
                                <a:pt x="1040" y="6493"/>
                              </a:cubicBezTo>
                              <a:cubicBezTo>
                                <a:pt x="1040" y="6487"/>
                                <a:pt x="1036" y="6482"/>
                                <a:pt x="1030" y="6482"/>
                              </a:cubicBezTo>
                              <a:close/>
                              <a:moveTo>
                                <a:pt x="1122" y="6482"/>
                              </a:moveTo>
                              <a:cubicBezTo>
                                <a:pt x="1116" y="6482"/>
                                <a:pt x="1111" y="6487"/>
                                <a:pt x="1111" y="6493"/>
                              </a:cubicBezTo>
                              <a:cubicBezTo>
                                <a:pt x="1111" y="6499"/>
                                <a:pt x="1116" y="6504"/>
                                <a:pt x="1122" y="6504"/>
                              </a:cubicBezTo>
                              <a:cubicBezTo>
                                <a:pt x="1128" y="6504"/>
                                <a:pt x="1133" y="6499"/>
                                <a:pt x="1133" y="6493"/>
                              </a:cubicBezTo>
                              <a:cubicBezTo>
                                <a:pt x="1133" y="6487"/>
                                <a:pt x="1128" y="6482"/>
                                <a:pt x="1122" y="6482"/>
                              </a:cubicBezTo>
                              <a:close/>
                              <a:moveTo>
                                <a:pt x="1215" y="6482"/>
                              </a:moveTo>
                              <a:cubicBezTo>
                                <a:pt x="1209" y="6482"/>
                                <a:pt x="1204" y="6487"/>
                                <a:pt x="1204" y="6493"/>
                              </a:cubicBezTo>
                              <a:cubicBezTo>
                                <a:pt x="1204" y="6499"/>
                                <a:pt x="1209" y="6504"/>
                                <a:pt x="1215" y="6504"/>
                              </a:cubicBezTo>
                              <a:cubicBezTo>
                                <a:pt x="1221" y="6504"/>
                                <a:pt x="1226" y="6499"/>
                                <a:pt x="1226" y="6493"/>
                              </a:cubicBezTo>
                              <a:cubicBezTo>
                                <a:pt x="1226" y="6487"/>
                                <a:pt x="1221" y="6482"/>
                                <a:pt x="1215" y="6482"/>
                              </a:cubicBezTo>
                              <a:close/>
                              <a:moveTo>
                                <a:pt x="1307" y="6482"/>
                              </a:moveTo>
                              <a:cubicBezTo>
                                <a:pt x="1301" y="6482"/>
                                <a:pt x="1297" y="6487"/>
                                <a:pt x="1297" y="6493"/>
                              </a:cubicBezTo>
                              <a:cubicBezTo>
                                <a:pt x="1297" y="6499"/>
                                <a:pt x="1301" y="6504"/>
                                <a:pt x="1307" y="6504"/>
                              </a:cubicBezTo>
                              <a:cubicBezTo>
                                <a:pt x="1313" y="6504"/>
                                <a:pt x="1318" y="6499"/>
                                <a:pt x="1318" y="6493"/>
                              </a:cubicBezTo>
                              <a:cubicBezTo>
                                <a:pt x="1318" y="6487"/>
                                <a:pt x="1313" y="6482"/>
                                <a:pt x="1307" y="6482"/>
                              </a:cubicBezTo>
                              <a:close/>
                              <a:moveTo>
                                <a:pt x="1400" y="6482"/>
                              </a:moveTo>
                              <a:cubicBezTo>
                                <a:pt x="1394" y="6482"/>
                                <a:pt x="1389" y="6487"/>
                                <a:pt x="1389" y="6493"/>
                              </a:cubicBezTo>
                              <a:cubicBezTo>
                                <a:pt x="1389" y="6499"/>
                                <a:pt x="1394" y="6504"/>
                                <a:pt x="1400" y="6504"/>
                              </a:cubicBezTo>
                              <a:cubicBezTo>
                                <a:pt x="1406" y="6504"/>
                                <a:pt x="1411" y="6499"/>
                                <a:pt x="1411" y="6493"/>
                              </a:cubicBezTo>
                              <a:cubicBezTo>
                                <a:pt x="1411" y="6487"/>
                                <a:pt x="1406" y="6482"/>
                                <a:pt x="1400" y="6482"/>
                              </a:cubicBezTo>
                              <a:close/>
                              <a:moveTo>
                                <a:pt x="1493" y="6482"/>
                              </a:moveTo>
                              <a:cubicBezTo>
                                <a:pt x="1487" y="6482"/>
                                <a:pt x="1482" y="6487"/>
                                <a:pt x="1482" y="6493"/>
                              </a:cubicBezTo>
                              <a:cubicBezTo>
                                <a:pt x="1482" y="6499"/>
                                <a:pt x="1487" y="6504"/>
                                <a:pt x="1493" y="6504"/>
                              </a:cubicBezTo>
                              <a:cubicBezTo>
                                <a:pt x="1499" y="6504"/>
                                <a:pt x="1504" y="6499"/>
                                <a:pt x="1504" y="6493"/>
                              </a:cubicBezTo>
                              <a:cubicBezTo>
                                <a:pt x="1504" y="6487"/>
                                <a:pt x="1499" y="6482"/>
                                <a:pt x="1493" y="6482"/>
                              </a:cubicBezTo>
                              <a:close/>
                              <a:moveTo>
                                <a:pt x="1585" y="6482"/>
                              </a:moveTo>
                              <a:cubicBezTo>
                                <a:pt x="1579" y="6482"/>
                                <a:pt x="1574" y="6487"/>
                                <a:pt x="1574" y="6493"/>
                              </a:cubicBezTo>
                              <a:cubicBezTo>
                                <a:pt x="1574" y="6499"/>
                                <a:pt x="1579" y="6504"/>
                                <a:pt x="1585" y="6504"/>
                              </a:cubicBezTo>
                              <a:cubicBezTo>
                                <a:pt x="1591" y="6504"/>
                                <a:pt x="1596" y="6499"/>
                                <a:pt x="1596" y="6493"/>
                              </a:cubicBezTo>
                              <a:cubicBezTo>
                                <a:pt x="1596" y="6487"/>
                                <a:pt x="1591" y="6482"/>
                                <a:pt x="1585" y="6482"/>
                              </a:cubicBezTo>
                              <a:close/>
                              <a:moveTo>
                                <a:pt x="1678" y="6482"/>
                              </a:moveTo>
                              <a:cubicBezTo>
                                <a:pt x="1672" y="6482"/>
                                <a:pt x="1667" y="6487"/>
                                <a:pt x="1667" y="6493"/>
                              </a:cubicBezTo>
                              <a:cubicBezTo>
                                <a:pt x="1667" y="6499"/>
                                <a:pt x="1672" y="6504"/>
                                <a:pt x="1678" y="6504"/>
                              </a:cubicBezTo>
                              <a:cubicBezTo>
                                <a:pt x="1684" y="6504"/>
                                <a:pt x="1689" y="6499"/>
                                <a:pt x="1689" y="6493"/>
                              </a:cubicBezTo>
                              <a:cubicBezTo>
                                <a:pt x="1689" y="6487"/>
                                <a:pt x="1684" y="6482"/>
                                <a:pt x="1678" y="6482"/>
                              </a:cubicBezTo>
                              <a:close/>
                              <a:moveTo>
                                <a:pt x="1770" y="6482"/>
                              </a:moveTo>
                              <a:cubicBezTo>
                                <a:pt x="1764" y="6482"/>
                                <a:pt x="1760" y="6487"/>
                                <a:pt x="1760" y="6493"/>
                              </a:cubicBezTo>
                              <a:cubicBezTo>
                                <a:pt x="1760" y="6499"/>
                                <a:pt x="1764" y="6504"/>
                                <a:pt x="1770" y="6504"/>
                              </a:cubicBezTo>
                              <a:cubicBezTo>
                                <a:pt x="1776" y="6504"/>
                                <a:pt x="1781" y="6499"/>
                                <a:pt x="1781" y="6493"/>
                              </a:cubicBezTo>
                              <a:cubicBezTo>
                                <a:pt x="1781" y="6487"/>
                                <a:pt x="1776" y="6482"/>
                                <a:pt x="1770" y="6482"/>
                              </a:cubicBezTo>
                              <a:close/>
                              <a:moveTo>
                                <a:pt x="1863" y="6482"/>
                              </a:moveTo>
                              <a:cubicBezTo>
                                <a:pt x="1857" y="6482"/>
                                <a:pt x="1852" y="6487"/>
                                <a:pt x="1852" y="6493"/>
                              </a:cubicBezTo>
                              <a:cubicBezTo>
                                <a:pt x="1852" y="6499"/>
                                <a:pt x="1857" y="6504"/>
                                <a:pt x="1863" y="6504"/>
                              </a:cubicBezTo>
                              <a:cubicBezTo>
                                <a:pt x="1869" y="6504"/>
                                <a:pt x="1874" y="6499"/>
                                <a:pt x="1874" y="6493"/>
                              </a:cubicBezTo>
                              <a:cubicBezTo>
                                <a:pt x="1874" y="6487"/>
                                <a:pt x="1869" y="6482"/>
                                <a:pt x="1863" y="6482"/>
                              </a:cubicBezTo>
                              <a:close/>
                              <a:moveTo>
                                <a:pt x="1956" y="6482"/>
                              </a:moveTo>
                              <a:cubicBezTo>
                                <a:pt x="1950" y="6482"/>
                                <a:pt x="1945" y="6487"/>
                                <a:pt x="1945" y="6493"/>
                              </a:cubicBezTo>
                              <a:cubicBezTo>
                                <a:pt x="1945" y="6499"/>
                                <a:pt x="1950" y="6504"/>
                                <a:pt x="1956" y="6504"/>
                              </a:cubicBezTo>
                              <a:cubicBezTo>
                                <a:pt x="1962" y="6504"/>
                                <a:pt x="1967" y="6499"/>
                                <a:pt x="1967" y="6493"/>
                              </a:cubicBezTo>
                              <a:cubicBezTo>
                                <a:pt x="1967" y="6487"/>
                                <a:pt x="1962" y="6482"/>
                                <a:pt x="1956" y="6482"/>
                              </a:cubicBezTo>
                              <a:close/>
                              <a:moveTo>
                                <a:pt x="2048" y="6482"/>
                              </a:moveTo>
                              <a:cubicBezTo>
                                <a:pt x="2042" y="6482"/>
                                <a:pt x="2037" y="6487"/>
                                <a:pt x="2037" y="6493"/>
                              </a:cubicBezTo>
                              <a:cubicBezTo>
                                <a:pt x="2037" y="6499"/>
                                <a:pt x="2042" y="6504"/>
                                <a:pt x="2048" y="6504"/>
                              </a:cubicBezTo>
                              <a:cubicBezTo>
                                <a:pt x="2054" y="6504"/>
                                <a:pt x="2059" y="6499"/>
                                <a:pt x="2059" y="6493"/>
                              </a:cubicBezTo>
                              <a:cubicBezTo>
                                <a:pt x="2059" y="6487"/>
                                <a:pt x="2054" y="6482"/>
                                <a:pt x="2048" y="6482"/>
                              </a:cubicBezTo>
                              <a:close/>
                              <a:moveTo>
                                <a:pt x="2141" y="6482"/>
                              </a:moveTo>
                              <a:cubicBezTo>
                                <a:pt x="2135" y="6482"/>
                                <a:pt x="2130" y="6487"/>
                                <a:pt x="2130" y="6493"/>
                              </a:cubicBezTo>
                              <a:cubicBezTo>
                                <a:pt x="2130" y="6499"/>
                                <a:pt x="2135" y="6504"/>
                                <a:pt x="2141" y="6504"/>
                              </a:cubicBezTo>
                              <a:cubicBezTo>
                                <a:pt x="2147" y="6504"/>
                                <a:pt x="2152" y="6499"/>
                                <a:pt x="2152" y="6493"/>
                              </a:cubicBezTo>
                              <a:cubicBezTo>
                                <a:pt x="2152" y="6487"/>
                                <a:pt x="2147" y="6482"/>
                                <a:pt x="2141" y="6482"/>
                              </a:cubicBezTo>
                              <a:close/>
                              <a:moveTo>
                                <a:pt x="2233" y="6482"/>
                              </a:moveTo>
                              <a:cubicBezTo>
                                <a:pt x="2227" y="6482"/>
                                <a:pt x="2223" y="6487"/>
                                <a:pt x="2223" y="6493"/>
                              </a:cubicBezTo>
                              <a:cubicBezTo>
                                <a:pt x="2223" y="6499"/>
                                <a:pt x="2227" y="6504"/>
                                <a:pt x="2233" y="6504"/>
                              </a:cubicBezTo>
                              <a:cubicBezTo>
                                <a:pt x="2239" y="6504"/>
                                <a:pt x="2244" y="6499"/>
                                <a:pt x="2244" y="6493"/>
                              </a:cubicBezTo>
                              <a:cubicBezTo>
                                <a:pt x="2244" y="6487"/>
                                <a:pt x="2239" y="6482"/>
                                <a:pt x="2233" y="6482"/>
                              </a:cubicBezTo>
                              <a:close/>
                              <a:moveTo>
                                <a:pt x="2326" y="6482"/>
                              </a:moveTo>
                              <a:cubicBezTo>
                                <a:pt x="2320" y="6482"/>
                                <a:pt x="2315" y="6487"/>
                                <a:pt x="2315" y="6493"/>
                              </a:cubicBezTo>
                              <a:cubicBezTo>
                                <a:pt x="2315" y="6499"/>
                                <a:pt x="2320" y="6504"/>
                                <a:pt x="2326" y="6504"/>
                              </a:cubicBezTo>
                              <a:cubicBezTo>
                                <a:pt x="2332" y="6504"/>
                                <a:pt x="2337" y="6499"/>
                                <a:pt x="2337" y="6493"/>
                              </a:cubicBezTo>
                              <a:cubicBezTo>
                                <a:pt x="2337" y="6487"/>
                                <a:pt x="2332" y="6482"/>
                                <a:pt x="2326" y="6482"/>
                              </a:cubicBezTo>
                              <a:close/>
                              <a:moveTo>
                                <a:pt x="2419" y="6482"/>
                              </a:moveTo>
                              <a:cubicBezTo>
                                <a:pt x="2413" y="6482"/>
                                <a:pt x="2408" y="6487"/>
                                <a:pt x="2408" y="6493"/>
                              </a:cubicBezTo>
                              <a:cubicBezTo>
                                <a:pt x="2408" y="6499"/>
                                <a:pt x="2413" y="6504"/>
                                <a:pt x="2419" y="6504"/>
                              </a:cubicBezTo>
                              <a:cubicBezTo>
                                <a:pt x="2425" y="6504"/>
                                <a:pt x="2430" y="6499"/>
                                <a:pt x="2430" y="6493"/>
                              </a:cubicBezTo>
                              <a:cubicBezTo>
                                <a:pt x="2430" y="6487"/>
                                <a:pt x="2425" y="6482"/>
                                <a:pt x="2419" y="6482"/>
                              </a:cubicBezTo>
                              <a:close/>
                              <a:moveTo>
                                <a:pt x="2511" y="6482"/>
                              </a:moveTo>
                              <a:cubicBezTo>
                                <a:pt x="2505" y="6482"/>
                                <a:pt x="2500" y="6487"/>
                                <a:pt x="2500" y="6493"/>
                              </a:cubicBezTo>
                              <a:cubicBezTo>
                                <a:pt x="2500" y="6499"/>
                                <a:pt x="2505" y="6504"/>
                                <a:pt x="2511" y="6504"/>
                              </a:cubicBezTo>
                              <a:cubicBezTo>
                                <a:pt x="2517" y="6504"/>
                                <a:pt x="2522" y="6499"/>
                                <a:pt x="2522" y="6493"/>
                              </a:cubicBezTo>
                              <a:cubicBezTo>
                                <a:pt x="2522" y="6487"/>
                                <a:pt x="2517" y="6482"/>
                                <a:pt x="2511" y="6482"/>
                              </a:cubicBezTo>
                              <a:close/>
                              <a:moveTo>
                                <a:pt x="2604" y="6482"/>
                              </a:moveTo>
                              <a:cubicBezTo>
                                <a:pt x="2598" y="6482"/>
                                <a:pt x="2593" y="6487"/>
                                <a:pt x="2593" y="6493"/>
                              </a:cubicBezTo>
                              <a:cubicBezTo>
                                <a:pt x="2593" y="6499"/>
                                <a:pt x="2598" y="6504"/>
                                <a:pt x="2604" y="6504"/>
                              </a:cubicBezTo>
                              <a:cubicBezTo>
                                <a:pt x="2610" y="6504"/>
                                <a:pt x="2615" y="6499"/>
                                <a:pt x="2615" y="6493"/>
                              </a:cubicBezTo>
                              <a:cubicBezTo>
                                <a:pt x="2615" y="6487"/>
                                <a:pt x="2610" y="6482"/>
                                <a:pt x="2604" y="6482"/>
                              </a:cubicBezTo>
                              <a:close/>
                              <a:moveTo>
                                <a:pt x="2697" y="6482"/>
                              </a:moveTo>
                              <a:cubicBezTo>
                                <a:pt x="2690" y="6482"/>
                                <a:pt x="2686" y="6487"/>
                                <a:pt x="2686" y="6493"/>
                              </a:cubicBezTo>
                              <a:cubicBezTo>
                                <a:pt x="2686" y="6499"/>
                                <a:pt x="2690" y="6504"/>
                                <a:pt x="2697" y="6504"/>
                              </a:cubicBezTo>
                              <a:cubicBezTo>
                                <a:pt x="2703" y="6504"/>
                                <a:pt x="2707" y="6499"/>
                                <a:pt x="2707" y="6493"/>
                              </a:cubicBezTo>
                              <a:cubicBezTo>
                                <a:pt x="2707" y="6487"/>
                                <a:pt x="2703" y="6482"/>
                                <a:pt x="2697" y="6482"/>
                              </a:cubicBezTo>
                              <a:close/>
                              <a:moveTo>
                                <a:pt x="2789" y="6482"/>
                              </a:moveTo>
                              <a:cubicBezTo>
                                <a:pt x="2783" y="6482"/>
                                <a:pt x="2778" y="6487"/>
                                <a:pt x="2778" y="6493"/>
                              </a:cubicBezTo>
                              <a:cubicBezTo>
                                <a:pt x="2778" y="6499"/>
                                <a:pt x="2783" y="6504"/>
                                <a:pt x="2789" y="6504"/>
                              </a:cubicBezTo>
                              <a:cubicBezTo>
                                <a:pt x="2795" y="6504"/>
                                <a:pt x="2800" y="6499"/>
                                <a:pt x="2800" y="6493"/>
                              </a:cubicBezTo>
                              <a:cubicBezTo>
                                <a:pt x="2800" y="6487"/>
                                <a:pt x="2795" y="6482"/>
                                <a:pt x="2789" y="6482"/>
                              </a:cubicBezTo>
                              <a:close/>
                              <a:moveTo>
                                <a:pt x="2882" y="6482"/>
                              </a:moveTo>
                              <a:cubicBezTo>
                                <a:pt x="2876" y="6482"/>
                                <a:pt x="2871" y="6487"/>
                                <a:pt x="2871" y="6493"/>
                              </a:cubicBezTo>
                              <a:cubicBezTo>
                                <a:pt x="2871" y="6499"/>
                                <a:pt x="2876" y="6504"/>
                                <a:pt x="2882" y="6504"/>
                              </a:cubicBezTo>
                              <a:cubicBezTo>
                                <a:pt x="2888" y="6504"/>
                                <a:pt x="2893" y="6499"/>
                                <a:pt x="2893" y="6493"/>
                              </a:cubicBezTo>
                              <a:cubicBezTo>
                                <a:pt x="2893" y="6487"/>
                                <a:pt x="2888" y="6482"/>
                                <a:pt x="2882" y="6482"/>
                              </a:cubicBezTo>
                              <a:close/>
                              <a:moveTo>
                                <a:pt x="2974" y="6482"/>
                              </a:moveTo>
                              <a:cubicBezTo>
                                <a:pt x="2968" y="6482"/>
                                <a:pt x="2963" y="6487"/>
                                <a:pt x="2963" y="6493"/>
                              </a:cubicBezTo>
                              <a:cubicBezTo>
                                <a:pt x="2963" y="6499"/>
                                <a:pt x="2968" y="6504"/>
                                <a:pt x="2974" y="6504"/>
                              </a:cubicBezTo>
                              <a:cubicBezTo>
                                <a:pt x="2980" y="6504"/>
                                <a:pt x="2985" y="6499"/>
                                <a:pt x="2985" y="6493"/>
                              </a:cubicBezTo>
                              <a:cubicBezTo>
                                <a:pt x="2985" y="6487"/>
                                <a:pt x="2980" y="6482"/>
                                <a:pt x="2974" y="6482"/>
                              </a:cubicBezTo>
                              <a:close/>
                              <a:moveTo>
                                <a:pt x="3067" y="6482"/>
                              </a:moveTo>
                              <a:cubicBezTo>
                                <a:pt x="3061" y="6482"/>
                                <a:pt x="3056" y="6487"/>
                                <a:pt x="3056" y="6493"/>
                              </a:cubicBezTo>
                              <a:cubicBezTo>
                                <a:pt x="3056" y="6499"/>
                                <a:pt x="3061" y="6504"/>
                                <a:pt x="3067" y="6504"/>
                              </a:cubicBezTo>
                              <a:cubicBezTo>
                                <a:pt x="3073" y="6504"/>
                                <a:pt x="3078" y="6499"/>
                                <a:pt x="3078" y="6493"/>
                              </a:cubicBezTo>
                              <a:cubicBezTo>
                                <a:pt x="3078" y="6487"/>
                                <a:pt x="3073" y="6482"/>
                                <a:pt x="3067" y="6482"/>
                              </a:cubicBezTo>
                              <a:close/>
                              <a:moveTo>
                                <a:pt x="3160" y="6482"/>
                              </a:moveTo>
                              <a:cubicBezTo>
                                <a:pt x="3154" y="6482"/>
                                <a:pt x="3149" y="6487"/>
                                <a:pt x="3149" y="6493"/>
                              </a:cubicBezTo>
                              <a:cubicBezTo>
                                <a:pt x="3149" y="6499"/>
                                <a:pt x="3154" y="6504"/>
                                <a:pt x="3160" y="6504"/>
                              </a:cubicBezTo>
                              <a:cubicBezTo>
                                <a:pt x="3166" y="6504"/>
                                <a:pt x="3170" y="6499"/>
                                <a:pt x="3170" y="6493"/>
                              </a:cubicBezTo>
                              <a:cubicBezTo>
                                <a:pt x="3170" y="6487"/>
                                <a:pt x="3166" y="6482"/>
                                <a:pt x="3160" y="6482"/>
                              </a:cubicBezTo>
                              <a:close/>
                              <a:moveTo>
                                <a:pt x="3252" y="6482"/>
                              </a:moveTo>
                              <a:cubicBezTo>
                                <a:pt x="3246" y="6482"/>
                                <a:pt x="3241" y="6487"/>
                                <a:pt x="3241" y="6493"/>
                              </a:cubicBezTo>
                              <a:cubicBezTo>
                                <a:pt x="3241" y="6499"/>
                                <a:pt x="3246" y="6504"/>
                                <a:pt x="3252" y="6504"/>
                              </a:cubicBezTo>
                              <a:cubicBezTo>
                                <a:pt x="3258" y="6504"/>
                                <a:pt x="3263" y="6499"/>
                                <a:pt x="3263" y="6493"/>
                              </a:cubicBezTo>
                              <a:cubicBezTo>
                                <a:pt x="3263" y="6487"/>
                                <a:pt x="3258" y="6482"/>
                                <a:pt x="3252" y="6482"/>
                              </a:cubicBezTo>
                              <a:close/>
                              <a:moveTo>
                                <a:pt x="3345" y="6482"/>
                              </a:moveTo>
                              <a:cubicBezTo>
                                <a:pt x="3339" y="6482"/>
                                <a:pt x="3334" y="6487"/>
                                <a:pt x="3334" y="6493"/>
                              </a:cubicBezTo>
                              <a:cubicBezTo>
                                <a:pt x="3334" y="6499"/>
                                <a:pt x="3339" y="6504"/>
                                <a:pt x="3345" y="6504"/>
                              </a:cubicBezTo>
                              <a:cubicBezTo>
                                <a:pt x="3351" y="6504"/>
                                <a:pt x="3356" y="6499"/>
                                <a:pt x="3356" y="6493"/>
                              </a:cubicBezTo>
                              <a:cubicBezTo>
                                <a:pt x="3356" y="6487"/>
                                <a:pt x="3351" y="6482"/>
                                <a:pt x="3345" y="6482"/>
                              </a:cubicBezTo>
                              <a:close/>
                              <a:moveTo>
                                <a:pt x="3437" y="6482"/>
                              </a:moveTo>
                              <a:cubicBezTo>
                                <a:pt x="3431" y="6482"/>
                                <a:pt x="3426" y="6487"/>
                                <a:pt x="3426" y="6493"/>
                              </a:cubicBezTo>
                              <a:cubicBezTo>
                                <a:pt x="3426" y="6499"/>
                                <a:pt x="3431" y="6504"/>
                                <a:pt x="3437" y="6504"/>
                              </a:cubicBezTo>
                              <a:cubicBezTo>
                                <a:pt x="3443" y="6504"/>
                                <a:pt x="3448" y="6499"/>
                                <a:pt x="3448" y="6493"/>
                              </a:cubicBezTo>
                              <a:cubicBezTo>
                                <a:pt x="3448" y="6487"/>
                                <a:pt x="3443" y="6482"/>
                                <a:pt x="3437" y="6482"/>
                              </a:cubicBezTo>
                              <a:close/>
                              <a:moveTo>
                                <a:pt x="3530" y="6482"/>
                              </a:moveTo>
                              <a:cubicBezTo>
                                <a:pt x="3524" y="6482"/>
                                <a:pt x="3519" y="6487"/>
                                <a:pt x="3519" y="6493"/>
                              </a:cubicBezTo>
                              <a:cubicBezTo>
                                <a:pt x="3519" y="6499"/>
                                <a:pt x="3524" y="6504"/>
                                <a:pt x="3530" y="6504"/>
                              </a:cubicBezTo>
                              <a:cubicBezTo>
                                <a:pt x="3536" y="6504"/>
                                <a:pt x="3541" y="6499"/>
                                <a:pt x="3541" y="6493"/>
                              </a:cubicBezTo>
                              <a:cubicBezTo>
                                <a:pt x="3541" y="6487"/>
                                <a:pt x="3536" y="6482"/>
                                <a:pt x="3530" y="6482"/>
                              </a:cubicBezTo>
                              <a:close/>
                              <a:moveTo>
                                <a:pt x="3623" y="6482"/>
                              </a:moveTo>
                              <a:cubicBezTo>
                                <a:pt x="3617" y="6482"/>
                                <a:pt x="3612" y="6487"/>
                                <a:pt x="3612" y="6493"/>
                              </a:cubicBezTo>
                              <a:cubicBezTo>
                                <a:pt x="3612" y="6499"/>
                                <a:pt x="3617" y="6504"/>
                                <a:pt x="3623" y="6504"/>
                              </a:cubicBezTo>
                              <a:cubicBezTo>
                                <a:pt x="3629" y="6504"/>
                                <a:pt x="3633" y="6499"/>
                                <a:pt x="3633" y="6493"/>
                              </a:cubicBezTo>
                              <a:cubicBezTo>
                                <a:pt x="3633" y="6487"/>
                                <a:pt x="3629" y="6482"/>
                                <a:pt x="3623" y="6482"/>
                              </a:cubicBezTo>
                              <a:close/>
                              <a:moveTo>
                                <a:pt x="3715" y="6482"/>
                              </a:moveTo>
                              <a:cubicBezTo>
                                <a:pt x="3709" y="6482"/>
                                <a:pt x="3704" y="6487"/>
                                <a:pt x="3704" y="6493"/>
                              </a:cubicBezTo>
                              <a:cubicBezTo>
                                <a:pt x="3704" y="6499"/>
                                <a:pt x="3709" y="6504"/>
                                <a:pt x="3715" y="6504"/>
                              </a:cubicBezTo>
                              <a:cubicBezTo>
                                <a:pt x="3721" y="6504"/>
                                <a:pt x="3726" y="6499"/>
                                <a:pt x="3726" y="6493"/>
                              </a:cubicBezTo>
                              <a:cubicBezTo>
                                <a:pt x="3726" y="6487"/>
                                <a:pt x="3721" y="6482"/>
                                <a:pt x="3715" y="6482"/>
                              </a:cubicBezTo>
                              <a:close/>
                              <a:moveTo>
                                <a:pt x="3808" y="6482"/>
                              </a:moveTo>
                              <a:cubicBezTo>
                                <a:pt x="3802" y="6482"/>
                                <a:pt x="3797" y="6487"/>
                                <a:pt x="3797" y="6493"/>
                              </a:cubicBezTo>
                              <a:cubicBezTo>
                                <a:pt x="3797" y="6499"/>
                                <a:pt x="3802" y="6504"/>
                                <a:pt x="3808" y="6504"/>
                              </a:cubicBezTo>
                              <a:cubicBezTo>
                                <a:pt x="3814" y="6504"/>
                                <a:pt x="3819" y="6499"/>
                                <a:pt x="3819" y="6493"/>
                              </a:cubicBezTo>
                              <a:cubicBezTo>
                                <a:pt x="3819" y="6487"/>
                                <a:pt x="3814" y="6482"/>
                                <a:pt x="3808" y="6482"/>
                              </a:cubicBezTo>
                              <a:close/>
                              <a:moveTo>
                                <a:pt x="3900" y="6482"/>
                              </a:moveTo>
                              <a:cubicBezTo>
                                <a:pt x="3894" y="6482"/>
                                <a:pt x="3889" y="6487"/>
                                <a:pt x="3889" y="6493"/>
                              </a:cubicBezTo>
                              <a:cubicBezTo>
                                <a:pt x="3889" y="6499"/>
                                <a:pt x="3894" y="6504"/>
                                <a:pt x="3900" y="6504"/>
                              </a:cubicBezTo>
                              <a:cubicBezTo>
                                <a:pt x="3906" y="6504"/>
                                <a:pt x="3911" y="6499"/>
                                <a:pt x="3911" y="6493"/>
                              </a:cubicBezTo>
                              <a:cubicBezTo>
                                <a:pt x="3911" y="6487"/>
                                <a:pt x="3906" y="6482"/>
                                <a:pt x="3900" y="6482"/>
                              </a:cubicBezTo>
                              <a:close/>
                              <a:moveTo>
                                <a:pt x="3993" y="6482"/>
                              </a:moveTo>
                              <a:cubicBezTo>
                                <a:pt x="3987" y="6482"/>
                                <a:pt x="3982" y="6487"/>
                                <a:pt x="3982" y="6493"/>
                              </a:cubicBezTo>
                              <a:cubicBezTo>
                                <a:pt x="3982" y="6499"/>
                                <a:pt x="3987" y="6504"/>
                                <a:pt x="3993" y="6504"/>
                              </a:cubicBezTo>
                              <a:cubicBezTo>
                                <a:pt x="3999" y="6504"/>
                                <a:pt x="4004" y="6499"/>
                                <a:pt x="4004" y="6493"/>
                              </a:cubicBezTo>
                              <a:cubicBezTo>
                                <a:pt x="4004" y="6487"/>
                                <a:pt x="3999" y="6482"/>
                                <a:pt x="3993" y="6482"/>
                              </a:cubicBezTo>
                              <a:close/>
                              <a:moveTo>
                                <a:pt x="4086" y="6482"/>
                              </a:moveTo>
                              <a:cubicBezTo>
                                <a:pt x="4080" y="6482"/>
                                <a:pt x="4075" y="6487"/>
                                <a:pt x="4075" y="6493"/>
                              </a:cubicBezTo>
                              <a:cubicBezTo>
                                <a:pt x="4075" y="6499"/>
                                <a:pt x="4080" y="6504"/>
                                <a:pt x="4086" y="6504"/>
                              </a:cubicBezTo>
                              <a:cubicBezTo>
                                <a:pt x="4092" y="6504"/>
                                <a:pt x="4096" y="6499"/>
                                <a:pt x="4096" y="6493"/>
                              </a:cubicBezTo>
                              <a:cubicBezTo>
                                <a:pt x="4096" y="6487"/>
                                <a:pt x="4092" y="6482"/>
                                <a:pt x="4086" y="6482"/>
                              </a:cubicBezTo>
                              <a:close/>
                              <a:moveTo>
                                <a:pt x="4178" y="6482"/>
                              </a:moveTo>
                              <a:cubicBezTo>
                                <a:pt x="4172" y="6482"/>
                                <a:pt x="4167" y="6487"/>
                                <a:pt x="4167" y="6493"/>
                              </a:cubicBezTo>
                              <a:cubicBezTo>
                                <a:pt x="4167" y="6499"/>
                                <a:pt x="4172" y="6504"/>
                                <a:pt x="4178" y="6504"/>
                              </a:cubicBezTo>
                              <a:cubicBezTo>
                                <a:pt x="4184" y="6504"/>
                                <a:pt x="4189" y="6499"/>
                                <a:pt x="4189" y="6493"/>
                              </a:cubicBezTo>
                              <a:cubicBezTo>
                                <a:pt x="4189" y="6487"/>
                                <a:pt x="4184" y="6482"/>
                                <a:pt x="4178" y="6482"/>
                              </a:cubicBezTo>
                              <a:close/>
                              <a:moveTo>
                                <a:pt x="4271" y="6482"/>
                              </a:moveTo>
                              <a:cubicBezTo>
                                <a:pt x="4265" y="6482"/>
                                <a:pt x="4260" y="6487"/>
                                <a:pt x="4260" y="6493"/>
                              </a:cubicBezTo>
                              <a:cubicBezTo>
                                <a:pt x="4260" y="6499"/>
                                <a:pt x="4265" y="6504"/>
                                <a:pt x="4271" y="6504"/>
                              </a:cubicBezTo>
                              <a:cubicBezTo>
                                <a:pt x="4277" y="6504"/>
                                <a:pt x="4282" y="6499"/>
                                <a:pt x="4282" y="6493"/>
                              </a:cubicBezTo>
                              <a:cubicBezTo>
                                <a:pt x="4282" y="6487"/>
                                <a:pt x="4277" y="6482"/>
                                <a:pt x="4271" y="6482"/>
                              </a:cubicBezTo>
                              <a:close/>
                              <a:moveTo>
                                <a:pt x="4363" y="6482"/>
                              </a:moveTo>
                              <a:cubicBezTo>
                                <a:pt x="4357" y="6482"/>
                                <a:pt x="4353" y="6487"/>
                                <a:pt x="4353" y="6493"/>
                              </a:cubicBezTo>
                              <a:cubicBezTo>
                                <a:pt x="4353" y="6499"/>
                                <a:pt x="4357" y="6504"/>
                                <a:pt x="4363" y="6504"/>
                              </a:cubicBezTo>
                              <a:cubicBezTo>
                                <a:pt x="4369" y="6504"/>
                                <a:pt x="4374" y="6499"/>
                                <a:pt x="4374" y="6493"/>
                              </a:cubicBezTo>
                              <a:cubicBezTo>
                                <a:pt x="4374" y="6487"/>
                                <a:pt x="4369" y="6482"/>
                                <a:pt x="4363" y="6482"/>
                              </a:cubicBezTo>
                              <a:close/>
                              <a:moveTo>
                                <a:pt x="4456" y="6482"/>
                              </a:moveTo>
                              <a:cubicBezTo>
                                <a:pt x="4450" y="6482"/>
                                <a:pt x="4445" y="6487"/>
                                <a:pt x="4445" y="6493"/>
                              </a:cubicBezTo>
                              <a:cubicBezTo>
                                <a:pt x="4445" y="6499"/>
                                <a:pt x="4450" y="6504"/>
                                <a:pt x="4456" y="6504"/>
                              </a:cubicBezTo>
                              <a:cubicBezTo>
                                <a:pt x="4462" y="6504"/>
                                <a:pt x="4467" y="6499"/>
                                <a:pt x="4467" y="6493"/>
                              </a:cubicBezTo>
                              <a:cubicBezTo>
                                <a:pt x="4467" y="6487"/>
                                <a:pt x="4462" y="6482"/>
                                <a:pt x="4456" y="6482"/>
                              </a:cubicBezTo>
                              <a:close/>
                              <a:moveTo>
                                <a:pt x="4549" y="6482"/>
                              </a:moveTo>
                              <a:cubicBezTo>
                                <a:pt x="4543" y="6482"/>
                                <a:pt x="4538" y="6487"/>
                                <a:pt x="4538" y="6493"/>
                              </a:cubicBezTo>
                              <a:cubicBezTo>
                                <a:pt x="4538" y="6499"/>
                                <a:pt x="4543" y="6504"/>
                                <a:pt x="4549" y="6504"/>
                              </a:cubicBezTo>
                              <a:cubicBezTo>
                                <a:pt x="4555" y="6504"/>
                                <a:pt x="4559" y="6499"/>
                                <a:pt x="4559" y="6493"/>
                              </a:cubicBezTo>
                              <a:cubicBezTo>
                                <a:pt x="4559" y="6487"/>
                                <a:pt x="4555" y="6482"/>
                                <a:pt x="4549" y="6482"/>
                              </a:cubicBezTo>
                              <a:close/>
                              <a:moveTo>
                                <a:pt x="4641" y="6482"/>
                              </a:moveTo>
                              <a:cubicBezTo>
                                <a:pt x="4635" y="6482"/>
                                <a:pt x="4630" y="6487"/>
                                <a:pt x="4630" y="6493"/>
                              </a:cubicBezTo>
                              <a:cubicBezTo>
                                <a:pt x="4630" y="6499"/>
                                <a:pt x="4635" y="6504"/>
                                <a:pt x="4641" y="6504"/>
                              </a:cubicBezTo>
                              <a:cubicBezTo>
                                <a:pt x="4647" y="6504"/>
                                <a:pt x="4652" y="6499"/>
                                <a:pt x="4652" y="6493"/>
                              </a:cubicBezTo>
                              <a:cubicBezTo>
                                <a:pt x="4652" y="6487"/>
                                <a:pt x="4647" y="6482"/>
                                <a:pt x="4641" y="6482"/>
                              </a:cubicBezTo>
                              <a:close/>
                              <a:moveTo>
                                <a:pt x="4734" y="6482"/>
                              </a:moveTo>
                              <a:cubicBezTo>
                                <a:pt x="4728" y="6482"/>
                                <a:pt x="4723" y="6487"/>
                                <a:pt x="4723" y="6493"/>
                              </a:cubicBezTo>
                              <a:cubicBezTo>
                                <a:pt x="4723" y="6499"/>
                                <a:pt x="4728" y="6504"/>
                                <a:pt x="4734" y="6504"/>
                              </a:cubicBezTo>
                              <a:cubicBezTo>
                                <a:pt x="4740" y="6504"/>
                                <a:pt x="4745" y="6499"/>
                                <a:pt x="4745" y="6493"/>
                              </a:cubicBezTo>
                              <a:cubicBezTo>
                                <a:pt x="4745" y="6487"/>
                                <a:pt x="4740" y="6482"/>
                                <a:pt x="4734" y="6482"/>
                              </a:cubicBezTo>
                              <a:close/>
                              <a:moveTo>
                                <a:pt x="4826" y="6482"/>
                              </a:moveTo>
                              <a:cubicBezTo>
                                <a:pt x="4820" y="6482"/>
                                <a:pt x="4816" y="6487"/>
                                <a:pt x="4816" y="6493"/>
                              </a:cubicBezTo>
                              <a:cubicBezTo>
                                <a:pt x="4816" y="6499"/>
                                <a:pt x="4820" y="6504"/>
                                <a:pt x="4826" y="6504"/>
                              </a:cubicBezTo>
                              <a:cubicBezTo>
                                <a:pt x="4832" y="6504"/>
                                <a:pt x="4837" y="6499"/>
                                <a:pt x="4837" y="6493"/>
                              </a:cubicBezTo>
                              <a:cubicBezTo>
                                <a:pt x="4837" y="6487"/>
                                <a:pt x="4832" y="6482"/>
                                <a:pt x="4826" y="6482"/>
                              </a:cubicBezTo>
                              <a:close/>
                              <a:moveTo>
                                <a:pt x="4919" y="6482"/>
                              </a:moveTo>
                              <a:cubicBezTo>
                                <a:pt x="4913" y="6482"/>
                                <a:pt x="4908" y="6487"/>
                                <a:pt x="4908" y="6493"/>
                              </a:cubicBezTo>
                              <a:cubicBezTo>
                                <a:pt x="4908" y="6499"/>
                                <a:pt x="4913" y="6504"/>
                                <a:pt x="4919" y="6504"/>
                              </a:cubicBezTo>
                              <a:cubicBezTo>
                                <a:pt x="4925" y="6504"/>
                                <a:pt x="4930" y="6499"/>
                                <a:pt x="4930" y="6493"/>
                              </a:cubicBezTo>
                              <a:cubicBezTo>
                                <a:pt x="4930" y="6487"/>
                                <a:pt x="4925" y="6482"/>
                                <a:pt x="4919" y="6482"/>
                              </a:cubicBezTo>
                              <a:close/>
                              <a:moveTo>
                                <a:pt x="5012" y="6482"/>
                              </a:moveTo>
                              <a:cubicBezTo>
                                <a:pt x="5006" y="6482"/>
                                <a:pt x="5001" y="6487"/>
                                <a:pt x="5001" y="6493"/>
                              </a:cubicBezTo>
                              <a:cubicBezTo>
                                <a:pt x="5001" y="6499"/>
                                <a:pt x="5006" y="6504"/>
                                <a:pt x="5012" y="6504"/>
                              </a:cubicBezTo>
                              <a:cubicBezTo>
                                <a:pt x="5018" y="6504"/>
                                <a:pt x="5023" y="6499"/>
                                <a:pt x="5023" y="6493"/>
                              </a:cubicBezTo>
                              <a:cubicBezTo>
                                <a:pt x="5023" y="6487"/>
                                <a:pt x="5018" y="6482"/>
                                <a:pt x="5012" y="6482"/>
                              </a:cubicBezTo>
                              <a:close/>
                              <a:moveTo>
                                <a:pt x="5104" y="6482"/>
                              </a:moveTo>
                              <a:cubicBezTo>
                                <a:pt x="5098" y="6482"/>
                                <a:pt x="5093" y="6487"/>
                                <a:pt x="5093" y="6493"/>
                              </a:cubicBezTo>
                              <a:cubicBezTo>
                                <a:pt x="5093" y="6499"/>
                                <a:pt x="5098" y="6504"/>
                                <a:pt x="5104" y="6504"/>
                              </a:cubicBezTo>
                              <a:cubicBezTo>
                                <a:pt x="5110" y="6504"/>
                                <a:pt x="5115" y="6499"/>
                                <a:pt x="5115" y="6493"/>
                              </a:cubicBezTo>
                              <a:cubicBezTo>
                                <a:pt x="5115" y="6487"/>
                                <a:pt x="5110" y="6482"/>
                                <a:pt x="5104" y="6482"/>
                              </a:cubicBezTo>
                              <a:close/>
                              <a:moveTo>
                                <a:pt x="5197" y="6482"/>
                              </a:moveTo>
                              <a:cubicBezTo>
                                <a:pt x="5191" y="6482"/>
                                <a:pt x="5186" y="6487"/>
                                <a:pt x="5186" y="6493"/>
                              </a:cubicBezTo>
                              <a:cubicBezTo>
                                <a:pt x="5186" y="6499"/>
                                <a:pt x="5191" y="6504"/>
                                <a:pt x="5197" y="6504"/>
                              </a:cubicBezTo>
                              <a:cubicBezTo>
                                <a:pt x="5203" y="6504"/>
                                <a:pt x="5208" y="6499"/>
                                <a:pt x="5208" y="6493"/>
                              </a:cubicBezTo>
                              <a:cubicBezTo>
                                <a:pt x="5208" y="6487"/>
                                <a:pt x="5203" y="6482"/>
                                <a:pt x="5197" y="6482"/>
                              </a:cubicBezTo>
                              <a:close/>
                              <a:moveTo>
                                <a:pt x="5289" y="6482"/>
                              </a:moveTo>
                              <a:cubicBezTo>
                                <a:pt x="5283" y="6482"/>
                                <a:pt x="5279" y="6487"/>
                                <a:pt x="5279" y="6493"/>
                              </a:cubicBezTo>
                              <a:cubicBezTo>
                                <a:pt x="5279" y="6499"/>
                                <a:pt x="5283" y="6504"/>
                                <a:pt x="5289" y="6504"/>
                              </a:cubicBezTo>
                              <a:cubicBezTo>
                                <a:pt x="5295" y="6504"/>
                                <a:pt x="5300" y="6499"/>
                                <a:pt x="5300" y="6493"/>
                              </a:cubicBezTo>
                              <a:cubicBezTo>
                                <a:pt x="5300" y="6487"/>
                                <a:pt x="5295" y="6482"/>
                                <a:pt x="5289" y="6482"/>
                              </a:cubicBezTo>
                              <a:close/>
                              <a:moveTo>
                                <a:pt x="5382" y="6482"/>
                              </a:moveTo>
                              <a:cubicBezTo>
                                <a:pt x="5376" y="6482"/>
                                <a:pt x="5371" y="6487"/>
                                <a:pt x="5371" y="6493"/>
                              </a:cubicBezTo>
                              <a:cubicBezTo>
                                <a:pt x="5371" y="6499"/>
                                <a:pt x="5376" y="6504"/>
                                <a:pt x="5382" y="6504"/>
                              </a:cubicBezTo>
                              <a:cubicBezTo>
                                <a:pt x="5388" y="6504"/>
                                <a:pt x="5393" y="6499"/>
                                <a:pt x="5393" y="6493"/>
                              </a:cubicBezTo>
                              <a:cubicBezTo>
                                <a:pt x="5393" y="6487"/>
                                <a:pt x="5388" y="6482"/>
                                <a:pt x="5382" y="6482"/>
                              </a:cubicBezTo>
                              <a:close/>
                              <a:moveTo>
                                <a:pt x="5475" y="6482"/>
                              </a:moveTo>
                              <a:cubicBezTo>
                                <a:pt x="5469" y="6482"/>
                                <a:pt x="5464" y="6487"/>
                                <a:pt x="5464" y="6493"/>
                              </a:cubicBezTo>
                              <a:cubicBezTo>
                                <a:pt x="5464" y="6499"/>
                                <a:pt x="5469" y="6504"/>
                                <a:pt x="5475" y="6504"/>
                              </a:cubicBezTo>
                              <a:cubicBezTo>
                                <a:pt x="5481" y="6504"/>
                                <a:pt x="5486" y="6499"/>
                                <a:pt x="5486" y="6493"/>
                              </a:cubicBezTo>
                              <a:cubicBezTo>
                                <a:pt x="5486" y="6487"/>
                                <a:pt x="5481" y="6482"/>
                                <a:pt x="5475" y="6482"/>
                              </a:cubicBezTo>
                              <a:close/>
                              <a:moveTo>
                                <a:pt x="5567" y="6482"/>
                              </a:moveTo>
                              <a:cubicBezTo>
                                <a:pt x="5561" y="6482"/>
                                <a:pt x="5556" y="6487"/>
                                <a:pt x="5556" y="6493"/>
                              </a:cubicBezTo>
                              <a:cubicBezTo>
                                <a:pt x="5556" y="6499"/>
                                <a:pt x="5561" y="6504"/>
                                <a:pt x="5567" y="6504"/>
                              </a:cubicBezTo>
                              <a:cubicBezTo>
                                <a:pt x="5573" y="6504"/>
                                <a:pt x="5578" y="6499"/>
                                <a:pt x="5578" y="6493"/>
                              </a:cubicBezTo>
                              <a:cubicBezTo>
                                <a:pt x="5578" y="6487"/>
                                <a:pt x="5573" y="6482"/>
                                <a:pt x="5567" y="6482"/>
                              </a:cubicBezTo>
                              <a:close/>
                              <a:moveTo>
                                <a:pt x="5660" y="6482"/>
                              </a:moveTo>
                              <a:cubicBezTo>
                                <a:pt x="5654" y="6482"/>
                                <a:pt x="5649" y="6487"/>
                                <a:pt x="5649" y="6493"/>
                              </a:cubicBezTo>
                              <a:cubicBezTo>
                                <a:pt x="5649" y="6499"/>
                                <a:pt x="5654" y="6504"/>
                                <a:pt x="5660" y="6504"/>
                              </a:cubicBezTo>
                              <a:cubicBezTo>
                                <a:pt x="5666" y="6504"/>
                                <a:pt x="5671" y="6499"/>
                                <a:pt x="5671" y="6493"/>
                              </a:cubicBezTo>
                              <a:cubicBezTo>
                                <a:pt x="5671" y="6487"/>
                                <a:pt x="5666" y="6482"/>
                                <a:pt x="5660" y="6482"/>
                              </a:cubicBezTo>
                              <a:close/>
                              <a:moveTo>
                                <a:pt x="5752" y="6482"/>
                              </a:moveTo>
                              <a:cubicBezTo>
                                <a:pt x="5746" y="6482"/>
                                <a:pt x="5742" y="6487"/>
                                <a:pt x="5742" y="6493"/>
                              </a:cubicBezTo>
                              <a:cubicBezTo>
                                <a:pt x="5742" y="6499"/>
                                <a:pt x="5746" y="6504"/>
                                <a:pt x="5752" y="6504"/>
                              </a:cubicBezTo>
                              <a:cubicBezTo>
                                <a:pt x="5758" y="6504"/>
                                <a:pt x="5763" y="6499"/>
                                <a:pt x="5763" y="6493"/>
                              </a:cubicBezTo>
                              <a:cubicBezTo>
                                <a:pt x="5763" y="6487"/>
                                <a:pt x="5758" y="6482"/>
                                <a:pt x="5752" y="6482"/>
                              </a:cubicBezTo>
                              <a:close/>
                              <a:moveTo>
                                <a:pt x="104" y="7778"/>
                              </a:moveTo>
                              <a:cubicBezTo>
                                <a:pt x="98" y="7778"/>
                                <a:pt x="93" y="7783"/>
                                <a:pt x="93" y="7789"/>
                              </a:cubicBezTo>
                              <a:cubicBezTo>
                                <a:pt x="93" y="7795"/>
                                <a:pt x="98" y="7800"/>
                                <a:pt x="104" y="7800"/>
                              </a:cubicBezTo>
                              <a:cubicBezTo>
                                <a:pt x="110" y="7800"/>
                                <a:pt x="114" y="7795"/>
                                <a:pt x="114" y="7789"/>
                              </a:cubicBezTo>
                              <a:cubicBezTo>
                                <a:pt x="114" y="7783"/>
                                <a:pt x="110" y="7778"/>
                                <a:pt x="104" y="7778"/>
                              </a:cubicBezTo>
                              <a:close/>
                              <a:moveTo>
                                <a:pt x="196" y="7778"/>
                              </a:moveTo>
                              <a:cubicBezTo>
                                <a:pt x="190" y="7778"/>
                                <a:pt x="185" y="7783"/>
                                <a:pt x="185" y="7789"/>
                              </a:cubicBezTo>
                              <a:cubicBezTo>
                                <a:pt x="185" y="7795"/>
                                <a:pt x="190" y="7800"/>
                                <a:pt x="196" y="7800"/>
                              </a:cubicBezTo>
                              <a:cubicBezTo>
                                <a:pt x="202" y="7800"/>
                                <a:pt x="207" y="7795"/>
                                <a:pt x="207" y="7789"/>
                              </a:cubicBezTo>
                              <a:cubicBezTo>
                                <a:pt x="207" y="7783"/>
                                <a:pt x="202" y="7778"/>
                                <a:pt x="196" y="7778"/>
                              </a:cubicBezTo>
                              <a:close/>
                              <a:moveTo>
                                <a:pt x="289" y="7778"/>
                              </a:moveTo>
                              <a:cubicBezTo>
                                <a:pt x="283" y="7778"/>
                                <a:pt x="278" y="7783"/>
                                <a:pt x="278" y="7789"/>
                              </a:cubicBezTo>
                              <a:cubicBezTo>
                                <a:pt x="278" y="7795"/>
                                <a:pt x="283" y="7800"/>
                                <a:pt x="289" y="7800"/>
                              </a:cubicBezTo>
                              <a:cubicBezTo>
                                <a:pt x="295" y="7800"/>
                                <a:pt x="300" y="7795"/>
                                <a:pt x="300" y="7789"/>
                              </a:cubicBezTo>
                              <a:cubicBezTo>
                                <a:pt x="300" y="7783"/>
                                <a:pt x="295" y="7778"/>
                                <a:pt x="289" y="7778"/>
                              </a:cubicBezTo>
                              <a:close/>
                              <a:moveTo>
                                <a:pt x="381" y="7778"/>
                              </a:moveTo>
                              <a:cubicBezTo>
                                <a:pt x="375" y="7778"/>
                                <a:pt x="370" y="7783"/>
                                <a:pt x="370" y="7789"/>
                              </a:cubicBezTo>
                              <a:cubicBezTo>
                                <a:pt x="370" y="7795"/>
                                <a:pt x="375" y="7800"/>
                                <a:pt x="381" y="7800"/>
                              </a:cubicBezTo>
                              <a:cubicBezTo>
                                <a:pt x="387" y="7800"/>
                                <a:pt x="392" y="7795"/>
                                <a:pt x="392" y="7789"/>
                              </a:cubicBezTo>
                              <a:cubicBezTo>
                                <a:pt x="392" y="7783"/>
                                <a:pt x="387" y="7778"/>
                                <a:pt x="381" y="7778"/>
                              </a:cubicBezTo>
                              <a:close/>
                              <a:moveTo>
                                <a:pt x="474" y="7778"/>
                              </a:moveTo>
                              <a:cubicBezTo>
                                <a:pt x="468" y="7778"/>
                                <a:pt x="463" y="7783"/>
                                <a:pt x="463" y="7789"/>
                              </a:cubicBezTo>
                              <a:cubicBezTo>
                                <a:pt x="463" y="7795"/>
                                <a:pt x="468" y="7800"/>
                                <a:pt x="474" y="7800"/>
                              </a:cubicBezTo>
                              <a:cubicBezTo>
                                <a:pt x="480" y="7800"/>
                                <a:pt x="485" y="7795"/>
                                <a:pt x="485" y="7789"/>
                              </a:cubicBezTo>
                              <a:cubicBezTo>
                                <a:pt x="485" y="7783"/>
                                <a:pt x="480" y="7778"/>
                                <a:pt x="474" y="7778"/>
                              </a:cubicBezTo>
                              <a:close/>
                              <a:moveTo>
                                <a:pt x="567" y="7778"/>
                              </a:moveTo>
                              <a:cubicBezTo>
                                <a:pt x="561" y="7778"/>
                                <a:pt x="556" y="7783"/>
                                <a:pt x="556" y="7789"/>
                              </a:cubicBezTo>
                              <a:cubicBezTo>
                                <a:pt x="556" y="7795"/>
                                <a:pt x="561" y="7800"/>
                                <a:pt x="567" y="7800"/>
                              </a:cubicBezTo>
                              <a:cubicBezTo>
                                <a:pt x="573" y="7800"/>
                                <a:pt x="577" y="7795"/>
                                <a:pt x="577" y="7789"/>
                              </a:cubicBezTo>
                              <a:cubicBezTo>
                                <a:pt x="577" y="7783"/>
                                <a:pt x="573" y="7778"/>
                                <a:pt x="567" y="7778"/>
                              </a:cubicBezTo>
                              <a:close/>
                              <a:moveTo>
                                <a:pt x="659" y="7778"/>
                              </a:moveTo>
                              <a:cubicBezTo>
                                <a:pt x="653" y="7778"/>
                                <a:pt x="648" y="7783"/>
                                <a:pt x="648" y="7789"/>
                              </a:cubicBezTo>
                              <a:cubicBezTo>
                                <a:pt x="648" y="7795"/>
                                <a:pt x="653" y="7800"/>
                                <a:pt x="659" y="7800"/>
                              </a:cubicBezTo>
                              <a:cubicBezTo>
                                <a:pt x="665" y="7800"/>
                                <a:pt x="670" y="7795"/>
                                <a:pt x="670" y="7789"/>
                              </a:cubicBezTo>
                              <a:cubicBezTo>
                                <a:pt x="670" y="7783"/>
                                <a:pt x="665" y="7778"/>
                                <a:pt x="659" y="7778"/>
                              </a:cubicBezTo>
                              <a:close/>
                              <a:moveTo>
                                <a:pt x="752" y="7778"/>
                              </a:moveTo>
                              <a:cubicBezTo>
                                <a:pt x="746" y="7778"/>
                                <a:pt x="741" y="7783"/>
                                <a:pt x="741" y="7789"/>
                              </a:cubicBezTo>
                              <a:cubicBezTo>
                                <a:pt x="741" y="7795"/>
                                <a:pt x="746" y="7800"/>
                                <a:pt x="752" y="7800"/>
                              </a:cubicBezTo>
                              <a:cubicBezTo>
                                <a:pt x="758" y="7800"/>
                                <a:pt x="763" y="7795"/>
                                <a:pt x="763" y="7789"/>
                              </a:cubicBezTo>
                              <a:cubicBezTo>
                                <a:pt x="763" y="7783"/>
                                <a:pt x="758" y="7778"/>
                                <a:pt x="752" y="7778"/>
                              </a:cubicBezTo>
                              <a:close/>
                              <a:moveTo>
                                <a:pt x="844" y="7778"/>
                              </a:moveTo>
                              <a:cubicBezTo>
                                <a:pt x="838" y="7778"/>
                                <a:pt x="834" y="7783"/>
                                <a:pt x="834" y="7789"/>
                              </a:cubicBezTo>
                              <a:cubicBezTo>
                                <a:pt x="834" y="7795"/>
                                <a:pt x="838" y="7800"/>
                                <a:pt x="844" y="7800"/>
                              </a:cubicBezTo>
                              <a:cubicBezTo>
                                <a:pt x="850" y="7800"/>
                                <a:pt x="855" y="7795"/>
                                <a:pt x="855" y="7789"/>
                              </a:cubicBezTo>
                              <a:cubicBezTo>
                                <a:pt x="855" y="7783"/>
                                <a:pt x="850" y="7778"/>
                                <a:pt x="844" y="7778"/>
                              </a:cubicBezTo>
                              <a:close/>
                              <a:moveTo>
                                <a:pt x="937" y="7778"/>
                              </a:moveTo>
                              <a:cubicBezTo>
                                <a:pt x="931" y="7778"/>
                                <a:pt x="926" y="7783"/>
                                <a:pt x="926" y="7789"/>
                              </a:cubicBezTo>
                              <a:cubicBezTo>
                                <a:pt x="926" y="7795"/>
                                <a:pt x="931" y="7800"/>
                                <a:pt x="937" y="7800"/>
                              </a:cubicBezTo>
                              <a:cubicBezTo>
                                <a:pt x="943" y="7800"/>
                                <a:pt x="948" y="7795"/>
                                <a:pt x="948" y="7789"/>
                              </a:cubicBezTo>
                              <a:cubicBezTo>
                                <a:pt x="948" y="7783"/>
                                <a:pt x="943" y="7778"/>
                                <a:pt x="937" y="7778"/>
                              </a:cubicBezTo>
                              <a:close/>
                              <a:moveTo>
                                <a:pt x="1030" y="7778"/>
                              </a:moveTo>
                              <a:cubicBezTo>
                                <a:pt x="1024" y="7778"/>
                                <a:pt x="1019" y="7783"/>
                                <a:pt x="1019" y="7789"/>
                              </a:cubicBezTo>
                              <a:cubicBezTo>
                                <a:pt x="1019" y="7795"/>
                                <a:pt x="1024" y="7800"/>
                                <a:pt x="1030" y="7800"/>
                              </a:cubicBezTo>
                              <a:cubicBezTo>
                                <a:pt x="1036" y="7800"/>
                                <a:pt x="1040" y="7795"/>
                                <a:pt x="1040" y="7789"/>
                              </a:cubicBezTo>
                              <a:cubicBezTo>
                                <a:pt x="1040" y="7783"/>
                                <a:pt x="1036" y="7778"/>
                                <a:pt x="1030" y="7778"/>
                              </a:cubicBezTo>
                              <a:close/>
                              <a:moveTo>
                                <a:pt x="1122" y="7778"/>
                              </a:moveTo>
                              <a:cubicBezTo>
                                <a:pt x="1116" y="7778"/>
                                <a:pt x="1111" y="7783"/>
                                <a:pt x="1111" y="7789"/>
                              </a:cubicBezTo>
                              <a:cubicBezTo>
                                <a:pt x="1111" y="7795"/>
                                <a:pt x="1116" y="7800"/>
                                <a:pt x="1122" y="7800"/>
                              </a:cubicBezTo>
                              <a:cubicBezTo>
                                <a:pt x="1128" y="7800"/>
                                <a:pt x="1133" y="7795"/>
                                <a:pt x="1133" y="7789"/>
                              </a:cubicBezTo>
                              <a:cubicBezTo>
                                <a:pt x="1133" y="7783"/>
                                <a:pt x="1128" y="7778"/>
                                <a:pt x="1122" y="7778"/>
                              </a:cubicBezTo>
                              <a:close/>
                              <a:moveTo>
                                <a:pt x="1215" y="7778"/>
                              </a:moveTo>
                              <a:cubicBezTo>
                                <a:pt x="1209" y="7778"/>
                                <a:pt x="1204" y="7783"/>
                                <a:pt x="1204" y="7789"/>
                              </a:cubicBezTo>
                              <a:cubicBezTo>
                                <a:pt x="1204" y="7795"/>
                                <a:pt x="1209" y="7800"/>
                                <a:pt x="1215" y="7800"/>
                              </a:cubicBezTo>
                              <a:cubicBezTo>
                                <a:pt x="1221" y="7800"/>
                                <a:pt x="1226" y="7795"/>
                                <a:pt x="1226" y="7789"/>
                              </a:cubicBezTo>
                              <a:cubicBezTo>
                                <a:pt x="1226" y="7783"/>
                                <a:pt x="1221" y="7778"/>
                                <a:pt x="1215" y="7778"/>
                              </a:cubicBezTo>
                              <a:close/>
                              <a:moveTo>
                                <a:pt x="1307" y="7778"/>
                              </a:moveTo>
                              <a:cubicBezTo>
                                <a:pt x="1301" y="7778"/>
                                <a:pt x="1297" y="7783"/>
                                <a:pt x="1297" y="7789"/>
                              </a:cubicBezTo>
                              <a:cubicBezTo>
                                <a:pt x="1297" y="7795"/>
                                <a:pt x="1301" y="7800"/>
                                <a:pt x="1307" y="7800"/>
                              </a:cubicBezTo>
                              <a:cubicBezTo>
                                <a:pt x="1313" y="7800"/>
                                <a:pt x="1318" y="7795"/>
                                <a:pt x="1318" y="7789"/>
                              </a:cubicBezTo>
                              <a:cubicBezTo>
                                <a:pt x="1318" y="7783"/>
                                <a:pt x="1313" y="7778"/>
                                <a:pt x="1307" y="7778"/>
                              </a:cubicBezTo>
                              <a:close/>
                              <a:moveTo>
                                <a:pt x="1400" y="7778"/>
                              </a:moveTo>
                              <a:cubicBezTo>
                                <a:pt x="1394" y="7778"/>
                                <a:pt x="1389" y="7783"/>
                                <a:pt x="1389" y="7789"/>
                              </a:cubicBezTo>
                              <a:cubicBezTo>
                                <a:pt x="1389" y="7795"/>
                                <a:pt x="1394" y="7800"/>
                                <a:pt x="1400" y="7800"/>
                              </a:cubicBezTo>
                              <a:cubicBezTo>
                                <a:pt x="1406" y="7800"/>
                                <a:pt x="1411" y="7795"/>
                                <a:pt x="1411" y="7789"/>
                              </a:cubicBezTo>
                              <a:cubicBezTo>
                                <a:pt x="1411" y="7783"/>
                                <a:pt x="1406" y="7778"/>
                                <a:pt x="1400" y="7778"/>
                              </a:cubicBezTo>
                              <a:close/>
                              <a:moveTo>
                                <a:pt x="1493" y="7778"/>
                              </a:moveTo>
                              <a:cubicBezTo>
                                <a:pt x="1487" y="7778"/>
                                <a:pt x="1482" y="7783"/>
                                <a:pt x="1482" y="7789"/>
                              </a:cubicBezTo>
                              <a:cubicBezTo>
                                <a:pt x="1482" y="7795"/>
                                <a:pt x="1487" y="7800"/>
                                <a:pt x="1493" y="7800"/>
                              </a:cubicBezTo>
                              <a:cubicBezTo>
                                <a:pt x="1499" y="7800"/>
                                <a:pt x="1504" y="7795"/>
                                <a:pt x="1504" y="7789"/>
                              </a:cubicBezTo>
                              <a:cubicBezTo>
                                <a:pt x="1504" y="7783"/>
                                <a:pt x="1499" y="7778"/>
                                <a:pt x="1493" y="7778"/>
                              </a:cubicBezTo>
                              <a:close/>
                              <a:moveTo>
                                <a:pt x="1585" y="7778"/>
                              </a:moveTo>
                              <a:cubicBezTo>
                                <a:pt x="1579" y="7778"/>
                                <a:pt x="1574" y="7783"/>
                                <a:pt x="1574" y="7789"/>
                              </a:cubicBezTo>
                              <a:cubicBezTo>
                                <a:pt x="1574" y="7795"/>
                                <a:pt x="1579" y="7800"/>
                                <a:pt x="1585" y="7800"/>
                              </a:cubicBezTo>
                              <a:cubicBezTo>
                                <a:pt x="1591" y="7800"/>
                                <a:pt x="1596" y="7795"/>
                                <a:pt x="1596" y="7789"/>
                              </a:cubicBezTo>
                              <a:cubicBezTo>
                                <a:pt x="1596" y="7783"/>
                                <a:pt x="1591" y="7778"/>
                                <a:pt x="1585" y="7778"/>
                              </a:cubicBezTo>
                              <a:close/>
                              <a:moveTo>
                                <a:pt x="1678" y="7778"/>
                              </a:moveTo>
                              <a:cubicBezTo>
                                <a:pt x="1672" y="7778"/>
                                <a:pt x="1667" y="7783"/>
                                <a:pt x="1667" y="7789"/>
                              </a:cubicBezTo>
                              <a:cubicBezTo>
                                <a:pt x="1667" y="7795"/>
                                <a:pt x="1672" y="7800"/>
                                <a:pt x="1678" y="7800"/>
                              </a:cubicBezTo>
                              <a:cubicBezTo>
                                <a:pt x="1684" y="7800"/>
                                <a:pt x="1689" y="7795"/>
                                <a:pt x="1689" y="7789"/>
                              </a:cubicBezTo>
                              <a:cubicBezTo>
                                <a:pt x="1689" y="7783"/>
                                <a:pt x="1684" y="7778"/>
                                <a:pt x="1678" y="7778"/>
                              </a:cubicBezTo>
                              <a:close/>
                              <a:moveTo>
                                <a:pt x="1770" y="7778"/>
                              </a:moveTo>
                              <a:cubicBezTo>
                                <a:pt x="1764" y="7778"/>
                                <a:pt x="1760" y="7783"/>
                                <a:pt x="1760" y="7789"/>
                              </a:cubicBezTo>
                              <a:cubicBezTo>
                                <a:pt x="1760" y="7795"/>
                                <a:pt x="1764" y="7800"/>
                                <a:pt x="1770" y="7800"/>
                              </a:cubicBezTo>
                              <a:cubicBezTo>
                                <a:pt x="1776" y="7800"/>
                                <a:pt x="1781" y="7795"/>
                                <a:pt x="1781" y="7789"/>
                              </a:cubicBezTo>
                              <a:cubicBezTo>
                                <a:pt x="1781" y="7783"/>
                                <a:pt x="1776" y="7778"/>
                                <a:pt x="1770" y="7778"/>
                              </a:cubicBezTo>
                              <a:close/>
                              <a:moveTo>
                                <a:pt x="1863" y="7778"/>
                              </a:moveTo>
                              <a:cubicBezTo>
                                <a:pt x="1857" y="7778"/>
                                <a:pt x="1852" y="7783"/>
                                <a:pt x="1852" y="7789"/>
                              </a:cubicBezTo>
                              <a:cubicBezTo>
                                <a:pt x="1852" y="7795"/>
                                <a:pt x="1857" y="7800"/>
                                <a:pt x="1863" y="7800"/>
                              </a:cubicBezTo>
                              <a:cubicBezTo>
                                <a:pt x="1869" y="7800"/>
                                <a:pt x="1874" y="7795"/>
                                <a:pt x="1874" y="7789"/>
                              </a:cubicBezTo>
                              <a:cubicBezTo>
                                <a:pt x="1874" y="7783"/>
                                <a:pt x="1869" y="7778"/>
                                <a:pt x="1863" y="7778"/>
                              </a:cubicBezTo>
                              <a:close/>
                              <a:moveTo>
                                <a:pt x="1956" y="7778"/>
                              </a:moveTo>
                              <a:cubicBezTo>
                                <a:pt x="1950" y="7778"/>
                                <a:pt x="1945" y="7783"/>
                                <a:pt x="1945" y="7789"/>
                              </a:cubicBezTo>
                              <a:cubicBezTo>
                                <a:pt x="1945" y="7795"/>
                                <a:pt x="1950" y="7800"/>
                                <a:pt x="1956" y="7800"/>
                              </a:cubicBezTo>
                              <a:cubicBezTo>
                                <a:pt x="1962" y="7800"/>
                                <a:pt x="1967" y="7795"/>
                                <a:pt x="1967" y="7789"/>
                              </a:cubicBezTo>
                              <a:cubicBezTo>
                                <a:pt x="1967" y="7783"/>
                                <a:pt x="1962" y="7778"/>
                                <a:pt x="1956" y="7778"/>
                              </a:cubicBezTo>
                              <a:close/>
                              <a:moveTo>
                                <a:pt x="2048" y="7778"/>
                              </a:moveTo>
                              <a:cubicBezTo>
                                <a:pt x="2042" y="7778"/>
                                <a:pt x="2037" y="7783"/>
                                <a:pt x="2037" y="7789"/>
                              </a:cubicBezTo>
                              <a:cubicBezTo>
                                <a:pt x="2037" y="7795"/>
                                <a:pt x="2042" y="7800"/>
                                <a:pt x="2048" y="7800"/>
                              </a:cubicBezTo>
                              <a:cubicBezTo>
                                <a:pt x="2054" y="7800"/>
                                <a:pt x="2059" y="7795"/>
                                <a:pt x="2059" y="7789"/>
                              </a:cubicBezTo>
                              <a:cubicBezTo>
                                <a:pt x="2059" y="7783"/>
                                <a:pt x="2054" y="7778"/>
                                <a:pt x="2048" y="7778"/>
                              </a:cubicBezTo>
                              <a:close/>
                              <a:moveTo>
                                <a:pt x="2141" y="7778"/>
                              </a:moveTo>
                              <a:cubicBezTo>
                                <a:pt x="2135" y="7778"/>
                                <a:pt x="2130" y="7783"/>
                                <a:pt x="2130" y="7789"/>
                              </a:cubicBezTo>
                              <a:cubicBezTo>
                                <a:pt x="2130" y="7795"/>
                                <a:pt x="2135" y="7800"/>
                                <a:pt x="2141" y="7800"/>
                              </a:cubicBezTo>
                              <a:cubicBezTo>
                                <a:pt x="2147" y="7800"/>
                                <a:pt x="2152" y="7795"/>
                                <a:pt x="2152" y="7789"/>
                              </a:cubicBezTo>
                              <a:cubicBezTo>
                                <a:pt x="2152" y="7783"/>
                                <a:pt x="2147" y="7778"/>
                                <a:pt x="2141" y="7778"/>
                              </a:cubicBezTo>
                              <a:close/>
                              <a:moveTo>
                                <a:pt x="2233" y="7778"/>
                              </a:moveTo>
                              <a:cubicBezTo>
                                <a:pt x="2227" y="7778"/>
                                <a:pt x="2223" y="7783"/>
                                <a:pt x="2223" y="7789"/>
                              </a:cubicBezTo>
                              <a:cubicBezTo>
                                <a:pt x="2223" y="7795"/>
                                <a:pt x="2227" y="7800"/>
                                <a:pt x="2233" y="7800"/>
                              </a:cubicBezTo>
                              <a:cubicBezTo>
                                <a:pt x="2239" y="7800"/>
                                <a:pt x="2244" y="7795"/>
                                <a:pt x="2244" y="7789"/>
                              </a:cubicBezTo>
                              <a:cubicBezTo>
                                <a:pt x="2244" y="7783"/>
                                <a:pt x="2239" y="7778"/>
                                <a:pt x="2233" y="7778"/>
                              </a:cubicBezTo>
                              <a:close/>
                              <a:moveTo>
                                <a:pt x="2326" y="7778"/>
                              </a:moveTo>
                              <a:cubicBezTo>
                                <a:pt x="2320" y="7778"/>
                                <a:pt x="2315" y="7783"/>
                                <a:pt x="2315" y="7789"/>
                              </a:cubicBezTo>
                              <a:cubicBezTo>
                                <a:pt x="2315" y="7795"/>
                                <a:pt x="2320" y="7800"/>
                                <a:pt x="2326" y="7800"/>
                              </a:cubicBezTo>
                              <a:cubicBezTo>
                                <a:pt x="2332" y="7800"/>
                                <a:pt x="2337" y="7795"/>
                                <a:pt x="2337" y="7789"/>
                              </a:cubicBezTo>
                              <a:cubicBezTo>
                                <a:pt x="2337" y="7783"/>
                                <a:pt x="2332" y="7778"/>
                                <a:pt x="2326" y="7778"/>
                              </a:cubicBezTo>
                              <a:close/>
                              <a:moveTo>
                                <a:pt x="2419" y="7778"/>
                              </a:moveTo>
                              <a:cubicBezTo>
                                <a:pt x="2413" y="7778"/>
                                <a:pt x="2408" y="7783"/>
                                <a:pt x="2408" y="7789"/>
                              </a:cubicBezTo>
                              <a:cubicBezTo>
                                <a:pt x="2408" y="7795"/>
                                <a:pt x="2413" y="7800"/>
                                <a:pt x="2419" y="7800"/>
                              </a:cubicBezTo>
                              <a:cubicBezTo>
                                <a:pt x="2425" y="7800"/>
                                <a:pt x="2430" y="7795"/>
                                <a:pt x="2430" y="7789"/>
                              </a:cubicBezTo>
                              <a:cubicBezTo>
                                <a:pt x="2430" y="7783"/>
                                <a:pt x="2425" y="7778"/>
                                <a:pt x="2419" y="7778"/>
                              </a:cubicBezTo>
                              <a:close/>
                              <a:moveTo>
                                <a:pt x="2511" y="7778"/>
                              </a:moveTo>
                              <a:cubicBezTo>
                                <a:pt x="2505" y="7778"/>
                                <a:pt x="2500" y="7783"/>
                                <a:pt x="2500" y="7789"/>
                              </a:cubicBezTo>
                              <a:cubicBezTo>
                                <a:pt x="2500" y="7795"/>
                                <a:pt x="2505" y="7800"/>
                                <a:pt x="2511" y="7800"/>
                              </a:cubicBezTo>
                              <a:cubicBezTo>
                                <a:pt x="2517" y="7800"/>
                                <a:pt x="2522" y="7795"/>
                                <a:pt x="2522" y="7789"/>
                              </a:cubicBezTo>
                              <a:cubicBezTo>
                                <a:pt x="2522" y="7783"/>
                                <a:pt x="2517" y="7778"/>
                                <a:pt x="2511" y="7778"/>
                              </a:cubicBezTo>
                              <a:close/>
                              <a:moveTo>
                                <a:pt x="2604" y="7778"/>
                              </a:moveTo>
                              <a:cubicBezTo>
                                <a:pt x="2598" y="7778"/>
                                <a:pt x="2593" y="7783"/>
                                <a:pt x="2593" y="7789"/>
                              </a:cubicBezTo>
                              <a:cubicBezTo>
                                <a:pt x="2593" y="7795"/>
                                <a:pt x="2598" y="7800"/>
                                <a:pt x="2604" y="7800"/>
                              </a:cubicBezTo>
                              <a:cubicBezTo>
                                <a:pt x="2610" y="7800"/>
                                <a:pt x="2615" y="7795"/>
                                <a:pt x="2615" y="7789"/>
                              </a:cubicBezTo>
                              <a:cubicBezTo>
                                <a:pt x="2615" y="7783"/>
                                <a:pt x="2610" y="7778"/>
                                <a:pt x="2604" y="7778"/>
                              </a:cubicBezTo>
                              <a:close/>
                              <a:moveTo>
                                <a:pt x="2697" y="7778"/>
                              </a:moveTo>
                              <a:cubicBezTo>
                                <a:pt x="2690" y="7778"/>
                                <a:pt x="2686" y="7783"/>
                                <a:pt x="2686" y="7789"/>
                              </a:cubicBezTo>
                              <a:cubicBezTo>
                                <a:pt x="2686" y="7795"/>
                                <a:pt x="2690" y="7800"/>
                                <a:pt x="2697" y="7800"/>
                              </a:cubicBezTo>
                              <a:cubicBezTo>
                                <a:pt x="2703" y="7800"/>
                                <a:pt x="2707" y="7795"/>
                                <a:pt x="2707" y="7789"/>
                              </a:cubicBezTo>
                              <a:cubicBezTo>
                                <a:pt x="2707" y="7783"/>
                                <a:pt x="2703" y="7778"/>
                                <a:pt x="2697" y="7778"/>
                              </a:cubicBezTo>
                              <a:close/>
                              <a:moveTo>
                                <a:pt x="2789" y="7778"/>
                              </a:moveTo>
                              <a:cubicBezTo>
                                <a:pt x="2783" y="7778"/>
                                <a:pt x="2778" y="7783"/>
                                <a:pt x="2778" y="7789"/>
                              </a:cubicBezTo>
                              <a:cubicBezTo>
                                <a:pt x="2778" y="7795"/>
                                <a:pt x="2783" y="7800"/>
                                <a:pt x="2789" y="7800"/>
                              </a:cubicBezTo>
                              <a:cubicBezTo>
                                <a:pt x="2795" y="7800"/>
                                <a:pt x="2800" y="7795"/>
                                <a:pt x="2800" y="7789"/>
                              </a:cubicBezTo>
                              <a:cubicBezTo>
                                <a:pt x="2800" y="7783"/>
                                <a:pt x="2795" y="7778"/>
                                <a:pt x="2789" y="7778"/>
                              </a:cubicBezTo>
                              <a:close/>
                              <a:moveTo>
                                <a:pt x="2882" y="7778"/>
                              </a:moveTo>
                              <a:cubicBezTo>
                                <a:pt x="2876" y="7778"/>
                                <a:pt x="2871" y="7783"/>
                                <a:pt x="2871" y="7789"/>
                              </a:cubicBezTo>
                              <a:cubicBezTo>
                                <a:pt x="2871" y="7795"/>
                                <a:pt x="2876" y="7800"/>
                                <a:pt x="2882" y="7800"/>
                              </a:cubicBezTo>
                              <a:cubicBezTo>
                                <a:pt x="2888" y="7800"/>
                                <a:pt x="2893" y="7795"/>
                                <a:pt x="2893" y="7789"/>
                              </a:cubicBezTo>
                              <a:cubicBezTo>
                                <a:pt x="2893" y="7783"/>
                                <a:pt x="2888" y="7778"/>
                                <a:pt x="2882" y="7778"/>
                              </a:cubicBezTo>
                              <a:close/>
                              <a:moveTo>
                                <a:pt x="2974" y="7778"/>
                              </a:moveTo>
                              <a:cubicBezTo>
                                <a:pt x="2968" y="7778"/>
                                <a:pt x="2963" y="7783"/>
                                <a:pt x="2963" y="7789"/>
                              </a:cubicBezTo>
                              <a:cubicBezTo>
                                <a:pt x="2963" y="7795"/>
                                <a:pt x="2968" y="7800"/>
                                <a:pt x="2974" y="7800"/>
                              </a:cubicBezTo>
                              <a:cubicBezTo>
                                <a:pt x="2980" y="7800"/>
                                <a:pt x="2985" y="7795"/>
                                <a:pt x="2985" y="7789"/>
                              </a:cubicBezTo>
                              <a:cubicBezTo>
                                <a:pt x="2985" y="7783"/>
                                <a:pt x="2980" y="7778"/>
                                <a:pt x="2974" y="7778"/>
                              </a:cubicBezTo>
                              <a:close/>
                              <a:moveTo>
                                <a:pt x="3067" y="7778"/>
                              </a:moveTo>
                              <a:cubicBezTo>
                                <a:pt x="3061" y="7778"/>
                                <a:pt x="3056" y="7783"/>
                                <a:pt x="3056" y="7789"/>
                              </a:cubicBezTo>
                              <a:cubicBezTo>
                                <a:pt x="3056" y="7795"/>
                                <a:pt x="3061" y="7800"/>
                                <a:pt x="3067" y="7800"/>
                              </a:cubicBezTo>
                              <a:cubicBezTo>
                                <a:pt x="3073" y="7800"/>
                                <a:pt x="3078" y="7795"/>
                                <a:pt x="3078" y="7789"/>
                              </a:cubicBezTo>
                              <a:cubicBezTo>
                                <a:pt x="3078" y="7783"/>
                                <a:pt x="3073" y="7778"/>
                                <a:pt x="3067" y="7778"/>
                              </a:cubicBezTo>
                              <a:close/>
                              <a:moveTo>
                                <a:pt x="3160" y="7778"/>
                              </a:moveTo>
                              <a:cubicBezTo>
                                <a:pt x="3154" y="7778"/>
                                <a:pt x="3149" y="7783"/>
                                <a:pt x="3149" y="7789"/>
                              </a:cubicBezTo>
                              <a:cubicBezTo>
                                <a:pt x="3149" y="7795"/>
                                <a:pt x="3154" y="7800"/>
                                <a:pt x="3160" y="7800"/>
                              </a:cubicBezTo>
                              <a:cubicBezTo>
                                <a:pt x="3166" y="7800"/>
                                <a:pt x="3170" y="7795"/>
                                <a:pt x="3170" y="7789"/>
                              </a:cubicBezTo>
                              <a:cubicBezTo>
                                <a:pt x="3170" y="7783"/>
                                <a:pt x="3166" y="7778"/>
                                <a:pt x="3160" y="7778"/>
                              </a:cubicBezTo>
                              <a:close/>
                              <a:moveTo>
                                <a:pt x="3252" y="7778"/>
                              </a:moveTo>
                              <a:cubicBezTo>
                                <a:pt x="3246" y="7778"/>
                                <a:pt x="3241" y="7783"/>
                                <a:pt x="3241" y="7789"/>
                              </a:cubicBezTo>
                              <a:cubicBezTo>
                                <a:pt x="3241" y="7795"/>
                                <a:pt x="3246" y="7800"/>
                                <a:pt x="3252" y="7800"/>
                              </a:cubicBezTo>
                              <a:cubicBezTo>
                                <a:pt x="3258" y="7800"/>
                                <a:pt x="3263" y="7795"/>
                                <a:pt x="3263" y="7789"/>
                              </a:cubicBezTo>
                              <a:cubicBezTo>
                                <a:pt x="3263" y="7783"/>
                                <a:pt x="3258" y="7778"/>
                                <a:pt x="3252" y="7778"/>
                              </a:cubicBezTo>
                              <a:close/>
                              <a:moveTo>
                                <a:pt x="3345" y="7778"/>
                              </a:moveTo>
                              <a:cubicBezTo>
                                <a:pt x="3339" y="7778"/>
                                <a:pt x="3334" y="7783"/>
                                <a:pt x="3334" y="7789"/>
                              </a:cubicBezTo>
                              <a:cubicBezTo>
                                <a:pt x="3334" y="7795"/>
                                <a:pt x="3339" y="7800"/>
                                <a:pt x="3345" y="7800"/>
                              </a:cubicBezTo>
                              <a:cubicBezTo>
                                <a:pt x="3351" y="7800"/>
                                <a:pt x="3356" y="7795"/>
                                <a:pt x="3356" y="7789"/>
                              </a:cubicBezTo>
                              <a:cubicBezTo>
                                <a:pt x="3356" y="7783"/>
                                <a:pt x="3351" y="7778"/>
                                <a:pt x="3345" y="7778"/>
                              </a:cubicBezTo>
                              <a:close/>
                              <a:moveTo>
                                <a:pt x="3437" y="7778"/>
                              </a:moveTo>
                              <a:cubicBezTo>
                                <a:pt x="3431" y="7778"/>
                                <a:pt x="3426" y="7783"/>
                                <a:pt x="3426" y="7789"/>
                              </a:cubicBezTo>
                              <a:cubicBezTo>
                                <a:pt x="3426" y="7795"/>
                                <a:pt x="3431" y="7800"/>
                                <a:pt x="3437" y="7800"/>
                              </a:cubicBezTo>
                              <a:cubicBezTo>
                                <a:pt x="3443" y="7800"/>
                                <a:pt x="3448" y="7795"/>
                                <a:pt x="3448" y="7789"/>
                              </a:cubicBezTo>
                              <a:cubicBezTo>
                                <a:pt x="3448" y="7783"/>
                                <a:pt x="3443" y="7778"/>
                                <a:pt x="3437" y="7778"/>
                              </a:cubicBezTo>
                              <a:close/>
                              <a:moveTo>
                                <a:pt x="3530" y="7778"/>
                              </a:moveTo>
                              <a:cubicBezTo>
                                <a:pt x="3524" y="7778"/>
                                <a:pt x="3519" y="7783"/>
                                <a:pt x="3519" y="7789"/>
                              </a:cubicBezTo>
                              <a:cubicBezTo>
                                <a:pt x="3519" y="7795"/>
                                <a:pt x="3524" y="7800"/>
                                <a:pt x="3530" y="7800"/>
                              </a:cubicBezTo>
                              <a:cubicBezTo>
                                <a:pt x="3536" y="7800"/>
                                <a:pt x="3541" y="7795"/>
                                <a:pt x="3541" y="7789"/>
                              </a:cubicBezTo>
                              <a:cubicBezTo>
                                <a:pt x="3541" y="7783"/>
                                <a:pt x="3536" y="7778"/>
                                <a:pt x="3530" y="7778"/>
                              </a:cubicBezTo>
                              <a:close/>
                              <a:moveTo>
                                <a:pt x="3623" y="7778"/>
                              </a:moveTo>
                              <a:cubicBezTo>
                                <a:pt x="3617" y="7778"/>
                                <a:pt x="3612" y="7783"/>
                                <a:pt x="3612" y="7789"/>
                              </a:cubicBezTo>
                              <a:cubicBezTo>
                                <a:pt x="3612" y="7795"/>
                                <a:pt x="3617" y="7800"/>
                                <a:pt x="3623" y="7800"/>
                              </a:cubicBezTo>
                              <a:cubicBezTo>
                                <a:pt x="3629" y="7800"/>
                                <a:pt x="3633" y="7795"/>
                                <a:pt x="3633" y="7789"/>
                              </a:cubicBezTo>
                              <a:cubicBezTo>
                                <a:pt x="3633" y="7783"/>
                                <a:pt x="3629" y="7778"/>
                                <a:pt x="3623" y="7778"/>
                              </a:cubicBezTo>
                              <a:close/>
                              <a:moveTo>
                                <a:pt x="3715" y="7778"/>
                              </a:moveTo>
                              <a:cubicBezTo>
                                <a:pt x="3709" y="7778"/>
                                <a:pt x="3704" y="7783"/>
                                <a:pt x="3704" y="7789"/>
                              </a:cubicBezTo>
                              <a:cubicBezTo>
                                <a:pt x="3704" y="7795"/>
                                <a:pt x="3709" y="7800"/>
                                <a:pt x="3715" y="7800"/>
                              </a:cubicBezTo>
                              <a:cubicBezTo>
                                <a:pt x="3721" y="7800"/>
                                <a:pt x="3726" y="7795"/>
                                <a:pt x="3726" y="7789"/>
                              </a:cubicBezTo>
                              <a:cubicBezTo>
                                <a:pt x="3726" y="7783"/>
                                <a:pt x="3721" y="7778"/>
                                <a:pt x="3715" y="7778"/>
                              </a:cubicBezTo>
                              <a:close/>
                              <a:moveTo>
                                <a:pt x="3808" y="7778"/>
                              </a:moveTo>
                              <a:cubicBezTo>
                                <a:pt x="3802" y="7778"/>
                                <a:pt x="3797" y="7783"/>
                                <a:pt x="3797" y="7789"/>
                              </a:cubicBezTo>
                              <a:cubicBezTo>
                                <a:pt x="3797" y="7795"/>
                                <a:pt x="3802" y="7800"/>
                                <a:pt x="3808" y="7800"/>
                              </a:cubicBezTo>
                              <a:cubicBezTo>
                                <a:pt x="3814" y="7800"/>
                                <a:pt x="3819" y="7795"/>
                                <a:pt x="3819" y="7789"/>
                              </a:cubicBezTo>
                              <a:cubicBezTo>
                                <a:pt x="3819" y="7783"/>
                                <a:pt x="3814" y="7778"/>
                                <a:pt x="3808" y="7778"/>
                              </a:cubicBezTo>
                              <a:close/>
                              <a:moveTo>
                                <a:pt x="3900" y="7778"/>
                              </a:moveTo>
                              <a:cubicBezTo>
                                <a:pt x="3894" y="7778"/>
                                <a:pt x="3889" y="7783"/>
                                <a:pt x="3889" y="7789"/>
                              </a:cubicBezTo>
                              <a:cubicBezTo>
                                <a:pt x="3889" y="7795"/>
                                <a:pt x="3894" y="7800"/>
                                <a:pt x="3900" y="7800"/>
                              </a:cubicBezTo>
                              <a:cubicBezTo>
                                <a:pt x="3906" y="7800"/>
                                <a:pt x="3911" y="7795"/>
                                <a:pt x="3911" y="7789"/>
                              </a:cubicBezTo>
                              <a:cubicBezTo>
                                <a:pt x="3911" y="7783"/>
                                <a:pt x="3906" y="7778"/>
                                <a:pt x="3900" y="7778"/>
                              </a:cubicBezTo>
                              <a:close/>
                              <a:moveTo>
                                <a:pt x="3993" y="7778"/>
                              </a:moveTo>
                              <a:cubicBezTo>
                                <a:pt x="3987" y="7778"/>
                                <a:pt x="3982" y="7783"/>
                                <a:pt x="3982" y="7789"/>
                              </a:cubicBezTo>
                              <a:cubicBezTo>
                                <a:pt x="3982" y="7795"/>
                                <a:pt x="3987" y="7800"/>
                                <a:pt x="3993" y="7800"/>
                              </a:cubicBezTo>
                              <a:cubicBezTo>
                                <a:pt x="3999" y="7800"/>
                                <a:pt x="4004" y="7795"/>
                                <a:pt x="4004" y="7789"/>
                              </a:cubicBezTo>
                              <a:cubicBezTo>
                                <a:pt x="4004" y="7783"/>
                                <a:pt x="3999" y="7778"/>
                                <a:pt x="3993" y="7778"/>
                              </a:cubicBezTo>
                              <a:close/>
                              <a:moveTo>
                                <a:pt x="4086" y="7778"/>
                              </a:moveTo>
                              <a:cubicBezTo>
                                <a:pt x="4080" y="7778"/>
                                <a:pt x="4075" y="7783"/>
                                <a:pt x="4075" y="7789"/>
                              </a:cubicBezTo>
                              <a:cubicBezTo>
                                <a:pt x="4075" y="7795"/>
                                <a:pt x="4080" y="7800"/>
                                <a:pt x="4086" y="7800"/>
                              </a:cubicBezTo>
                              <a:cubicBezTo>
                                <a:pt x="4092" y="7800"/>
                                <a:pt x="4096" y="7795"/>
                                <a:pt x="4096" y="7789"/>
                              </a:cubicBezTo>
                              <a:cubicBezTo>
                                <a:pt x="4096" y="7783"/>
                                <a:pt x="4092" y="7778"/>
                                <a:pt x="4086" y="7778"/>
                              </a:cubicBezTo>
                              <a:close/>
                              <a:moveTo>
                                <a:pt x="4178" y="7778"/>
                              </a:moveTo>
                              <a:cubicBezTo>
                                <a:pt x="4172" y="7778"/>
                                <a:pt x="4167" y="7783"/>
                                <a:pt x="4167" y="7789"/>
                              </a:cubicBezTo>
                              <a:cubicBezTo>
                                <a:pt x="4167" y="7795"/>
                                <a:pt x="4172" y="7800"/>
                                <a:pt x="4178" y="7800"/>
                              </a:cubicBezTo>
                              <a:cubicBezTo>
                                <a:pt x="4184" y="7800"/>
                                <a:pt x="4189" y="7795"/>
                                <a:pt x="4189" y="7789"/>
                              </a:cubicBezTo>
                              <a:cubicBezTo>
                                <a:pt x="4189" y="7783"/>
                                <a:pt x="4184" y="7778"/>
                                <a:pt x="4178" y="7778"/>
                              </a:cubicBezTo>
                              <a:close/>
                              <a:moveTo>
                                <a:pt x="4271" y="7778"/>
                              </a:moveTo>
                              <a:cubicBezTo>
                                <a:pt x="4265" y="7778"/>
                                <a:pt x="4260" y="7783"/>
                                <a:pt x="4260" y="7789"/>
                              </a:cubicBezTo>
                              <a:cubicBezTo>
                                <a:pt x="4260" y="7795"/>
                                <a:pt x="4265" y="7800"/>
                                <a:pt x="4271" y="7800"/>
                              </a:cubicBezTo>
                              <a:cubicBezTo>
                                <a:pt x="4277" y="7800"/>
                                <a:pt x="4282" y="7795"/>
                                <a:pt x="4282" y="7789"/>
                              </a:cubicBezTo>
                              <a:cubicBezTo>
                                <a:pt x="4282" y="7783"/>
                                <a:pt x="4277" y="7778"/>
                                <a:pt x="4271" y="7778"/>
                              </a:cubicBezTo>
                              <a:close/>
                              <a:moveTo>
                                <a:pt x="4363" y="7778"/>
                              </a:moveTo>
                              <a:cubicBezTo>
                                <a:pt x="4357" y="7778"/>
                                <a:pt x="4353" y="7783"/>
                                <a:pt x="4353" y="7789"/>
                              </a:cubicBezTo>
                              <a:cubicBezTo>
                                <a:pt x="4353" y="7795"/>
                                <a:pt x="4357" y="7800"/>
                                <a:pt x="4363" y="7800"/>
                              </a:cubicBezTo>
                              <a:cubicBezTo>
                                <a:pt x="4369" y="7800"/>
                                <a:pt x="4374" y="7795"/>
                                <a:pt x="4374" y="7789"/>
                              </a:cubicBezTo>
                              <a:cubicBezTo>
                                <a:pt x="4374" y="7783"/>
                                <a:pt x="4369" y="7778"/>
                                <a:pt x="4363" y="7778"/>
                              </a:cubicBezTo>
                              <a:close/>
                              <a:moveTo>
                                <a:pt x="4456" y="7778"/>
                              </a:moveTo>
                              <a:cubicBezTo>
                                <a:pt x="4450" y="7778"/>
                                <a:pt x="4445" y="7783"/>
                                <a:pt x="4445" y="7789"/>
                              </a:cubicBezTo>
                              <a:cubicBezTo>
                                <a:pt x="4445" y="7795"/>
                                <a:pt x="4450" y="7800"/>
                                <a:pt x="4456" y="7800"/>
                              </a:cubicBezTo>
                              <a:cubicBezTo>
                                <a:pt x="4462" y="7800"/>
                                <a:pt x="4467" y="7795"/>
                                <a:pt x="4467" y="7789"/>
                              </a:cubicBezTo>
                              <a:cubicBezTo>
                                <a:pt x="4467" y="7783"/>
                                <a:pt x="4462" y="7778"/>
                                <a:pt x="4456" y="7778"/>
                              </a:cubicBezTo>
                              <a:close/>
                              <a:moveTo>
                                <a:pt x="4549" y="7778"/>
                              </a:moveTo>
                              <a:cubicBezTo>
                                <a:pt x="4543" y="7778"/>
                                <a:pt x="4538" y="7783"/>
                                <a:pt x="4538" y="7789"/>
                              </a:cubicBezTo>
                              <a:cubicBezTo>
                                <a:pt x="4538" y="7795"/>
                                <a:pt x="4543" y="7800"/>
                                <a:pt x="4549" y="7800"/>
                              </a:cubicBezTo>
                              <a:cubicBezTo>
                                <a:pt x="4555" y="7800"/>
                                <a:pt x="4559" y="7795"/>
                                <a:pt x="4559" y="7789"/>
                              </a:cubicBezTo>
                              <a:cubicBezTo>
                                <a:pt x="4559" y="7783"/>
                                <a:pt x="4555" y="7778"/>
                                <a:pt x="4549" y="7778"/>
                              </a:cubicBezTo>
                              <a:close/>
                              <a:moveTo>
                                <a:pt x="4641" y="7778"/>
                              </a:moveTo>
                              <a:cubicBezTo>
                                <a:pt x="4635" y="7778"/>
                                <a:pt x="4630" y="7783"/>
                                <a:pt x="4630" y="7789"/>
                              </a:cubicBezTo>
                              <a:cubicBezTo>
                                <a:pt x="4630" y="7795"/>
                                <a:pt x="4635" y="7800"/>
                                <a:pt x="4641" y="7800"/>
                              </a:cubicBezTo>
                              <a:cubicBezTo>
                                <a:pt x="4647" y="7800"/>
                                <a:pt x="4652" y="7795"/>
                                <a:pt x="4652" y="7789"/>
                              </a:cubicBezTo>
                              <a:cubicBezTo>
                                <a:pt x="4652" y="7783"/>
                                <a:pt x="4647" y="7778"/>
                                <a:pt x="4641" y="7778"/>
                              </a:cubicBezTo>
                              <a:close/>
                              <a:moveTo>
                                <a:pt x="4734" y="7778"/>
                              </a:moveTo>
                              <a:cubicBezTo>
                                <a:pt x="4728" y="7778"/>
                                <a:pt x="4723" y="7783"/>
                                <a:pt x="4723" y="7789"/>
                              </a:cubicBezTo>
                              <a:cubicBezTo>
                                <a:pt x="4723" y="7795"/>
                                <a:pt x="4728" y="7800"/>
                                <a:pt x="4734" y="7800"/>
                              </a:cubicBezTo>
                              <a:cubicBezTo>
                                <a:pt x="4740" y="7800"/>
                                <a:pt x="4745" y="7795"/>
                                <a:pt x="4745" y="7789"/>
                              </a:cubicBezTo>
                              <a:cubicBezTo>
                                <a:pt x="4745" y="7783"/>
                                <a:pt x="4740" y="7778"/>
                                <a:pt x="4734" y="7778"/>
                              </a:cubicBezTo>
                              <a:close/>
                              <a:moveTo>
                                <a:pt x="4826" y="7778"/>
                              </a:moveTo>
                              <a:cubicBezTo>
                                <a:pt x="4820" y="7778"/>
                                <a:pt x="4816" y="7783"/>
                                <a:pt x="4816" y="7789"/>
                              </a:cubicBezTo>
                              <a:cubicBezTo>
                                <a:pt x="4816" y="7795"/>
                                <a:pt x="4820" y="7800"/>
                                <a:pt x="4826" y="7800"/>
                              </a:cubicBezTo>
                              <a:cubicBezTo>
                                <a:pt x="4832" y="7800"/>
                                <a:pt x="4837" y="7795"/>
                                <a:pt x="4837" y="7789"/>
                              </a:cubicBezTo>
                              <a:cubicBezTo>
                                <a:pt x="4837" y="7783"/>
                                <a:pt x="4832" y="7778"/>
                                <a:pt x="4826" y="7778"/>
                              </a:cubicBezTo>
                              <a:close/>
                              <a:moveTo>
                                <a:pt x="4919" y="7778"/>
                              </a:moveTo>
                              <a:cubicBezTo>
                                <a:pt x="4913" y="7778"/>
                                <a:pt x="4908" y="7783"/>
                                <a:pt x="4908" y="7789"/>
                              </a:cubicBezTo>
                              <a:cubicBezTo>
                                <a:pt x="4908" y="7795"/>
                                <a:pt x="4913" y="7800"/>
                                <a:pt x="4919" y="7800"/>
                              </a:cubicBezTo>
                              <a:cubicBezTo>
                                <a:pt x="4925" y="7800"/>
                                <a:pt x="4930" y="7795"/>
                                <a:pt x="4930" y="7789"/>
                              </a:cubicBezTo>
                              <a:cubicBezTo>
                                <a:pt x="4930" y="7783"/>
                                <a:pt x="4925" y="7778"/>
                                <a:pt x="4919" y="7778"/>
                              </a:cubicBezTo>
                              <a:close/>
                              <a:moveTo>
                                <a:pt x="5012" y="7778"/>
                              </a:moveTo>
                              <a:cubicBezTo>
                                <a:pt x="5006" y="7778"/>
                                <a:pt x="5001" y="7783"/>
                                <a:pt x="5001" y="7789"/>
                              </a:cubicBezTo>
                              <a:cubicBezTo>
                                <a:pt x="5001" y="7795"/>
                                <a:pt x="5006" y="7800"/>
                                <a:pt x="5012" y="7800"/>
                              </a:cubicBezTo>
                              <a:cubicBezTo>
                                <a:pt x="5018" y="7800"/>
                                <a:pt x="5023" y="7795"/>
                                <a:pt x="5023" y="7789"/>
                              </a:cubicBezTo>
                              <a:cubicBezTo>
                                <a:pt x="5023" y="7783"/>
                                <a:pt x="5018" y="7778"/>
                                <a:pt x="5012" y="7778"/>
                              </a:cubicBezTo>
                              <a:close/>
                              <a:moveTo>
                                <a:pt x="5104" y="7778"/>
                              </a:moveTo>
                              <a:cubicBezTo>
                                <a:pt x="5098" y="7778"/>
                                <a:pt x="5093" y="7783"/>
                                <a:pt x="5093" y="7789"/>
                              </a:cubicBezTo>
                              <a:cubicBezTo>
                                <a:pt x="5093" y="7795"/>
                                <a:pt x="5098" y="7800"/>
                                <a:pt x="5104" y="7800"/>
                              </a:cubicBezTo>
                              <a:cubicBezTo>
                                <a:pt x="5110" y="7800"/>
                                <a:pt x="5115" y="7795"/>
                                <a:pt x="5115" y="7789"/>
                              </a:cubicBezTo>
                              <a:cubicBezTo>
                                <a:pt x="5115" y="7783"/>
                                <a:pt x="5110" y="7778"/>
                                <a:pt x="5104" y="7778"/>
                              </a:cubicBezTo>
                              <a:close/>
                              <a:moveTo>
                                <a:pt x="5197" y="7778"/>
                              </a:moveTo>
                              <a:cubicBezTo>
                                <a:pt x="5191" y="7778"/>
                                <a:pt x="5186" y="7783"/>
                                <a:pt x="5186" y="7789"/>
                              </a:cubicBezTo>
                              <a:cubicBezTo>
                                <a:pt x="5186" y="7795"/>
                                <a:pt x="5191" y="7800"/>
                                <a:pt x="5197" y="7800"/>
                              </a:cubicBezTo>
                              <a:cubicBezTo>
                                <a:pt x="5203" y="7800"/>
                                <a:pt x="5208" y="7795"/>
                                <a:pt x="5208" y="7789"/>
                              </a:cubicBezTo>
                              <a:cubicBezTo>
                                <a:pt x="5208" y="7783"/>
                                <a:pt x="5203" y="7778"/>
                                <a:pt x="5197" y="7778"/>
                              </a:cubicBezTo>
                              <a:close/>
                              <a:moveTo>
                                <a:pt x="5289" y="7778"/>
                              </a:moveTo>
                              <a:cubicBezTo>
                                <a:pt x="5283" y="7778"/>
                                <a:pt x="5279" y="7783"/>
                                <a:pt x="5279" y="7789"/>
                              </a:cubicBezTo>
                              <a:cubicBezTo>
                                <a:pt x="5279" y="7795"/>
                                <a:pt x="5283" y="7800"/>
                                <a:pt x="5289" y="7800"/>
                              </a:cubicBezTo>
                              <a:cubicBezTo>
                                <a:pt x="5295" y="7800"/>
                                <a:pt x="5300" y="7795"/>
                                <a:pt x="5300" y="7789"/>
                              </a:cubicBezTo>
                              <a:cubicBezTo>
                                <a:pt x="5300" y="7783"/>
                                <a:pt x="5295" y="7778"/>
                                <a:pt x="5289" y="7778"/>
                              </a:cubicBezTo>
                              <a:close/>
                              <a:moveTo>
                                <a:pt x="5382" y="7778"/>
                              </a:moveTo>
                              <a:cubicBezTo>
                                <a:pt x="5376" y="7778"/>
                                <a:pt x="5371" y="7783"/>
                                <a:pt x="5371" y="7789"/>
                              </a:cubicBezTo>
                              <a:cubicBezTo>
                                <a:pt x="5371" y="7795"/>
                                <a:pt x="5376" y="7800"/>
                                <a:pt x="5382" y="7800"/>
                              </a:cubicBezTo>
                              <a:cubicBezTo>
                                <a:pt x="5388" y="7800"/>
                                <a:pt x="5393" y="7795"/>
                                <a:pt x="5393" y="7789"/>
                              </a:cubicBezTo>
                              <a:cubicBezTo>
                                <a:pt x="5393" y="7783"/>
                                <a:pt x="5388" y="7778"/>
                                <a:pt x="5382" y="7778"/>
                              </a:cubicBezTo>
                              <a:close/>
                              <a:moveTo>
                                <a:pt x="5475" y="7778"/>
                              </a:moveTo>
                              <a:cubicBezTo>
                                <a:pt x="5469" y="7778"/>
                                <a:pt x="5464" y="7783"/>
                                <a:pt x="5464" y="7789"/>
                              </a:cubicBezTo>
                              <a:cubicBezTo>
                                <a:pt x="5464" y="7795"/>
                                <a:pt x="5469" y="7800"/>
                                <a:pt x="5475" y="7800"/>
                              </a:cubicBezTo>
                              <a:cubicBezTo>
                                <a:pt x="5481" y="7800"/>
                                <a:pt x="5486" y="7795"/>
                                <a:pt x="5486" y="7789"/>
                              </a:cubicBezTo>
                              <a:cubicBezTo>
                                <a:pt x="5486" y="7783"/>
                                <a:pt x="5481" y="7778"/>
                                <a:pt x="5475" y="7778"/>
                              </a:cubicBezTo>
                              <a:close/>
                              <a:moveTo>
                                <a:pt x="5567" y="7778"/>
                              </a:moveTo>
                              <a:cubicBezTo>
                                <a:pt x="5561" y="7778"/>
                                <a:pt x="5556" y="7783"/>
                                <a:pt x="5556" y="7789"/>
                              </a:cubicBezTo>
                              <a:cubicBezTo>
                                <a:pt x="5556" y="7795"/>
                                <a:pt x="5561" y="7800"/>
                                <a:pt x="5567" y="7800"/>
                              </a:cubicBezTo>
                              <a:cubicBezTo>
                                <a:pt x="5573" y="7800"/>
                                <a:pt x="5578" y="7795"/>
                                <a:pt x="5578" y="7789"/>
                              </a:cubicBezTo>
                              <a:cubicBezTo>
                                <a:pt x="5578" y="7783"/>
                                <a:pt x="5573" y="7778"/>
                                <a:pt x="5567" y="7778"/>
                              </a:cubicBezTo>
                              <a:close/>
                              <a:moveTo>
                                <a:pt x="5660" y="7778"/>
                              </a:moveTo>
                              <a:cubicBezTo>
                                <a:pt x="5654" y="7778"/>
                                <a:pt x="5649" y="7783"/>
                                <a:pt x="5649" y="7789"/>
                              </a:cubicBezTo>
                              <a:cubicBezTo>
                                <a:pt x="5649" y="7795"/>
                                <a:pt x="5654" y="7800"/>
                                <a:pt x="5660" y="7800"/>
                              </a:cubicBezTo>
                              <a:cubicBezTo>
                                <a:pt x="5666" y="7800"/>
                                <a:pt x="5671" y="7795"/>
                                <a:pt x="5671" y="7789"/>
                              </a:cubicBezTo>
                              <a:cubicBezTo>
                                <a:pt x="5671" y="7783"/>
                                <a:pt x="5666" y="7778"/>
                                <a:pt x="5660" y="7778"/>
                              </a:cubicBezTo>
                              <a:close/>
                              <a:moveTo>
                                <a:pt x="5752" y="7778"/>
                              </a:moveTo>
                              <a:cubicBezTo>
                                <a:pt x="5746" y="7778"/>
                                <a:pt x="5742" y="7783"/>
                                <a:pt x="5742" y="7789"/>
                              </a:cubicBezTo>
                              <a:cubicBezTo>
                                <a:pt x="5742" y="7795"/>
                                <a:pt x="5746" y="7800"/>
                                <a:pt x="5752" y="7800"/>
                              </a:cubicBezTo>
                              <a:cubicBezTo>
                                <a:pt x="5758" y="7800"/>
                                <a:pt x="5763" y="7795"/>
                                <a:pt x="5763" y="7789"/>
                              </a:cubicBezTo>
                              <a:cubicBezTo>
                                <a:pt x="5763" y="7783"/>
                                <a:pt x="5758" y="7778"/>
                                <a:pt x="5752" y="777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8.5pt;margin-top:83.25pt;width:537.75pt;height:694.35pt;z-index:251671552;mso-position-horizontal-relative:page;mso-position-vertical-relative:page" coordorigin="658,1678" coordsize="10755,1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">
              <o:lock v:ext="edit" aspectratio="t"/>
              <v:shape id="Freeform 9" o:spid="_x0000_s1027" style="position:absolute;left:829;top:1848;width:10413;height:13987;visibility:visible;mso-wrap-style:square;v-text-anchor:top" coordsize="5670,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P6sQA&#10;AADcAAAADwAAAGRycy9kb3ducmV2LnhtbESPW2vCQBCF3wv+h2WEvtWNSkRSVxFFCG0peIG+Dtkx&#10;CWZnw+7m0n/fLRT6eDiXj7PZjaYRPTlfW1YwnyUgiAuray4V3K6nlzUIH5A1NpZJwTd52G0nTxvM&#10;tB34TP0llCKOsM9QQRVCm0npi4oM+pltiaN3t85giNKVUjsc4rhp5CJJVtJgzZFQYUuHiorHpTMR&#10;Mi70Gx67z5vLv9KObPF+XH0o9Twd968gAo3hP/zXzrWC5TK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z+rEAAAA3AAAAA8AAAAAAAAAAAAAAAAAmAIAAGRycy9k&#10;b3ducmV2LnhtbFBLBQYAAAAABAAEAPUAAACJAwAAAAA=&#10;" path="m566,22v-6,,-11,-5,-11,-11c555,5,560,,566,v6,,11,5,11,11c577,17,572,22,566,22xm577,104v,-6,-5,-11,-11,-11c560,93,555,98,555,104v,6,5,11,11,11c572,115,577,110,577,104xm577,196v,-6,-5,-11,-11,-11c560,185,555,190,555,196v,6,5,11,11,11c572,207,577,202,577,196xm577,289v,-6,-5,-11,-11,-11c560,278,555,283,555,289v,6,5,11,11,11c572,300,577,295,577,289xm577,382v,-6,-5,-11,-11,-11c560,371,555,376,555,382v,6,5,10,11,10c572,392,577,388,577,382xm577,474v,-6,-5,-11,-11,-11c560,463,555,468,555,474v,6,5,11,11,11c572,485,577,480,577,474xm1225,11c1225,5,1220,,1214,v-6,,-10,5,-10,11c1204,17,1208,22,1214,22v6,,11,-5,11,-11xm1225,104v,-6,-5,-11,-11,-11c1208,93,1204,98,1204,104v,6,4,11,10,11c1220,115,1225,110,1225,104xm1225,196v,-6,-5,-11,-11,-11c1208,185,1204,190,1204,196v,6,4,11,10,11c1220,207,1225,202,1225,196xm1225,289v,-6,-5,-11,-11,-11c1208,278,1204,283,1204,289v,6,4,11,10,11c1220,300,1225,295,1225,289xm1225,382v,-6,-5,-11,-11,-11c1208,371,1204,376,1204,382v,6,4,10,10,10c1220,392,1225,388,1225,382xm1225,474v,-6,-5,-11,-11,-11c1208,463,1204,468,1204,474v,6,4,11,10,11c1220,485,1225,480,1225,474xm1874,11c1874,5,1869,,1863,v-6,,-11,5,-11,11c1852,17,1857,22,1863,22v6,,11,-5,11,-11xm1874,104v,-6,-5,-11,-11,-11c1857,93,1852,98,1852,104v,6,5,11,11,11c1869,115,1874,110,1874,104xm1874,196v,-6,-5,-11,-11,-11c1857,185,1852,190,1852,196v,6,5,11,11,11c1869,207,1874,202,1874,196xm1874,289v,-6,-5,-11,-11,-11c1857,278,1852,283,1852,289v,6,5,11,11,11c1869,300,1874,295,1874,289xm1874,382v,-6,-5,-11,-11,-11c1857,371,1852,376,1852,382v,6,5,10,11,10c1869,392,1874,388,1874,382xm1874,474v,-6,-5,-11,-11,-11c1857,463,1852,468,1852,474v,6,5,11,11,11c1869,485,1874,480,1874,474xm2522,11c2522,5,2517,,2511,v-6,,-11,5,-11,11c2500,17,2505,22,2511,22v6,,11,-5,11,-11xm2522,104v,-6,-5,-11,-11,-11c2505,93,2500,98,2500,104v,6,5,11,11,11c2517,115,2522,110,2522,104xm2522,196v,-6,-5,-11,-11,-11c2505,185,2500,190,2500,196v,6,5,11,11,11c2517,207,2522,202,2522,196xm2522,289v,-6,-5,-11,-11,-11c2505,278,2500,283,2500,289v,6,5,11,11,11c2517,300,2522,295,2522,289xm2522,382v,-6,-5,-11,-11,-11c2505,371,2500,376,2500,382v,6,5,10,11,10c2517,392,2522,388,2522,382xm2522,474v,-6,-5,-11,-11,-11c2505,463,2500,468,2500,474v,6,5,11,11,11c2517,485,2522,480,2522,474xm3170,11c3170,5,3165,,3159,v-6,,-11,5,-11,11c3148,17,3153,22,3159,22v6,,11,-5,11,-11xm3170,104v,-6,-5,-11,-11,-11c3153,93,3148,98,3148,104v,6,5,11,11,11c3165,115,3170,110,3170,104xm3170,196v,-6,-5,-11,-11,-11c3153,185,3148,190,3148,196v,6,5,11,11,11c3165,207,3170,202,3170,196xm3170,289v,-6,-5,-11,-11,-11c3153,278,3148,283,3148,289v,6,5,11,11,11c3165,300,3170,295,3170,289xm3170,382v,-6,-5,-11,-11,-11c3153,371,3148,376,3148,382v,6,5,10,11,10c3165,392,3170,388,3170,382xm3170,474v,-6,-5,-11,-11,-11c3153,463,3148,468,3148,474v,6,5,11,11,11c3165,485,3170,480,3170,474xm3818,11c3818,5,3813,,3807,v-6,,-11,5,-11,11c3796,17,3801,22,3807,22v6,,11,-5,11,-11xm3818,104v,-6,-5,-11,-11,-11c3801,93,3796,98,3796,104v,6,5,11,11,11c3813,115,3818,110,3818,104xm3818,196v,-6,-5,-11,-11,-11c3801,185,3796,190,3796,196v,6,5,11,11,11c3813,207,3818,202,3818,196xm3818,289v,-6,-5,-11,-11,-11c3801,278,3796,283,3796,289v,6,5,11,11,11c3813,300,3818,295,3818,289xm3818,382v,-6,-5,-11,-11,-11c3801,371,3796,376,3796,382v,6,5,10,11,10c3813,392,3818,388,3818,382xm3818,474v,-6,-5,-11,-11,-11c3801,463,3796,468,3796,474v,6,5,11,11,11c3813,485,3818,480,3818,474xm4466,11c4466,5,4462,,4456,v-6,,-11,5,-11,11c4445,17,4450,22,4456,22v6,,10,-5,10,-11xm4466,104v,-6,-4,-11,-10,-11c4450,93,4445,98,4445,104v,6,5,11,11,11c4462,115,4466,110,4466,104xm4466,196v,-6,-4,-11,-10,-11c4450,185,4445,190,4445,196v,6,5,11,11,11c4462,207,4466,202,4466,196xm4466,289v,-6,-4,-11,-10,-11c4450,278,4445,283,4445,289v,6,5,11,11,11c4462,300,4466,295,4466,289xm4466,382v,-6,-4,-11,-10,-11c4450,371,4445,376,4445,382v,6,5,10,11,10c4462,392,4466,388,4466,382xm4466,474v,-6,-4,-11,-10,-11c4450,463,4445,468,4445,474v,6,5,11,11,11c4462,485,4466,480,4466,474xm5115,11c5115,5,5110,,5104,v-6,,-11,5,-11,11c5093,17,5098,22,5104,22v6,,11,-5,11,-11xm5115,104v,-6,-5,-11,-11,-11c5098,93,5093,98,5093,104v,6,5,11,11,11c5110,115,5115,110,5115,104xm5115,196v,-6,-5,-11,-11,-11c5098,185,5093,190,5093,196v,6,5,11,11,11c5110,207,5115,202,5115,196xm5115,289v,-6,-5,-11,-11,-11c5098,278,5093,283,5093,289v,6,5,11,11,11c5110,300,5115,295,5115,289xm5115,382v,-6,-5,-11,-11,-11c5098,371,5093,376,5093,382v,6,5,10,11,10c5110,392,5115,388,5115,382xm5115,474v,-6,-5,-11,-11,-11c5098,463,5093,468,5093,474v,6,5,11,11,11c5110,485,5115,480,5115,474xm11,556c5,556,,561,,567v,6,5,11,11,11c17,578,21,573,21,567v,-6,-4,-11,-10,-11xm103,556v-6,,-11,5,-11,11c92,573,97,578,103,578v6,,11,-5,11,-11c114,561,109,556,103,556xm196,556v-6,,-11,5,-11,11c185,573,190,578,196,578v6,,11,-5,11,-11c207,561,202,556,196,556xm288,556v-6,,-11,5,-11,11c277,573,282,578,288,578v6,,11,-5,11,-11c299,561,294,556,288,556xm381,556v-6,,-11,5,-11,11c370,573,375,578,381,578v6,,11,-5,11,-11c392,561,387,556,381,556xm474,556v-6,,-11,5,-11,11c463,573,468,578,474,578v6,,10,-5,10,-11c484,561,480,556,474,556xm566,556v-6,,-11,5,-11,11c555,573,560,578,566,578v6,,11,-5,11,-11c577,561,572,556,566,556xm659,556v-6,,-11,5,-11,11c648,573,653,578,659,578v6,,11,-5,11,-11c670,561,665,556,659,556xm751,556v-6,,-10,5,-10,11c741,573,745,578,751,578v6,,11,-5,11,-11c762,561,757,556,751,556xm844,556v-6,,-11,5,-11,11c833,573,838,578,844,578v6,,11,-5,11,-11c855,561,850,556,844,556xm937,556v-6,,-11,5,-11,11c926,573,931,578,937,578v6,,10,-5,10,-11c947,561,943,556,937,556xm1029,556v-6,,-11,5,-11,11c1018,573,1023,578,1029,578v6,,11,-5,11,-11c1040,561,1035,556,1029,556xm1122,556v-6,,-11,5,-11,11c1111,573,1116,578,1122,578v6,,11,-5,11,-11c1133,561,1128,556,1122,556xm1214,556v-6,,-10,5,-10,11c1204,573,1208,578,1214,578v6,,11,-5,11,-11c1225,561,1220,556,1214,556xm1307,556v-6,,-11,5,-11,11c1296,573,1301,578,1307,578v6,,11,-5,11,-11c1318,561,1313,556,1307,556xm1400,556v-6,,-11,5,-11,11c1389,573,1394,578,1400,578v6,,11,-5,11,-11c1411,561,1406,556,1400,556xm1492,556v-6,,-11,5,-11,11c1481,573,1486,578,1492,578v6,,11,-5,11,-11c1503,561,1498,556,1492,556xm1585,556v-6,,-11,5,-11,11c1574,573,1579,578,1585,578v6,,11,-5,11,-11c1596,561,1591,556,1585,556xm1677,556v-6,,-10,5,-10,11c1667,573,1671,578,1677,578v6,,11,-5,11,-11c1688,561,1683,556,1677,556xm1770,556v-6,,-11,5,-11,11c1759,573,1764,578,1770,578v6,,11,-5,11,-11c1781,561,1776,556,1770,556xm1863,556v-6,,-11,5,-11,11c1852,573,1857,578,1863,578v6,,11,-5,11,-11c1874,561,1869,556,1863,556xm1955,556v-6,,-11,5,-11,11c1944,573,1949,578,1955,578v6,,11,-5,11,-11c1966,561,1961,556,1955,556xm2048,556v-6,,-11,5,-11,11c2037,573,2042,578,2048,578v6,,11,-5,11,-11c2059,561,2054,556,2048,556xm2140,556v-6,,-10,5,-10,11c2130,573,2134,578,2140,578v6,,11,-5,11,-11c2151,561,2146,556,2140,556xm2233,556v-6,,-11,5,-11,11c2222,573,2227,578,2233,578v6,,11,-5,11,-11c2244,561,2239,556,2233,556xm2326,556v-6,,-11,5,-11,11c2315,573,2320,578,2326,578v6,,11,-5,11,-11c2337,561,2332,556,2326,556xm2418,556v-6,,-11,5,-11,11c2407,573,2412,578,2418,578v6,,11,-5,11,-11c2429,561,2424,556,2418,556xm2511,556v-6,,-11,5,-11,11c2500,573,2505,578,2511,578v6,,11,-5,11,-11c2522,561,2517,556,2511,556xm2604,556v-7,,-11,5,-11,11c2593,573,2597,578,2604,578v6,,10,-5,10,-11c2614,561,2610,556,2604,556xm2696,556v-6,,-11,5,-11,11c2685,573,2690,578,2696,578v6,,11,-5,11,-11c2707,561,2702,556,2696,556xm2789,556v-6,,-11,5,-11,11c2778,573,2783,578,2789,578v6,,11,-5,11,-11c2800,561,2795,556,2789,556xm2881,556v-6,,-11,5,-11,11c2870,573,2875,578,2881,578v6,,11,-5,11,-11c2892,561,2887,556,2881,556xm2974,556v-6,,-11,5,-11,11c2963,573,2968,578,2974,578v6,,11,-5,11,-11c2985,561,2980,556,2974,556xm3067,556v-6,,-11,5,-11,11c3056,573,3061,578,3067,578v6,,10,-5,10,-11c3077,561,3073,556,3067,556xm3159,556v-6,,-11,5,-11,11c3148,573,3153,578,3159,578v6,,11,-5,11,-11c3170,561,3165,556,3159,556xm3252,556v-6,,-11,5,-11,11c3241,573,3246,578,3252,578v6,,11,-5,11,-11c3263,561,3258,556,3252,556xm3344,556v-6,,-11,5,-11,11c3333,573,3338,578,3344,578v6,,11,-5,11,-11c3355,561,3350,556,3344,556xm3437,556v-6,,-11,5,-11,11c3426,573,3431,578,3437,578v6,,11,-5,11,-11c3448,561,3443,556,3437,556xm3530,556v-6,,-11,5,-11,11c3519,573,3524,578,3530,578v6,,10,-5,10,-11c3540,561,3536,556,3530,556xm3622,556v-6,,-11,5,-11,11c3611,573,3616,578,3622,578v6,,11,-5,11,-11c3633,561,3628,556,3622,556xm3715,556v-6,,-11,5,-11,11c3704,573,3709,578,3715,578v6,,11,-5,11,-11c3726,561,3721,556,3715,556xm3807,556v-6,,-11,5,-11,11c3796,573,3801,578,3807,578v6,,11,-5,11,-11c3818,561,3813,556,3807,556xm3900,556v-6,,-11,5,-11,11c3889,573,3894,578,3900,578v6,,11,-5,11,-11c3911,561,3906,556,3900,556xm3993,556v-6,,-11,5,-11,11c3982,573,3987,578,3993,578v6,,10,-5,10,-11c4003,561,3999,556,3993,556xm4085,556v-6,,-11,5,-11,11c4074,573,4079,578,4085,578v6,,11,-5,11,-11c4096,561,4091,556,4085,556xm4178,556v-6,,-11,5,-11,11c4167,573,4172,578,4178,578v6,,11,-5,11,-11c4189,561,4184,556,4178,556xm4270,556v-6,,-10,5,-10,11c4260,573,4264,578,4270,578v6,,11,-5,11,-11c4281,561,4276,556,4270,556xm4363,556v-6,,-11,5,-11,11c4352,573,4357,578,4363,578v6,,11,-5,11,-11c4374,561,4369,556,4363,556xm4456,556v-6,,-11,5,-11,11c4445,573,4450,578,4456,578v6,,10,-5,10,-11c4466,561,4462,556,4456,556xm4548,556v-6,,-11,5,-11,11c4537,573,4542,578,4548,578v6,,11,-5,11,-11c4559,561,4554,556,4548,556xm4641,556v-6,,-11,5,-11,11c4630,573,4635,578,4641,578v6,,11,-5,11,-11c4652,561,4647,556,4641,556xm4733,556v-6,,-10,5,-10,11c4723,573,4727,578,4733,578v6,,11,-5,11,-11c4744,561,4739,556,4733,556xm4826,556v-6,,-11,5,-11,11c4815,573,4820,578,4826,578v6,,11,-5,11,-11c4837,561,4832,556,4826,556xm4919,556v-6,,-11,5,-11,11c4908,573,4913,578,4919,578v6,,11,-5,11,-11c4930,561,4925,556,4919,556xm5011,556v-6,,-11,5,-11,11c5000,573,5005,578,5011,578v6,,11,-5,11,-11c5022,561,5017,556,5011,556xm5104,556v-6,,-11,5,-11,11c5093,573,5098,578,5104,578v6,,11,-5,11,-11c5115,561,5110,556,5104,556xm5196,556v-6,,-10,5,-10,11c5186,573,5190,578,5196,578v6,,11,-5,11,-11c5207,561,5202,556,5196,556xm5289,556v-6,,-11,5,-11,11c5278,573,5283,578,5289,578v6,,11,-5,11,-11c5300,561,5295,556,5289,556xm5382,556v-6,,-11,5,-11,11c5371,573,5376,578,5382,578v6,,11,-5,11,-11c5393,561,5388,556,5382,556xm5474,556v-6,,-11,5,-11,11c5463,573,5468,578,5474,578v6,,11,-5,11,-11c5485,561,5480,556,5474,556xm5567,556v-6,,-11,5,-11,11c5556,573,5561,578,5567,578v6,,11,-5,11,-11c5578,561,5573,556,5567,556xm5659,556v-6,,-10,5,-10,11c5649,573,5653,578,5659,578v6,,11,-5,11,-11c5670,561,5665,556,5659,556xm577,659v,-6,-5,-10,-11,-10c560,649,555,653,555,659v,6,5,11,11,11c572,670,577,665,577,659xm577,752v,-6,-5,-11,-11,-11c560,741,555,746,555,752v,6,5,11,11,11c572,763,577,758,577,752xm577,845v,-6,-5,-11,-11,-11c560,834,555,839,555,845v,6,5,10,11,10c572,855,577,851,577,845xm577,937v,-6,-5,-11,-11,-11c560,926,555,931,555,937v,6,5,11,11,11c572,948,577,943,577,937xm577,1030v,-6,-5,-11,-11,-11c560,1019,555,1024,555,1030v,6,5,11,11,11c572,1041,577,1036,577,1030xm577,1122v,-6,-5,-10,-11,-10c560,1112,555,1116,555,1122v,6,5,11,11,11c572,1133,577,1128,577,1122xm1225,659v,-6,-5,-10,-11,-10c1208,649,1204,653,1204,659v,6,4,11,10,11c1220,670,1225,665,1225,659xm1225,752v,-6,-5,-11,-11,-11c1208,741,1204,746,1204,752v,6,4,11,10,11c1220,763,1225,758,1225,752xm1225,845v,-6,-5,-11,-11,-11c1208,834,1204,839,1204,845v,6,4,10,10,10c1220,855,1225,851,1225,845xm1225,937v,-6,-5,-11,-11,-11c1208,926,1204,931,1204,937v,6,4,11,10,11c1220,948,1225,943,1225,937xm1225,1030v,-6,-5,-11,-11,-11c1208,1019,1204,1024,1204,1030v,6,4,11,10,11c1220,1041,1225,1036,1225,1030xm1225,1122v,-6,-5,-10,-11,-10c1208,1112,1204,1116,1204,1122v,6,4,11,10,11c1220,1133,1225,1128,1225,1122xm1874,659v,-6,-5,-10,-11,-10c1857,649,1852,653,1852,659v,6,5,11,11,11c1869,670,1874,665,1874,659xm1874,752v,-6,-5,-11,-11,-11c1857,741,1852,746,1852,752v,6,5,11,11,11c1869,763,1874,758,1874,752xm1874,845v,-6,-5,-11,-11,-11c1857,834,1852,839,1852,845v,6,5,10,11,10c1869,855,1874,851,1874,845xm1874,937v,-6,-5,-11,-11,-11c1857,926,1852,931,1852,937v,6,5,11,11,11c1869,948,1874,943,1874,937xm1874,1030v,-6,-5,-11,-11,-11c1857,1019,1852,1024,1852,1030v,6,5,11,11,11c1869,1041,1874,1036,1874,1030xm1874,1122v,-6,-5,-10,-11,-10c1857,1112,1852,1116,1852,1122v,6,5,11,11,11c1869,1133,1874,1128,1874,1122xm2522,659v,-6,-5,-10,-11,-10c2505,649,2500,653,2500,659v,6,5,11,11,11c2517,670,2522,665,2522,659xm2522,752v,-6,-5,-11,-11,-11c2505,741,2500,746,2500,752v,6,5,11,11,11c2517,763,2522,758,2522,752xm2522,845v,-6,-5,-11,-11,-11c2505,834,2500,839,2500,845v,6,5,10,11,10c2517,855,2522,851,2522,845xm2522,937v,-6,-5,-11,-11,-11c2505,926,2500,931,2500,937v,6,5,11,11,11c2517,948,2522,943,2522,937xm2522,1030v,-6,-5,-11,-11,-11c2505,1019,2500,1024,2500,1030v,6,5,11,11,11c2517,1041,2522,1036,2522,1030xm2522,1122v,-6,-5,-10,-11,-10c2505,1112,2500,1116,2500,1122v,6,5,11,11,11c2517,1133,2522,1128,2522,1122xm3170,659v,-6,-5,-10,-11,-10c3153,649,3148,653,3148,659v,6,5,11,11,11c3165,670,3170,665,3170,659xm3170,752v,-6,-5,-11,-11,-11c3153,741,3148,746,3148,752v,6,5,11,11,11c3165,763,3170,758,3170,752xm3170,845v,-6,-5,-11,-11,-11c3153,834,3148,839,3148,845v,6,5,10,11,10c3165,855,3170,851,3170,845xm3170,937v,-6,-5,-11,-11,-11c3153,926,3148,931,3148,937v,6,5,11,11,11c3165,948,3170,943,3170,937xm3170,1030v,-6,-5,-11,-11,-11c3153,1019,3148,1024,3148,1030v,6,5,11,11,11c3165,1041,3170,1036,3170,1030xm3170,1122v,-6,-5,-10,-11,-10c3153,1112,3148,1116,3148,1122v,6,5,11,11,11c3165,1133,3170,1128,3170,1122xm3818,659v,-6,-5,-10,-11,-10c3801,649,3796,653,3796,659v,6,5,11,11,11c3813,670,3818,665,3818,659xm3818,752v,-6,-5,-11,-11,-11c3801,741,3796,746,3796,752v,6,5,11,11,11c3813,763,3818,758,3818,752xm3818,845v,-6,-5,-11,-11,-11c3801,834,3796,839,3796,845v,6,5,10,11,10c3813,855,3818,851,3818,845xm3818,937v,-6,-5,-11,-11,-11c3801,926,3796,931,3796,937v,6,5,11,11,11c3813,948,3818,943,3818,937xm3818,1030v,-6,-5,-11,-11,-11c3801,1019,3796,1024,3796,1030v,6,5,11,11,11c3813,1041,3818,1036,3818,1030xm3818,1122v,-6,-5,-10,-11,-10c3801,1112,3796,1116,3796,1122v,6,5,11,11,11c3813,1133,3818,1128,3818,1122xm4466,659v,-6,-4,-10,-10,-10c4450,649,4445,653,4445,659v,6,5,11,11,11c4462,670,4466,665,4466,659xm4466,752v,-6,-4,-11,-10,-11c4450,741,4445,746,4445,752v,6,5,11,11,11c4462,763,4466,758,4466,752xm4466,845v,-6,-4,-11,-10,-11c4450,834,4445,839,4445,845v,6,5,10,11,10c4462,855,4466,851,4466,845xm4466,937v,-6,-4,-11,-10,-11c4450,926,4445,931,4445,937v,6,5,11,11,11c4462,948,4466,943,4466,937xm4466,1030v,-6,-4,-11,-10,-11c4450,1019,4445,1024,4445,1030v,6,5,11,11,11c4462,1041,4466,1036,4466,1030xm4466,1122v,-6,-4,-10,-10,-10c4450,1112,4445,1116,4445,1122v,6,5,11,11,11c4462,1133,4466,1128,4466,1122xm5115,659v,-6,-5,-10,-11,-10c5098,649,5093,653,5093,659v,6,5,11,11,11c5110,670,5115,665,5115,659xm5115,752v,-6,-5,-11,-11,-11c5098,741,5093,746,5093,752v,6,5,11,11,11c5110,763,5115,758,5115,752xm5115,845v,-6,-5,-11,-11,-11c5098,834,5093,839,5093,845v,6,5,10,11,10c5110,855,5115,851,5115,845xm5115,937v,-6,-5,-11,-11,-11c5098,926,5093,931,5093,937v,6,5,11,11,11c5110,948,5115,943,5115,937xm5115,1030v,-6,-5,-11,-11,-11c5098,1019,5093,1024,5093,1030v,6,5,11,11,11c5110,1041,5115,1036,5115,1030xm5115,1122v,-6,-5,-10,-11,-10c5098,1112,5093,1116,5093,1122v,6,5,11,11,11c5110,1133,5115,1128,5115,1122xm11,1204v-6,,-11,5,-11,11c,1221,5,1226,11,1226v6,,10,-5,10,-11c21,1209,17,1204,11,1204xm103,1204v-6,,-11,5,-11,11c92,1221,97,1226,103,1226v6,,11,-5,11,-11c114,1209,109,1204,103,1204xm196,1204v-6,,-11,5,-11,11c185,1221,190,1226,196,1226v6,,11,-5,11,-11c207,1209,202,1204,196,1204xm288,1204v-6,,-11,5,-11,11c277,1221,282,1226,288,1226v6,,11,-5,11,-11c299,1209,294,1204,288,1204xm381,1204v-6,,-11,5,-11,11c370,1221,375,1226,381,1226v6,,11,-5,11,-11c392,1209,387,1204,381,1204xm474,1204v-6,,-11,5,-11,11c463,1221,468,1226,474,1226v6,,10,-5,10,-11c484,1209,480,1204,474,1204xm566,1204v-6,,-11,5,-11,11c555,1221,560,1226,566,1226v6,,11,-5,11,-11c577,1209,572,1204,566,1204xm659,1204v-6,,-11,5,-11,11c648,1221,653,1226,659,1226v6,,11,-5,11,-11c670,1209,665,1204,659,1204xm751,1204v-6,,-10,5,-10,11c741,1221,745,1226,751,1226v6,,11,-5,11,-11c762,1209,757,1204,751,1204xm844,1204v-6,,-11,5,-11,11c833,1221,838,1226,844,1226v6,,11,-5,11,-11c855,1209,850,1204,844,1204xm937,1204v-6,,-11,5,-11,11c926,1221,931,1226,937,1226v6,,10,-5,10,-11c947,1209,943,1204,937,1204xm1029,1204v-6,,-11,5,-11,11c1018,1221,1023,1226,1029,1226v6,,11,-5,11,-11c1040,1209,1035,1204,1029,1204xm1122,1204v-6,,-11,5,-11,11c1111,1221,1116,1226,1122,1226v6,,11,-5,11,-11c1133,1209,1128,1204,1122,1204xm1214,1204v-6,,-10,5,-10,11c1204,1221,1208,1226,1214,1226v6,,11,-5,11,-11c1225,1209,1220,1204,1214,1204xm1307,1204v-6,,-11,5,-11,11c1296,1221,1301,1226,1307,1226v6,,11,-5,11,-11c1318,1209,1313,1204,1307,1204xm1400,1204v-6,,-11,5,-11,11c1389,1221,1394,1226,1400,1226v6,,11,-5,11,-11c1411,1209,1406,1204,1400,1204xm1492,1204v-6,,-11,5,-11,11c1481,1221,1486,1226,1492,1226v6,,11,-5,11,-11c1503,1209,1498,1204,1492,1204xm1585,1204v-6,,-11,5,-11,11c1574,1221,1579,1226,1585,1226v6,,11,-5,11,-11c1596,1209,1591,1204,1585,1204xm1677,1204v-6,,-10,5,-10,11c1667,1221,1671,1226,1677,1226v6,,11,-5,11,-11c1688,1209,1683,1204,1677,1204xm1770,1204v-6,,-11,5,-11,11c1759,1221,1764,1226,1770,1226v6,,11,-5,11,-11c1781,1209,1776,1204,1770,1204xm1863,1204v-6,,-11,5,-11,11c1852,1221,1857,1226,1863,1226v6,,11,-5,11,-11c1874,1209,1869,1204,1863,1204xm1955,1204v-6,,-11,5,-11,11c1944,1221,1949,1226,1955,1226v6,,11,-5,11,-11c1966,1209,1961,1204,1955,1204xm2048,1204v-6,,-11,5,-11,11c2037,1221,2042,1226,2048,1226v6,,11,-5,11,-11c2059,1209,2054,1204,2048,1204xm2140,1204v-6,,-10,5,-10,11c2130,1221,2134,1226,2140,1226v6,,11,-5,11,-11c2151,1209,2146,1204,2140,1204xm2233,1204v-6,,-11,5,-11,11c2222,1221,2227,1226,2233,1226v6,,11,-5,11,-11c2244,1209,2239,1204,2233,1204xm2326,1204v-6,,-11,5,-11,11c2315,1221,2320,1226,2326,1226v6,,11,-5,11,-11c2337,1209,2332,1204,2326,1204xm2418,1204v-6,,-11,5,-11,11c2407,1221,2412,1226,2418,1226v6,,11,-5,11,-11c2429,1209,2424,1204,2418,1204xm2511,1204v-6,,-11,5,-11,11c2500,1221,2505,1226,2511,1226v6,,11,-5,11,-11c2522,1209,2517,1204,2511,1204xm2604,1204v-7,,-11,5,-11,11c2593,1221,2597,1226,2604,1226v6,,10,-5,10,-11c2614,1209,2610,1204,2604,1204xm2696,1204v-6,,-11,5,-11,11c2685,1221,2690,1226,2696,1226v6,,11,-5,11,-11c2707,1209,2702,1204,2696,1204xm2789,1204v-6,,-11,5,-11,11c2778,1221,2783,1226,2789,1226v6,,11,-5,11,-11c2800,1209,2795,1204,2789,1204xm2881,1204v-6,,-11,5,-11,11c2870,1221,2875,1226,2881,1226v6,,11,-5,11,-11c2892,1209,2887,1204,2881,1204xm2974,1204v-6,,-11,5,-11,11c2963,1221,2968,1226,2974,1226v6,,11,-5,11,-11c2985,1209,2980,1204,2974,1204xm3067,1204v-6,,-11,5,-11,11c3056,1221,3061,1226,3067,1226v6,,10,-5,10,-11c3077,1209,3073,1204,3067,1204xm3159,1204v-6,,-11,5,-11,11c3148,1221,3153,1226,3159,1226v6,,11,-5,11,-11c3170,1209,3165,1204,3159,1204xm3252,1204v-6,,-11,5,-11,11c3241,1221,3246,1226,3252,1226v6,,11,-5,11,-11c3263,1209,3258,1204,3252,1204xm3344,1204v-6,,-11,5,-11,11c3333,1221,3338,1226,3344,1226v6,,11,-5,11,-11c3355,1209,3350,1204,3344,1204xm3437,1204v-6,,-11,5,-11,11c3426,1221,3431,1226,3437,1226v6,,11,-5,11,-11c3448,1209,3443,1204,3437,1204xm3530,1204v-6,,-11,5,-11,11c3519,1221,3524,1226,3530,1226v6,,10,-5,10,-11c3540,1209,3536,1204,3530,1204xm3622,1204v-6,,-11,5,-11,11c3611,1221,3616,1226,3622,1226v6,,11,-5,11,-11c3633,1209,3628,1204,3622,1204xm3715,1204v-6,,-11,5,-11,11c3704,1221,3709,1226,3715,1226v6,,11,-5,11,-11c3726,1209,3721,1204,3715,1204xm3807,1204v-6,,-11,5,-11,11c3796,1221,3801,1226,3807,1226v6,,11,-5,11,-11c3818,1209,3813,1204,3807,1204xm3900,1204v-6,,-11,5,-11,11c3889,1221,3894,1226,3900,1226v6,,11,-5,11,-11c3911,1209,3906,1204,3900,1204xm3993,1204v-6,,-11,5,-11,11c3982,1221,3987,1226,3993,1226v6,,10,-5,10,-11c4003,1209,3999,1204,3993,1204xm4085,1204v-6,,-11,5,-11,11c4074,1221,4079,1226,4085,1226v6,,11,-5,11,-11c4096,1209,4091,1204,4085,1204xm4178,1204v-6,,-11,5,-11,11c4167,1221,4172,1226,4178,1226v6,,11,-5,11,-11c4189,1209,4184,1204,4178,1204xm4270,1204v-6,,-10,5,-10,11c4260,1221,4264,1226,4270,1226v6,,11,-5,11,-11c4281,1209,4276,1204,4270,1204xm4363,1204v-6,,-11,5,-11,11c4352,1221,4357,1226,4363,1226v6,,11,-5,11,-11c4374,1209,4369,1204,4363,1204xm4456,1204v-6,,-11,5,-11,11c4445,1221,4450,1226,4456,1226v6,,10,-5,10,-11c4466,1209,4462,1204,4456,1204xm4548,1204v-6,,-11,5,-11,11c4537,1221,4542,1226,4548,1226v6,,11,-5,11,-11c4559,1209,4554,1204,4548,1204xm4641,1204v-6,,-11,5,-11,11c4630,1221,4635,1226,4641,1226v6,,11,-5,11,-11c4652,1209,4647,1204,4641,1204xm4733,1204v-6,,-10,5,-10,11c4723,1221,4727,1226,4733,1226v6,,11,-5,11,-11c4744,1209,4739,1204,4733,1204xm4826,1204v-6,,-11,5,-11,11c4815,1221,4820,1226,4826,1226v6,,11,-5,11,-11c4837,1209,4832,1204,4826,1204xm4919,1204v-6,,-11,5,-11,11c4908,1221,4913,1226,4919,1226v6,,11,-5,11,-11c4930,1209,4925,1204,4919,1204xm5011,1204v-6,,-11,5,-11,11c5000,1221,5005,1226,5011,1226v6,,11,-5,11,-11c5022,1209,5017,1204,5011,1204xm5104,1204v-6,,-11,5,-11,11c5093,1221,5098,1226,5104,1226v6,,11,-5,11,-11c5115,1209,5110,1204,5104,1204xm5196,1204v-6,,-10,5,-10,11c5186,1221,5190,1226,5196,1226v6,,11,-5,11,-11c5207,1209,5202,1204,5196,1204xm5289,1204v-6,,-11,5,-11,11c5278,1221,5283,1226,5289,1226v6,,11,-5,11,-11c5300,1209,5295,1204,5289,1204xm5382,1204v-6,,-11,5,-11,11c5371,1221,5376,1226,5382,1226v6,,11,-5,11,-11c5393,1209,5388,1204,5382,1204xm5474,1204v-6,,-11,5,-11,11c5463,1221,5468,1226,5474,1226v6,,11,-5,11,-11c5485,1209,5480,1204,5474,1204xm5567,1204v-6,,-11,5,-11,11c5556,1221,5561,1226,5567,1226v6,,11,-5,11,-11c5578,1209,5573,1204,5567,1204xm5659,1204v-6,,-10,5,-10,11c5649,1221,5653,1226,5659,1226v6,,11,-5,11,-11c5670,1209,5665,1204,5659,1204xm577,1308v,-6,-5,-11,-11,-11c560,1297,555,1302,555,1308v,6,5,11,11,11c572,1319,577,1314,577,1308xm577,1400v,-6,-5,-11,-11,-11c560,1389,555,1394,555,1400v,6,5,11,11,11c572,1411,577,1406,577,1400xm577,1493v,-6,-5,-11,-11,-11c560,1482,555,1487,555,1493v,6,5,11,11,11c572,1504,577,1499,577,1493xm577,1585v,-6,-5,-10,-11,-10c560,1575,555,1579,555,1585v,6,5,11,11,11c572,1596,577,1591,577,1585xm577,1678v,-6,-5,-11,-11,-11c560,1667,555,1672,555,1678v,6,5,11,11,11c572,1689,577,1684,577,1678xm577,1771v,-6,-5,-11,-11,-11c560,1760,555,1765,555,1771v,6,5,11,11,11c572,1782,577,1777,577,1771xm1225,1308v,-6,-5,-11,-11,-11c1208,1297,1204,1302,1204,1308v,6,4,11,10,11c1220,1319,1225,1314,1225,1308xm1225,1400v,-6,-5,-11,-11,-11c1208,1389,1204,1394,1204,1400v,6,4,11,10,11c1220,1411,1225,1406,1225,1400xm1225,1493v,-6,-5,-11,-11,-11c1208,1482,1204,1487,1204,1493v,6,4,11,10,11c1220,1504,1225,1499,1225,1493xm1225,1585v,-6,-5,-10,-11,-10c1208,1575,1204,1579,1204,1585v,6,4,11,10,11c1220,1596,1225,1591,1225,1585xm1225,1678v,-6,-5,-11,-11,-11c1208,1667,1204,1672,1204,1678v,6,4,11,10,11c1220,1689,1225,1684,1225,1678xm1225,1771v,-6,-5,-11,-11,-11c1208,1760,1204,1765,1204,1771v,6,4,11,10,11c1220,1782,1225,1777,1225,1771xm1874,1308v,-6,-5,-11,-11,-11c1857,1297,1852,1302,1852,1308v,6,5,11,11,11c1869,1319,1874,1314,1874,1308xm1874,1400v,-6,-5,-11,-11,-11c1857,1389,1852,1394,1852,1400v,6,5,11,11,11c1869,1411,1874,1406,1874,1400xm1874,1493v,-6,-5,-11,-11,-11c1857,1482,1852,1487,1852,1493v,6,5,11,11,11c1869,1504,1874,1499,1874,1493xm1874,1585v,-6,-5,-10,-11,-10c1857,1575,1852,1579,1852,1585v,6,5,11,11,11c1869,1596,1874,1591,1874,1585xm1874,1678v,-6,-5,-11,-11,-11c1857,1667,1852,1672,1852,1678v,6,5,11,11,11c1869,1689,1874,1684,1874,1678xm1874,1771v,-6,-5,-11,-11,-11c1857,1760,1852,1765,1852,1771v,6,5,11,11,11c1869,1782,1874,1777,1874,1771xm2522,1308v,-6,-5,-11,-11,-11c2505,1297,2500,1302,2500,1308v,6,5,11,11,11c2517,1319,2522,1314,2522,1308xm2522,1400v,-6,-5,-11,-11,-11c2505,1389,2500,1394,2500,1400v,6,5,11,11,11c2517,1411,2522,1406,2522,1400xm2522,1493v,-6,-5,-11,-11,-11c2505,1482,2500,1487,2500,1493v,6,5,11,11,11c2517,1504,2522,1499,2522,1493xm2522,1585v,-6,-5,-10,-11,-10c2505,1575,2500,1579,2500,1585v,6,5,11,11,11c2517,1596,2522,1591,2522,1585xm2522,1678v,-6,-5,-11,-11,-11c2505,1667,2500,1672,2500,1678v,6,5,11,11,11c2517,1689,2522,1684,2522,1678xm2522,1771v,-6,-5,-11,-11,-11c2505,1760,2500,1765,2500,1771v,6,5,11,11,11c2517,1782,2522,1777,2522,1771xm3170,1308v,-6,-5,-11,-11,-11c3153,1297,3148,1302,3148,1308v,6,5,11,11,11c3165,1319,3170,1314,3170,1308xm3170,1400v,-6,-5,-11,-11,-11c3153,1389,3148,1394,3148,1400v,6,5,11,11,11c3165,1411,3170,1406,3170,1400xm3170,1493v,-6,-5,-11,-11,-11c3153,1482,3148,1487,3148,1493v,6,5,11,11,11c3165,1504,3170,1499,3170,1493xm3170,1585v,-6,-5,-10,-11,-10c3153,1575,3148,1579,3148,1585v,6,5,11,11,11c3165,1596,3170,1591,3170,1585xm3170,1678v,-6,-5,-11,-11,-11c3153,1667,3148,1672,3148,1678v,6,5,11,11,11c3165,1689,3170,1684,3170,1678xm3170,1771v,-6,-5,-11,-11,-11c3153,1760,3148,1765,3148,1771v,6,5,11,11,11c3165,1782,3170,1777,3170,1771xm3818,1308v,-6,-5,-11,-11,-11c3801,1297,3796,1302,3796,1308v,6,5,11,11,11c3813,1319,3818,1314,3818,1308xm3818,1400v,-6,-5,-11,-11,-11c3801,1389,3796,1394,3796,1400v,6,5,11,11,11c3813,1411,3818,1406,3818,1400xm3818,1493v,-6,-5,-11,-11,-11c3801,1482,3796,1487,3796,1493v,6,5,11,11,11c3813,1504,3818,1499,3818,1493xm3818,1585v,-6,-5,-10,-11,-10c3801,1575,3796,1579,3796,1585v,6,5,11,11,11c3813,1596,3818,1591,3818,1585xm3818,1678v,-6,-5,-11,-11,-11c3801,1667,3796,1672,3796,1678v,6,5,11,11,11c3813,1689,3818,1684,3818,1678xm3818,1771v,-6,-5,-11,-11,-11c3801,1760,3796,1765,3796,1771v,6,5,11,11,11c3813,1782,3818,1777,3818,1771xm4466,1308v,-6,-4,-11,-10,-11c4450,1297,4445,1302,4445,1308v,6,5,11,11,11c4462,1319,4466,1314,4466,1308xm4466,1400v,-6,-4,-11,-10,-11c4450,1389,4445,1394,4445,1400v,6,5,11,11,11c4462,1411,4466,1406,4466,1400xm4466,1493v,-6,-4,-11,-10,-11c4450,1482,4445,1487,4445,1493v,6,5,11,11,11c4462,1504,4466,1499,4466,1493xm4466,1585v,-6,-4,-10,-10,-10c4450,1575,4445,1579,4445,1585v,6,5,11,11,11c4462,1596,4466,1591,4466,1585xm4466,1678v,-6,-4,-11,-10,-11c4450,1667,4445,1672,4445,1678v,6,5,11,11,11c4462,1689,4466,1684,4466,1678xm4466,1771v,-6,-4,-11,-10,-11c4450,1760,4445,1765,4445,1771v,6,5,11,11,11c4462,1782,4466,1777,4466,1771xm5115,1308v,-6,-5,-11,-11,-11c5098,1297,5093,1302,5093,1308v,6,5,11,11,11c5110,1319,5115,1314,5115,1308xm5115,1400v,-6,-5,-11,-11,-11c5098,1389,5093,1394,5093,1400v,6,5,11,11,11c5110,1411,5115,1406,5115,1400xm5115,1493v,-6,-5,-11,-11,-11c5098,1482,5093,1487,5093,1493v,6,5,11,11,11c5110,1504,5115,1499,5115,1493xm5115,1585v,-6,-5,-10,-11,-10c5098,1575,5093,1579,5093,1585v,6,5,11,11,11c5110,1596,5115,1591,5115,1585xm5115,1678v,-6,-5,-11,-11,-11c5098,1667,5093,1672,5093,1678v,6,5,11,11,11c5110,1689,5115,1684,5115,1678xm5115,1771v,-6,-5,-11,-11,-11c5098,1760,5093,1765,5093,1771v,6,5,11,11,11c5110,1782,5115,1777,5115,1771xm11,1852v-6,,-11,5,-11,11c,1869,5,1874,11,1874v6,,10,-5,10,-11c21,1857,17,1852,11,1852xm103,1852v-6,,-11,5,-11,11c92,1869,97,1874,103,1874v6,,11,-5,11,-11c114,1857,109,1852,103,1852xm196,1852v-6,,-11,5,-11,11c185,1869,190,1874,196,1874v6,,11,-5,11,-11c207,1857,202,1852,196,1852xm288,1852v-6,,-11,5,-11,11c277,1869,282,1874,288,1874v6,,11,-5,11,-11c299,1857,294,1852,288,1852xm381,1852v-6,,-11,5,-11,11c370,1869,375,1874,381,1874v6,,11,-5,11,-11c392,1857,387,1852,381,1852xm474,1852v-6,,-11,5,-11,11c463,1869,468,1874,474,1874v6,,10,-5,10,-11c484,1857,480,1852,474,1852xm566,1852v-6,,-11,5,-11,11c555,1869,560,1874,566,1874v6,,11,-5,11,-11c577,1857,572,1852,566,1852xm659,1852v-6,,-11,5,-11,11c648,1869,653,1874,659,1874v6,,11,-5,11,-11c670,1857,665,1852,659,1852xm751,1852v-6,,-10,5,-10,11c741,1869,745,1874,751,1874v6,,11,-5,11,-11c762,1857,757,1852,751,1852xm844,1852v-6,,-11,5,-11,11c833,1869,838,1874,844,1874v6,,11,-5,11,-11c855,1857,850,1852,844,1852xm937,1852v-6,,-11,5,-11,11c926,1869,931,1874,937,1874v6,,10,-5,10,-11c947,1857,943,1852,937,1852xm1029,1852v-6,,-11,5,-11,11c1018,1869,1023,1874,1029,1874v6,,11,-5,11,-11c1040,1857,1035,1852,1029,1852xm1122,1852v-6,,-11,5,-11,11c1111,1869,1116,1874,1122,1874v6,,11,-5,11,-11c1133,1857,1128,1852,1122,1852xm1214,1852v-6,,-10,5,-10,11c1204,1869,1208,1874,1214,1874v6,,11,-5,11,-11c1225,1857,1220,1852,1214,1852xm1307,1852v-6,,-11,5,-11,11c1296,1869,1301,1874,1307,1874v6,,11,-5,11,-11c1318,1857,1313,1852,1307,1852xm1400,1852v-6,,-11,5,-11,11c1389,1869,1394,1874,1400,1874v6,,11,-5,11,-11c1411,1857,1406,1852,1400,1852xm1492,1852v-6,,-11,5,-11,11c1481,1869,1486,1874,1492,1874v6,,11,-5,11,-11c1503,1857,1498,1852,1492,1852xm1585,1852v-6,,-11,5,-11,11c1574,1869,1579,1874,1585,1874v6,,11,-5,11,-11c1596,1857,1591,1852,1585,1852xm1677,1852v-6,,-10,5,-10,11c1667,1869,1671,1874,1677,1874v6,,11,-5,11,-11c1688,1857,1683,1852,1677,1852xm1770,1852v-6,,-11,5,-11,11c1759,1869,1764,1874,1770,1874v6,,11,-5,11,-11c1781,1857,1776,1852,1770,1852xm1863,1852v-6,,-11,5,-11,11c1852,1869,1857,1874,1863,1874v6,,11,-5,11,-11c1874,1857,1869,1852,1863,1852xm1955,1852v-6,,-11,5,-11,11c1944,1869,1949,1874,1955,1874v6,,11,-5,11,-11c1966,1857,1961,1852,1955,1852xm2048,1852v-6,,-11,5,-11,11c2037,1869,2042,1874,2048,1874v6,,11,-5,11,-11c2059,1857,2054,1852,2048,1852xm2140,1852v-6,,-10,5,-10,11c2130,1869,2134,1874,2140,1874v6,,11,-5,11,-11c2151,1857,2146,1852,2140,1852xm2233,1852v-6,,-11,5,-11,11c2222,1869,2227,1874,2233,1874v6,,11,-5,11,-11c2244,1857,2239,1852,2233,1852xm2326,1852v-6,,-11,5,-11,11c2315,1869,2320,1874,2326,1874v6,,11,-5,11,-11c2337,1857,2332,1852,2326,1852xm2418,1852v-6,,-11,5,-11,11c2407,1869,2412,1874,2418,1874v6,,11,-5,11,-11c2429,1857,2424,1852,2418,1852xm2511,1852v-6,,-11,5,-11,11c2500,1869,2505,1874,2511,1874v6,,11,-5,11,-11c2522,1857,2517,1852,2511,1852xm2604,1852v-7,,-11,5,-11,11c2593,1869,2597,1874,2604,1874v6,,10,-5,10,-11c2614,1857,2610,1852,2604,1852xm2696,1852v-6,,-11,5,-11,11c2685,1869,2690,1874,2696,1874v6,,11,-5,11,-11c2707,1857,2702,1852,2696,1852xm2789,1852v-6,,-11,5,-11,11c2778,1869,2783,1874,2789,1874v6,,11,-5,11,-11c2800,1857,2795,1852,2789,1852xm2881,1852v-6,,-11,5,-11,11c2870,1869,2875,1874,2881,1874v6,,11,-5,11,-11c2892,1857,2887,1852,2881,1852xm2974,1852v-6,,-11,5,-11,11c2963,1869,2968,1874,2974,1874v6,,11,-5,11,-11c2985,1857,2980,1852,2974,1852xm3067,1852v-6,,-11,5,-11,11c3056,1869,3061,1874,3067,1874v6,,10,-5,10,-11c3077,1857,3073,1852,3067,1852xm3159,1852v-6,,-11,5,-11,11c3148,1869,3153,1874,3159,1874v6,,11,-5,11,-11c3170,1857,3165,1852,3159,1852xm3252,1852v-6,,-11,5,-11,11c3241,1869,3246,1874,3252,1874v6,,11,-5,11,-11c3263,1857,3258,1852,3252,1852xm3344,1852v-6,,-11,5,-11,11c3333,1869,3338,1874,3344,1874v6,,11,-5,11,-11c3355,1857,3350,1852,3344,1852xm3437,1852v-6,,-11,5,-11,11c3426,1869,3431,1874,3437,1874v6,,11,-5,11,-11c3448,1857,3443,1852,3437,1852xm3530,1852v-6,,-11,5,-11,11c3519,1869,3524,1874,3530,1874v6,,10,-5,10,-11c3540,1857,3536,1852,3530,1852xm3622,1852v-6,,-11,5,-11,11c3611,1869,3616,1874,3622,1874v6,,11,-5,11,-11c3633,1857,3628,1852,3622,1852xm3715,1852v-6,,-11,5,-11,11c3704,1869,3709,1874,3715,1874v6,,11,-5,11,-11c3726,1857,3721,1852,3715,1852xm3807,1852v-6,,-11,5,-11,11c3796,1869,3801,1874,3807,1874v6,,11,-5,11,-11c3818,1857,3813,1852,3807,1852xm3900,1852v-6,,-11,5,-11,11c3889,1869,3894,1874,3900,1874v6,,11,-5,11,-11c3911,1857,3906,1852,3900,1852xm3993,1852v-6,,-11,5,-11,11c3982,1869,3987,1874,3993,1874v6,,10,-5,10,-11c4003,1857,3999,1852,3993,1852xm4085,1852v-6,,-11,5,-11,11c4074,1869,4079,1874,4085,1874v6,,11,-5,11,-11c4096,1857,4091,1852,4085,1852xm4178,1852v-6,,-11,5,-11,11c4167,1869,4172,1874,4178,1874v6,,11,-5,11,-11c4189,1857,4184,1852,4178,1852xm4270,1852v-6,,-10,5,-10,11c4260,1869,4264,1874,4270,1874v6,,11,-5,11,-11c4281,1857,4276,1852,4270,1852xm4363,1852v-6,,-11,5,-11,11c4352,1869,4357,1874,4363,1874v6,,11,-5,11,-11c4374,1857,4369,1852,4363,1852xm4456,1852v-6,,-11,5,-11,11c4445,1869,4450,1874,4456,1874v6,,10,-5,10,-11c4466,1857,4462,1852,4456,1852xm4548,1852v-6,,-11,5,-11,11c4537,1869,4542,1874,4548,1874v6,,11,-5,11,-11c4559,1857,4554,1852,4548,1852xm4641,1852v-6,,-11,5,-11,11c4630,1869,4635,1874,4641,1874v6,,11,-5,11,-11c4652,1857,4647,1852,4641,1852xm4733,1852v-6,,-10,5,-10,11c4723,1869,4727,1874,4733,1874v6,,11,-5,11,-11c4744,1857,4739,1852,4733,1852xm4826,1852v-6,,-11,5,-11,11c4815,1869,4820,1874,4826,1874v6,,11,-5,11,-11c4837,1857,4832,1852,4826,1852xm4919,1852v-6,,-11,5,-11,11c4908,1869,4913,1874,4919,1874v6,,11,-5,11,-11c4930,1857,4925,1852,4919,1852xm5011,1852v-6,,-11,5,-11,11c5000,1869,5005,1874,5011,1874v6,,11,-5,11,-11c5022,1857,5017,1852,5011,1852xm5104,1852v-6,,-11,5,-11,11c5093,1869,5098,1874,5104,1874v6,,11,-5,11,-11c5115,1857,5110,1852,5104,1852xm5196,1852v-6,,-10,5,-10,11c5186,1869,5190,1874,5196,1874v6,,11,-5,11,-11c5207,1857,5202,1852,5196,1852xm5289,1852v-6,,-11,5,-11,11c5278,1869,5283,1874,5289,1874v6,,11,-5,11,-11c5300,1857,5295,1852,5289,1852xm5382,1852v-6,,-11,5,-11,11c5371,1869,5376,1874,5382,1874v6,,11,-5,11,-11c5393,1857,5388,1852,5382,1852xm5474,1852v-6,,-11,5,-11,11c5463,1869,5468,1874,5474,1874v6,,11,-5,11,-11c5485,1857,5480,1852,5474,1852xm5567,1852v-6,,-11,5,-11,11c5556,1869,5561,1874,5567,1874v6,,11,-5,11,-11c5578,1857,5573,1852,5567,1852xm5659,1852v-6,,-10,5,-10,11c5649,1869,5653,1874,5659,1874v6,,11,-5,11,-11c5670,1857,5665,1852,5659,1852xm577,1956v,-6,-5,-11,-11,-11c560,1945,555,1950,555,1956v,6,5,11,11,11c572,1967,577,1962,577,1956xm577,2048v,-6,-5,-10,-11,-10c560,2038,555,2042,555,2048v,6,5,11,11,11c572,2059,577,2054,577,2048xm577,2141v,-6,-5,-11,-11,-11c560,2130,555,2135,555,2141v,6,5,11,11,11c572,2152,577,2147,577,2141xm577,2234v,-6,-5,-11,-11,-11c560,2223,555,2228,555,2234v,6,5,11,11,11c572,2245,577,2240,577,2234xm577,2326v,-6,-5,-11,-11,-11c560,2315,555,2320,555,2326v,6,5,11,11,11c572,2337,577,2332,577,2326xm577,2419v,-6,-5,-11,-11,-11c560,2408,555,2413,555,2419v,6,5,11,11,11c572,2430,577,2425,577,2419xm1225,1956v,-6,-5,-11,-11,-11c1208,1945,1204,1950,1204,1956v,6,4,11,10,11c1220,1967,1225,1962,1225,1956xm1225,2048v,-6,-5,-10,-11,-10c1208,2038,1204,2042,1204,2048v,6,4,11,10,11c1220,2059,1225,2054,1225,2048xm1225,2141v,-6,-5,-11,-11,-11c1208,2130,1204,2135,1204,2141v,6,4,11,10,11c1220,2152,1225,2147,1225,2141xm1225,2234v,-6,-5,-11,-11,-11c1208,2223,1204,2228,1204,2234v,6,4,11,10,11c1220,2245,1225,2240,1225,2234xm1225,2326v,-6,-5,-11,-11,-11c1208,2315,1204,2320,1204,2326v,6,4,11,10,11c1220,2337,1225,2332,1225,2326xm1225,2419v,-6,-5,-11,-11,-11c1208,2408,1204,2413,1204,2419v,6,4,11,10,11c1220,2430,1225,2425,1225,2419xm1874,1956v,-6,-5,-11,-11,-11c1857,1945,1852,1950,1852,1956v,6,5,11,11,11c1869,1967,1874,1962,1874,1956xm1874,2048v,-6,-5,-10,-11,-10c1857,2038,1852,2042,1852,2048v,6,5,11,11,11c1869,2059,1874,2054,1874,2048xm1874,2141v,-6,-5,-11,-11,-11c1857,2130,1852,2135,1852,2141v,6,5,11,11,11c1869,2152,1874,2147,1874,2141xm1874,2234v,-6,-5,-11,-11,-11c1857,2223,1852,2228,1852,2234v,6,5,11,11,11c1869,2245,1874,2240,1874,2234xm1874,2326v,-6,-5,-11,-11,-11c1857,2315,1852,2320,1852,2326v,6,5,11,11,11c1869,2337,1874,2332,1874,2326xm1874,2419v,-6,-5,-11,-11,-11c1857,2408,1852,2413,1852,2419v,6,5,11,11,11c1869,2430,1874,2425,1874,2419xm2522,1956v,-6,-5,-11,-11,-11c2505,1945,2500,1950,2500,1956v,6,5,11,11,11c2517,1967,2522,1962,2522,1956xm2522,2048v,-6,-5,-10,-11,-10c2505,2038,2500,2042,2500,2048v,6,5,11,11,11c2517,2059,2522,2054,2522,2048xm2522,2141v,-6,-5,-11,-11,-11c2505,2130,2500,2135,2500,2141v,6,5,11,11,11c2517,2152,2522,2147,2522,2141xm2522,2234v,-6,-5,-11,-11,-11c2505,2223,2500,2228,2500,2234v,6,5,11,11,11c2517,2245,2522,2240,2522,2234xm2522,2326v,-6,-5,-11,-11,-11c2505,2315,2500,2320,2500,2326v,6,5,11,11,11c2517,2337,2522,2332,2522,2326xm2522,2419v,-6,-5,-11,-11,-11c2505,2408,2500,2413,2500,2419v,6,5,11,11,11c2517,2430,2522,2425,2522,2419xm3170,1956v,-6,-5,-11,-11,-11c3153,1945,3148,1950,3148,1956v,6,5,11,11,11c3165,1967,3170,1962,3170,1956xm3170,2048v,-6,-5,-10,-11,-10c3153,2038,3148,2042,3148,2048v,6,5,11,11,11c3165,2059,3170,2054,3170,2048xm3170,2141v,-6,-5,-11,-11,-11c3153,2130,3148,2135,3148,2141v,6,5,11,11,11c3165,2152,3170,2147,3170,2141xm3170,2234v,-6,-5,-11,-11,-11c3153,2223,3148,2228,3148,2234v,6,5,11,11,11c3165,2245,3170,2240,3170,2234xm3170,2326v,-6,-5,-11,-11,-11c3153,2315,3148,2320,3148,2326v,6,5,11,11,11c3165,2337,3170,2332,3170,2326xm3170,2419v,-6,-5,-11,-11,-11c3153,2408,3148,2413,3148,2419v,6,5,11,11,11c3165,2430,3170,2425,3170,2419xm3818,1956v,-6,-5,-11,-11,-11c3801,1945,3796,1950,3796,1956v,6,5,11,11,11c3813,1967,3818,1962,3818,1956xm3818,2048v,-6,-5,-10,-11,-10c3801,2038,3796,2042,3796,2048v,6,5,11,11,11c3813,2059,3818,2054,3818,2048xm3818,2141v,-6,-5,-11,-11,-11c3801,2130,3796,2135,3796,2141v,6,5,11,11,11c3813,2152,3818,2147,3818,2141xm3818,2234v,-6,-5,-11,-11,-11c3801,2223,3796,2228,3796,2234v,6,5,11,11,11c3813,2245,3818,2240,3818,2234xm3818,2326v,-6,-5,-11,-11,-11c3801,2315,3796,2320,3796,2326v,6,5,11,11,11c3813,2337,3818,2332,3818,2326xm3818,2419v,-6,-5,-11,-11,-11c3801,2408,3796,2413,3796,2419v,6,5,11,11,11c3813,2430,3818,2425,3818,2419xm4466,1956v,-6,-4,-11,-10,-11c4450,1945,4445,1950,4445,1956v,6,5,11,11,11c4462,1967,4466,1962,4466,1956xm4466,2048v,-6,-4,-10,-10,-10c4450,2038,4445,2042,4445,2048v,6,5,11,11,11c4462,2059,4466,2054,4466,2048xm4466,2141v,-6,-4,-11,-10,-11c4450,2130,4445,2135,4445,2141v,6,5,11,11,11c4462,2152,4466,2147,4466,2141xm4466,2234v,-6,-4,-11,-10,-11c4450,2223,4445,2228,4445,2234v,6,5,11,11,11c4462,2245,4466,2240,4466,2234xm4466,2326v,-6,-4,-11,-10,-11c4450,2315,4445,2320,4445,2326v,6,5,11,11,11c4462,2337,4466,2332,4466,2326xm4466,2419v,-6,-4,-11,-10,-11c4450,2408,4445,2413,4445,2419v,6,5,11,11,11c4462,2430,4466,2425,4466,2419xm5115,1956v,-6,-5,-11,-11,-11c5098,1945,5093,1950,5093,1956v,6,5,11,11,11c5110,1967,5115,1962,5115,1956xm5115,2048v,-6,-5,-10,-11,-10c5098,2038,5093,2042,5093,2048v,6,5,11,11,11c5110,2059,5115,2054,5115,2048xm5115,2141v,-6,-5,-11,-11,-11c5098,2130,5093,2135,5093,2141v,6,5,11,11,11c5110,2152,5115,2147,5115,2141xm5115,2234v,-6,-5,-11,-11,-11c5098,2223,5093,2228,5093,2234v,6,5,11,11,11c5110,2245,5115,2240,5115,2234xm5115,2326v,-6,-5,-11,-11,-11c5098,2315,5093,2320,5093,2326v,6,5,11,11,11c5110,2337,5115,2332,5115,2326xm5115,2419v,-6,-5,-11,-11,-11c5098,2408,5093,2413,5093,2419v,6,5,11,11,11c5110,2430,5115,2425,5115,2419xm11,2501v-6,,-11,4,-11,10c,2518,5,2522,11,2522v6,,10,-4,10,-11c21,2505,17,2501,11,2501xm103,2501v-6,,-11,4,-11,10c92,2518,97,2522,103,2522v6,,11,-4,11,-11c114,2505,109,2501,103,2501xm196,2501v-6,,-11,4,-11,10c185,2518,190,2522,196,2522v6,,11,-4,11,-11c207,2505,202,2501,196,2501xm288,2501v-6,,-11,4,-11,10c277,2518,282,2522,288,2522v6,,11,-4,11,-11c299,2505,294,2501,288,2501xm381,2501v-6,,-11,4,-11,10c370,2518,375,2522,381,2522v6,,11,-4,11,-11c392,2505,387,2501,381,2501xm474,2501v-6,,-11,4,-11,10c463,2518,468,2522,474,2522v6,,10,-4,10,-11c484,2505,480,2501,474,2501xm566,2501v-6,,-11,4,-11,10c555,2518,560,2522,566,2522v6,,11,-4,11,-11c577,2505,572,2501,566,2501xm659,2501v-6,,-11,4,-11,10c648,2518,653,2522,659,2522v6,,11,-4,11,-11c670,2505,665,2501,659,2501xm751,2501v-6,,-10,4,-10,10c741,2518,745,2522,751,2522v6,,11,-4,11,-11c762,2505,757,2501,751,2501xm844,2501v-6,,-11,4,-11,10c833,2518,838,2522,844,2522v6,,11,-4,11,-11c855,2505,850,2501,844,2501xm937,2501v-6,,-11,4,-11,10c926,2518,931,2522,937,2522v6,,10,-4,10,-11c947,2505,943,2501,937,2501xm1029,2501v-6,,-11,4,-11,10c1018,2518,1023,2522,1029,2522v6,,11,-4,11,-11c1040,2505,1035,2501,1029,2501xm1122,2501v-6,,-11,4,-11,10c1111,2518,1116,2522,1122,2522v6,,11,-4,11,-11c1133,2505,1128,2501,1122,2501xm1214,2501v-6,,-10,4,-10,10c1204,2518,1208,2522,1214,2522v6,,11,-4,11,-11c1225,2505,1220,2501,1214,2501xm1307,2501v-6,,-11,4,-11,10c1296,2518,1301,2522,1307,2522v6,,11,-4,11,-11c1318,2505,1313,2501,1307,2501xm1400,2501v-6,,-11,4,-11,10c1389,2518,1394,2522,1400,2522v6,,11,-4,11,-11c1411,2505,1406,2501,1400,2501xm1492,2501v-6,,-11,4,-11,10c1481,2518,1486,2522,1492,2522v6,,11,-4,11,-11c1503,2505,1498,2501,1492,2501xm1585,2501v-6,,-11,4,-11,10c1574,2518,1579,2522,1585,2522v6,,11,-4,11,-11c1596,2505,1591,2501,1585,2501xm1677,2501v-6,,-10,4,-10,10c1667,2518,1671,2522,1677,2522v6,,11,-4,11,-11c1688,2505,1683,2501,1677,2501xm1770,2501v-6,,-11,4,-11,10c1759,2518,1764,2522,1770,2522v6,,11,-4,11,-11c1781,2505,1776,2501,1770,2501xm1863,2501v-6,,-11,4,-11,10c1852,2518,1857,2522,1863,2522v6,,11,-4,11,-11c1874,2505,1869,2501,1863,2501xm1955,2501v-6,,-11,4,-11,10c1944,2518,1949,2522,1955,2522v6,,11,-4,11,-11c1966,2505,1961,2501,1955,2501xm2048,2501v-6,,-11,4,-11,10c2037,2518,2042,2522,2048,2522v6,,11,-4,11,-11c2059,2505,2054,2501,2048,2501xm2140,2501v-6,,-10,4,-10,10c2130,2518,2134,2522,2140,2522v6,,11,-4,11,-11c2151,2505,2146,2501,2140,2501xm2233,2501v-6,,-11,4,-11,10c2222,2518,2227,2522,2233,2522v6,,11,-4,11,-11c2244,2505,2239,2501,2233,2501xm2326,2501v-6,,-11,4,-11,10c2315,2518,2320,2522,2326,2522v6,,11,-4,11,-11c2337,2505,2332,2501,2326,2501xm2418,2501v-6,,-11,4,-11,10c2407,2518,2412,2522,2418,2522v6,,11,-4,11,-11c2429,2505,2424,2501,2418,2501xm2511,2501v-6,,-11,4,-11,10c2500,2518,2505,2522,2511,2522v6,,11,-4,11,-11c2522,2505,2517,2501,2511,2501xm2604,2501v-7,,-11,4,-11,10c2593,2518,2597,2522,2604,2522v6,,10,-4,10,-11c2614,2505,2610,2501,2604,2501xm2696,2501v-6,,-11,4,-11,10c2685,2518,2690,2522,2696,2522v6,,11,-4,11,-11c2707,2505,2702,2501,2696,2501xm2789,2501v-6,,-11,4,-11,10c2778,2518,2783,2522,2789,2522v6,,11,-4,11,-11c2800,2505,2795,2501,2789,2501xm2881,2501v-6,,-11,4,-11,10c2870,2518,2875,2522,2881,2522v6,,11,-4,11,-11c2892,2505,2887,2501,2881,2501xm2974,2501v-6,,-11,4,-11,10c2963,2518,2968,2522,2974,2522v6,,11,-4,11,-11c2985,2505,2980,2501,2974,2501xm3067,2501v-6,,-11,4,-11,10c3056,2518,3061,2522,3067,2522v6,,10,-4,10,-11c3077,2505,3073,2501,3067,2501xm3159,2501v-6,,-11,4,-11,10c3148,2518,3153,2522,3159,2522v6,,11,-4,11,-11c3170,2505,3165,2501,3159,2501xm3252,2501v-6,,-11,4,-11,10c3241,2518,3246,2522,3252,2522v6,,11,-4,11,-11c3263,2505,3258,2501,3252,2501xm3344,2501v-6,,-11,4,-11,10c3333,2518,3338,2522,3344,2522v6,,11,-4,11,-11c3355,2505,3350,2501,3344,2501xm3437,2501v-6,,-11,4,-11,10c3426,2518,3431,2522,3437,2522v6,,11,-4,11,-11c3448,2505,3443,2501,3437,2501xm3530,2501v-6,,-11,4,-11,10c3519,2518,3524,2522,3530,2522v6,,10,-4,10,-11c3540,2505,3536,2501,3530,2501xm3622,2501v-6,,-11,4,-11,10c3611,2518,3616,2522,3622,2522v6,,11,-4,11,-11c3633,2505,3628,2501,3622,2501xm3715,2501v-6,,-11,4,-11,10c3704,2518,3709,2522,3715,2522v6,,11,-4,11,-11c3726,2505,3721,2501,3715,2501xm3807,2501v-6,,-11,4,-11,10c3796,2518,3801,2522,3807,2522v6,,11,-4,11,-11c3818,2505,3813,2501,3807,2501xm3900,2501v-6,,-11,4,-11,10c3889,2518,3894,2522,3900,2522v6,,11,-4,11,-11c3911,2505,3906,2501,3900,2501xm3993,2501v-6,,-11,4,-11,10c3982,2518,3987,2522,3993,2522v6,,10,-4,10,-11c4003,2505,3999,2501,3993,2501xm4085,2501v-6,,-11,4,-11,10c4074,2518,4079,2522,4085,2522v6,,11,-4,11,-11c4096,2505,4091,2501,4085,2501xm4178,2501v-6,,-11,4,-11,10c4167,2518,4172,2522,4178,2522v6,,11,-4,11,-11c4189,2505,4184,2501,4178,2501xm4270,2501v-6,,-10,4,-10,10c4260,2518,4264,2522,4270,2522v6,,11,-4,11,-11c4281,2505,4276,2501,4270,2501xm4363,2501v-6,,-11,4,-11,10c4352,2518,4357,2522,4363,2522v6,,11,-4,11,-11c4374,2505,4369,2501,4363,2501xm4456,2501v-6,,-11,4,-11,10c4445,2518,4450,2522,4456,2522v6,,10,-4,10,-11c4466,2505,4462,2501,4456,2501xm4548,2501v-6,,-11,4,-11,10c4537,2518,4542,2522,4548,2522v6,,11,-4,11,-11c4559,2505,4554,2501,4548,2501xm4641,2501v-6,,-11,4,-11,10c4630,2518,4635,2522,4641,2522v6,,11,-4,11,-11c4652,2505,4647,2501,4641,2501xm4733,2501v-6,,-10,4,-10,10c4723,2518,4727,2522,4733,2522v6,,11,-4,11,-11c4744,2505,4739,2501,4733,2501xm4826,2501v-6,,-11,4,-11,10c4815,2518,4820,2522,4826,2522v6,,11,-4,11,-11c4837,2505,4832,2501,4826,2501xm4919,2501v-6,,-11,4,-11,10c4908,2518,4913,2522,4919,2522v6,,11,-4,11,-11c4930,2505,4925,2501,4919,2501xm5011,2501v-6,,-11,4,-11,10c5000,2518,5005,2522,5011,2522v6,,11,-4,11,-11c5022,2505,5017,2501,5011,2501xm5104,2501v-6,,-11,4,-11,10c5093,2518,5098,2522,5104,2522v6,,11,-4,11,-11c5115,2505,5110,2501,5104,2501xm5196,2501v-6,,-10,4,-10,10c5186,2518,5190,2522,5196,2522v6,,11,-4,11,-11c5207,2505,5202,2501,5196,2501xm5289,2501v-6,,-11,4,-11,10c5278,2518,5283,2522,5289,2522v6,,11,-4,11,-11c5300,2505,5295,2501,5289,2501xm5382,2501v-6,,-11,4,-11,10c5371,2518,5376,2522,5382,2522v6,,11,-4,11,-11c5393,2505,5388,2501,5382,2501xm5474,2501v-6,,-11,4,-11,10c5463,2518,5468,2522,5474,2522v6,,11,-4,11,-11c5485,2505,5480,2501,5474,2501xm5567,2501v-6,,-11,4,-11,10c5556,2518,5561,2522,5567,2522v6,,11,-4,11,-11c5578,2505,5573,2501,5567,2501xm5659,2501v-6,,-10,4,-10,10c5649,2518,5653,2522,5659,2522v6,,11,-4,11,-11c5670,2505,5665,2501,5659,2501xm577,2604v,-6,-5,-11,-11,-11c560,2593,555,2598,555,2604v,6,5,11,11,11c572,2615,577,2610,577,2604xm577,2697v,-6,-5,-11,-11,-11c560,2686,555,2691,555,2697v,6,5,11,11,11c572,2708,577,2703,577,2697xm577,2789v,-6,-5,-11,-11,-11c560,2778,555,2783,555,2789v,6,5,11,11,11c572,2800,577,2795,577,2789xm577,2882v,-6,-5,-11,-11,-11c560,2871,555,2876,555,2882v,6,5,11,11,11c572,2893,577,2888,577,2882xm577,2975v,-6,-5,-11,-11,-11c560,2964,555,2969,555,2975v,6,5,10,11,10c572,2985,577,2981,577,2975xm577,3067v,-6,-5,-11,-11,-11c560,3056,555,3061,555,3067v,6,5,11,11,11c572,3078,577,3073,577,3067xm1225,2604v,-6,-5,-11,-11,-11c1208,2593,1204,2598,1204,2604v,6,4,11,10,11c1220,2615,1225,2610,1225,2604xm1225,2697v,-6,-5,-11,-11,-11c1208,2686,1204,2691,1204,2697v,6,4,11,10,11c1220,2708,1225,2703,1225,2697xm1225,2789v,-6,-5,-11,-11,-11c1208,2778,1204,2783,1204,2789v,6,4,11,10,11c1220,2800,1225,2795,1225,2789xm1225,2882v,-6,-5,-11,-11,-11c1208,2871,1204,2876,1204,2882v,6,4,11,10,11c1220,2893,1225,2888,1225,2882xm1225,2975v,-6,-5,-11,-11,-11c1208,2964,1204,2969,1204,2975v,6,4,10,10,10c1220,2985,1225,2981,1225,2975xm1225,3067v,-6,-5,-11,-11,-11c1208,3056,1204,3061,1204,3067v,6,4,11,10,11c1220,3078,1225,3073,1225,3067xm1874,2604v,-6,-5,-11,-11,-11c1857,2593,1852,2598,1852,2604v,6,5,11,11,11c1869,2615,1874,2610,1874,2604xm1874,2697v,-6,-5,-11,-11,-11c1857,2686,1852,2691,1852,2697v,6,5,11,11,11c1869,2708,1874,2703,1874,2697xm1874,2789v,-6,-5,-11,-11,-11c1857,2778,1852,2783,1852,2789v,6,5,11,11,11c1869,2800,1874,2795,1874,2789xm1874,2882v,-6,-5,-11,-11,-11c1857,2871,1852,2876,1852,2882v,6,5,11,11,11c1869,2893,1874,2888,1874,2882xm1874,2975v,-6,-5,-11,-11,-11c1857,2964,1852,2969,1852,2975v,6,5,10,11,10c1869,2985,1874,2981,1874,2975xm1874,3067v,-6,-5,-11,-11,-11c1857,3056,1852,3061,1852,3067v,6,5,11,11,11c1869,3078,1874,3073,1874,3067xm2522,2604v,-6,-5,-11,-11,-11c2505,2593,2500,2598,2500,2604v,6,5,11,11,11c2517,2615,2522,2610,2522,2604xm2522,2697v,-6,-5,-11,-11,-11c2505,2686,2500,2691,2500,2697v,6,5,11,11,11c2517,2708,2522,2703,2522,2697xm2522,2789v,-6,-5,-11,-11,-11c2505,2778,2500,2783,2500,2789v,6,5,11,11,11c2517,2800,2522,2795,2522,2789xm2522,2882v,-6,-5,-11,-11,-11c2505,2871,2500,2876,2500,2882v,6,5,11,11,11c2517,2893,2522,2888,2522,2882xm2522,2975v,-6,-5,-11,-11,-11c2505,2964,2500,2969,2500,2975v,6,5,10,11,10c2517,2985,2522,2981,2522,2975xm2522,3067v,-6,-5,-11,-11,-11c2505,3056,2500,3061,2500,3067v,6,5,11,11,11c2517,3078,2522,3073,2522,3067xm3170,2604v,-6,-5,-11,-11,-11c3153,2593,3148,2598,3148,2604v,6,5,11,11,11c3165,2615,3170,2610,3170,2604xm3170,2697v,-6,-5,-11,-11,-11c3153,2686,3148,2691,3148,2697v,6,5,11,11,11c3165,2708,3170,2703,3170,2697xm3170,2789v,-6,-5,-11,-11,-11c3153,2778,3148,2783,3148,2789v,6,5,11,11,11c3165,2800,3170,2795,3170,2789xm3170,2882v,-6,-5,-11,-11,-11c3153,2871,3148,2876,3148,2882v,6,5,11,11,11c3165,2893,3170,2888,3170,2882xm3170,2975v,-6,-5,-11,-11,-11c3153,2964,3148,2969,3148,2975v,6,5,10,11,10c3165,2985,3170,2981,3170,2975xm3170,3067v,-6,-5,-11,-11,-11c3153,3056,3148,3061,3148,3067v,6,5,11,11,11c3165,3078,3170,3073,3170,3067xm3818,2604v,-6,-5,-11,-11,-11c3801,2593,3796,2598,3796,2604v,6,5,11,11,11c3813,2615,3818,2610,3818,2604xm3818,2697v,-6,-5,-11,-11,-11c3801,2686,3796,2691,3796,2697v,6,5,11,11,11c3813,2708,3818,2703,3818,2697xm3818,2789v,-6,-5,-11,-11,-11c3801,2778,3796,2783,3796,2789v,6,5,11,11,11c3813,2800,3818,2795,3818,2789xm3818,2882v,-6,-5,-11,-11,-11c3801,2871,3796,2876,3796,2882v,6,5,11,11,11c3813,2893,3818,2888,3818,2882xm3818,2975v,-6,-5,-11,-11,-11c3801,2964,3796,2969,3796,2975v,6,5,10,11,10c3813,2985,3818,2981,3818,2975xm3818,3067v,-6,-5,-11,-11,-11c3801,3056,3796,3061,3796,3067v,6,5,11,11,11c3813,3078,3818,3073,3818,3067xm4466,2604v,-6,-4,-11,-10,-11c4450,2593,4445,2598,4445,2604v,6,5,11,11,11c4462,2615,4466,2610,4466,2604xm4466,2697v,-6,-4,-11,-10,-11c4450,2686,4445,2691,4445,2697v,6,5,11,11,11c4462,2708,4466,2703,4466,2697xm4466,2789v,-6,-4,-11,-10,-11c4450,2778,4445,2783,4445,2789v,6,5,11,11,11c4462,2800,4466,2795,4466,2789xm4466,2882v,-6,-4,-11,-10,-11c4450,2871,4445,2876,4445,2882v,6,5,11,11,11c4462,2893,4466,2888,4466,2882xm4466,2975v,-6,-4,-11,-10,-11c4450,2964,4445,2969,4445,2975v,6,5,10,11,10c4462,2985,4466,2981,4466,2975xm4466,3067v,-6,-4,-11,-10,-11c4450,3056,4445,3061,4445,3067v,6,5,11,11,11c4462,3078,4466,3073,4466,3067xm5115,2604v,-6,-5,-11,-11,-11c5098,2593,5093,2598,5093,2604v,6,5,11,11,11c5110,2615,5115,2610,5115,2604xm5115,2697v,-6,-5,-11,-11,-11c5098,2686,5093,2691,5093,2697v,6,5,11,11,11c5110,2708,5115,2703,5115,2697xm5115,2789v,-6,-5,-11,-11,-11c5098,2778,5093,2783,5093,2789v,6,5,11,11,11c5110,2800,5115,2795,5115,2789xm5115,2882v,-6,-5,-11,-11,-11c5098,2871,5093,2876,5093,2882v,6,5,11,11,11c5110,2893,5115,2888,5115,2882xm5115,2975v,-6,-5,-11,-11,-11c5098,2964,5093,2969,5093,2975v,6,5,10,11,10c5110,2985,5115,2981,5115,2975xm5115,3067v,-6,-5,-11,-11,-11c5098,3056,5093,3061,5093,3067v,6,5,11,11,11c5110,3078,5115,3073,5115,3067xm577,6493v,-5,-5,-10,-11,-10c560,6483,555,6488,555,6493v,7,5,11,11,11c572,6504,577,6500,577,6493xm577,6586v,-6,-5,-11,-11,-11c560,6575,555,6580,555,6586v,6,5,11,11,11c572,6597,577,6592,577,6586xm577,6679v,-6,-5,-11,-11,-11c560,6668,555,6673,555,6679v,6,5,11,11,11c572,6690,577,6685,577,6679xm577,6771v,-6,-5,-11,-11,-11c560,6760,555,6765,555,6771v,6,5,11,11,11c572,6782,577,6777,577,6771xm577,6864v,-6,-5,-11,-11,-11c560,6853,555,6858,555,6864v,6,5,11,11,11c572,6875,577,6870,577,6864xm577,6957v,-6,-5,-11,-11,-11c560,6946,555,6951,555,6957v,6,5,10,11,10c572,6967,577,6963,577,6957xm1225,6493v,-5,-5,-10,-11,-10c1208,6483,1204,6488,1204,6493v,7,4,11,10,11c1220,6504,1225,6500,1225,6493xm1225,6586v,-6,-5,-11,-11,-11c1208,6575,1204,6580,1204,6586v,6,4,11,10,11c1220,6597,1225,6592,1225,6586xm1225,6679v,-6,-5,-11,-11,-11c1208,6668,1204,6673,1204,6679v,6,4,11,10,11c1220,6690,1225,6685,1225,6679xm1225,6771v,-6,-5,-11,-11,-11c1208,6760,1204,6765,1204,6771v,6,4,11,10,11c1220,6782,1225,6777,1225,6771xm1225,6864v,-6,-5,-11,-11,-11c1208,6853,1204,6858,1204,6864v,6,4,11,10,11c1220,6875,1225,6870,1225,6864xm1225,6957v,-6,-5,-11,-11,-11c1208,6946,1204,6951,1204,6957v,6,4,10,10,10c1220,6967,1225,6963,1225,6957xm1874,6493v,-5,-5,-10,-11,-10c1857,6483,1852,6488,1852,6493v,7,5,11,11,11c1869,6504,1874,6500,1874,6493xm1874,6586v,-6,-5,-11,-11,-11c1857,6575,1852,6580,1852,6586v,6,5,11,11,11c1869,6597,1874,6592,1874,6586xm1874,6679v,-6,-5,-11,-11,-11c1857,6668,1852,6673,1852,6679v,6,5,11,11,11c1869,6690,1874,6685,1874,6679xm1874,6771v,-6,-5,-11,-11,-11c1857,6760,1852,6765,1852,6771v,6,5,11,11,11c1869,6782,1874,6777,1874,6771xm1874,6864v,-6,-5,-11,-11,-11c1857,6853,1852,6858,1852,6864v,6,5,11,11,11c1869,6875,1874,6870,1874,6864xm1874,6957v,-6,-5,-11,-11,-11c1857,6946,1852,6951,1852,6957v,6,5,10,11,10c1869,6967,1874,6963,1874,6957xm2522,6493v,-5,-5,-10,-11,-10c2505,6483,2500,6488,2500,6493v,7,5,11,11,11c2517,6504,2522,6500,2522,6493xm2522,6586v,-6,-5,-11,-11,-11c2505,6575,2500,6580,2500,6586v,6,5,11,11,11c2517,6597,2522,6592,2522,6586xm2522,6679v,-6,-5,-11,-11,-11c2505,6668,2500,6673,2500,6679v,6,5,11,11,11c2517,6690,2522,6685,2522,6679xm2522,6771v,-6,-5,-11,-11,-11c2505,6760,2500,6765,2500,6771v,6,5,11,11,11c2517,6782,2522,6777,2522,6771xm2522,6864v,-6,-5,-11,-11,-11c2505,6853,2500,6858,2500,6864v,6,5,11,11,11c2517,6875,2522,6870,2522,6864xm2522,6957v,-6,-5,-11,-11,-11c2505,6946,2500,6951,2500,6957v,6,5,10,11,10c2517,6967,2522,6963,2522,6957xm3170,6493v,-5,-5,-10,-11,-10c3153,6483,3148,6488,3148,6493v,7,5,11,11,11c3165,6504,3170,6500,3170,6493xm3170,6586v,-6,-5,-11,-11,-11c3153,6575,3148,6580,3148,6586v,6,5,11,11,11c3165,6597,3170,6592,3170,6586xm3170,6679v,-6,-5,-11,-11,-11c3153,6668,3148,6673,3148,6679v,6,5,11,11,11c3165,6690,3170,6685,3170,6679xm3170,6771v,-6,-5,-11,-11,-11c3153,6760,3148,6765,3148,6771v,6,5,11,11,11c3165,6782,3170,6777,3170,6771xm3170,6864v,-6,-5,-11,-11,-11c3153,6853,3148,6858,3148,6864v,6,5,11,11,11c3165,6875,3170,6870,3170,6864xm3170,6957v,-6,-5,-11,-11,-11c3153,6946,3148,6951,3148,6957v,6,5,10,11,10c3165,6967,3170,6963,3170,6957xm3818,6493v,-5,-5,-10,-11,-10c3801,6483,3796,6488,3796,6493v,7,5,11,11,11c3813,6504,3818,6500,3818,6493xm3818,6586v,-6,-5,-11,-11,-11c3801,6575,3796,6580,3796,6586v,6,5,11,11,11c3813,6597,3818,6592,3818,6586xm3818,6679v,-6,-5,-11,-11,-11c3801,6668,3796,6673,3796,6679v,6,5,11,11,11c3813,6690,3818,6685,3818,6679xm3818,6771v,-6,-5,-11,-11,-11c3801,6760,3796,6765,3796,6771v,6,5,11,11,11c3813,6782,3818,6777,3818,6771xm3818,6864v,-6,-5,-11,-11,-11c3801,6853,3796,6858,3796,6864v,6,5,11,11,11c3813,6875,3818,6870,3818,6864xm3818,6957v,-6,-5,-11,-11,-11c3801,6946,3796,6951,3796,6957v,6,5,10,11,10c3813,6967,3818,6963,3818,6957xm4466,6493v,-5,-4,-10,-10,-10c4450,6483,4445,6488,4445,6493v,7,5,11,11,11c4462,6504,4466,6500,4466,6493xm4466,6586v,-6,-4,-11,-10,-11c4450,6575,4445,6580,4445,6586v,6,5,11,11,11c4462,6597,4466,6592,4466,6586xm4466,6679v,-6,-4,-11,-10,-11c4450,6668,4445,6673,4445,6679v,6,5,11,11,11c4462,6690,4466,6685,4466,6679xm4466,6771v,-6,-4,-11,-10,-11c4450,6760,4445,6765,4445,6771v,6,5,11,11,11c4462,6782,4466,6777,4466,6771xm4466,6864v,-6,-4,-11,-10,-11c4450,6853,4445,6858,4445,6864v,6,5,11,11,11c4462,6875,4466,6870,4466,6864xm4466,6957v,-6,-4,-11,-10,-11c4450,6946,4445,6951,4445,6957v,6,5,10,11,10c4462,6967,4466,6963,4466,6957xm5115,6493v,-5,-5,-10,-11,-10c5098,6483,5093,6488,5093,6493v,7,5,11,11,11c5110,6504,5115,6500,5115,6493xm5115,6586v,-6,-5,-11,-11,-11c5098,6575,5093,6580,5093,6586v,6,5,11,11,11c5110,6597,5115,6592,5115,6586xm5115,6679v,-6,-5,-11,-11,-11c5098,6668,5093,6673,5093,6679v,6,5,11,11,11c5110,6690,5115,6685,5115,6679xm5115,6771v,-6,-5,-11,-11,-11c5098,6760,5093,6765,5093,6771v,6,5,11,11,11c5110,6782,5115,6777,5115,6771xm5115,6864v,-6,-5,-11,-11,-11c5098,6853,5093,6858,5093,6864v,6,5,11,11,11c5110,6875,5115,6870,5115,6864xm5115,6957v,-6,-5,-11,-11,-11c5098,6946,5093,6951,5093,6957v,6,5,10,11,10c5110,6967,5115,6963,5115,6957xm11,7038v-6,,-11,5,-11,11c,7055,5,7060,11,7060v6,,10,-5,10,-11c21,7043,17,7038,11,7038xm103,7038v-6,,-11,5,-11,11c92,7055,97,7060,103,7060v6,,11,-5,11,-11c114,7043,109,7038,103,7038xm196,7038v-6,,-11,5,-11,11c185,7055,190,7060,196,7060v6,,11,-5,11,-11c207,7043,202,7038,196,7038xm288,7038v-6,,-11,5,-11,11c277,7055,282,7060,288,7060v6,,11,-5,11,-11c299,7043,294,7038,288,7038xm381,7038v-6,,-11,5,-11,11c370,7055,375,7060,381,7060v6,,11,-5,11,-11c392,7043,387,7038,381,7038xm474,7038v-6,,-11,5,-11,11c463,7055,468,7060,474,7060v6,,10,-5,10,-11c484,7043,480,7038,474,7038xm566,7038v-6,,-11,5,-11,11c555,7055,560,7060,566,7060v6,,11,-5,11,-11c577,7043,572,7038,566,7038xm659,7038v-6,,-11,5,-11,11c648,7055,653,7060,659,7060v6,,11,-5,11,-11c670,7043,665,7038,659,7038xm751,7038v-6,,-10,5,-10,11c741,7055,745,7060,751,7060v6,,11,-5,11,-11c762,7043,757,7038,751,7038xm844,7038v-6,,-11,5,-11,11c833,7055,838,7060,844,7060v6,,11,-5,11,-11c855,7043,850,7038,844,7038xm937,7038v-6,,-11,5,-11,11c926,7055,931,7060,937,7060v6,,10,-5,10,-11c947,7043,943,7038,937,7038xm1029,7038v-6,,-11,5,-11,11c1018,7055,1023,7060,1029,7060v6,,11,-5,11,-11c1040,7043,1035,7038,1029,7038xm1122,7038v-6,,-11,5,-11,11c1111,7055,1116,7060,1122,7060v6,,11,-5,11,-11c1133,7043,1128,7038,1122,7038xm1214,7038v-6,,-10,5,-10,11c1204,7055,1208,7060,1214,7060v6,,11,-5,11,-11c1225,7043,1220,7038,1214,7038xm1307,7038v-6,,-11,5,-11,11c1296,7055,1301,7060,1307,7060v6,,11,-5,11,-11c1318,7043,1313,7038,1307,7038xm1400,7038v-6,,-11,5,-11,11c1389,7055,1394,7060,1400,7060v6,,11,-5,11,-11c1411,7043,1406,7038,1400,7038xm1492,7038v-6,,-11,5,-11,11c1481,7055,1486,7060,1492,7060v6,,11,-5,11,-11c1503,7043,1498,7038,1492,7038xm1585,7038v-6,,-11,5,-11,11c1574,7055,1579,7060,1585,7060v6,,11,-5,11,-11c1596,7043,1591,7038,1585,7038xm1677,7038v-6,,-10,5,-10,11c1667,7055,1671,7060,1677,7060v6,,11,-5,11,-11c1688,7043,1683,7038,1677,7038xm1770,7038v-6,,-11,5,-11,11c1759,7055,1764,7060,1770,7060v6,,11,-5,11,-11c1781,7043,1776,7038,1770,7038xm1863,7038v-6,,-11,5,-11,11c1852,7055,1857,7060,1863,7060v6,,11,-5,11,-11c1874,7043,1869,7038,1863,7038xm1955,7038v-6,,-11,5,-11,11c1944,7055,1949,7060,1955,7060v6,,11,-5,11,-11c1966,7043,1961,7038,1955,7038xm2048,7038v-6,,-11,5,-11,11c2037,7055,2042,7060,2048,7060v6,,11,-5,11,-11c2059,7043,2054,7038,2048,7038xm2140,7038v-6,,-10,5,-10,11c2130,7055,2134,7060,2140,7060v6,,11,-5,11,-11c2151,7043,2146,7038,2140,7038xm2233,7038v-6,,-11,5,-11,11c2222,7055,2227,7060,2233,7060v6,,11,-5,11,-11c2244,7043,2239,7038,2233,7038xm2326,7038v-6,,-11,5,-11,11c2315,7055,2320,7060,2326,7060v6,,11,-5,11,-11c2337,7043,2332,7038,2326,7038xm2418,7038v-6,,-11,5,-11,11c2407,7055,2412,7060,2418,7060v6,,11,-5,11,-11c2429,7043,2424,7038,2418,7038xm2511,7038v-6,,-11,5,-11,11c2500,7055,2505,7060,2511,7060v6,,11,-5,11,-11c2522,7043,2517,7038,2511,7038xm2604,7038v-7,,-11,5,-11,11c2593,7055,2597,7060,2604,7060v6,,10,-5,10,-11c2614,7043,2610,7038,2604,7038xm2696,7038v-6,,-11,5,-11,11c2685,7055,2690,7060,2696,7060v6,,11,-5,11,-11c2707,7043,2702,7038,2696,7038xm2789,7038v-6,,-11,5,-11,11c2778,7055,2783,7060,2789,7060v6,,11,-5,11,-11c2800,7043,2795,7038,2789,7038xm2881,7038v-6,,-11,5,-11,11c2870,7055,2875,7060,2881,7060v6,,11,-5,11,-11c2892,7043,2887,7038,2881,7038xm2974,7038v-6,,-11,5,-11,11c2963,7055,2968,7060,2974,7060v6,,11,-5,11,-11c2985,7043,2980,7038,2974,7038xm3067,7038v-6,,-11,5,-11,11c3056,7055,3061,7060,3067,7060v6,,10,-5,10,-11c3077,7043,3073,7038,3067,7038xm3159,7038v-6,,-11,5,-11,11c3148,7055,3153,7060,3159,7060v6,,11,-5,11,-11c3170,7043,3165,7038,3159,7038xm3252,7038v-6,,-11,5,-11,11c3241,7055,3246,7060,3252,7060v6,,11,-5,11,-11c3263,7043,3258,7038,3252,7038xm3344,7038v-6,,-11,5,-11,11c3333,7055,3338,7060,3344,7060v6,,11,-5,11,-11c3355,7043,3350,7038,3344,7038xm3437,7038v-6,,-11,5,-11,11c3426,7055,3431,7060,3437,7060v6,,11,-5,11,-11c3448,7043,3443,7038,3437,7038xm3530,7038v-6,,-11,5,-11,11c3519,7055,3524,7060,3530,7060v6,,10,-5,10,-11c3540,7043,3536,7038,3530,7038xm3622,7038v-6,,-11,5,-11,11c3611,7055,3616,7060,3622,7060v6,,11,-5,11,-11c3633,7043,3628,7038,3622,7038xm3715,7038v-6,,-11,5,-11,11c3704,7055,3709,7060,3715,7060v6,,11,-5,11,-11c3726,7043,3721,7038,3715,7038xm3807,7038v-6,,-11,5,-11,11c3796,7055,3801,7060,3807,7060v6,,11,-5,11,-11c3818,7043,3813,7038,3807,7038xm3900,7038v-6,,-11,5,-11,11c3889,7055,3894,7060,3900,7060v6,,11,-5,11,-11c3911,7043,3906,7038,3900,7038xm3993,7038v-6,,-11,5,-11,11c3982,7055,3987,7060,3993,7060v6,,10,-5,10,-11c4003,7043,3999,7038,3993,7038xm4085,7038v-6,,-11,5,-11,11c4074,7055,4079,7060,4085,7060v6,,11,-5,11,-11c4096,7043,4091,7038,4085,7038xm4178,7038v-6,,-11,5,-11,11c4167,7055,4172,7060,4178,7060v6,,11,-5,11,-11c4189,7043,4184,7038,4178,7038xm4270,7038v-6,,-10,5,-10,11c4260,7055,4264,7060,4270,7060v6,,11,-5,11,-11c4281,7043,4276,7038,4270,7038xm4363,7038v-6,,-11,5,-11,11c4352,7055,4357,7060,4363,7060v6,,11,-5,11,-11c4374,7043,4369,7038,4363,7038xm4456,7038v-6,,-11,5,-11,11c4445,7055,4450,7060,4456,7060v6,,10,-5,10,-11c4466,7043,4462,7038,4456,7038xm4548,7038v-6,,-11,5,-11,11c4537,7055,4542,7060,4548,7060v6,,11,-5,11,-11c4559,7043,4554,7038,4548,7038xm4641,7038v-6,,-11,5,-11,11c4630,7055,4635,7060,4641,7060v6,,11,-5,11,-11c4652,7043,4647,7038,4641,7038xm4733,7038v-6,,-10,5,-10,11c4723,7055,4727,7060,4733,7060v6,,11,-5,11,-11c4744,7043,4739,7038,4733,7038xm4826,7038v-6,,-11,5,-11,11c4815,7055,4820,7060,4826,7060v6,,11,-5,11,-11c4837,7043,4832,7038,4826,7038xm4919,7038v-6,,-11,5,-11,11c4908,7055,4913,7060,4919,7060v6,,11,-5,11,-11c4930,7043,4925,7038,4919,7038xm5011,7038v-6,,-11,5,-11,11c5000,7055,5005,7060,5011,7060v6,,11,-5,11,-11c5022,7043,5017,7038,5011,7038xm5104,7038v-6,,-11,5,-11,11c5093,7055,5098,7060,5104,7060v6,,11,-5,11,-11c5115,7043,5110,7038,5104,7038xm5196,7038v-6,,-10,5,-10,11c5186,7055,5190,7060,5196,7060v6,,11,-5,11,-11c5207,7043,5202,7038,5196,7038xm5289,7038v-6,,-11,5,-11,11c5278,7055,5283,7060,5289,7060v6,,11,-5,11,-11c5300,7043,5295,7038,5289,7038xm5382,7038v-6,,-11,5,-11,11c5371,7055,5376,7060,5382,7060v6,,11,-5,11,-11c5393,7043,5388,7038,5382,7038xm5474,7038v-6,,-11,5,-11,11c5463,7055,5468,7060,5474,7060v6,,11,-5,11,-11c5485,7043,5480,7038,5474,7038xm5567,7038v-6,,-11,5,-11,11c5556,7055,5561,7060,5567,7060v6,,11,-5,11,-11c5578,7043,5573,7038,5567,7038xm5659,7038v-6,,-10,5,-10,11c5649,7055,5653,7060,5659,7060v6,,11,-5,11,-11c5670,7043,5665,7038,5659,7038xm577,7142v,-6,-5,-11,-11,-11c560,7131,555,7136,555,7142v,6,5,11,11,11c572,7153,577,7148,577,7142xm577,7234v,-6,-5,-11,-11,-11c560,7223,555,7228,555,7234v,6,5,11,11,11c572,7245,577,7240,577,7234xm577,7327v,-6,-5,-11,-11,-11c560,7316,555,7321,555,7327v,6,5,11,11,11c572,7338,577,7333,577,7327xm577,7420v,-6,-5,-11,-11,-11c560,7409,555,7414,555,7420v,6,5,10,11,10c572,7430,577,7426,577,7420xm577,7512v,-6,-5,-11,-11,-11c560,7501,555,7506,555,7512v,6,5,11,11,11c572,7523,577,7518,577,7512xm577,7605v,-6,-5,-11,-11,-11c560,7594,555,7599,555,7605v,6,5,11,11,11c572,7616,577,7611,577,7605xm1225,7142v,-6,-5,-11,-11,-11c1208,7131,1204,7136,1204,7142v,6,4,11,10,11c1220,7153,1225,7148,1225,7142xm1225,7234v,-6,-5,-11,-11,-11c1208,7223,1204,7228,1204,7234v,6,4,11,10,11c1220,7245,1225,7240,1225,7234xm1225,7327v,-6,-5,-11,-11,-11c1208,7316,1204,7321,1204,7327v,6,4,11,10,11c1220,7338,1225,7333,1225,7327xm1225,7420v,-6,-5,-11,-11,-11c1208,7409,1204,7414,1204,7420v,6,4,10,10,10c1220,7430,1225,7426,1225,7420xm1225,7512v,-6,-5,-11,-11,-11c1208,7501,1204,7506,1204,7512v,6,4,11,10,11c1220,7523,1225,7518,1225,7512xm1225,7605v,-6,-5,-11,-11,-11c1208,7594,1204,7599,1204,7605v,6,4,11,10,11c1220,7616,1225,7611,1225,7605xm1874,7142v,-6,-5,-11,-11,-11c1857,7131,1852,7136,1852,7142v,6,5,11,11,11c1869,7153,1874,7148,1874,7142xm1874,7234v,-6,-5,-11,-11,-11c1857,7223,1852,7228,1852,7234v,6,5,11,11,11c1869,7245,1874,7240,1874,7234xm1874,7327v,-6,-5,-11,-11,-11c1857,7316,1852,7321,1852,7327v,6,5,11,11,11c1869,7338,1874,7333,1874,7327xm1874,7420v,-6,-5,-11,-11,-11c1857,7409,1852,7414,1852,7420v,6,5,10,11,10c1869,7430,1874,7426,1874,7420xm1874,7512v,-6,-5,-11,-11,-11c1857,7501,1852,7506,1852,7512v,6,5,11,11,11c1869,7523,1874,7518,1874,7512xm1874,7605v,-6,-5,-11,-11,-11c1857,7594,1852,7599,1852,7605v,6,5,11,11,11c1869,7616,1874,7611,1874,7605xm2522,7142v,-6,-5,-11,-11,-11c2505,7131,2500,7136,2500,7142v,6,5,11,11,11c2517,7153,2522,7148,2522,7142xm2522,7234v,-6,-5,-11,-11,-11c2505,7223,2500,7228,2500,7234v,6,5,11,11,11c2517,7245,2522,7240,2522,7234xm2522,7327v,-6,-5,-11,-11,-11c2505,7316,2500,7321,2500,7327v,6,5,11,11,11c2517,7338,2522,7333,2522,7327xm2522,7420v,-6,-5,-11,-11,-11c2505,7409,2500,7414,2500,7420v,6,5,10,11,10c2517,7430,2522,7426,2522,7420xm2522,7512v,-6,-5,-11,-11,-11c2505,7501,2500,7506,2500,7512v,6,5,11,11,11c2517,7523,2522,7518,2522,7512xm2522,7605v,-6,-5,-11,-11,-11c2505,7594,2500,7599,2500,7605v,6,5,11,11,11c2517,7616,2522,7611,2522,7605xm3170,7142v,-6,-5,-11,-11,-11c3153,7131,3148,7136,3148,7142v,6,5,11,11,11c3165,7153,3170,7148,3170,7142xm3170,7234v,-6,-5,-11,-11,-11c3153,7223,3148,7228,3148,7234v,6,5,11,11,11c3165,7245,3170,7240,3170,7234xm3170,7327v,-6,-5,-11,-11,-11c3153,7316,3148,7321,3148,7327v,6,5,11,11,11c3165,7338,3170,7333,3170,7327xm3170,7420v,-6,-5,-11,-11,-11c3153,7409,3148,7414,3148,7420v,6,5,10,11,10c3165,7430,3170,7426,3170,7420xm3170,7512v,-6,-5,-11,-11,-11c3153,7501,3148,7506,3148,7512v,6,5,11,11,11c3165,7523,3170,7518,3170,7512xm3170,7605v,-6,-5,-11,-11,-11c3153,7594,3148,7599,3148,7605v,6,5,11,11,11c3165,7616,3170,7611,3170,7605xm3818,7142v,-6,-5,-11,-11,-11c3801,7131,3796,7136,3796,7142v,6,5,11,11,11c3813,7153,3818,7148,3818,7142xm3818,7234v,-6,-5,-11,-11,-11c3801,7223,3796,7228,3796,7234v,6,5,11,11,11c3813,7245,3818,7240,3818,7234xm3818,7327v,-6,-5,-11,-11,-11c3801,7316,3796,7321,3796,7327v,6,5,11,11,11c3813,7338,3818,7333,3818,7327xm3818,7420v,-6,-5,-11,-11,-11c3801,7409,3796,7414,3796,7420v,6,5,10,11,10c3813,7430,3818,7426,3818,7420xm3818,7512v,-6,-5,-11,-11,-11c3801,7501,3796,7506,3796,7512v,6,5,11,11,11c3813,7523,3818,7518,3818,7512xm3818,7605v,-6,-5,-11,-11,-11c3801,7594,3796,7599,3796,7605v,6,5,11,11,11c3813,7616,3818,7611,3818,7605xm4466,7142v,-6,-4,-11,-10,-11c4450,7131,4445,7136,4445,7142v,6,5,11,11,11c4462,7153,4466,7148,4466,7142xm4466,7234v,-6,-4,-11,-10,-11c4450,7223,4445,7228,4445,7234v,6,5,11,11,11c4462,7245,4466,7240,4466,7234xm4466,7327v,-6,-4,-11,-10,-11c4450,7316,4445,7321,4445,7327v,6,5,11,11,11c4462,7338,4466,7333,4466,7327xm4466,7420v,-6,-4,-11,-10,-11c4450,7409,4445,7414,4445,7420v,6,5,10,11,10c4462,7430,4466,7426,4466,7420xm4466,7512v,-6,-4,-11,-10,-11c4450,7501,4445,7506,4445,7512v,6,5,11,11,11c4462,7523,4466,7518,4466,7512xm4466,7605v,-6,-4,-11,-10,-11c4450,7594,4445,7599,4445,7605v,6,5,11,11,11c4462,7616,4466,7611,4466,7605xm5115,7142v,-6,-5,-11,-11,-11c5098,7131,5093,7136,5093,7142v,6,5,11,11,11c5110,7153,5115,7148,5115,7142xm5115,7234v,-6,-5,-11,-11,-11c5098,7223,5093,7228,5093,7234v,6,5,11,11,11c5110,7245,5115,7240,5115,7234xm5115,7327v,-6,-5,-11,-11,-11c5098,7316,5093,7321,5093,7327v,6,5,11,11,11c5110,7338,5115,7333,5115,7327xm5115,7420v,-6,-5,-11,-11,-11c5098,7409,5093,7414,5093,7420v,6,5,10,11,10c5110,7430,5115,7426,5115,7420xm5115,7512v,-6,-5,-11,-11,-11c5098,7501,5093,7506,5093,7512v,6,5,11,11,11c5110,7523,5115,7518,5115,7512xm5115,7605v,-6,-5,-11,-11,-11c5098,7594,5093,7599,5093,7605v,6,5,11,11,11c5110,7616,5115,7611,5115,7605xe" fillcolor="#5cc7d9" stroked="f">
                <v:path arrowok="t" o:connecttype="custom" o:connectlocs="2250,702;4611,340;6971,20;8183,720;360,1021;2230,1021;3912,1041;5633,1062;7352,1041;9034,1021;1060,1552;3421,1192;4591,1892;6992,1570;9394,1210;871,2211;2551,2231;4272,2252;5993,2231;7673,2211;9542,2211;1039,3061;3401,2742;5802,2422;7012,3082;9394,2911;1190,3421;2911,3442;4632,3421;6312,3401;8183,3401;9864,3421;2211,3592;3421,4292;5822,3932;8202,3761;9374,4422;1550,4632;3271,4612;4951,4593;6823,4593;8503,4612;10224,4632;2230,5142;4632,4782;5822,5633;8183,5273;1019,12095;2230,12795;4632,12435;7012,12266;9374,11906;700,12966;2421,12946;4101,12925;5972,12925;7653,12946;9374,12966;1039,13645;3442,13285;5822,13116;6992,13776;9353,13456" o:connectangles="0,0,0,0,0,0,0,0,0,0,0,0,0,0,0,0,0,0,0,0,0,0,0,0,0,0,0,0,0,0,0,0,0,0,0,0,0,0,0,0,0,0,0,0,0,0,0,0,0,0,0,0,0,0,0,0,0,0,0,0,0,0,0"/>
                <o:lock v:ext="edit" aspectratio="t" verticies="t"/>
              </v:shape>
              <v:shape id="Freeform 10" o:spid="_x0000_s1028" style="position:absolute;left:658;top:1678;width:10755;height:14326;visibility:visible;mso-wrap-style:square;v-text-anchor:top" coordsize="5856,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moMUA&#10;AADcAAAADwAAAGRycy9kb3ducmV2LnhtbESPQWvCQBSE7wX/w/IEb83GSsWkrkFaBSl4iFro8ZF9&#10;TUKyb0N2a9J/3xUEj8PMfMOss9G04kq9qy0rmEcxCOLC6ppLBZfz/nkFwnlkja1lUvBHDrLN5GmN&#10;qbYD53Q9+VIECLsUFVTed6mUrqjIoItsRxy8H9sb9EH2pdQ9DgFuWvkSx0tpsOawUGFH7xUVzenX&#10;KChfzUci84T2x+ZryMfd9/GzPig1m47bNxCeRv8I39sHrWCxWMLt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agxQAAANwAAAAPAAAAAAAAAAAAAAAAAJgCAABkcnMv&#10;ZG93bnJldi54bWxQSwUGAAAAAAQABAD1AAAAigMAAAAA&#10;" path="m11,114c5,114,,109,,103,,97,5,92,11,92v6,,11,5,11,11c22,109,17,114,11,114xm22,196v,-6,-5,-11,-11,-11c5,185,,190,,196v,6,5,11,11,11c17,207,22,202,22,196xm22,288v,-6,-5,-11,-11,-11c5,277,,282,,288v,6,5,11,11,11c17,299,22,294,22,288xm22,381v,-6,-5,-11,-11,-11c5,370,,375,,381v,6,5,11,11,11c17,392,22,387,22,381xm22,474v,-6,-5,-11,-11,-11c5,463,,468,,474v,6,5,10,11,10c17,484,22,480,22,474xm22,566v,-6,-5,-11,-11,-11c5,555,,560,,566v,6,5,11,11,11c17,577,22,572,22,566xm5856,103v,-6,-5,-11,-11,-11c5839,92,5834,97,5834,103v,6,5,11,11,11c5851,114,5856,109,5856,103xm5856,196v,-6,-5,-11,-11,-11c5839,185,5834,190,5834,196v,6,5,11,11,11c5851,207,5856,202,5856,196xm5856,288v,-6,-5,-11,-11,-11c5839,277,5834,282,5834,288v,6,5,11,11,11c5851,299,5856,294,5856,288xm5856,381v,-6,-5,-11,-11,-11c5839,370,5834,375,5834,381v,6,5,11,11,11c5851,392,5856,387,5856,381xm5856,474v,-6,-5,-11,-11,-11c5839,463,5834,468,5834,474v,6,5,10,11,10c5851,484,5856,480,5856,474xm5856,566v,-6,-5,-11,-11,-11c5839,555,5834,560,5834,566v,6,5,11,11,11c5851,577,5856,572,5856,566xm11,c5,,,5,,11v,6,5,10,11,10c17,21,22,17,22,11,22,5,17,,11,xm5845,v-6,,-11,5,-11,11c5834,17,5839,21,5845,21v6,,11,-4,11,-10c5856,5,5851,,5845,xm11,648c5,648,,653,,659v,6,5,11,11,11c17,670,22,665,22,659v,-6,-5,-11,-11,-11xm5845,648v-6,,-11,5,-11,11c5834,665,5839,670,5845,670v6,,11,-5,11,-11c5856,653,5851,648,5845,648xm22,751v,-6,-5,-10,-11,-10c5,741,,745,,751v,6,5,11,11,11c17,762,22,757,22,751xm22,844v,-6,-5,-11,-11,-11c5,833,,838,,844v,6,5,11,11,11c17,855,22,850,22,844xm22,937v,-6,-5,-11,-11,-11c5,926,,931,,937v,6,5,10,11,10c17,947,22,943,22,937xm22,1029v,-6,-5,-11,-11,-11c5,1018,,1023,,1029v,6,5,11,11,11c17,1040,22,1035,22,1029xm22,1122v,-6,-5,-11,-11,-11c5,1111,,1116,,1122v,6,5,11,11,11c17,1133,22,1128,22,1122xm22,1214v,-6,-5,-10,-11,-10c5,1204,,1208,,1214v,6,5,11,11,11c17,1225,22,1220,22,1214xm5856,751v,-6,-5,-10,-11,-10c5839,741,5834,745,5834,751v,6,5,11,11,11c5851,762,5856,757,5856,751xm5856,844v,-6,-5,-11,-11,-11c5839,833,5834,838,5834,844v,6,5,11,11,11c5851,855,5856,850,5856,844xm5856,937v,-6,-5,-11,-11,-11c5839,926,5834,931,5834,937v,6,5,10,11,10c5851,947,5856,943,5856,937xm5856,1029v,-6,-5,-11,-11,-11c5839,1018,5834,1023,5834,1029v,6,5,11,11,11c5851,1040,5856,1035,5856,1029xm5856,1122v,-6,-5,-11,-11,-11c5839,1111,5834,1116,5834,1122v,6,5,11,11,11c5851,1133,5856,1128,5856,1122xm5856,1214v,-6,-5,-10,-11,-10c5839,1204,5834,1208,5834,1214v,6,5,11,11,11c5851,1225,5856,1220,5856,1214xm11,1296v-6,,-11,5,-11,11c,1313,5,1318,11,1318v6,,11,-5,11,-11c22,1301,17,1296,11,1296xm5845,1296v-6,,-11,5,-11,11c5834,1313,5839,1318,5845,1318v6,,11,-5,11,-11c5856,1301,5851,1296,5845,1296xm22,1400v,-6,-5,-11,-11,-11c5,1389,,1394,,1400v,6,5,11,11,11c17,1411,22,1406,22,1400xm22,1492v,-6,-5,-11,-11,-11c5,1481,,1486,,1492v,6,5,11,11,11c17,1503,22,1498,22,1492xm22,1585v,-6,-5,-11,-11,-11c5,1574,,1579,,1585v,6,5,11,11,11c17,1596,22,1591,22,1585xm22,1677v,-6,-5,-10,-11,-10c5,1667,,1671,,1677v,6,5,11,11,11c17,1688,22,1683,22,1677xm22,1770v,-6,-5,-11,-11,-11c5,1759,,1764,,1770v,6,5,11,11,11c17,1781,22,1776,22,1770xm22,1863v,-6,-5,-11,-11,-11c5,1852,,1857,,1863v,6,5,11,11,11c17,1874,22,1869,22,1863xm5856,1400v,-6,-5,-11,-11,-11c5839,1389,5834,1394,5834,1400v,6,5,11,11,11c5851,1411,5856,1406,5856,1400xm5856,1492v,-6,-5,-11,-11,-11c5839,1481,5834,1486,5834,1492v,6,5,11,11,11c5851,1503,5856,1498,5856,1492xm5856,1585v,-6,-5,-11,-11,-11c5839,1574,5834,1579,5834,1585v,6,5,11,11,11c5851,1596,5856,1591,5856,1585xm5856,1677v,-6,-5,-10,-11,-10c5839,1667,5834,1671,5834,1677v,6,5,11,11,11c5851,1688,5856,1683,5856,1677xm5856,1770v,-6,-5,-11,-11,-11c5839,1759,5834,1764,5834,1770v,6,5,11,11,11c5851,1781,5856,1776,5856,1770xm5856,1863v,-6,-5,-11,-11,-11c5839,1852,5834,1857,5834,1863v,6,5,11,11,11c5851,1874,5856,1869,5856,1863xm11,1944v-6,,-11,5,-11,11c,1961,5,1966,11,1966v6,,11,-5,11,-11c22,1949,17,1944,11,1944xm5845,1944v-6,,-11,5,-11,11c5834,1961,5839,1966,5845,1966v6,,11,-5,11,-11c5856,1949,5851,1944,5845,1944xm22,2048v,-6,-5,-11,-11,-11c5,2037,,2042,,2048v,6,5,11,11,11c17,2059,22,2054,22,2048xm22,2140v,-6,-5,-10,-11,-10c5,2130,,2134,,2140v,6,5,11,11,11c17,2151,22,2146,22,2140xm22,2233v,-6,-5,-11,-11,-11c5,2222,,2227,,2233v,6,5,11,11,11c17,2244,22,2239,22,2233xm22,2326v,-6,-5,-11,-11,-11c5,2315,,2320,,2326v,6,5,11,11,11c17,2337,22,2332,22,2326xm22,2418v,-6,-5,-11,-11,-11c5,2407,,2412,,2418v,6,5,11,11,11c17,2429,22,2424,22,2418xm22,2511v,-6,-5,-11,-11,-11c5,2500,,2505,,2511v,6,5,11,11,11c17,2522,22,2517,22,2511xm5856,2048v,-6,-5,-11,-11,-11c5839,2037,5834,2042,5834,2048v,6,5,11,11,11c5851,2059,5856,2054,5856,2048xm5856,2140v,-6,-5,-10,-11,-10c5839,2130,5834,2134,5834,2140v,6,5,11,11,11c5851,2151,5856,2146,5856,2140xm5856,2233v,-6,-5,-11,-11,-11c5839,2222,5834,2227,5834,2233v,6,5,11,11,11c5851,2244,5856,2239,5856,2233xm5856,2326v,-6,-5,-11,-11,-11c5839,2315,5834,2320,5834,2326v,6,5,11,11,11c5851,2337,5856,2332,5856,2326xm5856,2418v,-6,-5,-11,-11,-11c5839,2407,5834,2412,5834,2418v,6,5,11,11,11c5851,2429,5856,2424,5856,2418xm5856,2511v,-6,-5,-11,-11,-11c5839,2500,5834,2505,5834,2511v,6,5,11,11,11c5851,2522,5856,2517,5856,2511xm11,2593v-6,,-11,4,-11,10c,2610,5,2614,11,2614v6,,11,-4,11,-11c22,2597,17,2593,11,2593xm5845,2593v-6,,-11,4,-11,10c5834,2610,5839,2614,5845,2614v6,,11,-4,11,-11c5856,2597,5851,2593,5845,2593xm22,2696v,-6,-5,-11,-11,-11c5,2685,,2690,,2696v,6,5,11,11,11c17,2707,22,2702,22,2696xm22,2789v,-6,-5,-11,-11,-11c5,2778,,2783,,2789v,6,5,11,11,11c17,2800,22,2795,22,2789xm22,2881v,-6,-5,-11,-11,-11c5,2870,,2875,,2881v,6,5,11,11,11c17,2892,22,2887,22,2881xm22,2974v,-6,-5,-11,-11,-11c5,2963,,2968,,2974v,6,5,11,11,11c17,2985,22,2980,22,2974xm22,3067v,-6,-5,-11,-11,-11c5,3056,,3061,,3067v,6,5,10,11,10c17,3077,22,3073,22,3067xm22,3159v,-6,-5,-11,-11,-11c5,3148,,3153,,3159v,6,5,11,11,11c17,3170,22,3165,22,3159xm5856,2696v,-6,-5,-11,-11,-11c5839,2685,5834,2690,5834,2696v,6,5,11,11,11c5851,2707,5856,2702,5856,2696xm5856,2789v,-6,-5,-11,-11,-11c5839,2778,5834,2783,5834,2789v,6,5,11,11,11c5851,2800,5856,2795,5856,2789xm5856,2881v,-6,-5,-11,-11,-11c5839,2870,5834,2875,5834,2881v,6,5,11,11,11c5851,2892,5856,2887,5856,2881xm5856,2974v,-6,-5,-11,-11,-11c5839,2963,5834,2968,5834,2974v,6,5,11,11,11c5851,2985,5856,2980,5856,2974xm5856,3067v,-6,-5,-11,-11,-11c5839,3056,5834,3061,5834,3067v,6,5,10,11,10c5851,3077,5856,3073,5856,3067xm5856,3159v,-6,-5,-11,-11,-11c5839,3148,5834,3153,5834,3159v,6,5,11,11,11c5851,3170,5856,3165,5856,3159xm11,3241v-6,,-11,5,-11,11c,3258,5,3263,11,3263v6,,11,-5,11,-11c22,3246,17,3241,11,3241xm5845,3241v-6,,-11,5,-11,11c5834,3258,5839,3263,5845,3263v6,,11,-5,11,-11c5856,3246,5851,3241,5845,3241xm22,3344v,-6,-5,-11,-11,-11c5,3333,,3338,,3344v,6,5,11,11,11c17,3355,22,3350,22,3344xm22,3437v,-6,-5,-11,-11,-11c5,3426,,3431,,3437v,6,5,11,11,11c17,3448,22,3443,22,3437xm22,3530v,-6,-5,-11,-11,-11c5,3519,,3524,,3530v,6,5,10,11,10c17,3540,22,3536,22,3530xm22,3622v,-6,-5,-11,-11,-11c5,3611,,3616,,3622v,6,5,11,11,11c17,3633,22,3628,22,3622xm22,3715v,-6,-5,-11,-11,-11c5,3704,,3709,,3715v,6,5,11,11,11c17,3726,22,3721,22,3715xm22,3807v,-6,-5,-11,-11,-11c5,3796,,3801,,3807v,6,5,11,11,11c17,3818,22,3813,22,3807xm5856,3344v,-6,-5,-11,-11,-11c5839,3333,5834,3338,5834,3344v,6,5,11,11,11c5851,3355,5856,3350,5856,3344xm5856,3437v,-6,-5,-11,-11,-11c5839,3426,5834,3431,5834,3437v,6,5,11,11,11c5851,3448,5856,3443,5856,3437xm5856,3530v,-6,-5,-11,-11,-11c5839,3519,5834,3524,5834,3530v,6,5,10,11,10c5851,3540,5856,3536,5856,3530xm5856,3622v,-6,-5,-11,-11,-11c5839,3611,5834,3616,5834,3622v,6,5,11,11,11c5851,3633,5856,3628,5856,3622xm5856,3715v,-6,-5,-11,-11,-11c5839,3704,5834,3709,5834,3715v,6,5,11,11,11c5851,3726,5856,3721,5856,3715xm5856,3807v,-6,-5,-11,-11,-11c5839,3796,5834,3801,5834,3807v,6,5,11,11,11c5851,3818,5856,3813,5856,3807xm11,3889v-6,,-11,5,-11,11c,3906,5,3911,11,3911v6,,11,-5,11,-11c22,3894,17,3889,11,3889xm5845,3889v-6,,-11,5,-11,11c5834,3906,5839,3911,5845,3911v6,,11,-5,11,-11c5856,3894,5851,3889,5845,3889xm22,3993v,-6,-5,-11,-11,-11c5,3982,,3987,,3993v,6,5,10,11,10c17,4003,22,3999,22,3993xm22,4085v,-6,-5,-11,-11,-11c5,4074,,4079,,4085v,6,5,11,11,11c17,4096,22,4091,22,4085xm22,4178v,-6,-5,-11,-11,-11c5,4167,,4172,,4178v,6,5,11,11,11c17,4189,22,4184,22,4178xm22,4270v,-6,-5,-11,-11,-11c5,4259,,4264,,4270v,6,5,11,11,11c17,4281,22,4276,22,4270xm22,4363v,-6,-5,-11,-11,-11c5,4352,,4357,,4363v,6,5,11,11,11c17,4374,22,4369,22,4363xm22,4456v,-6,-5,-11,-11,-11c5,4445,,4450,,4456v,6,5,10,11,10c17,4466,22,4462,22,4456xm5856,3993v,-6,-5,-11,-11,-11c5839,3982,5834,3987,5834,3993v,6,5,10,11,10c5851,4003,5856,3999,5856,3993xm5856,4085v,-6,-5,-11,-11,-11c5839,4074,5834,4079,5834,4085v,6,5,11,11,11c5851,4096,5856,4091,5856,4085xm5856,4178v,-6,-5,-11,-11,-11c5839,4167,5834,4172,5834,4178v,6,5,11,11,11c5851,4189,5856,4184,5856,4178xm5856,4270v,-6,-5,-11,-11,-11c5839,4259,5834,4264,5834,4270v,6,5,11,11,11c5851,4281,5856,4276,5856,4270xm5856,4363v,-6,-5,-11,-11,-11c5839,4352,5834,4357,5834,4363v,6,5,11,11,11c5851,4374,5856,4369,5856,4363xm5856,4456v,-6,-5,-11,-11,-11c5839,4445,5834,4450,5834,4456v,6,5,10,11,10c5851,4466,5856,4462,5856,4456xm11,4537v-6,,-11,5,-11,11c,4554,5,4559,11,4559v6,,11,-5,11,-11c22,4542,17,4537,11,4537xm5845,4537v-6,,-11,5,-11,11c5834,4554,5839,4559,5845,4559v6,,11,-5,11,-11c5856,4542,5851,4537,5845,4537xm22,4641v,-6,-5,-11,-11,-11c5,4630,,4635,,4641v,6,5,11,11,11c17,4652,22,4647,22,4641xm22,4733v,-6,-5,-10,-11,-10c5,4723,,4727,,4733v,6,5,11,11,11c17,4744,22,4739,22,4733xm22,4826v,-6,-5,-11,-11,-11c5,4815,,4820,,4826v,6,5,11,11,11c17,4837,22,4832,22,4826xm22,4919v,-6,-5,-11,-11,-11c5,4908,,4913,,4919v,6,5,10,11,10c17,4929,22,4925,22,4919xm22,5011v,-6,-5,-11,-11,-11c5,5000,,5005,,5011v,6,5,11,11,11c17,5022,22,5017,22,5011xm22,5104v,-6,-5,-11,-11,-11c5,5093,,5098,,5104v,6,5,11,11,11c17,5115,22,5110,22,5104xm5856,4641v,-6,-5,-11,-11,-11c5839,4630,5834,4635,5834,4641v,6,5,11,11,11c5851,4652,5856,4647,5856,4641xm5856,4733v,-6,-5,-10,-11,-10c5839,4723,5834,4727,5834,4733v,6,5,11,11,11c5851,4744,5856,4739,5856,4733xm5856,4826v,-6,-5,-11,-11,-11c5839,4815,5834,4820,5834,4826v,6,5,11,11,11c5851,4837,5856,4832,5856,4826xm5856,4919v,-6,-5,-11,-11,-11c5839,4908,5834,4913,5834,4919v,6,5,10,11,10c5851,4929,5856,4925,5856,4919xm5856,5011v,-6,-5,-11,-11,-11c5839,5000,5834,5005,5834,5011v,6,5,11,11,11c5851,5022,5856,5017,5856,5011xm5856,5104v,-6,-5,-11,-11,-11c5839,5093,5834,5098,5834,5104v,6,5,11,11,11c5851,5115,5856,5110,5856,5104xm11,5186v-6,,-11,4,-11,10c,5202,5,5207,11,5207v6,,11,-5,11,-11c22,5190,17,5186,11,5186xm5845,5186v-6,,-11,4,-11,10c5834,5202,5839,5207,5845,5207v6,,11,-5,11,-11c5856,5190,5851,5186,5845,5186xm22,5289v,-6,-5,-11,-11,-11c5,5278,,5283,,5289v,6,5,11,11,11c17,5300,22,5295,22,5289xm22,5382v,-6,-5,-11,-11,-11c5,5371,,5376,,5382v,6,5,11,11,11c17,5393,22,5388,22,5382xm22,5474v,-6,-5,-11,-11,-11c5,5463,,5468,,5474v,6,5,11,11,11c17,5485,22,5480,22,5474xm22,5567v,-6,-5,-11,-11,-11c5,5556,,5561,,5567v,6,5,11,11,11c17,5578,22,5573,22,5567xm22,5659v,-6,-5,-10,-11,-10c5,5649,,5653,,5659v,6,5,11,11,11c17,5670,22,5665,22,5659xm22,5752v,-6,-5,-11,-11,-11c5,5741,,5746,,5752v,6,5,11,11,11c17,5763,22,5758,22,5752xm5856,5289v,-6,-5,-11,-11,-11c5839,5278,5834,5283,5834,5289v,6,5,11,11,11c5851,5300,5856,5295,5856,5289xm5856,5382v,-6,-5,-11,-11,-11c5839,5371,5834,5376,5834,5382v,6,5,11,11,11c5851,5393,5856,5388,5856,5382xm5856,5474v,-6,-5,-11,-11,-11c5839,5463,5834,5468,5834,5474v,6,5,11,11,11c5851,5485,5856,5480,5856,5474xm5856,5567v,-6,-5,-11,-11,-11c5839,5556,5834,5561,5834,5567v,6,5,11,11,11c5851,5578,5856,5573,5856,5567xm5856,5659v,-6,-5,-10,-11,-10c5839,5649,5834,5653,5834,5659v,6,5,11,11,11c5851,5670,5856,5665,5856,5659xm5856,5752v,-6,-5,-11,-11,-11c5839,5741,5834,5746,5834,5752v,6,5,11,11,11c5851,5763,5856,5758,5856,5752xm11,5834v-6,,-11,5,-11,11c,5851,5,5856,11,5856v6,,11,-5,11,-11c22,5839,17,5834,11,5834xm5845,5834v-6,,-11,5,-11,11c5834,5851,5839,5856,5845,5856v6,,11,-5,11,-11c5856,5839,5851,5834,5845,5834xm22,5937v,-6,-5,-11,-11,-11c5,5926,,5931,,5937v,6,5,11,11,11c17,5948,22,5943,22,5937xm22,6030v,-6,-5,-11,-11,-11c5,6019,,6024,,6030v,6,5,11,11,11c17,6041,22,6036,22,6030xm22,6122v,-6,-5,-10,-11,-10c5,6112,,6116,,6122v,6,5,11,11,11c17,6133,22,6128,22,6122xm22,6215v,-6,-5,-11,-11,-11c5,6204,,6209,,6215v,6,5,11,11,11c17,6226,22,6221,22,6215xm22,6308v,-6,-5,-11,-11,-11c5,6297,,6302,,6308v,6,5,11,11,11c17,6319,22,6314,22,6308xm22,6400v,-6,-5,-11,-11,-11c5,6389,,6394,,6400v,6,5,11,11,11c17,6411,22,6406,22,6400xm5856,5937v,-6,-5,-11,-11,-11c5839,5926,5834,5931,5834,5937v,6,5,11,11,11c5851,5948,5856,5943,5856,5937xm5856,6030v,-6,-5,-11,-11,-11c5839,6019,5834,6024,5834,6030v,6,5,11,11,11c5851,6041,5856,6036,5856,6030xm5856,6122v,-6,-5,-10,-11,-10c5839,6112,5834,6116,5834,6122v,6,5,11,11,11c5851,6133,5856,6128,5856,6122xm5856,6215v,-6,-5,-11,-11,-11c5839,6204,5834,6209,5834,6215v,6,5,11,11,11c5851,6226,5856,6221,5856,6215xm5856,6308v,-6,-5,-11,-11,-11c5839,6297,5834,6302,5834,6308v,6,5,11,11,11c5851,6319,5856,6314,5856,6308xm5856,6400v,-6,-5,-11,-11,-11c5839,6389,5834,6394,5834,6400v,6,5,11,11,11c5851,6411,5856,6406,5856,6400xm11,6482v-6,,-11,5,-11,11c,6499,5,6504,11,6504v6,,11,-5,11,-11c22,6487,17,6482,11,6482xm5845,6482v-6,,-11,5,-11,11c5834,6499,5839,6504,5845,6504v6,,11,-5,11,-11c5856,6487,5851,6482,5845,6482xm22,6585v,-5,-5,-10,-11,-10c5,6575,,6580,,6585v,7,5,11,11,11c17,6596,22,6592,22,6585xm22,6678v,-6,-5,-11,-11,-11c5,6667,,6672,,6678v,6,5,11,11,11c17,6689,22,6684,22,6678xm22,6771v,-6,-5,-11,-11,-11c5,6760,,6765,,6771v,6,5,11,11,11c17,6782,22,6777,22,6771xm22,6863v,-6,-5,-11,-11,-11c5,6852,,6857,,6863v,6,5,11,11,11c17,6874,22,6869,22,6863xm22,6956v,-6,-5,-11,-11,-11c5,6945,,6950,,6956v,6,5,11,11,11c17,6967,22,6962,22,6956xm22,7049v,-6,-5,-11,-11,-11c5,7038,,7043,,7049v,6,5,10,11,10c17,7059,22,7055,22,7049xm5856,6585v,-5,-5,-10,-11,-10c5839,6575,5834,6580,5834,6585v,7,5,11,11,11c5851,6596,5856,6592,5856,6585xm5856,6678v,-6,-5,-11,-11,-11c5839,6667,5834,6672,5834,6678v,6,5,11,11,11c5851,6689,5856,6684,5856,6678xm5856,6771v,-6,-5,-11,-11,-11c5839,6760,5834,6765,5834,6771v,6,5,11,11,11c5851,6782,5856,6777,5856,6771xm5856,6863v,-6,-5,-11,-11,-11c5839,6852,5834,6857,5834,6863v,6,5,11,11,11c5851,6874,5856,6869,5856,6863xm5856,6956v,-6,-5,-11,-11,-11c5839,6945,5834,6950,5834,6956v,6,5,11,11,11c5851,6967,5856,6962,5856,6956xm5856,7049v,-6,-5,-11,-11,-11c5839,7038,5834,7043,5834,7049v,6,5,10,11,10c5851,7059,5856,7055,5856,7049xm11,7130v-6,,-11,5,-11,11c,7147,5,7152,11,7152v6,,11,-5,11,-11c22,7135,17,7130,11,7130xm5845,7130v-6,,-11,5,-11,11c5834,7147,5839,7152,5845,7152v6,,11,-5,11,-11c5856,7135,5851,7130,5845,7130xm22,7234v,-6,-5,-11,-11,-11c5,7223,,7228,,7234v,6,5,11,11,11c17,7245,22,7240,22,7234xm22,7326v,-6,-5,-11,-11,-11c5,7315,,7320,,7326v,6,5,11,11,11c17,7337,22,7332,22,7326xm22,7419v,-6,-5,-11,-11,-11c5,7408,,7413,,7419v,6,5,11,11,11c17,7430,22,7425,22,7419xm22,7512v,-6,-5,-11,-11,-11c5,7501,,7506,,7512v,6,5,10,11,10c17,7522,22,7518,22,7512xm22,7604v,-6,-5,-11,-11,-11c5,7593,,7598,,7604v,6,5,11,11,11c17,7615,22,7610,22,7604xm22,7697v,-6,-5,-11,-11,-11c5,7686,,7691,,7697v,6,5,11,11,11c17,7708,22,7703,22,7697xm5856,7234v,-6,-5,-11,-11,-11c5839,7223,5834,7228,5834,7234v,6,5,11,11,11c5851,7245,5856,7240,5856,7234xm5856,7326v,-6,-5,-11,-11,-11c5839,7315,5834,7320,5834,7326v,6,5,11,11,11c5851,7337,5856,7332,5856,7326xm5856,7419v,-6,-5,-11,-11,-11c5839,7408,5834,7413,5834,7419v,6,5,11,11,11c5851,7430,5856,7425,5856,7419xm5856,7512v,-6,-5,-11,-11,-11c5839,7501,5834,7506,5834,7512v,6,5,10,11,10c5851,7522,5856,7518,5856,7512xm5856,7604v,-6,-5,-11,-11,-11c5839,7593,5834,7598,5834,7604v,6,5,11,11,11c5851,7615,5856,7610,5856,7604xm5856,7697v,-6,-5,-11,-11,-11c5839,7686,5834,7691,5834,7697v,6,5,11,11,11c5851,7708,5856,7703,5856,7697xm11,7778v-6,,-11,5,-11,11c,7795,5,7800,11,7800v6,,11,-5,11,-11c22,7783,17,7778,11,7778xm5845,7778v-6,,-11,5,-11,11c5834,7795,5839,7800,5845,7800v6,,11,-5,11,-11c5856,7783,5851,7778,5845,7778xm104,c98,,93,5,93,11v,6,5,10,11,10c110,21,114,17,114,11,114,5,110,,104,xm196,v-6,,-11,5,-11,11c185,17,190,21,196,21v6,,11,-4,11,-10c207,5,202,,196,xm289,v-6,,-11,5,-11,11c278,17,283,21,289,21v6,,11,-4,11,-10c300,5,295,,289,xm381,v-6,,-11,5,-11,11c370,17,375,21,381,21v6,,11,-4,11,-10c392,5,387,,381,xm474,v-6,,-11,5,-11,11c463,17,468,21,474,21v6,,11,-4,11,-10c485,5,480,,474,xm567,v-6,,-11,5,-11,11c556,17,561,21,567,21v6,,10,-4,10,-10c577,5,573,,567,xm659,v-6,,-11,5,-11,11c648,17,653,21,659,21v6,,11,-4,11,-10c670,5,665,,659,xm752,v-6,,-11,5,-11,11c741,17,746,21,752,21v6,,11,-4,11,-10c763,5,758,,752,xm844,v-6,,-10,5,-10,11c834,17,838,21,844,21v6,,11,-4,11,-10c855,5,850,,844,xm937,v-6,,-11,5,-11,11c926,17,931,21,937,21v6,,11,-4,11,-10c948,5,943,,937,xm1030,v-6,,-11,5,-11,11c1019,17,1024,21,1030,21v6,,10,-4,10,-10c1040,5,1036,,1030,xm1122,v-6,,-11,5,-11,11c1111,17,1116,21,1122,21v6,,11,-4,11,-10c1133,5,1128,,1122,xm1215,v-6,,-11,5,-11,11c1204,17,1209,21,1215,21v6,,11,-4,11,-10c1226,5,1221,,1215,xm1307,v-6,,-10,5,-10,11c1297,17,1301,21,1307,21v6,,11,-4,11,-10c1318,5,1313,,1307,xm1400,v-6,,-11,5,-11,11c1389,17,1394,21,1400,21v6,,11,-4,11,-10c1411,5,1406,,1400,xm1493,v-6,,-11,5,-11,11c1482,17,1487,21,1493,21v6,,11,-4,11,-10c1504,5,1499,,1493,xm1585,v-6,,-11,5,-11,11c1574,17,1579,21,1585,21v6,,11,-4,11,-10c1596,5,1591,,1585,xm1678,v-6,,-11,5,-11,11c1667,17,1672,21,1678,21v6,,11,-4,11,-10c1689,5,1684,,1678,xm1770,v-6,,-10,5,-10,11c1760,17,1764,21,1770,21v6,,11,-4,11,-10c1781,5,1776,,1770,xm1863,v-6,,-11,5,-11,11c1852,17,1857,21,1863,21v6,,11,-4,11,-10c1874,5,1869,,1863,xm1956,v-6,,-11,5,-11,11c1945,17,1950,21,1956,21v6,,11,-4,11,-10c1967,5,1962,,1956,xm2048,v-6,,-11,5,-11,11c2037,17,2042,21,2048,21v6,,11,-4,11,-10c2059,5,2054,,2048,xm2141,v-6,,-11,5,-11,11c2130,17,2135,21,2141,21v6,,11,-4,11,-10c2152,5,2147,,2141,xm2233,v-6,,-10,5,-10,11c2223,17,2227,21,2233,21v6,,11,-4,11,-10c2244,5,2239,,2233,xm2326,v-6,,-11,5,-11,11c2315,17,2320,21,2326,21v6,,11,-4,11,-10c2337,5,2332,,2326,xm2419,v-6,,-11,5,-11,11c2408,17,2413,21,2419,21v6,,11,-4,11,-10c2430,5,2425,,2419,xm2511,v-6,,-11,5,-11,11c2500,17,2505,21,2511,21v6,,11,-4,11,-10c2522,5,2517,,2511,xm2604,v-6,,-11,5,-11,11c2593,17,2598,21,2604,21v6,,11,-4,11,-10c2615,5,2610,,2604,xm2697,v-7,,-11,5,-11,11c2686,17,2690,21,2697,21v6,,10,-4,10,-10c2707,5,2703,,2697,xm2789,v-6,,-11,5,-11,11c2778,17,2783,21,2789,21v6,,11,-4,11,-10c2800,5,2795,,2789,xm2882,v-6,,-11,5,-11,11c2871,17,2876,21,2882,21v6,,11,-4,11,-10c2893,5,2888,,2882,xm2974,v-6,,-11,5,-11,11c2963,17,2968,21,2974,21v6,,11,-4,11,-10c2985,5,2980,,2974,xm3067,v-6,,-11,5,-11,11c3056,17,3061,21,3067,21v6,,11,-4,11,-10c3078,5,3073,,3067,xm3160,v-6,,-11,5,-11,11c3149,17,3154,21,3160,21v6,,10,-4,10,-10c3170,5,3166,,3160,xm3252,v-6,,-11,5,-11,11c3241,17,3246,21,3252,21v6,,11,-4,11,-10c3263,5,3258,,3252,xm3345,v-6,,-11,5,-11,11c3334,17,3339,21,3345,21v6,,11,-4,11,-10c3356,5,3351,,3345,xm3437,v-6,,-11,5,-11,11c3426,17,3431,21,3437,21v6,,11,-4,11,-10c3448,5,3443,,3437,xm3530,v-6,,-11,5,-11,11c3519,17,3524,21,3530,21v6,,11,-4,11,-10c3541,5,3536,,3530,xm3623,v-6,,-11,5,-11,11c3612,17,3617,21,3623,21v6,,10,-4,10,-10c3633,5,3629,,3623,xm3715,v-6,,-11,5,-11,11c3704,17,3709,21,3715,21v6,,11,-4,11,-10c3726,5,3721,,3715,xm3808,v-6,,-11,5,-11,11c3797,17,3802,21,3808,21v6,,11,-4,11,-10c3819,5,3814,,3808,xm3900,v-6,,-11,5,-11,11c3889,17,3894,21,3900,21v6,,11,-4,11,-10c3911,5,3906,,3900,xm3993,v-6,,-11,5,-11,11c3982,17,3987,21,3993,21v6,,11,-4,11,-10c4004,5,3999,,3993,xm4086,v-6,,-11,5,-11,11c4075,17,4080,21,4086,21v6,,10,-4,10,-10c4096,5,4092,,4086,xm4178,v-6,,-11,5,-11,11c4167,17,4172,21,4178,21v6,,11,-4,11,-10c4189,5,4184,,4178,xm4271,v-6,,-11,5,-11,11c4260,17,4265,21,4271,21v6,,11,-4,11,-10c4282,5,4277,,4271,xm4363,v-6,,-10,5,-10,11c4353,17,4357,21,4363,21v6,,11,-4,11,-10c4374,5,4369,,4363,xm4456,v-6,,-11,5,-11,11c4445,17,4450,21,4456,21v6,,11,-4,11,-10c4467,5,4462,,4456,xm4549,v-6,,-11,5,-11,11c4538,17,4543,21,4549,21v6,,10,-4,10,-10c4559,5,4555,,4549,xm4641,v-6,,-11,5,-11,11c4630,17,4635,21,4641,21v6,,11,-4,11,-10c4652,5,4647,,4641,xm4734,v-6,,-11,5,-11,11c4723,17,4728,21,4734,21v6,,11,-4,11,-10c4745,5,4740,,4734,xm4826,v-6,,-10,5,-10,11c4816,17,4820,21,4826,21v6,,11,-4,11,-10c4837,5,4832,,4826,xm4919,v-6,,-11,5,-11,11c4908,17,4913,21,4919,21v6,,11,-4,11,-10c4930,5,4925,,4919,xm5012,v-6,,-11,5,-11,11c5001,17,5006,21,5012,21v6,,11,-4,11,-10c5023,5,5018,,5012,xm5104,v-6,,-11,5,-11,11c5093,17,5098,21,5104,21v6,,11,-4,11,-10c5115,5,5110,,5104,xm5197,v-6,,-11,5,-11,11c5186,17,5191,21,5197,21v6,,11,-4,11,-10c5208,5,5203,,5197,xm5289,v-6,,-10,5,-10,11c5279,17,5283,21,5289,21v6,,11,-4,11,-10c5300,5,5295,,5289,xm5382,v-6,,-11,5,-11,11c5371,17,5376,21,5382,21v6,,11,-4,11,-10c5393,5,5388,,5382,xm5475,v-6,,-11,5,-11,11c5464,17,5469,21,5475,21v6,,11,-4,11,-10c5486,5,5481,,5475,xm5567,v-6,,-11,5,-11,11c5556,17,5561,21,5567,21v6,,11,-4,11,-10c5578,5,5573,,5567,xm5660,v-6,,-11,5,-11,11c5649,17,5654,21,5660,21v6,,11,-4,11,-10c5671,5,5666,,5660,xm5752,v-6,,-10,5,-10,11c5742,17,5746,21,5752,21v6,,11,-4,11,-10c5763,5,5758,,5752,xm104,3241v-6,,-11,5,-11,11c93,3258,98,3263,104,3263v6,,10,-5,10,-11c114,3246,110,3241,104,3241xm196,3241v-6,,-11,5,-11,11c185,3258,190,3263,196,3263v6,,11,-5,11,-11c207,3246,202,3241,196,3241xm289,3241v-6,,-11,5,-11,11c278,3258,283,3263,289,3263v6,,11,-5,11,-11c300,3246,295,3241,289,3241xm381,3241v-6,,-11,5,-11,11c370,3258,375,3263,381,3263v6,,11,-5,11,-11c392,3246,387,3241,381,3241xm474,3241v-6,,-11,5,-11,11c463,3258,468,3263,474,3263v6,,11,-5,11,-11c485,3246,480,3241,474,3241xm567,3241v-6,,-11,5,-11,11c556,3258,561,3263,567,3263v6,,10,-5,10,-11c577,3246,573,3241,567,3241xm659,3241v-6,,-11,5,-11,11c648,3258,653,3263,659,3263v6,,11,-5,11,-11c670,3246,665,3241,659,3241xm752,3241v-6,,-11,5,-11,11c741,3258,746,3263,752,3263v6,,11,-5,11,-11c763,3246,758,3241,752,3241xm844,3241v-6,,-10,5,-10,11c834,3258,838,3263,844,3263v6,,11,-5,11,-11c855,3246,850,3241,844,3241xm937,3241v-6,,-11,5,-11,11c926,3258,931,3263,937,3263v6,,11,-5,11,-11c948,3246,943,3241,937,3241xm1030,3241v-6,,-11,5,-11,11c1019,3258,1024,3263,1030,3263v6,,10,-5,10,-11c1040,3246,1036,3241,1030,3241xm1122,3241v-6,,-11,5,-11,11c1111,3258,1116,3263,1122,3263v6,,11,-5,11,-11c1133,3246,1128,3241,1122,3241xm1215,3241v-6,,-11,5,-11,11c1204,3258,1209,3263,1215,3263v6,,11,-5,11,-11c1226,3246,1221,3241,1215,3241xm1307,3241v-6,,-10,5,-10,11c1297,3258,1301,3263,1307,3263v6,,11,-5,11,-11c1318,3246,1313,3241,1307,3241xm1400,3241v-6,,-11,5,-11,11c1389,3258,1394,3263,1400,3263v6,,11,-5,11,-11c1411,3246,1406,3241,1400,3241xm1493,3241v-6,,-11,5,-11,11c1482,3258,1487,3263,1493,3263v6,,11,-5,11,-11c1504,3246,1499,3241,1493,3241xm1585,3241v-6,,-11,5,-11,11c1574,3258,1579,3263,1585,3263v6,,11,-5,11,-11c1596,3246,1591,3241,1585,3241xm1678,3241v-6,,-11,5,-11,11c1667,3258,1672,3263,1678,3263v6,,11,-5,11,-11c1689,3246,1684,3241,1678,3241xm1770,3241v-6,,-10,5,-10,11c1760,3258,1764,3263,1770,3263v6,,11,-5,11,-11c1781,3246,1776,3241,1770,3241xm1863,3241v-6,,-11,5,-11,11c1852,3258,1857,3263,1863,3263v6,,11,-5,11,-11c1874,3246,1869,3241,1863,3241xm1956,3241v-6,,-11,5,-11,11c1945,3258,1950,3263,1956,3263v6,,11,-5,11,-11c1967,3246,1962,3241,1956,3241xm2048,3241v-6,,-11,5,-11,11c2037,3258,2042,3263,2048,3263v6,,11,-5,11,-11c2059,3246,2054,3241,2048,3241xm2141,3241v-6,,-11,5,-11,11c2130,3258,2135,3263,2141,3263v6,,11,-5,11,-11c2152,3246,2147,3241,2141,3241xm2233,3241v-6,,-10,5,-10,11c2223,3258,2227,3263,2233,3263v6,,11,-5,11,-11c2244,3246,2239,3241,2233,3241xm2326,3241v-6,,-11,5,-11,11c2315,3258,2320,3263,2326,3263v6,,11,-5,11,-11c2337,3246,2332,3241,2326,3241xm2419,3241v-6,,-11,5,-11,11c2408,3258,2413,3263,2419,3263v6,,11,-5,11,-11c2430,3246,2425,3241,2419,3241xm2511,3241v-6,,-11,5,-11,11c2500,3258,2505,3263,2511,3263v6,,11,-5,11,-11c2522,3246,2517,3241,2511,3241xm2604,3241v-6,,-11,5,-11,11c2593,3258,2598,3263,2604,3263v6,,11,-5,11,-11c2615,3246,2610,3241,2604,3241xm2697,3241v-7,,-11,5,-11,11c2686,3258,2690,3263,2697,3263v6,,10,-5,10,-11c2707,3246,2703,3241,2697,3241xm2789,3241v-6,,-11,5,-11,11c2778,3258,2783,3263,2789,3263v6,,11,-5,11,-11c2800,3246,2795,3241,2789,3241xm2882,3241v-6,,-11,5,-11,11c2871,3258,2876,3263,2882,3263v6,,11,-5,11,-11c2893,3246,2888,3241,2882,3241xm2974,3241v-6,,-11,5,-11,11c2963,3258,2968,3263,2974,3263v6,,11,-5,11,-11c2985,3246,2980,3241,2974,3241xm3067,3241v-6,,-11,5,-11,11c3056,3258,3061,3263,3067,3263v6,,11,-5,11,-11c3078,3246,3073,3241,3067,3241xm3160,3241v-6,,-11,5,-11,11c3149,3258,3154,3263,3160,3263v6,,10,-5,10,-11c3170,3246,3166,3241,3160,3241xm3252,3241v-6,,-11,5,-11,11c3241,3258,3246,3263,3252,3263v6,,11,-5,11,-11c3263,3246,3258,3241,3252,3241xm3345,3241v-6,,-11,5,-11,11c3334,3258,3339,3263,3345,3263v6,,11,-5,11,-11c3356,3246,3351,3241,3345,3241xm3437,3241v-6,,-11,5,-11,11c3426,3258,3431,3263,3437,3263v6,,11,-5,11,-11c3448,3246,3443,3241,3437,3241xm3530,3241v-6,,-11,5,-11,11c3519,3258,3524,3263,3530,3263v6,,11,-5,11,-11c3541,3246,3536,3241,3530,3241xm3623,3241v-6,,-11,5,-11,11c3612,3258,3617,3263,3623,3263v6,,10,-5,10,-11c3633,3246,3629,3241,3623,3241xm3715,3241v-6,,-11,5,-11,11c3704,3258,3709,3263,3715,3263v6,,11,-5,11,-11c3726,3246,3721,3241,3715,3241xm3808,3241v-6,,-11,5,-11,11c3797,3258,3802,3263,3808,3263v6,,11,-5,11,-11c3819,3246,3814,3241,3808,3241xm3900,3241v-6,,-11,5,-11,11c3889,3258,3894,3263,3900,3263v6,,11,-5,11,-11c3911,3246,3906,3241,3900,3241xm3993,3241v-6,,-11,5,-11,11c3982,3258,3987,3263,3993,3263v6,,11,-5,11,-11c4004,3246,3999,3241,3993,3241xm4086,3241v-6,,-11,5,-11,11c4075,3258,4080,3263,4086,3263v6,,10,-5,10,-11c4096,3246,4092,3241,4086,3241xm4178,3241v-6,,-11,5,-11,11c4167,3258,4172,3263,4178,3263v6,,11,-5,11,-11c4189,3246,4184,3241,4178,3241xm4271,3241v-6,,-11,5,-11,11c4260,3258,4265,3263,4271,3263v6,,11,-5,11,-11c4282,3246,4277,3241,4271,3241xm4363,3241v-6,,-10,5,-10,11c4353,3258,4357,3263,4363,3263v6,,11,-5,11,-11c4374,3246,4369,3241,4363,3241xm4456,3241v-6,,-11,5,-11,11c4445,3258,4450,3263,4456,3263v6,,11,-5,11,-11c4467,3246,4462,3241,4456,3241xm4549,3241v-6,,-11,5,-11,11c4538,3258,4543,3263,4549,3263v6,,10,-5,10,-11c4559,3246,4555,3241,4549,3241xm4641,3241v-6,,-11,5,-11,11c4630,3258,4635,3263,4641,3263v6,,11,-5,11,-11c4652,3246,4647,3241,4641,3241xm4734,3241v-6,,-11,5,-11,11c4723,3258,4728,3263,4734,3263v6,,11,-5,11,-11c4745,3246,4740,3241,4734,3241xm4826,3241v-6,,-10,5,-10,11c4816,3258,4820,3263,4826,3263v6,,11,-5,11,-11c4837,3246,4832,3241,4826,3241xm4919,3241v-6,,-11,5,-11,11c4908,3258,4913,3263,4919,3263v6,,11,-5,11,-11c4930,3246,4925,3241,4919,3241xm5012,3241v-6,,-11,5,-11,11c5001,3258,5006,3263,5012,3263v6,,11,-5,11,-11c5023,3246,5018,3241,5012,3241xm5104,3241v-6,,-11,5,-11,11c5093,3258,5098,3263,5104,3263v6,,11,-5,11,-11c5115,3246,5110,3241,5104,3241xm5197,3241v-6,,-11,5,-11,11c5186,3258,5191,3263,5197,3263v6,,11,-5,11,-11c5208,3246,5203,3241,5197,3241xm5289,3241v-6,,-10,5,-10,11c5279,3258,5283,3263,5289,3263v6,,11,-5,11,-11c5300,3246,5295,3241,5289,3241xm5382,3241v-6,,-11,5,-11,11c5371,3258,5376,3263,5382,3263v6,,11,-5,11,-11c5393,3246,5388,3241,5382,3241xm5475,3241v-6,,-11,5,-11,11c5464,3258,5469,3263,5475,3263v6,,11,-5,11,-11c5486,3246,5481,3241,5475,3241xm5567,3241v-6,,-11,5,-11,11c5556,3258,5561,3263,5567,3263v6,,11,-5,11,-11c5578,3246,5573,3241,5567,3241xm5660,3241v-6,,-11,5,-11,11c5649,3258,5654,3263,5660,3263v6,,11,-5,11,-11c5671,3246,5666,3241,5660,3241xm5752,3241v-6,,-10,5,-10,11c5742,3258,5746,3263,5752,3263v6,,11,-5,11,-11c5763,3246,5758,3241,5752,3241xm670,3344v,-6,-5,-11,-11,-11c653,3333,648,3338,648,3344v,6,5,11,11,11c665,3355,670,3350,670,3344xm670,3437v,-6,-5,-11,-11,-11c653,3426,648,3431,648,3437v,6,5,11,11,11c665,3448,670,3443,670,3437xm670,3530v,-6,-5,-11,-11,-11c653,3519,648,3524,648,3530v,6,5,10,11,10c665,3540,670,3536,670,3530xm670,3622v,-6,-5,-11,-11,-11c653,3611,648,3616,648,3622v,6,5,11,11,11c665,3633,670,3628,670,3622xm670,3715v,-6,-5,-11,-11,-11c653,3704,648,3709,648,3715v,6,5,11,11,11c665,3726,670,3721,670,3715xm670,3807v,-6,-5,-11,-11,-11c653,3796,648,3801,648,3807v,6,5,11,11,11c665,3818,670,3813,670,3807xm1318,3344v,-6,-5,-11,-11,-11c1301,3333,1297,3338,1297,3344v,6,4,11,10,11c1313,3355,1318,3350,1318,3344xm1318,3437v,-6,-5,-11,-11,-11c1301,3426,1297,3431,1297,3437v,6,4,11,10,11c1313,3448,1318,3443,1318,3437xm1318,3530v,-6,-5,-11,-11,-11c1301,3519,1297,3524,1297,3530v,6,4,10,10,10c1313,3540,1318,3536,1318,3530xm1318,3622v,-6,-5,-11,-11,-11c1301,3611,1297,3616,1297,3622v,6,4,11,10,11c1313,3633,1318,3628,1318,3622xm1318,3715v,-6,-5,-11,-11,-11c1301,3704,1297,3709,1297,3715v,6,4,11,10,11c1313,3726,1318,3721,1318,3715xm1318,3807v,-6,-5,-11,-11,-11c1301,3796,1297,3801,1297,3807v,6,4,11,10,11c1313,3818,1318,3813,1318,3807xm1967,3344v,-6,-5,-11,-11,-11c1950,3333,1945,3338,1945,3344v,6,5,11,11,11c1962,3355,1967,3350,1967,3344xm1967,3437v,-6,-5,-11,-11,-11c1950,3426,1945,3431,1945,3437v,6,5,11,11,11c1962,3448,1967,3443,1967,3437xm1967,3530v,-6,-5,-11,-11,-11c1950,3519,1945,3524,1945,3530v,6,5,10,11,10c1962,3540,1967,3536,1967,3530xm1967,3622v,-6,-5,-11,-11,-11c1950,3611,1945,3616,1945,3622v,6,5,11,11,11c1962,3633,1967,3628,1967,3622xm1967,3715v,-6,-5,-11,-11,-11c1950,3704,1945,3709,1945,3715v,6,5,11,11,11c1962,3726,1967,3721,1967,3715xm1967,3807v,-6,-5,-11,-11,-11c1950,3796,1945,3801,1945,3807v,6,5,11,11,11c1962,3818,1967,3813,1967,3807xm2615,3344v,-6,-5,-11,-11,-11c2598,3333,2593,3338,2593,3344v,6,5,11,11,11c2610,3355,2615,3350,2615,3344xm2615,3437v,-6,-5,-11,-11,-11c2598,3426,2593,3431,2593,3437v,6,5,11,11,11c2610,3448,2615,3443,2615,3437xm2615,3530v,-6,-5,-11,-11,-11c2598,3519,2593,3524,2593,3530v,6,5,10,11,10c2610,3540,2615,3536,2615,3530xm2615,3622v,-6,-5,-11,-11,-11c2598,3611,2593,3616,2593,3622v,6,5,11,11,11c2610,3633,2615,3628,2615,3622xm2615,3715v,-6,-5,-11,-11,-11c2598,3704,2593,3709,2593,3715v,6,5,11,11,11c2610,3726,2615,3721,2615,3715xm2615,3807v,-6,-5,-11,-11,-11c2598,3796,2593,3801,2593,3807v,6,5,11,11,11c2610,3818,2615,3813,2615,3807xm3263,3344v,-6,-5,-11,-11,-11c3246,3333,3241,3338,3241,3344v,6,5,11,11,11c3258,3355,3263,3350,3263,3344xm3263,3437v,-6,-5,-11,-11,-11c3246,3426,3241,3431,3241,3437v,6,5,11,11,11c3258,3448,3263,3443,3263,3437xm3263,3530v,-6,-5,-11,-11,-11c3246,3519,3241,3524,3241,3530v,6,5,10,11,10c3258,3540,3263,3536,3263,3530xm3263,3622v,-6,-5,-11,-11,-11c3246,3611,3241,3616,3241,3622v,6,5,11,11,11c3258,3633,3263,3628,3263,3622xm3263,3715v,-6,-5,-11,-11,-11c3246,3704,3241,3709,3241,3715v,6,5,11,11,11c3258,3726,3263,3721,3263,3715xm3263,3807v,-6,-5,-11,-11,-11c3246,3796,3241,3801,3241,3807v,6,5,11,11,11c3258,3818,3263,3813,3263,3807xm3911,3344v,-6,-5,-11,-11,-11c3894,3333,3889,3338,3889,3344v,6,5,11,11,11c3906,3355,3911,3350,3911,3344xm3911,3437v,-6,-5,-11,-11,-11c3894,3426,3889,3431,3889,3437v,6,5,11,11,11c3906,3448,3911,3443,3911,3437xm3911,3530v,-6,-5,-11,-11,-11c3894,3519,3889,3524,3889,3530v,6,5,10,11,10c3906,3540,3911,3536,3911,3530xm3911,3622v,-6,-5,-11,-11,-11c3894,3611,3889,3616,3889,3622v,6,5,11,11,11c3906,3633,3911,3628,3911,3622xm3911,3715v,-6,-5,-11,-11,-11c3894,3704,3889,3709,3889,3715v,6,5,11,11,11c3906,3726,3911,3721,3911,3715xm3911,3807v,-6,-5,-11,-11,-11c3894,3796,3889,3801,3889,3807v,6,5,11,11,11c3906,3818,3911,3813,3911,3807xm4559,3344v,-6,-4,-11,-10,-11c4543,3333,4538,3338,4538,3344v,6,5,11,11,11c4555,3355,4559,3350,4559,3344xm4559,3437v,-6,-4,-11,-10,-11c4543,3426,4538,3431,4538,3437v,6,5,11,11,11c4555,3448,4559,3443,4559,3437xm4559,3530v,-6,-4,-11,-10,-11c4543,3519,4538,3524,4538,3530v,6,5,10,11,10c4555,3540,4559,3536,4559,3530xm4559,3622v,-6,-4,-11,-10,-11c4543,3611,4538,3616,4538,3622v,6,5,11,11,11c4555,3633,4559,3628,4559,3622xm4559,3715v,-6,-4,-11,-10,-11c4543,3704,4538,3709,4538,3715v,6,5,11,11,11c4555,3726,4559,3721,4559,3715xm4559,3807v,-6,-4,-11,-10,-11c4543,3796,4538,3801,4538,3807v,6,5,11,11,11c4555,3818,4559,3813,4559,3807xm5208,3344v,-6,-5,-11,-11,-11c5191,3333,5186,3338,5186,3344v,6,5,11,11,11c5203,3355,5208,3350,5208,3344xm5208,3437v,-6,-5,-11,-11,-11c5191,3426,5186,3431,5186,3437v,6,5,11,11,11c5203,3448,5208,3443,5208,3437xm5208,3530v,-6,-5,-11,-11,-11c5191,3519,5186,3524,5186,3530v,6,5,10,11,10c5203,3540,5208,3536,5208,3530xm5208,3622v,-6,-5,-11,-11,-11c5191,3611,5186,3616,5186,3622v,6,5,11,11,11c5203,3633,5208,3628,5208,3622xm5208,3715v,-6,-5,-11,-11,-11c5191,3704,5186,3709,5186,3715v,6,5,11,11,11c5203,3726,5208,3721,5208,3715xm5208,3807v,-6,-5,-11,-11,-11c5191,3796,5186,3801,5186,3807v,6,5,11,11,11c5203,3818,5208,3813,5208,3807xm104,3889v-6,,-11,5,-11,11c93,3906,98,3911,104,3911v6,,10,-5,10,-11c114,3894,110,3889,104,3889xm196,3889v-6,,-11,5,-11,11c185,3906,190,3911,196,3911v6,,11,-5,11,-11c207,3894,202,3889,196,3889xm289,3889v-6,,-11,5,-11,11c278,3906,283,3911,289,3911v6,,11,-5,11,-11c300,3894,295,3889,289,3889xm381,3889v-6,,-11,5,-11,11c370,3906,375,3911,381,3911v6,,11,-5,11,-11c392,3894,387,3889,381,3889xm474,3889v-6,,-11,5,-11,11c463,3906,468,3911,474,3911v6,,11,-5,11,-11c485,3894,480,3889,474,3889xm567,3889v-6,,-11,5,-11,11c556,3906,561,3911,567,3911v6,,10,-5,10,-11c577,3894,573,3889,567,3889xm659,3889v-6,,-11,5,-11,11c648,3906,653,3911,659,3911v6,,11,-5,11,-11c670,3894,665,3889,659,3889xm752,3889v-6,,-11,5,-11,11c741,3906,746,3911,752,3911v6,,11,-5,11,-11c763,3894,758,3889,752,3889xm844,3889v-6,,-10,5,-10,11c834,3906,838,3911,844,3911v6,,11,-5,11,-11c855,3894,850,3889,844,3889xm937,3889v-6,,-11,5,-11,11c926,3906,931,3911,937,3911v6,,11,-5,11,-11c948,3894,943,3889,937,3889xm1030,3889v-6,,-11,5,-11,11c1019,3906,1024,3911,1030,3911v6,,10,-5,10,-11c1040,3894,1036,3889,1030,3889xm1122,3889v-6,,-11,5,-11,11c1111,3906,1116,3911,1122,3911v6,,11,-5,11,-11c1133,3894,1128,3889,1122,3889xm1215,3889v-6,,-11,5,-11,11c1204,3906,1209,3911,1215,3911v6,,11,-5,11,-11c1226,3894,1221,3889,1215,3889xm1307,3889v-6,,-10,5,-10,11c1297,3906,1301,3911,1307,3911v6,,11,-5,11,-11c1318,3894,1313,3889,1307,3889xm1400,3889v-6,,-11,5,-11,11c1389,3906,1394,3911,1400,3911v6,,11,-5,11,-11c1411,3894,1406,3889,1400,3889xm1493,3889v-6,,-11,5,-11,11c1482,3906,1487,3911,1493,3911v6,,11,-5,11,-11c1504,3894,1499,3889,1493,3889xm1585,3889v-6,,-11,5,-11,11c1574,3906,1579,3911,1585,3911v6,,11,-5,11,-11c1596,3894,1591,3889,1585,3889xm1678,3889v-6,,-11,5,-11,11c1667,3906,1672,3911,1678,3911v6,,11,-5,11,-11c1689,3894,1684,3889,1678,3889xm1770,3889v-6,,-10,5,-10,11c1760,3906,1764,3911,1770,3911v6,,11,-5,11,-11c1781,3894,1776,3889,1770,3889xm1863,3889v-6,,-11,5,-11,11c1852,3906,1857,3911,1863,3911v6,,11,-5,11,-11c1874,3894,1869,3889,1863,3889xm1956,3889v-6,,-11,5,-11,11c1945,3906,1950,3911,1956,3911v6,,11,-5,11,-11c1967,3894,1962,3889,1956,3889xm2048,3889v-6,,-11,5,-11,11c2037,3906,2042,3911,2048,3911v6,,11,-5,11,-11c2059,3894,2054,3889,2048,3889xm2141,3889v-6,,-11,5,-11,11c2130,3906,2135,3911,2141,3911v6,,11,-5,11,-11c2152,3894,2147,3889,2141,3889xm2233,3889v-6,,-10,5,-10,11c2223,3906,2227,3911,2233,3911v6,,11,-5,11,-11c2244,3894,2239,3889,2233,3889xm2326,3889v-6,,-11,5,-11,11c2315,3906,2320,3911,2326,3911v6,,11,-5,11,-11c2337,3894,2332,3889,2326,3889xm2419,3889v-6,,-11,5,-11,11c2408,3906,2413,3911,2419,3911v6,,11,-5,11,-11c2430,3894,2425,3889,2419,3889xm2511,3889v-6,,-11,5,-11,11c2500,3906,2505,3911,2511,3911v6,,11,-5,11,-11c2522,3894,2517,3889,2511,3889xm2604,3889v-6,,-11,5,-11,11c2593,3906,2598,3911,2604,3911v6,,11,-5,11,-11c2615,3894,2610,3889,2604,3889xm2697,3889v-7,,-11,5,-11,11c2686,3906,2690,3911,2697,3911v6,,10,-5,10,-11c2707,3894,2703,3889,2697,3889xm2789,3889v-6,,-11,5,-11,11c2778,3906,2783,3911,2789,3911v6,,11,-5,11,-11c2800,3894,2795,3889,2789,3889xm2882,3889v-6,,-11,5,-11,11c2871,3906,2876,3911,2882,3911v6,,11,-5,11,-11c2893,3894,2888,3889,2882,3889xm2974,3889v-6,,-11,5,-11,11c2963,3906,2968,3911,2974,3911v6,,11,-5,11,-11c2985,3894,2980,3889,2974,3889xm3067,3889v-6,,-11,5,-11,11c3056,3906,3061,3911,3067,3911v6,,11,-5,11,-11c3078,3894,3073,3889,3067,3889xm3160,3889v-6,,-11,5,-11,11c3149,3906,3154,3911,3160,3911v6,,10,-5,10,-11c3170,3894,3166,3889,3160,3889xm3252,3889v-6,,-11,5,-11,11c3241,3906,3246,3911,3252,3911v6,,11,-5,11,-11c3263,3894,3258,3889,3252,3889xm3345,3889v-6,,-11,5,-11,11c3334,3906,3339,3911,3345,3911v6,,11,-5,11,-11c3356,3894,3351,3889,3345,3889xm3437,3889v-6,,-11,5,-11,11c3426,3906,3431,3911,3437,3911v6,,11,-5,11,-11c3448,3894,3443,3889,3437,3889xm3530,3889v-6,,-11,5,-11,11c3519,3906,3524,3911,3530,3911v6,,11,-5,11,-11c3541,3894,3536,3889,3530,3889xm3623,3889v-6,,-11,5,-11,11c3612,3906,3617,3911,3623,3911v6,,10,-5,10,-11c3633,3894,3629,3889,3623,3889xm3715,3889v-6,,-11,5,-11,11c3704,3906,3709,3911,3715,3911v6,,11,-5,11,-11c3726,3894,3721,3889,3715,3889xm3808,3889v-6,,-11,5,-11,11c3797,3906,3802,3911,3808,3911v6,,11,-5,11,-11c3819,3894,3814,3889,3808,3889xm3900,3889v-6,,-11,5,-11,11c3889,3906,3894,3911,3900,3911v6,,11,-5,11,-11c3911,3894,3906,3889,3900,3889xm3993,3889v-6,,-11,5,-11,11c3982,3906,3987,3911,3993,3911v6,,11,-5,11,-11c4004,3894,3999,3889,3993,3889xm4086,3889v-6,,-11,5,-11,11c4075,3906,4080,3911,4086,3911v6,,10,-5,10,-11c4096,3894,4092,3889,4086,3889xm4178,3889v-6,,-11,5,-11,11c4167,3906,4172,3911,4178,3911v6,,11,-5,11,-11c4189,3894,4184,3889,4178,3889xm4271,3889v-6,,-11,5,-11,11c4260,3906,4265,3911,4271,3911v6,,11,-5,11,-11c4282,3894,4277,3889,4271,3889xm4363,3889v-6,,-10,5,-10,11c4353,3906,4357,3911,4363,3911v6,,11,-5,11,-11c4374,3894,4369,3889,4363,3889xm4456,3889v-6,,-11,5,-11,11c4445,3906,4450,3911,4456,3911v6,,11,-5,11,-11c4467,3894,4462,3889,4456,3889xm4549,3889v-6,,-11,5,-11,11c4538,3906,4543,3911,4549,3911v6,,10,-5,10,-11c4559,3894,4555,3889,4549,3889xm4641,3889v-6,,-11,5,-11,11c4630,3906,4635,3911,4641,3911v6,,11,-5,11,-11c4652,3894,4647,3889,4641,3889xm4734,3889v-6,,-11,5,-11,11c4723,3906,4728,3911,4734,3911v6,,11,-5,11,-11c4745,3894,4740,3889,4734,3889xm4826,3889v-6,,-10,5,-10,11c4816,3906,4820,3911,4826,3911v6,,11,-5,11,-11c4837,3894,4832,3889,4826,3889xm4919,3889v-6,,-11,5,-11,11c4908,3906,4913,3911,4919,3911v6,,11,-5,11,-11c4930,3894,4925,3889,4919,3889xm5012,3889v-6,,-11,5,-11,11c5001,3906,5006,3911,5012,3911v6,,11,-5,11,-11c5023,3894,5018,3889,5012,3889xm5104,3889v-6,,-11,5,-11,11c5093,3906,5098,3911,5104,3911v6,,11,-5,11,-11c5115,3894,5110,3889,5104,3889xm5197,3889v-6,,-11,5,-11,11c5186,3906,5191,3911,5197,3911v6,,11,-5,11,-11c5208,3894,5203,3889,5197,3889xm5289,3889v-6,,-10,5,-10,11c5279,3906,5283,3911,5289,3911v6,,11,-5,11,-11c5300,3894,5295,3889,5289,3889xm5382,3889v-6,,-11,5,-11,11c5371,3906,5376,3911,5382,3911v6,,11,-5,11,-11c5393,3894,5388,3889,5382,3889xm5475,3889v-6,,-11,5,-11,11c5464,3906,5469,3911,5475,3911v6,,11,-5,11,-11c5486,3894,5481,3889,5475,3889xm5567,3889v-6,,-11,5,-11,11c5556,3906,5561,3911,5567,3911v6,,11,-5,11,-11c5578,3894,5573,3889,5567,3889xm5660,3889v-6,,-11,5,-11,11c5649,3906,5654,3911,5660,3911v6,,11,-5,11,-11c5671,3894,5666,3889,5660,3889xm5752,3889v-6,,-10,5,-10,11c5742,3906,5746,3911,5752,3911v6,,11,-5,11,-11c5763,3894,5758,3889,5752,3889xm670,3993v,-6,-5,-11,-11,-11c653,3982,648,3987,648,3993v,6,5,10,11,10c665,4003,670,3999,670,3993xm670,4085v,-6,-5,-11,-11,-11c653,4074,648,4079,648,4085v,6,5,11,11,11c665,4096,670,4091,670,4085xm670,4178v,-6,-5,-11,-11,-11c653,4167,648,4172,648,4178v,6,5,11,11,11c665,4189,670,4184,670,4178xm670,4270v,-6,-5,-11,-11,-11c653,4259,648,4264,648,4270v,6,5,11,11,11c665,4281,670,4276,670,4270xm670,4363v,-6,-5,-11,-11,-11c653,4352,648,4357,648,4363v,6,5,11,11,11c665,4374,670,4369,670,4363xm670,4456v,-6,-5,-11,-11,-11c653,4445,648,4450,648,4456v,6,5,10,11,10c665,4466,670,4462,670,4456xm1318,3993v,-6,-5,-11,-11,-11c1301,3982,1297,3987,1297,3993v,6,4,10,10,10c1313,4003,1318,3999,1318,3993xm1318,4085v,-6,-5,-11,-11,-11c1301,4074,1297,4079,1297,4085v,6,4,11,10,11c1313,4096,1318,4091,1318,4085xm1318,4178v,-6,-5,-11,-11,-11c1301,4167,1297,4172,1297,4178v,6,4,11,10,11c1313,4189,1318,4184,1318,4178xm1318,4270v,-6,-5,-11,-11,-11c1301,4259,1297,4264,1297,4270v,6,4,11,10,11c1313,4281,1318,4276,1318,4270xm1318,4363v,-6,-5,-11,-11,-11c1301,4352,1297,4357,1297,4363v,6,4,11,10,11c1313,4374,1318,4369,1318,4363xm1318,4456v,-6,-5,-11,-11,-11c1301,4445,1297,4450,1297,4456v,6,4,10,10,10c1313,4466,1318,4462,1318,4456xm1967,3993v,-6,-5,-11,-11,-11c1950,3982,1945,3987,1945,3993v,6,5,10,11,10c1962,4003,1967,3999,1967,3993xm1967,4085v,-6,-5,-11,-11,-11c1950,4074,1945,4079,1945,4085v,6,5,11,11,11c1962,4096,1967,4091,1967,4085xm1967,4178v,-6,-5,-11,-11,-11c1950,4167,1945,4172,1945,4178v,6,5,11,11,11c1962,4189,1967,4184,1967,4178xm1967,4270v,-6,-5,-11,-11,-11c1950,4259,1945,4264,1945,4270v,6,5,11,11,11c1962,4281,1967,4276,1967,4270xm1967,4363v,-6,-5,-11,-11,-11c1950,4352,1945,4357,1945,4363v,6,5,11,11,11c1962,4374,1967,4369,1967,4363xm1967,4456v,-6,-5,-11,-11,-11c1950,4445,1945,4450,1945,4456v,6,5,10,11,10c1962,4466,1967,4462,1967,4456xm2615,3993v,-6,-5,-11,-11,-11c2598,3982,2593,3987,2593,3993v,6,5,10,11,10c2610,4003,2615,3999,2615,3993xm2615,4085v,-6,-5,-11,-11,-11c2598,4074,2593,4079,2593,4085v,6,5,11,11,11c2610,4096,2615,4091,2615,4085xm2615,4178v,-6,-5,-11,-11,-11c2598,4167,2593,4172,2593,4178v,6,5,11,11,11c2610,4189,2615,4184,2615,4178xm2615,4270v,-6,-5,-11,-11,-11c2598,4259,2593,4264,2593,4270v,6,5,11,11,11c2610,4281,2615,4276,2615,4270xm2615,4363v,-6,-5,-11,-11,-11c2598,4352,2593,4357,2593,4363v,6,5,11,11,11c2610,4374,2615,4369,2615,4363xm2615,4456v,-6,-5,-11,-11,-11c2598,4445,2593,4450,2593,4456v,6,5,10,11,10c2610,4466,2615,4462,2615,4456xm3263,3993v,-6,-5,-11,-11,-11c3246,3982,3241,3987,3241,3993v,6,5,10,11,10c3258,4003,3263,3999,3263,3993xm3263,4085v,-6,-5,-11,-11,-11c3246,4074,3241,4079,3241,4085v,6,5,11,11,11c3258,4096,3263,4091,3263,4085xm3263,4178v,-6,-5,-11,-11,-11c3246,4167,3241,4172,3241,4178v,6,5,11,11,11c3258,4189,3263,4184,3263,4178xm3263,4270v,-6,-5,-11,-11,-11c3246,4259,3241,4264,3241,4270v,6,5,11,11,11c3258,4281,3263,4276,3263,4270xm3263,4363v,-6,-5,-11,-11,-11c3246,4352,3241,4357,3241,4363v,6,5,11,11,11c3258,4374,3263,4369,3263,4363xm3263,4456v,-6,-5,-11,-11,-11c3246,4445,3241,4450,3241,4456v,6,5,10,11,10c3258,4466,3263,4462,3263,4456xm3911,3993v,-6,-5,-11,-11,-11c3894,3982,3889,3987,3889,3993v,6,5,10,11,10c3906,4003,3911,3999,3911,3993xm3911,4085v,-6,-5,-11,-11,-11c3894,4074,3889,4079,3889,4085v,6,5,11,11,11c3906,4096,3911,4091,3911,4085xm3911,4178v,-6,-5,-11,-11,-11c3894,4167,3889,4172,3889,4178v,6,5,11,11,11c3906,4189,3911,4184,3911,4178xm3911,4270v,-6,-5,-11,-11,-11c3894,4259,3889,4264,3889,4270v,6,5,11,11,11c3906,4281,3911,4276,3911,4270xm3911,4363v,-6,-5,-11,-11,-11c3894,4352,3889,4357,3889,4363v,6,5,11,11,11c3906,4374,3911,4369,3911,4363xm3911,4456v,-6,-5,-11,-11,-11c3894,4445,3889,4450,3889,4456v,6,5,10,11,10c3906,4466,3911,4462,3911,4456xm4559,3993v,-6,-4,-11,-10,-11c4543,3982,4538,3987,4538,3993v,6,5,10,11,10c4555,4003,4559,3999,4559,3993xm4559,4085v,-6,-4,-11,-10,-11c4543,4074,4538,4079,4538,4085v,6,5,11,11,11c4555,4096,4559,4091,4559,4085xm4559,4178v,-6,-4,-11,-10,-11c4543,4167,4538,4172,4538,4178v,6,5,11,11,11c4555,4189,4559,4184,4559,4178xm4559,4270v,-6,-4,-11,-10,-11c4543,4259,4538,4264,4538,4270v,6,5,11,11,11c4555,4281,4559,4276,4559,4270xm4559,4363v,-6,-4,-11,-10,-11c4543,4352,4538,4357,4538,4363v,6,5,11,11,11c4555,4374,4559,4369,4559,4363xm4559,4456v,-6,-4,-11,-10,-11c4543,4445,4538,4450,4538,4456v,6,5,10,11,10c4555,4466,4559,4462,4559,4456xm5208,3993v,-6,-5,-11,-11,-11c5191,3982,5186,3987,5186,3993v,6,5,10,11,10c5203,4003,5208,3999,5208,3993xm5208,4085v,-6,-5,-11,-11,-11c5191,4074,5186,4079,5186,4085v,6,5,11,11,11c5203,4096,5208,4091,5208,4085xm5208,4178v,-6,-5,-11,-11,-11c5191,4167,5186,4172,5186,4178v,6,5,11,11,11c5203,4189,5208,4184,5208,4178xm5208,4270v,-6,-5,-11,-11,-11c5191,4259,5186,4264,5186,4270v,6,5,11,11,11c5203,4281,5208,4276,5208,4270xm5208,4363v,-6,-5,-11,-11,-11c5191,4352,5186,4357,5186,4363v,6,5,11,11,11c5203,4374,5208,4369,5208,4363xm5208,4456v,-6,-5,-11,-11,-11c5191,4445,5186,4450,5186,4456v,6,5,10,11,10c5203,4466,5208,4462,5208,4456xm104,4537v-6,,-11,5,-11,11c93,4554,98,4559,104,4559v6,,10,-5,10,-11c114,4542,110,4537,104,4537xm196,4537v-6,,-11,5,-11,11c185,4554,190,4559,196,4559v6,,11,-5,11,-11c207,4542,202,4537,196,4537xm289,4537v-6,,-11,5,-11,11c278,4554,283,4559,289,4559v6,,11,-5,11,-11c300,4542,295,4537,289,4537xm381,4537v-6,,-11,5,-11,11c370,4554,375,4559,381,4559v6,,11,-5,11,-11c392,4542,387,4537,381,4537xm474,4537v-6,,-11,5,-11,11c463,4554,468,4559,474,4559v6,,11,-5,11,-11c485,4542,480,4537,474,4537xm567,4537v-6,,-11,5,-11,11c556,4554,561,4559,567,4559v6,,10,-5,10,-11c577,4542,573,4537,567,4537xm659,4537v-6,,-11,5,-11,11c648,4554,653,4559,659,4559v6,,11,-5,11,-11c670,4542,665,4537,659,4537xm752,4537v-6,,-11,5,-11,11c741,4554,746,4559,752,4559v6,,11,-5,11,-11c763,4542,758,4537,752,4537xm844,4537v-6,,-10,5,-10,11c834,4554,838,4559,844,4559v6,,11,-5,11,-11c855,4542,850,4537,844,4537xm937,4537v-6,,-11,5,-11,11c926,4554,931,4559,937,4559v6,,11,-5,11,-11c948,4542,943,4537,937,4537xm1030,4537v-6,,-11,5,-11,11c1019,4554,1024,4559,1030,4559v6,,10,-5,10,-11c1040,4542,1036,4537,1030,4537xm1122,4537v-6,,-11,5,-11,11c1111,4554,1116,4559,1122,4559v6,,11,-5,11,-11c1133,4542,1128,4537,1122,4537xm1215,4537v-6,,-11,5,-11,11c1204,4554,1209,4559,1215,4559v6,,11,-5,11,-11c1226,4542,1221,4537,1215,4537xm1307,4537v-6,,-10,5,-10,11c1297,4554,1301,4559,1307,4559v6,,11,-5,11,-11c1318,4542,1313,4537,1307,4537xm1400,4537v-6,,-11,5,-11,11c1389,4554,1394,4559,1400,4559v6,,11,-5,11,-11c1411,4542,1406,4537,1400,4537xm1493,4537v-6,,-11,5,-11,11c1482,4554,1487,4559,1493,4559v6,,11,-5,11,-11c1504,4542,1499,4537,1493,4537xm1585,4537v-6,,-11,5,-11,11c1574,4554,1579,4559,1585,4559v6,,11,-5,11,-11c1596,4542,1591,4537,1585,4537xm1678,4537v-6,,-11,5,-11,11c1667,4554,1672,4559,1678,4559v6,,11,-5,11,-11c1689,4542,1684,4537,1678,4537xm1770,4537v-6,,-10,5,-10,11c1760,4554,1764,4559,1770,4559v6,,11,-5,11,-11c1781,4542,1776,4537,1770,4537xm1863,4537v-6,,-11,5,-11,11c1852,4554,1857,4559,1863,4559v6,,11,-5,11,-11c1874,4542,1869,4537,1863,4537xm1956,4537v-6,,-11,5,-11,11c1945,4554,1950,4559,1956,4559v6,,11,-5,11,-11c1967,4542,1962,4537,1956,4537xm2048,4537v-6,,-11,5,-11,11c2037,4554,2042,4559,2048,4559v6,,11,-5,11,-11c2059,4542,2054,4537,2048,4537xm2141,4537v-6,,-11,5,-11,11c2130,4554,2135,4559,2141,4559v6,,11,-5,11,-11c2152,4542,2147,4537,2141,4537xm2233,4537v-6,,-10,5,-10,11c2223,4554,2227,4559,2233,4559v6,,11,-5,11,-11c2244,4542,2239,4537,2233,4537xm2326,4537v-6,,-11,5,-11,11c2315,4554,2320,4559,2326,4559v6,,11,-5,11,-11c2337,4542,2332,4537,2326,4537xm2419,4537v-6,,-11,5,-11,11c2408,4554,2413,4559,2419,4559v6,,11,-5,11,-11c2430,4542,2425,4537,2419,4537xm2511,4537v-6,,-11,5,-11,11c2500,4554,2505,4559,2511,4559v6,,11,-5,11,-11c2522,4542,2517,4537,2511,4537xm2604,4537v-6,,-11,5,-11,11c2593,4554,2598,4559,2604,4559v6,,11,-5,11,-11c2615,4542,2610,4537,2604,4537xm2697,4537v-7,,-11,5,-11,11c2686,4554,2690,4559,2697,4559v6,,10,-5,10,-11c2707,4542,2703,4537,2697,4537xm2789,4537v-6,,-11,5,-11,11c2778,4554,2783,4559,2789,4559v6,,11,-5,11,-11c2800,4542,2795,4537,2789,4537xm2882,4537v-6,,-11,5,-11,11c2871,4554,2876,4559,2882,4559v6,,11,-5,11,-11c2893,4542,2888,4537,2882,4537xm2974,4537v-6,,-11,5,-11,11c2963,4554,2968,4559,2974,4559v6,,11,-5,11,-11c2985,4542,2980,4537,2974,4537xm3067,4537v-6,,-11,5,-11,11c3056,4554,3061,4559,3067,4559v6,,11,-5,11,-11c3078,4542,3073,4537,3067,4537xm3160,4537v-6,,-11,5,-11,11c3149,4554,3154,4559,3160,4559v6,,10,-5,10,-11c3170,4542,3166,4537,3160,4537xm3252,4537v-6,,-11,5,-11,11c3241,4554,3246,4559,3252,4559v6,,11,-5,11,-11c3263,4542,3258,4537,3252,4537xm3345,4537v-6,,-11,5,-11,11c3334,4554,3339,4559,3345,4559v6,,11,-5,11,-11c3356,4542,3351,4537,3345,4537xm3437,4537v-6,,-11,5,-11,11c3426,4554,3431,4559,3437,4559v6,,11,-5,11,-11c3448,4542,3443,4537,3437,4537xm3530,4537v-6,,-11,5,-11,11c3519,4554,3524,4559,3530,4559v6,,11,-5,11,-11c3541,4542,3536,4537,3530,4537xm3623,4537v-6,,-11,5,-11,11c3612,4554,3617,4559,3623,4559v6,,10,-5,10,-11c3633,4542,3629,4537,3623,4537xm3715,4537v-6,,-11,5,-11,11c3704,4554,3709,4559,3715,4559v6,,11,-5,11,-11c3726,4542,3721,4537,3715,4537xm3808,4537v-6,,-11,5,-11,11c3797,4554,3802,4559,3808,4559v6,,11,-5,11,-11c3819,4542,3814,4537,3808,4537xm3900,4537v-6,,-11,5,-11,11c3889,4554,3894,4559,3900,4559v6,,11,-5,11,-11c3911,4542,3906,4537,3900,4537xm3993,4537v-6,,-11,5,-11,11c3982,4554,3987,4559,3993,4559v6,,11,-5,11,-11c4004,4542,3999,4537,3993,4537xm4086,4537v-6,,-11,5,-11,11c4075,4554,4080,4559,4086,4559v6,,10,-5,10,-11c4096,4542,4092,4537,4086,4537xm4178,4537v-6,,-11,5,-11,11c4167,4554,4172,4559,4178,4559v6,,11,-5,11,-11c4189,4542,4184,4537,4178,4537xm4271,4537v-6,,-11,5,-11,11c4260,4554,4265,4559,4271,4559v6,,11,-5,11,-11c4282,4542,4277,4537,4271,4537xm4363,4537v-6,,-10,5,-10,11c4353,4554,4357,4559,4363,4559v6,,11,-5,11,-11c4374,4542,4369,4537,4363,4537xm4456,4537v-6,,-11,5,-11,11c4445,4554,4450,4559,4456,4559v6,,11,-5,11,-11c4467,4542,4462,4537,4456,4537xm4549,4537v-6,,-11,5,-11,11c4538,4554,4543,4559,4549,4559v6,,10,-5,10,-11c4559,4542,4555,4537,4549,4537xm4641,4537v-6,,-11,5,-11,11c4630,4554,4635,4559,4641,4559v6,,11,-5,11,-11c4652,4542,4647,4537,4641,4537xm4734,4537v-6,,-11,5,-11,11c4723,4554,4728,4559,4734,4559v6,,11,-5,11,-11c4745,4542,4740,4537,4734,4537xm4826,4537v-6,,-10,5,-10,11c4816,4554,4820,4559,4826,4559v6,,11,-5,11,-11c4837,4542,4832,4537,4826,4537xm4919,4537v-6,,-11,5,-11,11c4908,4554,4913,4559,4919,4559v6,,11,-5,11,-11c4930,4542,4925,4537,4919,4537xm5012,4537v-6,,-11,5,-11,11c5001,4554,5006,4559,5012,4559v6,,11,-5,11,-11c5023,4542,5018,4537,5012,4537xm5104,4537v-6,,-11,5,-11,11c5093,4554,5098,4559,5104,4559v6,,11,-5,11,-11c5115,4542,5110,4537,5104,4537xm5197,4537v-6,,-11,5,-11,11c5186,4554,5191,4559,5197,4559v6,,11,-5,11,-11c5208,4542,5203,4537,5197,4537xm5289,4537v-6,,-10,5,-10,11c5279,4554,5283,4559,5289,4559v6,,11,-5,11,-11c5300,4542,5295,4537,5289,4537xm5382,4537v-6,,-11,5,-11,11c5371,4554,5376,4559,5382,4559v6,,11,-5,11,-11c5393,4542,5388,4537,5382,4537xm5475,4537v-6,,-11,5,-11,11c5464,4554,5469,4559,5475,4559v6,,11,-5,11,-11c5486,4542,5481,4537,5475,4537xm5567,4537v-6,,-11,5,-11,11c5556,4554,5561,4559,5567,4559v6,,11,-5,11,-11c5578,4542,5573,4537,5567,4537xm5660,4537v-6,,-11,5,-11,11c5649,4554,5654,4559,5660,4559v6,,11,-5,11,-11c5671,4542,5666,4537,5660,4537xm5752,4537v-6,,-10,5,-10,11c5742,4554,5746,4559,5752,4559v6,,11,-5,11,-11c5763,4542,5758,4537,5752,4537xm670,4641v,-6,-5,-11,-11,-11c653,4630,648,4635,648,4641v,6,5,11,11,11c665,4652,670,4647,670,4641xm670,4733v,-6,-5,-10,-11,-10c653,4723,648,4727,648,4733v,6,5,11,11,11c665,4744,670,4739,670,4733xm670,4826v,-6,-5,-11,-11,-11c653,4815,648,4820,648,4826v,6,5,11,11,11c665,4837,670,4832,670,4826xm670,4919v,-6,-5,-11,-11,-11c653,4908,648,4913,648,4919v,6,5,10,11,10c665,4929,670,4925,670,4919xm670,5011v,-6,-5,-11,-11,-11c653,5000,648,5005,648,5011v,6,5,11,11,11c665,5022,670,5017,670,5011xm670,5104v,-6,-5,-11,-11,-11c653,5093,648,5098,648,5104v,6,5,11,11,11c665,5115,670,5110,670,5104xm1318,4641v,-6,-5,-11,-11,-11c1301,4630,1297,4635,1297,4641v,6,4,11,10,11c1313,4652,1318,4647,1318,4641xm1318,4733v,-6,-5,-10,-11,-10c1301,4723,1297,4727,1297,4733v,6,4,11,10,11c1313,4744,1318,4739,1318,4733xm1318,4826v,-6,-5,-11,-11,-11c1301,4815,1297,4820,1297,4826v,6,4,11,10,11c1313,4837,1318,4832,1318,4826xm1318,4919v,-6,-5,-11,-11,-11c1301,4908,1297,4913,1297,4919v,6,4,10,10,10c1313,4929,1318,4925,1318,4919xm1318,5011v,-6,-5,-11,-11,-11c1301,5000,1297,5005,1297,5011v,6,4,11,10,11c1313,5022,1318,5017,1318,5011xm1318,5104v,-6,-5,-11,-11,-11c1301,5093,1297,5098,1297,5104v,6,4,11,10,11c1313,5115,1318,5110,1318,5104xm1967,4641v,-6,-5,-11,-11,-11c1950,4630,1945,4635,1945,4641v,6,5,11,11,11c1962,4652,1967,4647,1967,4641xm1967,4733v,-6,-5,-10,-11,-10c1950,4723,1945,4727,1945,4733v,6,5,11,11,11c1962,4744,1967,4739,1967,4733xm1967,4826v,-6,-5,-11,-11,-11c1950,4815,1945,4820,1945,4826v,6,5,11,11,11c1962,4837,1967,4832,1967,4826xm1967,4919v,-6,-5,-11,-11,-11c1950,4908,1945,4913,1945,4919v,6,5,10,11,10c1962,4929,1967,4925,1967,4919xm1967,5011v,-6,-5,-11,-11,-11c1950,5000,1945,5005,1945,5011v,6,5,11,11,11c1962,5022,1967,5017,1967,5011xm1967,5104v,-6,-5,-11,-11,-11c1950,5093,1945,5098,1945,5104v,6,5,11,11,11c1962,5115,1967,5110,1967,5104xm2615,4641v,-6,-5,-11,-11,-11c2598,4630,2593,4635,2593,4641v,6,5,11,11,11c2610,4652,2615,4647,2615,4641xm2615,4733v,-6,-5,-10,-11,-10c2598,4723,2593,4727,2593,4733v,6,5,11,11,11c2610,4744,2615,4739,2615,4733xm2615,4826v,-6,-5,-11,-11,-11c2598,4815,2593,4820,2593,4826v,6,5,11,11,11c2610,4837,2615,4832,2615,4826xm2615,4919v,-6,-5,-11,-11,-11c2598,4908,2593,4913,2593,4919v,6,5,10,11,10c2610,4929,2615,4925,2615,4919xm2615,5011v,-6,-5,-11,-11,-11c2598,5000,2593,5005,2593,5011v,6,5,11,11,11c2610,5022,2615,5017,2615,5011xm2615,5104v,-6,-5,-11,-11,-11c2598,5093,2593,5098,2593,5104v,6,5,11,11,11c2610,5115,2615,5110,2615,5104xm3263,4641v,-6,-5,-11,-11,-11c3246,4630,3241,4635,3241,4641v,6,5,11,11,11c3258,4652,3263,4647,3263,4641xm3263,4733v,-6,-5,-10,-11,-10c3246,4723,3241,4727,3241,4733v,6,5,11,11,11c3258,4744,3263,4739,3263,4733xm3263,4826v,-6,-5,-11,-11,-11c3246,4815,3241,4820,3241,4826v,6,5,11,11,11c3258,4837,3263,4832,3263,4826xm3263,4919v,-6,-5,-11,-11,-11c3246,4908,3241,4913,3241,4919v,6,5,10,11,10c3258,4929,3263,4925,3263,4919xm3263,5011v,-6,-5,-11,-11,-11c3246,5000,3241,5005,3241,5011v,6,5,11,11,11c3258,5022,3263,5017,3263,5011xm3263,5104v,-6,-5,-11,-11,-11c3246,5093,3241,5098,3241,5104v,6,5,11,11,11c3258,5115,3263,5110,3263,5104xm3911,4641v,-6,-5,-11,-11,-11c3894,4630,3889,4635,3889,4641v,6,5,11,11,11c3906,4652,3911,4647,3911,4641xm3911,4733v,-6,-5,-10,-11,-10c3894,4723,3889,4727,3889,4733v,6,5,11,11,11c3906,4744,3911,4739,3911,4733xm3911,4826v,-6,-5,-11,-11,-11c3894,4815,3889,4820,3889,4826v,6,5,11,11,11c3906,4837,3911,4832,3911,4826xm3911,4919v,-6,-5,-11,-11,-11c3894,4908,3889,4913,3889,4919v,6,5,10,11,10c3906,4929,3911,4925,3911,4919xm3911,5011v,-6,-5,-11,-11,-11c3894,5000,3889,5005,3889,5011v,6,5,11,11,11c3906,5022,3911,5017,3911,5011xm3911,5104v,-6,-5,-11,-11,-11c3894,5093,3889,5098,3889,5104v,6,5,11,11,11c3906,5115,3911,5110,3911,5104xm4559,4641v,-6,-4,-11,-10,-11c4543,4630,4538,4635,4538,4641v,6,5,11,11,11c4555,4652,4559,4647,4559,4641xm4559,4733v,-6,-4,-10,-10,-10c4543,4723,4538,4727,4538,4733v,6,5,11,11,11c4555,4744,4559,4739,4559,4733xm4559,4826v,-6,-4,-11,-10,-11c4543,4815,4538,4820,4538,4826v,6,5,11,11,11c4555,4837,4559,4832,4559,4826xm4559,4919v,-6,-4,-11,-10,-11c4543,4908,4538,4913,4538,4919v,6,5,10,11,10c4555,4929,4559,4925,4559,4919xm4559,5011v,-6,-4,-11,-10,-11c4543,5000,4538,5005,4538,5011v,6,5,11,11,11c4555,5022,4559,5017,4559,5011xm4559,5104v,-6,-4,-11,-10,-11c4543,5093,4538,5098,4538,5104v,6,5,11,11,11c4555,5115,4559,5110,4559,5104xm5208,4641v,-6,-5,-11,-11,-11c5191,4630,5186,4635,5186,4641v,6,5,11,11,11c5203,4652,5208,4647,5208,4641xm5208,4733v,-6,-5,-10,-11,-10c5191,4723,5186,4727,5186,4733v,6,5,11,11,11c5203,4744,5208,4739,5208,4733xm5208,4826v,-6,-5,-11,-11,-11c5191,4815,5186,4820,5186,4826v,6,5,11,11,11c5203,4837,5208,4832,5208,4826xm5208,4919v,-6,-5,-11,-11,-11c5191,4908,5186,4913,5186,4919v,6,5,10,11,10c5203,4929,5208,4925,5208,4919xm5208,5011v,-6,-5,-11,-11,-11c5191,5000,5186,5005,5186,5011v,6,5,11,11,11c5203,5022,5208,5017,5208,5011xm5208,5104v,-6,-5,-11,-11,-11c5191,5093,5186,5098,5186,5104v,6,5,11,11,11c5203,5115,5208,5110,5208,5104xm104,5186v-6,,-11,4,-11,10c93,5202,98,5207,104,5207v6,,10,-5,10,-11c114,5190,110,5186,104,5186xm196,5186v-6,,-11,4,-11,10c185,5202,190,5207,196,5207v6,,11,-5,11,-11c207,5190,202,5186,196,5186xm289,5186v-6,,-11,4,-11,10c278,5202,283,5207,289,5207v6,,11,-5,11,-11c300,5190,295,5186,289,5186xm381,5186v-6,,-11,4,-11,10c370,5202,375,5207,381,5207v6,,11,-5,11,-11c392,5190,387,5186,381,5186xm474,5186v-6,,-11,4,-11,10c463,5202,468,5207,474,5207v6,,11,-5,11,-11c485,5190,480,5186,474,5186xm567,5186v-6,,-11,4,-11,10c556,5202,561,5207,567,5207v6,,10,-5,10,-11c577,5190,573,5186,567,5186xm659,5186v-6,,-11,4,-11,10c648,5202,653,5207,659,5207v6,,11,-5,11,-11c670,5190,665,5186,659,5186xm752,5186v-6,,-11,4,-11,10c741,5202,746,5207,752,5207v6,,11,-5,11,-11c763,5190,758,5186,752,5186xm844,5186v-6,,-10,4,-10,10c834,5202,838,5207,844,5207v6,,11,-5,11,-11c855,5190,850,5186,844,5186xm937,5186v-6,,-11,4,-11,10c926,5202,931,5207,937,5207v6,,11,-5,11,-11c948,5190,943,5186,937,5186xm1030,5186v-6,,-11,4,-11,10c1019,5202,1024,5207,1030,5207v6,,10,-5,10,-11c1040,5190,1036,5186,1030,5186xm1122,5186v-6,,-11,4,-11,10c1111,5202,1116,5207,1122,5207v6,,11,-5,11,-11c1133,5190,1128,5186,1122,5186xm1215,5186v-6,,-11,4,-11,10c1204,5202,1209,5207,1215,5207v6,,11,-5,11,-11c1226,5190,1221,5186,1215,5186xm1307,5186v-6,,-10,4,-10,10c1297,5202,1301,5207,1307,5207v6,,11,-5,11,-11c1318,5190,1313,5186,1307,5186xm1400,5186v-6,,-11,4,-11,10c1389,5202,1394,5207,1400,5207v6,,11,-5,11,-11c1411,5190,1406,5186,1400,5186xm1493,5186v-6,,-11,4,-11,10c1482,5202,1487,5207,1493,5207v6,,11,-5,11,-11c1504,5190,1499,5186,1493,5186xm1585,5186v-6,,-11,4,-11,10c1574,5202,1579,5207,1585,5207v6,,11,-5,11,-11c1596,5190,1591,5186,1585,5186xm1678,5186v-6,,-11,4,-11,10c1667,5202,1672,5207,1678,5207v6,,11,-5,11,-11c1689,5190,1684,5186,1678,5186xm1770,5186v-6,,-10,4,-10,10c1760,5202,1764,5207,1770,5207v6,,11,-5,11,-11c1781,5190,1776,5186,1770,5186xm1863,5186v-6,,-11,4,-11,10c1852,5202,1857,5207,1863,5207v6,,11,-5,11,-11c1874,5190,1869,5186,1863,5186xm1956,5186v-6,,-11,4,-11,10c1945,5202,1950,5207,1956,5207v6,,11,-5,11,-11c1967,5190,1962,5186,1956,5186xm2048,5186v-6,,-11,4,-11,10c2037,5202,2042,5207,2048,5207v6,,11,-5,11,-11c2059,5190,2054,5186,2048,5186xm2141,5186v-6,,-11,4,-11,10c2130,5202,2135,5207,2141,5207v6,,11,-5,11,-11c2152,5190,2147,5186,2141,5186xm2233,5186v-6,,-10,4,-10,10c2223,5202,2227,5207,2233,5207v6,,11,-5,11,-11c2244,5190,2239,5186,2233,5186xm2326,5186v-6,,-11,4,-11,10c2315,5202,2320,5207,2326,5207v6,,11,-5,11,-11c2337,5190,2332,5186,2326,5186xm2419,5186v-6,,-11,4,-11,10c2408,5202,2413,5207,2419,5207v6,,11,-5,11,-11c2430,5190,2425,5186,2419,5186xm2511,5186v-6,,-11,4,-11,10c2500,5202,2505,5207,2511,5207v6,,11,-5,11,-11c2522,5190,2517,5186,2511,5186xm2604,5186v-6,,-11,4,-11,10c2593,5202,2598,5207,2604,5207v6,,11,-5,11,-11c2615,5190,2610,5186,2604,5186xm2697,5186v-7,,-11,4,-11,10c2686,5202,2690,5207,2697,5207v6,,10,-5,10,-11c2707,5190,2703,5186,2697,5186xm2789,5186v-6,,-11,4,-11,10c2778,5202,2783,5207,2789,5207v6,,11,-5,11,-11c2800,5190,2795,5186,2789,5186xm2882,5186v-6,,-11,4,-11,10c2871,5202,2876,5207,2882,5207v6,,11,-5,11,-11c2893,5190,2888,5186,2882,5186xm2974,5186v-6,,-11,4,-11,10c2963,5202,2968,5207,2974,5207v6,,11,-5,11,-11c2985,5190,2980,5186,2974,5186xm3067,5186v-6,,-11,4,-11,10c3056,5202,3061,5207,3067,5207v6,,11,-5,11,-11c3078,5190,3073,5186,3067,5186xm3160,5186v-6,,-11,4,-11,10c3149,5202,3154,5207,3160,5207v6,,10,-5,10,-11c3170,5190,3166,5186,3160,5186xm3252,5186v-6,,-11,4,-11,10c3241,5202,3246,5207,3252,5207v6,,11,-5,11,-11c3263,5190,3258,5186,3252,5186xm3345,5186v-6,,-11,4,-11,10c3334,5202,3339,5207,3345,5207v6,,11,-5,11,-11c3356,5190,3351,5186,3345,5186xm3437,5186v-6,,-11,4,-11,10c3426,5202,3431,5207,3437,5207v6,,11,-5,11,-11c3448,5190,3443,5186,3437,5186xm3530,5186v-6,,-11,4,-11,10c3519,5202,3524,5207,3530,5207v6,,11,-5,11,-11c3541,5190,3536,5186,3530,5186xm3623,5186v-6,,-11,4,-11,10c3612,5202,3617,5207,3623,5207v6,,10,-5,10,-11c3633,5190,3629,5186,3623,5186xm3715,5186v-6,,-11,4,-11,10c3704,5202,3709,5207,3715,5207v6,,11,-5,11,-11c3726,5190,3721,5186,3715,5186xm3808,5186v-6,,-11,4,-11,10c3797,5202,3802,5207,3808,5207v6,,11,-5,11,-11c3819,5190,3814,5186,3808,5186xm3900,5186v-6,,-11,4,-11,10c3889,5202,3894,5207,3900,5207v6,,11,-5,11,-11c3911,5190,3906,5186,3900,5186xm3993,5186v-6,,-11,4,-11,10c3982,5202,3987,5207,3993,5207v6,,11,-5,11,-11c4004,5190,3999,5186,3993,5186xm4086,5186v-6,,-11,4,-11,10c4075,5202,4080,5207,4086,5207v6,,10,-5,10,-11c4096,5190,4092,5186,4086,5186xm4178,5186v-6,,-11,4,-11,10c4167,5202,4172,5207,4178,5207v6,,11,-5,11,-11c4189,5190,4184,5186,4178,5186xm4271,5186v-6,,-11,4,-11,10c4260,5202,4265,5207,4271,5207v6,,11,-5,11,-11c4282,5190,4277,5186,4271,5186xm4363,5186v-6,,-10,4,-10,10c4353,5202,4357,5207,4363,5207v6,,11,-5,11,-11c4374,5190,4369,5186,4363,5186xm4456,5186v-6,,-11,4,-11,10c4445,5202,4450,5207,4456,5207v6,,11,-5,11,-11c4467,5190,4462,5186,4456,5186xm4549,5186v-6,,-11,4,-11,10c4538,5202,4543,5207,4549,5207v6,,10,-5,10,-11c4559,5190,4555,5186,4549,5186xm4641,5186v-6,,-11,4,-11,10c4630,5202,4635,5207,4641,5207v6,,11,-5,11,-11c4652,5190,4647,5186,4641,5186xm4734,5186v-6,,-11,4,-11,10c4723,5202,4728,5207,4734,5207v6,,11,-5,11,-11c4745,5190,4740,5186,4734,5186xm4826,5186v-6,,-10,4,-10,10c4816,5202,4820,5207,4826,5207v6,,11,-5,11,-11c4837,5190,4832,5186,4826,5186xm4919,5186v-6,,-11,4,-11,10c4908,5202,4913,5207,4919,5207v6,,11,-5,11,-11c4930,5190,4925,5186,4919,5186xm5012,5186v-6,,-11,4,-11,10c5001,5202,5006,5207,5012,5207v6,,11,-5,11,-11c5023,5190,5018,5186,5012,5186xm5104,5186v-6,,-11,4,-11,10c5093,5202,5098,5207,5104,5207v6,,11,-5,11,-11c5115,5190,5110,5186,5104,5186xm5197,5186v-6,,-11,4,-11,10c5186,5202,5191,5207,5197,5207v6,,11,-5,11,-11c5208,5190,5203,5186,5197,5186xm5289,5186v-6,,-10,4,-10,10c5279,5202,5283,5207,5289,5207v6,,11,-5,11,-11c5300,5190,5295,5186,5289,5186xm5382,5186v-6,,-11,4,-11,10c5371,5202,5376,5207,5382,5207v6,,11,-5,11,-11c5393,5190,5388,5186,5382,5186xm5475,5186v-6,,-11,4,-11,10c5464,5202,5469,5207,5475,5207v6,,11,-5,11,-11c5486,5190,5481,5186,5475,5186xm5567,5186v-6,,-11,4,-11,10c5556,5202,5561,5207,5567,5207v6,,11,-5,11,-11c5578,5190,5573,5186,5567,5186xm5660,5186v-6,,-11,4,-11,10c5649,5202,5654,5207,5660,5207v6,,11,-5,11,-11c5671,5190,5666,5186,5660,5186xm5752,5186v-6,,-10,4,-10,10c5742,5202,5746,5207,5752,5207v6,,11,-5,11,-11c5763,5190,5758,5186,5752,5186xm670,5289v,-6,-5,-11,-11,-11c653,5278,648,5283,648,5289v,6,5,11,11,11c665,5300,670,5295,670,5289xm670,5382v,-6,-5,-11,-11,-11c653,5371,648,5376,648,5382v,6,5,11,11,11c665,5393,670,5388,670,5382xm670,5474v,-6,-5,-11,-11,-11c653,5463,648,5468,648,5474v,6,5,11,11,11c665,5485,670,5480,670,5474xm670,5567v,-6,-5,-11,-11,-11c653,5556,648,5561,648,5567v,6,5,11,11,11c665,5578,670,5573,670,5567xm670,5659v,-6,-5,-10,-11,-10c653,5649,648,5653,648,5659v,6,5,11,11,11c665,5670,670,5665,670,5659xm670,5752v,-6,-5,-11,-11,-11c653,5741,648,5746,648,5752v,6,5,11,11,11c665,5763,670,5758,670,5752xm1318,5289v,-6,-5,-11,-11,-11c1301,5278,1297,5283,1297,5289v,6,4,11,10,11c1313,5300,1318,5295,1318,5289xm1318,5382v,-6,-5,-11,-11,-11c1301,5371,1297,5376,1297,5382v,6,4,11,10,11c1313,5393,1318,5388,1318,5382xm1318,5474v,-6,-5,-11,-11,-11c1301,5463,1297,5468,1297,5474v,6,4,11,10,11c1313,5485,1318,5480,1318,5474xm1318,5567v,-6,-5,-11,-11,-11c1301,5556,1297,5561,1297,5567v,6,4,11,10,11c1313,5578,1318,5573,1318,5567xm1318,5659v,-6,-5,-10,-11,-10c1301,5649,1297,5653,1297,5659v,6,4,11,10,11c1313,5670,1318,5665,1318,5659xm1318,5752v,-6,-5,-11,-11,-11c1301,5741,1297,5746,1297,5752v,6,4,11,10,11c1313,5763,1318,5758,1318,5752xm1967,5289v,-6,-5,-11,-11,-11c1950,5278,1945,5283,1945,5289v,6,5,11,11,11c1962,5300,1967,5295,1967,5289xm1967,5382v,-6,-5,-11,-11,-11c1950,5371,1945,5376,1945,5382v,6,5,11,11,11c1962,5393,1967,5388,1967,5382xm1967,5474v,-6,-5,-11,-11,-11c1950,5463,1945,5468,1945,5474v,6,5,11,11,11c1962,5485,1967,5480,1967,5474xm1967,5567v,-6,-5,-11,-11,-11c1950,5556,1945,5561,1945,5567v,6,5,11,11,11c1962,5578,1967,5573,1967,5567xm1967,5659v,-6,-5,-10,-11,-10c1950,5649,1945,5653,1945,5659v,6,5,11,11,11c1962,5670,1967,5665,1967,5659xm1967,5752v,-6,-5,-11,-11,-11c1950,5741,1945,5746,1945,5752v,6,5,11,11,11c1962,5763,1967,5758,1967,5752xm2615,5289v,-6,-5,-11,-11,-11c2598,5278,2593,5283,2593,5289v,6,5,11,11,11c2610,5300,2615,5295,2615,5289xm2615,5382v,-6,-5,-11,-11,-11c2598,5371,2593,5376,2593,5382v,6,5,11,11,11c2610,5393,2615,5388,2615,5382xm2615,5474v,-6,-5,-11,-11,-11c2598,5463,2593,5468,2593,5474v,6,5,11,11,11c2610,5485,2615,5480,2615,5474xm2615,5567v,-6,-5,-11,-11,-11c2598,5556,2593,5561,2593,5567v,6,5,11,11,11c2610,5578,2615,5573,2615,5567xm2615,5659v,-6,-5,-10,-11,-10c2598,5649,2593,5653,2593,5659v,6,5,11,11,11c2610,5670,2615,5665,2615,5659xm2615,5752v,-6,-5,-11,-11,-11c2598,5741,2593,5746,2593,5752v,6,5,11,11,11c2610,5763,2615,5758,2615,5752xm3263,5289v,-6,-5,-11,-11,-11c3246,5278,3241,5283,3241,5289v,6,5,11,11,11c3258,5300,3263,5295,3263,5289xm3263,5382v,-6,-5,-11,-11,-11c3246,5371,3241,5376,3241,5382v,6,5,11,11,11c3258,5393,3263,5388,3263,5382xm3263,5474v,-6,-5,-11,-11,-11c3246,5463,3241,5468,3241,5474v,6,5,11,11,11c3258,5485,3263,5480,3263,5474xm3263,5567v,-6,-5,-11,-11,-11c3246,5556,3241,5561,3241,5567v,6,5,11,11,11c3258,5578,3263,5573,3263,5567xm3263,5659v,-6,-5,-10,-11,-10c3246,5649,3241,5653,3241,5659v,6,5,11,11,11c3258,5670,3263,5665,3263,5659xm3263,5752v,-6,-5,-11,-11,-11c3246,5741,3241,5746,3241,5752v,6,5,11,11,11c3258,5763,3263,5758,3263,5752xm3911,5289v,-6,-5,-11,-11,-11c3894,5278,3889,5283,3889,5289v,6,5,11,11,11c3906,5300,3911,5295,3911,5289xm3911,5382v,-6,-5,-11,-11,-11c3894,5371,3889,5376,3889,5382v,6,5,11,11,11c3906,5393,3911,5388,3911,5382xm3911,5474v,-6,-5,-11,-11,-11c3894,5463,3889,5468,3889,5474v,6,5,11,11,11c3906,5485,3911,5480,3911,5474xm3911,5567v,-6,-5,-11,-11,-11c3894,5556,3889,5561,3889,5567v,6,5,11,11,11c3906,5578,3911,5573,3911,5567xm3911,5659v,-6,-5,-10,-11,-10c3894,5649,3889,5653,3889,5659v,6,5,11,11,11c3906,5670,3911,5665,3911,5659xm3911,5752v,-6,-5,-11,-11,-11c3894,5741,3889,5746,3889,5752v,6,5,11,11,11c3906,5763,3911,5758,3911,5752xm4559,5289v,-6,-4,-11,-10,-11c4543,5278,4538,5283,4538,5289v,6,5,11,11,11c4555,5300,4559,5295,4559,5289xm4559,5382v,-6,-4,-11,-10,-11c4543,5371,4538,5376,4538,5382v,6,5,11,11,11c4555,5393,4559,5388,4559,5382xm4559,5474v,-6,-4,-11,-10,-11c4543,5463,4538,5468,4538,5474v,6,5,11,11,11c4555,5485,4559,5480,4559,5474xm4559,5567v,-6,-4,-11,-10,-11c4543,5556,4538,5561,4538,5567v,6,5,11,11,11c4555,5578,4559,5573,4559,5567xm4559,5659v,-6,-4,-10,-10,-10c4543,5649,4538,5653,4538,5659v,6,5,11,11,11c4555,5670,4559,5665,4559,5659xm4559,5752v,-6,-4,-11,-10,-11c4543,5741,4538,5746,4538,5752v,6,5,11,11,11c4555,5763,4559,5758,4559,5752xm5208,5289v,-6,-5,-11,-11,-11c5191,5278,5186,5283,5186,5289v,6,5,11,11,11c5203,5300,5208,5295,5208,5289xm5208,5382v,-6,-5,-11,-11,-11c5191,5371,5186,5376,5186,5382v,6,5,11,11,11c5203,5393,5208,5388,5208,5382xm5208,5474v,-6,-5,-11,-11,-11c5191,5463,5186,5468,5186,5474v,6,5,11,11,11c5203,5485,5208,5480,5208,5474xm5208,5567v,-6,-5,-11,-11,-11c5191,5556,5186,5561,5186,5567v,6,5,11,11,11c5203,5578,5208,5573,5208,5567xm5208,5659v,-6,-5,-10,-11,-10c5191,5649,5186,5653,5186,5659v,6,5,11,11,11c5203,5670,5208,5665,5208,5659xm5208,5752v,-6,-5,-11,-11,-11c5191,5741,5186,5746,5186,5752v,6,5,11,11,11c5203,5763,5208,5758,5208,5752xm104,5834v-6,,-11,5,-11,11c93,5851,98,5856,104,5856v6,,10,-5,10,-11c114,5839,110,5834,104,5834xm196,5834v-6,,-11,5,-11,11c185,5851,190,5856,196,5856v6,,11,-5,11,-11c207,5839,202,5834,196,5834xm289,5834v-6,,-11,5,-11,11c278,5851,283,5856,289,5856v6,,11,-5,11,-11c300,5839,295,5834,289,5834xm381,5834v-6,,-11,5,-11,11c370,5851,375,5856,381,5856v6,,11,-5,11,-11c392,5839,387,5834,381,5834xm474,5834v-6,,-11,5,-11,11c463,5851,468,5856,474,5856v6,,11,-5,11,-11c485,5839,480,5834,474,5834xm567,5834v-6,,-11,5,-11,11c556,5851,561,5856,567,5856v6,,10,-5,10,-11c577,5839,573,5834,567,5834xm659,5834v-6,,-11,5,-11,11c648,5851,653,5856,659,5856v6,,11,-5,11,-11c670,5839,665,5834,659,5834xm752,5834v-6,,-11,5,-11,11c741,5851,746,5856,752,5856v6,,11,-5,11,-11c763,5839,758,5834,752,5834xm844,5834v-6,,-10,5,-10,11c834,5851,838,5856,844,5856v6,,11,-5,11,-11c855,5839,850,5834,844,5834xm937,5834v-6,,-11,5,-11,11c926,5851,931,5856,937,5856v6,,11,-5,11,-11c948,5839,943,5834,937,5834xm1030,5834v-6,,-11,5,-11,11c1019,5851,1024,5856,1030,5856v6,,10,-5,10,-11c1040,5839,1036,5834,1030,5834xm1122,5834v-6,,-11,5,-11,11c1111,5851,1116,5856,1122,5856v6,,11,-5,11,-11c1133,5839,1128,5834,1122,5834xm1215,5834v-6,,-11,5,-11,11c1204,5851,1209,5856,1215,5856v6,,11,-5,11,-11c1226,5839,1221,5834,1215,5834xm1307,5834v-6,,-10,5,-10,11c1297,5851,1301,5856,1307,5856v6,,11,-5,11,-11c1318,5839,1313,5834,1307,5834xm1400,5834v-6,,-11,5,-11,11c1389,5851,1394,5856,1400,5856v6,,11,-5,11,-11c1411,5839,1406,5834,1400,5834xm1493,5834v-6,,-11,5,-11,11c1482,5851,1487,5856,1493,5856v6,,11,-5,11,-11c1504,5839,1499,5834,1493,5834xm1585,5834v-6,,-11,5,-11,11c1574,5851,1579,5856,1585,5856v6,,11,-5,11,-11c1596,5839,1591,5834,1585,5834xm1678,5834v-6,,-11,5,-11,11c1667,5851,1672,5856,1678,5856v6,,11,-5,11,-11c1689,5839,1684,5834,1678,5834xm1770,5834v-6,,-10,5,-10,11c1760,5851,1764,5856,1770,5856v6,,11,-5,11,-11c1781,5839,1776,5834,1770,5834xm1863,5834v-6,,-11,5,-11,11c1852,5851,1857,5856,1863,5856v6,,11,-5,11,-11c1874,5839,1869,5834,1863,5834xm1956,5834v-6,,-11,5,-11,11c1945,5851,1950,5856,1956,5856v6,,11,-5,11,-11c1967,5839,1962,5834,1956,5834xm2048,5834v-6,,-11,5,-11,11c2037,5851,2042,5856,2048,5856v6,,11,-5,11,-11c2059,5839,2054,5834,2048,5834xm2141,5834v-6,,-11,5,-11,11c2130,5851,2135,5856,2141,5856v6,,11,-5,11,-11c2152,5839,2147,5834,2141,5834xm2233,5834v-6,,-10,5,-10,11c2223,5851,2227,5856,2233,5856v6,,11,-5,11,-11c2244,5839,2239,5834,2233,5834xm2326,5834v-6,,-11,5,-11,11c2315,5851,2320,5856,2326,5856v6,,11,-5,11,-11c2337,5839,2332,5834,2326,5834xm2419,5834v-6,,-11,5,-11,11c2408,5851,2413,5856,2419,5856v6,,11,-5,11,-11c2430,5839,2425,5834,2419,5834xm2511,5834v-6,,-11,5,-11,11c2500,5851,2505,5856,2511,5856v6,,11,-5,11,-11c2522,5839,2517,5834,2511,5834xm2604,5834v-6,,-11,5,-11,11c2593,5851,2598,5856,2604,5856v6,,11,-5,11,-11c2615,5839,2610,5834,2604,5834xm2697,5834v-7,,-11,5,-11,11c2686,5851,2690,5856,2697,5856v6,,10,-5,10,-11c2707,5839,2703,5834,2697,5834xm2789,5834v-6,,-11,5,-11,11c2778,5851,2783,5856,2789,5856v6,,11,-5,11,-11c2800,5839,2795,5834,2789,5834xm2882,5834v-6,,-11,5,-11,11c2871,5851,2876,5856,2882,5856v6,,11,-5,11,-11c2893,5839,2888,5834,2882,5834xm2974,5834v-6,,-11,5,-11,11c2963,5851,2968,5856,2974,5856v6,,11,-5,11,-11c2985,5839,2980,5834,2974,5834xm3067,5834v-6,,-11,5,-11,11c3056,5851,3061,5856,3067,5856v6,,11,-5,11,-11c3078,5839,3073,5834,3067,5834xm3160,5834v-6,,-11,5,-11,11c3149,5851,3154,5856,3160,5856v6,,10,-5,10,-11c3170,5839,3166,5834,3160,5834xm3252,5834v-6,,-11,5,-11,11c3241,5851,3246,5856,3252,5856v6,,11,-5,11,-11c3263,5839,3258,5834,3252,5834xm3345,5834v-6,,-11,5,-11,11c3334,5851,3339,5856,3345,5856v6,,11,-5,11,-11c3356,5839,3351,5834,3345,5834xm3437,5834v-6,,-11,5,-11,11c3426,5851,3431,5856,3437,5856v6,,11,-5,11,-11c3448,5839,3443,5834,3437,5834xm3530,5834v-6,,-11,5,-11,11c3519,5851,3524,5856,3530,5856v6,,11,-5,11,-11c3541,5839,3536,5834,3530,5834xm3623,5834v-6,,-11,5,-11,11c3612,5851,3617,5856,3623,5856v6,,10,-5,10,-11c3633,5839,3629,5834,3623,5834xm3715,5834v-6,,-11,5,-11,11c3704,5851,3709,5856,3715,5856v6,,11,-5,11,-11c3726,5839,3721,5834,3715,5834xm3808,5834v-6,,-11,5,-11,11c3797,5851,3802,5856,3808,5856v6,,11,-5,11,-11c3819,5839,3814,5834,3808,5834xm3900,5834v-6,,-11,5,-11,11c3889,5851,3894,5856,3900,5856v6,,11,-5,11,-11c3911,5839,3906,5834,3900,5834xm3993,5834v-6,,-11,5,-11,11c3982,5851,3987,5856,3993,5856v6,,11,-5,11,-11c4004,5839,3999,5834,3993,5834xm4086,5834v-6,,-11,5,-11,11c4075,5851,4080,5856,4086,5856v6,,10,-5,10,-11c4096,5839,4092,5834,4086,5834xm4178,5834v-6,,-11,5,-11,11c4167,5851,4172,5856,4178,5856v6,,11,-5,11,-11c4189,5839,4184,5834,4178,5834xm4271,5834v-6,,-11,5,-11,11c4260,5851,4265,5856,4271,5856v6,,11,-5,11,-11c4282,5839,4277,5834,4271,5834xm4363,5834v-6,,-10,5,-10,11c4353,5851,4357,5856,4363,5856v6,,11,-5,11,-11c4374,5839,4369,5834,4363,5834xm4456,5834v-6,,-11,5,-11,11c4445,5851,4450,5856,4456,5856v6,,11,-5,11,-11c4467,5839,4462,5834,4456,5834xm4549,5834v-6,,-11,5,-11,11c4538,5851,4543,5856,4549,5856v6,,10,-5,10,-11c4559,5839,4555,5834,4549,5834xm4641,5834v-6,,-11,5,-11,11c4630,5851,4635,5856,4641,5856v6,,11,-5,11,-11c4652,5839,4647,5834,4641,5834xm4734,5834v-6,,-11,5,-11,11c4723,5851,4728,5856,4734,5856v6,,11,-5,11,-11c4745,5839,4740,5834,4734,5834xm4826,5834v-6,,-10,5,-10,11c4816,5851,4820,5856,4826,5856v6,,11,-5,11,-11c4837,5839,4832,5834,4826,5834xm4919,5834v-6,,-11,5,-11,11c4908,5851,4913,5856,4919,5856v6,,11,-5,11,-11c4930,5839,4925,5834,4919,5834xm5012,5834v-6,,-11,5,-11,11c5001,5851,5006,5856,5012,5856v6,,11,-5,11,-11c5023,5839,5018,5834,5012,5834xm5104,5834v-6,,-11,5,-11,11c5093,5851,5098,5856,5104,5856v6,,11,-5,11,-11c5115,5839,5110,5834,5104,5834xm5197,5834v-6,,-11,5,-11,11c5186,5851,5191,5856,5197,5856v6,,11,-5,11,-11c5208,5839,5203,5834,5197,5834xm5289,5834v-6,,-10,5,-10,11c5279,5851,5283,5856,5289,5856v6,,11,-5,11,-11c5300,5839,5295,5834,5289,5834xm5382,5834v-6,,-11,5,-11,11c5371,5851,5376,5856,5382,5856v6,,11,-5,11,-11c5393,5839,5388,5834,5382,5834xm5475,5834v-6,,-11,5,-11,11c5464,5851,5469,5856,5475,5856v6,,11,-5,11,-11c5486,5839,5481,5834,5475,5834xm5567,5834v-6,,-11,5,-11,11c5556,5851,5561,5856,5567,5856v6,,11,-5,11,-11c5578,5839,5573,5834,5567,5834xm5660,5834v-6,,-11,5,-11,11c5649,5851,5654,5856,5660,5856v6,,11,-5,11,-11c5671,5839,5666,5834,5660,5834xm5752,5834v-6,,-10,5,-10,11c5742,5851,5746,5856,5752,5856v6,,11,-5,11,-11c5763,5839,5758,5834,5752,5834xm670,5937v,-6,-5,-11,-11,-11c653,5926,648,5931,648,5937v,6,5,11,11,11c665,5948,670,5943,670,5937xm670,6030v,-6,-5,-11,-11,-11c653,6019,648,6024,648,6030v,6,5,11,11,11c665,6041,670,6036,670,6030xm670,6122v,-6,-5,-10,-11,-10c653,6112,648,6116,648,6122v,6,5,11,11,11c665,6133,670,6128,670,6122xm670,6215v,-6,-5,-11,-11,-11c653,6204,648,6209,648,6215v,6,5,11,11,11c665,6226,670,6221,670,6215xm670,6308v,-6,-5,-11,-11,-11c653,6297,648,6302,648,6308v,6,5,11,11,11c665,6319,670,6314,670,6308xm670,6400v,-6,-5,-11,-11,-11c653,6389,648,6394,648,6400v,6,5,11,11,11c665,6411,670,6406,670,6400xm1318,5937v,-6,-5,-11,-11,-11c1301,5926,1297,5931,1297,5937v,6,4,11,10,11c1313,5948,1318,5943,1318,5937xm1318,6030v,-6,-5,-11,-11,-11c1301,6019,1297,6024,1297,6030v,6,4,11,10,11c1313,6041,1318,6036,1318,6030xm1318,6122v,-6,-5,-10,-11,-10c1301,6112,1297,6116,1297,6122v,6,4,11,10,11c1313,6133,1318,6128,1318,6122xm1318,6215v,-6,-5,-11,-11,-11c1301,6204,1297,6209,1297,6215v,6,4,11,10,11c1313,6226,1318,6221,1318,6215xm1318,6308v,-6,-5,-11,-11,-11c1301,6297,1297,6302,1297,6308v,6,4,11,10,11c1313,6319,1318,6314,1318,6308xm1318,6400v,-6,-5,-11,-11,-11c1301,6389,1297,6394,1297,6400v,6,4,11,10,11c1313,6411,1318,6406,1318,6400xm1967,5937v,-6,-5,-11,-11,-11c1950,5926,1945,5931,1945,5937v,6,5,11,11,11c1962,5948,1967,5943,1967,5937xm1967,6030v,-6,-5,-11,-11,-11c1950,6019,1945,6024,1945,6030v,6,5,11,11,11c1962,6041,1967,6036,1967,6030xm1967,6122v,-6,-5,-10,-11,-10c1950,6112,1945,6116,1945,6122v,6,5,11,11,11c1962,6133,1967,6128,1967,6122xm1967,6215v,-6,-5,-11,-11,-11c1950,6204,1945,6209,1945,6215v,6,5,11,11,11c1962,6226,1967,6221,1967,6215xm1967,6308v,-6,-5,-11,-11,-11c1950,6297,1945,6302,1945,6308v,6,5,11,11,11c1962,6319,1967,6314,1967,6308xm1967,6400v,-6,-5,-11,-11,-11c1950,6389,1945,6394,1945,6400v,6,5,11,11,11c1962,6411,1967,6406,1967,6400xm2615,5937v,-6,-5,-11,-11,-11c2598,5926,2593,5931,2593,5937v,6,5,11,11,11c2610,5948,2615,5943,2615,5937xm2615,6030v,-6,-5,-11,-11,-11c2598,6019,2593,6024,2593,6030v,6,5,11,11,11c2610,6041,2615,6036,2615,6030xm2615,6122v,-6,-5,-10,-11,-10c2598,6112,2593,6116,2593,6122v,6,5,11,11,11c2610,6133,2615,6128,2615,6122xm2615,6215v,-6,-5,-11,-11,-11c2598,6204,2593,6209,2593,6215v,6,5,11,11,11c2610,6226,2615,6221,2615,6215xm2615,6308v,-6,-5,-11,-11,-11c2598,6297,2593,6302,2593,6308v,6,5,11,11,11c2610,6319,2615,6314,2615,6308xm2615,6400v,-6,-5,-11,-11,-11c2598,6389,2593,6394,2593,6400v,6,5,11,11,11c2610,6411,2615,6406,2615,6400xm3263,5937v,-6,-5,-11,-11,-11c3246,5926,3241,5931,3241,5937v,6,5,11,11,11c3258,5948,3263,5943,3263,5937xm3263,6030v,-6,-5,-11,-11,-11c3246,6019,3241,6024,3241,6030v,6,5,11,11,11c3258,6041,3263,6036,3263,6030xm3263,6122v,-6,-5,-10,-11,-10c3246,6112,3241,6116,3241,6122v,6,5,11,11,11c3258,6133,3263,6128,3263,6122xm3263,6215v,-6,-5,-11,-11,-11c3246,6204,3241,6209,3241,6215v,6,5,11,11,11c3258,6226,3263,6221,3263,6215xm3263,6308v,-6,-5,-11,-11,-11c3246,6297,3241,6302,3241,6308v,6,5,11,11,11c3258,6319,3263,6314,3263,6308xm3263,6400v,-6,-5,-11,-11,-11c3246,6389,3241,6394,3241,6400v,6,5,11,11,11c3258,6411,3263,6406,3263,6400xm3911,5937v,-6,-5,-11,-11,-11c3894,5926,3889,5931,3889,5937v,6,5,11,11,11c3906,5948,3911,5943,3911,5937xm3911,6030v,-6,-5,-11,-11,-11c3894,6019,3889,6024,3889,6030v,6,5,11,11,11c3906,6041,3911,6036,3911,6030xm3911,6122v,-6,-5,-10,-11,-10c3894,6112,3889,6116,3889,6122v,6,5,11,11,11c3906,6133,3911,6128,3911,6122xm3911,6215v,-6,-5,-11,-11,-11c3894,6204,3889,6209,3889,6215v,6,5,11,11,11c3906,6226,3911,6221,3911,6215xm3911,6308v,-6,-5,-11,-11,-11c3894,6297,3889,6302,3889,6308v,6,5,11,11,11c3906,6319,3911,6314,3911,6308xm3911,6400v,-6,-5,-11,-11,-11c3894,6389,3889,6394,3889,6400v,6,5,11,11,11c3906,6411,3911,6406,3911,6400xm4559,5937v,-6,-4,-11,-10,-11c4543,5926,4538,5931,4538,5937v,6,5,11,11,11c4555,5948,4559,5943,4559,5937xm4559,6030v,-6,-4,-11,-10,-11c4543,6019,4538,6024,4538,6030v,6,5,11,11,11c4555,6041,4559,6036,4559,6030xm4559,6122v,-6,-4,-10,-10,-10c4543,6112,4538,6116,4538,6122v,6,5,11,11,11c4555,6133,4559,6128,4559,6122xm4559,6215v,-6,-4,-11,-10,-11c4543,6204,4538,6209,4538,6215v,6,5,11,11,11c4555,6226,4559,6221,4559,6215xm4559,6308v,-6,-4,-11,-10,-11c4543,6297,4538,6302,4538,6308v,6,5,11,11,11c4555,6319,4559,6314,4559,6308xm4559,6400v,-6,-4,-11,-10,-11c4543,6389,4538,6394,4538,6400v,6,5,11,11,11c4555,6411,4559,6406,4559,6400xm5208,5937v,-6,-5,-11,-11,-11c5191,5926,5186,5931,5186,5937v,6,5,11,11,11c5203,5948,5208,5943,5208,5937xm5208,6030v,-6,-5,-11,-11,-11c5191,6019,5186,6024,5186,6030v,6,5,11,11,11c5203,6041,5208,6036,5208,6030xm5208,6122v,-6,-5,-10,-11,-10c5191,6112,5186,6116,5186,6122v,6,5,11,11,11c5203,6133,5208,6128,5208,6122xm5208,6215v,-6,-5,-11,-11,-11c5191,6204,5186,6209,5186,6215v,6,5,11,11,11c5203,6226,5208,6221,5208,6215xm5208,6308v,-6,-5,-11,-11,-11c5191,6297,5186,6302,5186,6308v,6,5,11,11,11c5203,6319,5208,6314,5208,6308xm5208,6400v,-6,-5,-11,-11,-11c5191,6389,5186,6394,5186,6400v,6,5,11,11,11c5203,6411,5208,6406,5208,6400xm104,6482v-6,,-11,5,-11,11c93,6499,98,6504,104,6504v6,,10,-5,10,-11c114,6487,110,6482,104,6482xm196,6482v-6,,-11,5,-11,11c185,6499,190,6504,196,6504v6,,11,-5,11,-11c207,6487,202,6482,196,6482xm289,6482v-6,,-11,5,-11,11c278,6499,283,6504,289,6504v6,,11,-5,11,-11c300,6487,295,6482,289,6482xm381,6482v-6,,-11,5,-11,11c370,6499,375,6504,381,6504v6,,11,-5,11,-11c392,6487,387,6482,381,6482xm474,6482v-6,,-11,5,-11,11c463,6499,468,6504,474,6504v6,,11,-5,11,-11c485,6487,480,6482,474,6482xm567,6482v-6,,-11,5,-11,11c556,6499,561,6504,567,6504v6,,10,-5,10,-11c577,6487,573,6482,567,6482xm659,6482v-6,,-11,5,-11,11c648,6499,653,6504,659,6504v6,,11,-5,11,-11c670,6487,665,6482,659,6482xm752,6482v-6,,-11,5,-11,11c741,6499,746,6504,752,6504v6,,11,-5,11,-11c763,6487,758,6482,752,6482xm844,6482v-6,,-10,5,-10,11c834,6499,838,6504,844,6504v6,,11,-5,11,-11c855,6487,850,6482,844,6482xm937,6482v-6,,-11,5,-11,11c926,6499,931,6504,937,6504v6,,11,-5,11,-11c948,6487,943,6482,937,6482xm1030,6482v-6,,-11,5,-11,11c1019,6499,1024,6504,1030,6504v6,,10,-5,10,-11c1040,6487,1036,6482,1030,6482xm1122,6482v-6,,-11,5,-11,11c1111,6499,1116,6504,1122,6504v6,,11,-5,11,-11c1133,6487,1128,6482,1122,6482xm1215,6482v-6,,-11,5,-11,11c1204,6499,1209,6504,1215,6504v6,,11,-5,11,-11c1226,6487,1221,6482,1215,6482xm1307,6482v-6,,-10,5,-10,11c1297,6499,1301,6504,1307,6504v6,,11,-5,11,-11c1318,6487,1313,6482,1307,6482xm1400,6482v-6,,-11,5,-11,11c1389,6499,1394,6504,1400,6504v6,,11,-5,11,-11c1411,6487,1406,6482,1400,6482xm1493,6482v-6,,-11,5,-11,11c1482,6499,1487,6504,1493,6504v6,,11,-5,11,-11c1504,6487,1499,6482,1493,6482xm1585,6482v-6,,-11,5,-11,11c1574,6499,1579,6504,1585,6504v6,,11,-5,11,-11c1596,6487,1591,6482,1585,6482xm1678,6482v-6,,-11,5,-11,11c1667,6499,1672,6504,1678,6504v6,,11,-5,11,-11c1689,6487,1684,6482,1678,6482xm1770,6482v-6,,-10,5,-10,11c1760,6499,1764,6504,1770,6504v6,,11,-5,11,-11c1781,6487,1776,6482,1770,6482xm1863,6482v-6,,-11,5,-11,11c1852,6499,1857,6504,1863,6504v6,,11,-5,11,-11c1874,6487,1869,6482,1863,6482xm1956,6482v-6,,-11,5,-11,11c1945,6499,1950,6504,1956,6504v6,,11,-5,11,-11c1967,6487,1962,6482,1956,6482xm2048,6482v-6,,-11,5,-11,11c2037,6499,2042,6504,2048,6504v6,,11,-5,11,-11c2059,6487,2054,6482,2048,6482xm2141,6482v-6,,-11,5,-11,11c2130,6499,2135,6504,2141,6504v6,,11,-5,11,-11c2152,6487,2147,6482,2141,6482xm2233,6482v-6,,-10,5,-10,11c2223,6499,2227,6504,2233,6504v6,,11,-5,11,-11c2244,6487,2239,6482,2233,6482xm2326,6482v-6,,-11,5,-11,11c2315,6499,2320,6504,2326,6504v6,,11,-5,11,-11c2337,6487,2332,6482,2326,6482xm2419,6482v-6,,-11,5,-11,11c2408,6499,2413,6504,2419,6504v6,,11,-5,11,-11c2430,6487,2425,6482,2419,6482xm2511,6482v-6,,-11,5,-11,11c2500,6499,2505,6504,2511,6504v6,,11,-5,11,-11c2522,6487,2517,6482,2511,6482xm2604,6482v-6,,-11,5,-11,11c2593,6499,2598,6504,2604,6504v6,,11,-5,11,-11c2615,6487,2610,6482,2604,6482xm2697,6482v-7,,-11,5,-11,11c2686,6499,2690,6504,2697,6504v6,,10,-5,10,-11c2707,6487,2703,6482,2697,6482xm2789,6482v-6,,-11,5,-11,11c2778,6499,2783,6504,2789,6504v6,,11,-5,11,-11c2800,6487,2795,6482,2789,6482xm2882,6482v-6,,-11,5,-11,11c2871,6499,2876,6504,2882,6504v6,,11,-5,11,-11c2893,6487,2888,6482,2882,6482xm2974,6482v-6,,-11,5,-11,11c2963,6499,2968,6504,2974,6504v6,,11,-5,11,-11c2985,6487,2980,6482,2974,6482xm3067,6482v-6,,-11,5,-11,11c3056,6499,3061,6504,3067,6504v6,,11,-5,11,-11c3078,6487,3073,6482,3067,6482xm3160,6482v-6,,-11,5,-11,11c3149,6499,3154,6504,3160,6504v6,,10,-5,10,-11c3170,6487,3166,6482,3160,6482xm3252,6482v-6,,-11,5,-11,11c3241,6499,3246,6504,3252,6504v6,,11,-5,11,-11c3263,6487,3258,6482,3252,6482xm3345,6482v-6,,-11,5,-11,11c3334,6499,3339,6504,3345,6504v6,,11,-5,11,-11c3356,6487,3351,6482,3345,6482xm3437,6482v-6,,-11,5,-11,11c3426,6499,3431,6504,3437,6504v6,,11,-5,11,-11c3448,6487,3443,6482,3437,6482xm3530,6482v-6,,-11,5,-11,11c3519,6499,3524,6504,3530,6504v6,,11,-5,11,-11c3541,6487,3536,6482,3530,6482xm3623,6482v-6,,-11,5,-11,11c3612,6499,3617,6504,3623,6504v6,,10,-5,10,-11c3633,6487,3629,6482,3623,6482xm3715,6482v-6,,-11,5,-11,11c3704,6499,3709,6504,3715,6504v6,,11,-5,11,-11c3726,6487,3721,6482,3715,6482xm3808,6482v-6,,-11,5,-11,11c3797,6499,3802,6504,3808,6504v6,,11,-5,11,-11c3819,6487,3814,6482,3808,6482xm3900,6482v-6,,-11,5,-11,11c3889,6499,3894,6504,3900,6504v6,,11,-5,11,-11c3911,6487,3906,6482,3900,6482xm3993,6482v-6,,-11,5,-11,11c3982,6499,3987,6504,3993,6504v6,,11,-5,11,-11c4004,6487,3999,6482,3993,6482xm4086,6482v-6,,-11,5,-11,11c4075,6499,4080,6504,4086,6504v6,,10,-5,10,-11c4096,6487,4092,6482,4086,6482xm4178,6482v-6,,-11,5,-11,11c4167,6499,4172,6504,4178,6504v6,,11,-5,11,-11c4189,6487,4184,6482,4178,6482xm4271,6482v-6,,-11,5,-11,11c4260,6499,4265,6504,4271,6504v6,,11,-5,11,-11c4282,6487,4277,6482,4271,6482xm4363,6482v-6,,-10,5,-10,11c4353,6499,4357,6504,4363,6504v6,,11,-5,11,-11c4374,6487,4369,6482,4363,6482xm4456,6482v-6,,-11,5,-11,11c4445,6499,4450,6504,4456,6504v6,,11,-5,11,-11c4467,6487,4462,6482,4456,6482xm4549,6482v-6,,-11,5,-11,11c4538,6499,4543,6504,4549,6504v6,,10,-5,10,-11c4559,6487,4555,6482,4549,6482xm4641,6482v-6,,-11,5,-11,11c4630,6499,4635,6504,4641,6504v6,,11,-5,11,-11c4652,6487,4647,6482,4641,6482xm4734,6482v-6,,-11,5,-11,11c4723,6499,4728,6504,4734,6504v6,,11,-5,11,-11c4745,6487,4740,6482,4734,6482xm4826,6482v-6,,-10,5,-10,11c4816,6499,4820,6504,4826,6504v6,,11,-5,11,-11c4837,6487,4832,6482,4826,6482xm4919,6482v-6,,-11,5,-11,11c4908,6499,4913,6504,4919,6504v6,,11,-5,11,-11c4930,6487,4925,6482,4919,6482xm5012,6482v-6,,-11,5,-11,11c5001,6499,5006,6504,5012,6504v6,,11,-5,11,-11c5023,6487,5018,6482,5012,6482xm5104,6482v-6,,-11,5,-11,11c5093,6499,5098,6504,5104,6504v6,,11,-5,11,-11c5115,6487,5110,6482,5104,6482xm5197,6482v-6,,-11,5,-11,11c5186,6499,5191,6504,5197,6504v6,,11,-5,11,-11c5208,6487,5203,6482,5197,6482xm5289,6482v-6,,-10,5,-10,11c5279,6499,5283,6504,5289,6504v6,,11,-5,11,-11c5300,6487,5295,6482,5289,6482xm5382,6482v-6,,-11,5,-11,11c5371,6499,5376,6504,5382,6504v6,,11,-5,11,-11c5393,6487,5388,6482,5382,6482xm5475,6482v-6,,-11,5,-11,11c5464,6499,5469,6504,5475,6504v6,,11,-5,11,-11c5486,6487,5481,6482,5475,6482xm5567,6482v-6,,-11,5,-11,11c5556,6499,5561,6504,5567,6504v6,,11,-5,11,-11c5578,6487,5573,6482,5567,6482xm5660,6482v-6,,-11,5,-11,11c5649,6499,5654,6504,5660,6504v6,,11,-5,11,-11c5671,6487,5666,6482,5660,6482xm5752,6482v-6,,-10,5,-10,11c5742,6499,5746,6504,5752,6504v6,,11,-5,11,-11c5763,6487,5758,6482,5752,6482xm104,7778v-6,,-11,5,-11,11c93,7795,98,7800,104,7800v6,,10,-5,10,-11c114,7783,110,7778,104,7778xm196,7778v-6,,-11,5,-11,11c185,7795,190,7800,196,7800v6,,11,-5,11,-11c207,7783,202,7778,196,7778xm289,7778v-6,,-11,5,-11,11c278,7795,283,7800,289,7800v6,,11,-5,11,-11c300,7783,295,7778,289,7778xm381,7778v-6,,-11,5,-11,11c370,7795,375,7800,381,7800v6,,11,-5,11,-11c392,7783,387,7778,381,7778xm474,7778v-6,,-11,5,-11,11c463,7795,468,7800,474,7800v6,,11,-5,11,-11c485,7783,480,7778,474,7778xm567,7778v-6,,-11,5,-11,11c556,7795,561,7800,567,7800v6,,10,-5,10,-11c577,7783,573,7778,567,7778xm659,7778v-6,,-11,5,-11,11c648,7795,653,7800,659,7800v6,,11,-5,11,-11c670,7783,665,7778,659,7778xm752,7778v-6,,-11,5,-11,11c741,7795,746,7800,752,7800v6,,11,-5,11,-11c763,7783,758,7778,752,7778xm844,7778v-6,,-10,5,-10,11c834,7795,838,7800,844,7800v6,,11,-5,11,-11c855,7783,850,7778,844,7778xm937,7778v-6,,-11,5,-11,11c926,7795,931,7800,937,7800v6,,11,-5,11,-11c948,7783,943,7778,937,7778xm1030,7778v-6,,-11,5,-11,11c1019,7795,1024,7800,1030,7800v6,,10,-5,10,-11c1040,7783,1036,7778,1030,7778xm1122,7778v-6,,-11,5,-11,11c1111,7795,1116,7800,1122,7800v6,,11,-5,11,-11c1133,7783,1128,7778,1122,7778xm1215,7778v-6,,-11,5,-11,11c1204,7795,1209,7800,1215,7800v6,,11,-5,11,-11c1226,7783,1221,7778,1215,7778xm1307,7778v-6,,-10,5,-10,11c1297,7795,1301,7800,1307,7800v6,,11,-5,11,-11c1318,7783,1313,7778,1307,7778xm1400,7778v-6,,-11,5,-11,11c1389,7795,1394,7800,1400,7800v6,,11,-5,11,-11c1411,7783,1406,7778,1400,7778xm1493,7778v-6,,-11,5,-11,11c1482,7795,1487,7800,1493,7800v6,,11,-5,11,-11c1504,7783,1499,7778,1493,7778xm1585,7778v-6,,-11,5,-11,11c1574,7795,1579,7800,1585,7800v6,,11,-5,11,-11c1596,7783,1591,7778,1585,7778xm1678,7778v-6,,-11,5,-11,11c1667,7795,1672,7800,1678,7800v6,,11,-5,11,-11c1689,7783,1684,7778,1678,7778xm1770,7778v-6,,-10,5,-10,11c1760,7795,1764,7800,1770,7800v6,,11,-5,11,-11c1781,7783,1776,7778,1770,7778xm1863,7778v-6,,-11,5,-11,11c1852,7795,1857,7800,1863,7800v6,,11,-5,11,-11c1874,7783,1869,7778,1863,7778xm1956,7778v-6,,-11,5,-11,11c1945,7795,1950,7800,1956,7800v6,,11,-5,11,-11c1967,7783,1962,7778,1956,7778xm2048,7778v-6,,-11,5,-11,11c2037,7795,2042,7800,2048,7800v6,,11,-5,11,-11c2059,7783,2054,7778,2048,7778xm2141,7778v-6,,-11,5,-11,11c2130,7795,2135,7800,2141,7800v6,,11,-5,11,-11c2152,7783,2147,7778,2141,7778xm2233,7778v-6,,-10,5,-10,11c2223,7795,2227,7800,2233,7800v6,,11,-5,11,-11c2244,7783,2239,7778,2233,7778xm2326,7778v-6,,-11,5,-11,11c2315,7795,2320,7800,2326,7800v6,,11,-5,11,-11c2337,7783,2332,7778,2326,7778xm2419,7778v-6,,-11,5,-11,11c2408,7795,2413,7800,2419,7800v6,,11,-5,11,-11c2430,7783,2425,7778,2419,7778xm2511,7778v-6,,-11,5,-11,11c2500,7795,2505,7800,2511,7800v6,,11,-5,11,-11c2522,7783,2517,7778,2511,7778xm2604,7778v-6,,-11,5,-11,11c2593,7795,2598,7800,2604,7800v6,,11,-5,11,-11c2615,7783,2610,7778,2604,7778xm2697,7778v-7,,-11,5,-11,11c2686,7795,2690,7800,2697,7800v6,,10,-5,10,-11c2707,7783,2703,7778,2697,7778xm2789,7778v-6,,-11,5,-11,11c2778,7795,2783,7800,2789,7800v6,,11,-5,11,-11c2800,7783,2795,7778,2789,7778xm2882,7778v-6,,-11,5,-11,11c2871,7795,2876,7800,2882,7800v6,,11,-5,11,-11c2893,7783,2888,7778,2882,7778xm2974,7778v-6,,-11,5,-11,11c2963,7795,2968,7800,2974,7800v6,,11,-5,11,-11c2985,7783,2980,7778,2974,7778xm3067,7778v-6,,-11,5,-11,11c3056,7795,3061,7800,3067,7800v6,,11,-5,11,-11c3078,7783,3073,7778,3067,7778xm3160,7778v-6,,-11,5,-11,11c3149,7795,3154,7800,3160,7800v6,,10,-5,10,-11c3170,7783,3166,7778,3160,7778xm3252,7778v-6,,-11,5,-11,11c3241,7795,3246,7800,3252,7800v6,,11,-5,11,-11c3263,7783,3258,7778,3252,7778xm3345,7778v-6,,-11,5,-11,11c3334,7795,3339,7800,3345,7800v6,,11,-5,11,-11c3356,7783,3351,7778,3345,7778xm3437,7778v-6,,-11,5,-11,11c3426,7795,3431,7800,3437,7800v6,,11,-5,11,-11c3448,7783,3443,7778,3437,7778xm3530,7778v-6,,-11,5,-11,11c3519,7795,3524,7800,3530,7800v6,,11,-5,11,-11c3541,7783,3536,7778,3530,7778xm3623,7778v-6,,-11,5,-11,11c3612,7795,3617,7800,3623,7800v6,,10,-5,10,-11c3633,7783,3629,7778,3623,7778xm3715,7778v-6,,-11,5,-11,11c3704,7795,3709,7800,3715,7800v6,,11,-5,11,-11c3726,7783,3721,7778,3715,7778xm3808,7778v-6,,-11,5,-11,11c3797,7795,3802,7800,3808,7800v6,,11,-5,11,-11c3819,7783,3814,7778,3808,7778xm3900,7778v-6,,-11,5,-11,11c3889,7795,3894,7800,3900,7800v6,,11,-5,11,-11c3911,7783,3906,7778,3900,7778xm3993,7778v-6,,-11,5,-11,11c3982,7795,3987,7800,3993,7800v6,,11,-5,11,-11c4004,7783,3999,7778,3993,7778xm4086,7778v-6,,-11,5,-11,11c4075,7795,4080,7800,4086,7800v6,,10,-5,10,-11c4096,7783,4092,7778,4086,7778xm4178,7778v-6,,-11,5,-11,11c4167,7795,4172,7800,4178,7800v6,,11,-5,11,-11c4189,7783,4184,7778,4178,7778xm4271,7778v-6,,-11,5,-11,11c4260,7795,4265,7800,4271,7800v6,,11,-5,11,-11c4282,7783,4277,7778,4271,7778xm4363,7778v-6,,-10,5,-10,11c4353,7795,4357,7800,4363,7800v6,,11,-5,11,-11c4374,7783,4369,7778,4363,7778xm4456,7778v-6,,-11,5,-11,11c4445,7795,4450,7800,4456,7800v6,,11,-5,11,-11c4467,7783,4462,7778,4456,7778xm4549,7778v-6,,-11,5,-11,11c4538,7795,4543,7800,4549,7800v6,,10,-5,10,-11c4559,7783,4555,7778,4549,7778xm4641,7778v-6,,-11,5,-11,11c4630,7795,4635,7800,4641,7800v6,,11,-5,11,-11c4652,7783,4647,7778,4641,7778xm4734,7778v-6,,-11,5,-11,11c4723,7795,4728,7800,4734,7800v6,,11,-5,11,-11c4745,7783,4740,7778,4734,7778xm4826,7778v-6,,-10,5,-10,11c4816,7795,4820,7800,4826,7800v6,,11,-5,11,-11c4837,7783,4832,7778,4826,7778xm4919,7778v-6,,-11,5,-11,11c4908,7795,4913,7800,4919,7800v6,,11,-5,11,-11c4930,7783,4925,7778,4919,7778xm5012,7778v-6,,-11,5,-11,11c5001,7795,5006,7800,5012,7800v6,,11,-5,11,-11c5023,7783,5018,7778,5012,7778xm5104,7778v-6,,-11,5,-11,11c5093,7795,5098,7800,5104,7800v6,,11,-5,11,-11c5115,7783,5110,7778,5104,7778xm5197,7778v-6,,-11,5,-11,11c5186,7795,5191,7800,5197,7800v6,,11,-5,11,-11c5208,7783,5203,7778,5197,7778xm5289,7778v-6,,-10,5,-10,11c5279,7795,5283,7800,5289,7800v6,,11,-5,11,-11c5300,7783,5295,7778,5289,7778xm5382,7778v-6,,-11,5,-11,11c5371,7795,5376,7800,5382,7800v6,,11,-5,11,-11c5393,7783,5388,7778,5382,7778xm5475,7778v-6,,-11,5,-11,11c5464,7795,5469,7800,5475,7800v6,,11,-5,11,-11c5486,7783,5481,7778,5475,7778xm5567,7778v-6,,-11,5,-11,11c5556,7795,5561,7800,5567,7800v6,,11,-5,11,-11c5578,7783,5573,7778,5567,7778xm5660,7778v-6,,-11,5,-11,11c5649,7795,5654,7800,5660,7800v6,,11,-5,11,-11c5671,7783,5666,7778,5660,7778xm5752,7778v-6,,-10,5,-10,11c5742,7795,5746,7800,5752,7800v6,,11,-5,11,-11c5763,7783,5758,7778,5752,7778xe" stroked="f">
                <v:path arrowok="t" o:connecttype="custom" o:connectlocs="20,1190;0,2401;20,3611;40,4781;20,5953;10735,7143;10715,8353;10735,9564;10755,10735;10735,11905;40,13286;171,20;2571,39;4972,20;7333,0;9884,0;1701,5973;4101,5993;6503,5973;8863,5953;1231,6823;4782,6122;7142,6483;9545,6843;2231,7143;4782,7143;7142,7163;9545,7183;2400,7523;4803,7843;8373,7334;511,8353;2911,8373;5313,8353;7673,8333;10224,8333;2400,9354;5952,8693;8355,9053;1041,9525;3592,9525;5952,9543;8355,9564;1210,9734;3613,10054;5993,10565;9545,9865;1721,10756;4121,10735;6483,10715;9034,10715;1210,11565;4762,10904;7163,11264;9565,11586;2400,11905;4762,11925;7163,11946;9565,11925;1381,14286;3932,14286;6292,14306;8694,14326" o:connectangles="0,0,0,0,0,0,0,0,0,0,0,0,0,0,0,0,0,0,0,0,0,0,0,0,0,0,0,0,0,0,0,0,0,0,0,0,0,0,0,0,0,0,0,0,0,0,0,0,0,0,0,0,0,0,0,0,0,0,0,0,0,0,0"/>
                <o:lock v:ext="edit" aspectratio="t" verticies="t"/>
              </v:shape>
              <w10:wrap anchorx="page" anchory="page"/>
              <w10:anchorlock/>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679744" behindDoc="0" locked="0" layoutInCell="1" allowOverlap="1" wp14:anchorId="23C7B22F" wp14:editId="3F0B6999">
              <wp:simplePos x="0" y="0"/>
              <wp:positionH relativeFrom="column">
                <wp:posOffset>-6985</wp:posOffset>
              </wp:positionH>
              <wp:positionV relativeFrom="paragraph">
                <wp:posOffset>-240665</wp:posOffset>
              </wp:positionV>
              <wp:extent cx="8827558" cy="694266"/>
              <wp:effectExtent l="0" t="0" r="0" b="0"/>
              <wp:wrapNone/>
              <wp:docPr id="1" name="Group 1"/>
              <wp:cNvGraphicFramePr/>
              <a:graphic xmlns:a="http://schemas.openxmlformats.org/drawingml/2006/main">
                <a:graphicData uri="http://schemas.microsoft.com/office/word/2010/wordprocessingGroup">
                  <wpg:wgp>
                    <wpg:cNvGrpSpPr/>
                    <wpg:grpSpPr>
                      <a:xfrm>
                        <a:off x="0" y="0"/>
                        <a:ext cx="8827558" cy="694266"/>
                        <a:chOff x="0" y="0"/>
                        <a:chExt cx="8827558" cy="694266"/>
                      </a:xfrm>
                    </wpg:grpSpPr>
                    <pic:pic xmlns:pic="http://schemas.openxmlformats.org/drawingml/2006/picture">
                      <pic:nvPicPr>
                        <pic:cNvPr id="9" name="Picture 9"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10"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024158"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 o:spid="_x0000_s1026" style="position:absolute;margin-left:-.55pt;margin-top:-18.95pt;width:695.1pt;height:54.65pt;z-index:251679744;mso-width-relative:margin" coordsize="88275,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MS0wNS0yMFQwODozNToyNSsxMDowMDwveGFwOkNy&#10;ZWF0ZURhdGU+CiAgICAgICAgIDx4YXA6TW9kaWZ5RGF0ZT4yMDExLTA1LTE5VDIyOjM1OjMyWjwv&#10;eGFwOk1vZGlmeURhdGU+CiAgICAgICAgIDx4YXA6TWV0YWRhdGFEYXRlPjIwMTEtMDUtMjBUMDg6&#10;MzU6MjUrMTA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A8L3hhcEdJbWc6&#10;aGVpZ2h0PgogICAgICAgICAgICAgICAgICA8eGFwR0ltZzpmb3JtYXQ+SlBFRzwveGFwR0ltZzpm&#10;b3JtYXQ+CiAgICAgICAgICAgICAgICAgIDx4Y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Z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2sHV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&#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df8x7/ALLY76/8ODb/AP7xG2Pee/tN/wBO72z/&#10;AJpP/wBXpOvnA++j/wCJPc2/89dv/wBoVr0SL3IvWL3Xvfuvde9+691u5/FD/slr41/+IB6c/wDf&#10;d7c986+d/wDldN3/AOlpdf8AV+Tr6hPu/wD/AE4fkn/xUdn/AO7db9D97C/U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X/Me/7LY76/8ADg2//wC8Rtj3nv7Tf9O7&#10;2z/mk/8A1ek6+cD76P8A4k9zb/z12/8A2hWvRIvci9Yvde9+691737r3W7n8UP8Aslr41/8AiAen&#10;P/fd7c986+d/+V03f/paXX/V+Tr6hPu//wDTh+Sf/FR2f/u3W/Q/ewv1L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6/&#10;5j3/AGWx31/4cG3/AP3iNse89/ab/p3e2f8ANJ/+r0nXzgffR/8AEnubf+eu3/7QrXokXuResXuv&#10;e/de697917rdz+KH/ZLXxr/8QD05/wC+72575187/wDK6bv/ANLS6/6vydfUJ93/AP6cPyT/AOKj&#10;s/8A3brfofvYX6l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6/5j3/ZbHfX/AIcG&#10;3/8A3iNse89/ab/p3e2f80n/AOr0nXzgffR/8Se5t/567f8A7QrXokXuResXuve/de697917rdz+&#10;KH/ZLXxr/wDEA9Of++72575187/8rpu//S0uv+r8nX1Cfd//AOnD8k/+Kjs//dut+h+9hfqX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&#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c+amXy2B+L/AG1l8HlMjhctRYjDvR5PE1tTjshSO+6cFC701bRyw1MDPFIykowJViPoT7YuCRCx&#10;GD/s9OwAGVQeHWtx/pr7l/5+12b/AOh5ur/66+ynxJP4j+09Gnhx/wAI/YOtgH+XXuHP7n+NmMyu&#10;5c5mNw5R937rgfJZzJ1uWr2hhqoFhhasr56ioaKIGyqWso+ns0tCTDUmpqei65AEtAKCnR6fanp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v51f9kn9yf9qXC/8AvW7f9sXP9g3+rz6et/7Zft61fPZN0bdbG38s/wD7&#10;JdxX/h57w/8Acyn9m1n/AGP5nosuv7b8h1YD7Vd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l/Or/ALJP7k/7UuF/&#10;963b/ti5/sG/1efT1v8A2y/b1q+eybo262Nv5Z//AGS7iv8Aw894f+5lP7NrP+x/M9Fl1/bfkOrA&#10;farp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&#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kfK3/spTvL/wAS&#10;bu3/AN21R7JJ/wC2b/THo3h/sl+zozf8rv8A7KUrv/EZbp/9222fb1l/bfkemrv+y/P/AD9bDns1&#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SPlb/ANlKd5f+JN3b/wC7ao9kk/8AbN/pj0bw/wBkv2dGb/ld&#10;/wDZSld/4jLdP/u22z7esv7b8j01d/2X5/5+thz2a9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pHyt/wCy&#10;lO8v/Em7t/8AdtUeySf+2b/THo3h/sl+zozf8rv/ALKUrv8AxGW6f/dttn29Zf235Hpq7/svz/z9&#10;bDns16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SPlb/wBlKd5f+JN3b/7tqj2ST/2zf6Y9G8P9kv2dGb/l&#10;d/8AZSld/wCIy3T/AO7bbPt6y/tvyPTV3/Zfn/n62HPZr0W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kfK3&#10;/spTvL/xJu7f/dtUeySf+2b/AEx6N4f7Jfs6M3/K7/7KUrv/ABGW6f8A3bbZ9vWX9t+R6au/7L8/&#10;8/Ww57Nei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BhpvEHEx8AABMfAAAUAAAAZHJzL21lZGlhL2lt&#10;YWdlMi5wbmeJUE5HDQoaCgAAAA1JSERSAAACuQAAAEQIBgAAAIXNLVoAAAAJcEhZcwAAJnMAACZz&#10;AfNsdQo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VWHDAAAA2gAAAA8AAABkcnMvZG93bnJldi54bWxEj0FrwkAUhO8F/8PyCt7qphWKja4SBKEE&#10;RJv20OMj+0yi2bdxd9XYX+8WBI/DzHzDzBa9acWZnG8sK3gdJSCIS6sbrhT8fK9eJiB8QNbYWiYF&#10;V/KwmA+eZphqe+EvOhehEhHCPkUFdQhdKqUvazLoR7Yjjt7OOoMhSldJ7fAS4aaVb0nyLg02HBdq&#10;7GhZU3koTkZBno9dYY9Nts6zzd+etkfzu0Slhs99NgURqA+P8L39qRV8wP+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9VYcMAAADaAAAADwAAAAAAAAAAAAAAAACf&#10;AgAAZHJzL2Rvd25yZXYueG1sUEsFBgAAAAAEAAQA9wAAAI8DAAAAAA==&#10;">
                <v:imagedata r:id="rId3" o:title="E&amp;H-Logo"/>
                <v:path arrowok="t"/>
              </v:shape>
              <v:shape id="Picture 2" o:spid="_x0000_s1028" type="#_x0000_t75" alt="EH web address" style="position:absolute;left:70241;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gPfEAAAA2wAAAA8AAABkcnMvZG93bnJldi54bWxEj0FPwzAMhe9I/IfISNxYugnBVpZNKxOC&#10;67pK42g1XlOtcaomrIVfjw9I3Gy95/c+r7eT79SVhtgGNjCfZaCI62BbbgxUx7eHJaiYkC12gcnA&#10;N0XYbm5v1pjbMPKBrmVqlIRwzNGAS6nPtY61I49xFnpi0c5h8JhkHRptBxwl3Hd6kWVP2mPL0uCw&#10;p1dH9aX88gY+x/mJisefcr9/fq+KQ+Xq1aow5v5u2r2ASjSlf/Pf9YcVfKGXX2QA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fgPfEAAAA2wAAAA8AAAAAAAAAAAAAAAAA&#10;nwIAAGRycy9kb3ducmV2LnhtbFBLBQYAAAAABAAEAPcAAACQAwAAAAA=&#10;">
                <v:imagedata r:id="rId4" o:title="EH web address"/>
                <v:path arrowok="t"/>
              </v:shap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743232" behindDoc="0" locked="0" layoutInCell="1" allowOverlap="1" wp14:anchorId="01AE0222" wp14:editId="0B948335">
              <wp:simplePos x="0" y="0"/>
              <wp:positionH relativeFrom="column">
                <wp:posOffset>146685</wp:posOffset>
              </wp:positionH>
              <wp:positionV relativeFrom="paragraph">
                <wp:posOffset>-88265</wp:posOffset>
              </wp:positionV>
              <wp:extent cx="6151033" cy="694266"/>
              <wp:effectExtent l="0" t="0" r="2540" b="0"/>
              <wp:wrapNone/>
              <wp:docPr id="2" name="Group 2"/>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11" name="Picture 11"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29"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2" o:spid="_x0000_s1026" style="position:absolute;margin-left:11.55pt;margin-top:-6.95pt;width:484.35pt;height:54.65pt;z-index:251743232;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ZU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uAA5BZG9iZQBkwAAAAAH/2wCEAAEBAQEBAQEBAQEBAQEB&#10;AQEBAQEBAQEBAQEBAQEBAQEBAQEBAQEBAQEBAQECAgICAgICAgICAgMDAwMDAwMDAwMBAQEBAQEB&#10;AgEBAgICAQICAwMDAwMDAwMDAwMDAwMDAwMDAwMDAwMDAwMDAwMDAwMDAwMDAwMDAwMDAwMDAwMD&#10;A//AABEIA2sHVg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f8x7/ALLY76/8ODb/AP7xG2Pee/tN/wBO72z/AJpP&#10;/wBXpOvnA++j/wCJPc2/89dv/wBoVr0SL3IvWL3Xvfuvde9+691u5/FD/slr41/+IB6c/wDfd7c9&#10;86+d/wDldN3/AOlpdf8AV+Tr6hPu/wD/AE4fkn/xUdn/AO7db9D97C/Uu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X/Me/7LY76/8ADg2//wC8Rtj3nv7Tf9O72z/m&#10;k/8A1ek6+cD76P8A4k9zb/z12/8A2hWvRIvci9Yvde9+691737r3W7n8UP8Aslr41/8AiAenP/fd&#10;7c986+d/+V03f/paXX/V+Tr6hPu//wDTh+Sf/FR2f/u3W/Q/ewv1L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6/5j3/&#10;AGWx31/4cG3/AP3iNse89/ab/p3e2f8ANJ/+r0nXzgffR/8AEnubf+eu3/7QrXokXuResXuve/de&#10;697917rdz+KH/ZLXxr/8QD05/wC+72575187/wDK6bv/ANLS6/6vydfUJ93/AP6cPyT/AOKjs/8A&#10;3brfofvYX6lz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6/5j3/ZbHfX/AIcG3/8A&#10;3iNse89/ab/p3e2f80n/AOr0nXzgffR/8Se5t/567f8A7QrXokXuResXuve/de697917rdz+KH/Z&#10;LXxr/wDEA9Of++72575187/8rpu//S0uv+r8nX1Cfd//AOnD8k/+Kjs//dut+h+9hfqX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c+a&#10;mXy2B+L/AG1l8HlMjhctRYjDvR5PE1tTjshSO+6cFC701bRyw1MDPFIykowJViPoT7YuCRCxGD/s&#10;9OwAGVQeHWtx/pr7l/5+12b/AOh5ur/66+ynxJP4j+09Gnhx/wAI/YOtgH+XXuHP7n+NmMyu5c5m&#10;Nw5R937rgfJZzJ1uWr2hhqoFhhasr56ioaKIGyqWso+ns0tCTDUmpqei65AEtAKCnR6fanp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Uv51f9kn9yf9qXC/8AvW7f9sXP9g3+rz6et/7Zft61fPZN0bdbG38s/wD7JdxX&#10;/h57w/8Acyn9m1n/AGP5nosuv7b8h1YD7VdJ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l/Or/ALJP7k/7UuF/963b&#10;/ti5/sG/1efT1v8A2y/b1q+eybo262Nv5Z//AGS7iv8Aw894f+5lP7NrP+x/M9Fl1/bfkOrAfarp&#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kfK3/spTvL/wASbu3/&#10;AN21R7JJ/wC2b/THo3h/sl+zozf8rv8A7KUrv/EZbp/9222fb1l/bfkemrv+y/P/AD9bDns16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SPlb/ANlKd5f+JN3b/wC7ao9kk/8AbN/pj0bw/wBkv2dGb/ld/wDZ&#10;Sld/4jLdP/u22z7esv7b8j01d/2X5/5+thz2a9F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pHyt/wCylO8v&#10;/Em7t/8AdtUeySf+2b/THo3h/sl+zozf8rv/ALKUrv8AxGW6f/dttn29Zf235Hpq7/svz/z9bDns&#10;16L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Gb/ld/8A&#10;ZSld/wCIy3T/AO7bbPt6y/tvyPTV3/Zfn/n62HPZr0W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qkfK3/spT&#10;vL/xJu7f/dtUeySf+2b/AEx6N4f7Jfs6M3/K7/7KUrv/ABGW6f8A3bbZ9vWX9t+R6au/7L8/8/Ww&#10;57Nei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ZUEsDBAoAAAAAAAAAIQBhpvEHEx8AABMfAAAUAAAAZHJzL21lZGlhL2ltYWdl&#10;Mi5wbmeJUE5HDQoaCgAAAA1JSERSAAACuQAAAEQIBgAAAIXNLVoAAAAJcEhZcwAAJnMAACZzAfNs&#10;dQo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R5fCAAAA2wAAAA8AAABkcnMvZG93bnJldi54bWxET01rwkAQvQv9D8sUetONFkSimxCEQgmU&#10;2thDj0N2TKLZ2bi7atpf3y0UvM3jfc4mH00vruR8Z1nBfJaAIK6t7rhR8Ll/ma5A+ICssbdMCr7J&#10;Q549TDaYanvjD7pWoRExhH2KCtoQhlRKX7dk0M/sQBy5g3UGQ4SukdrhLYabXi6SZCkNdhwbWhxo&#10;21J9qi5GQVk+u8qeu+KtLN5/jrQ7m68tKvX0OBZrEIHGcBf/u191nD+Hv1/i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keXwgAAANsAAAAPAAAAAAAAAAAAAAAAAJ8C&#10;AABkcnMvZG93bnJldi54bWxQSwUGAAAAAAQABAD3AAAAjgM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49fEAAAA2wAAAA8AAABkcnMvZG93bnJldi54bWxEj0FrwkAUhO+F/oflFbzVjSK2ia7SVKRe&#10;TQPt8ZF9ZkOzb0N2a2J/vSsUPA4z8w2z3o62FWfqfeNYwWyagCCunG64VlB+7p9fQfiArLF1TAou&#10;5GG7eXxYY6bdwEc6F6EWEcI+QwUmhC6T0leGLPqp64ijd3K9xRBlX0vd4xDhtpXzJFlKiw3HBYMd&#10;vRuqfopfq+B7mH1RvvgrdruXjzI/lqZK01ypydP4tgIRaAz38H/7oBXMU7h9iT9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J49fEAAAA2wAAAA8AAAAAAAAAAAAAAAAA&#10;nwIAAGRycy9kb3ducmV2LnhtbFBLBQYAAAAABAAEAPcAAACQAwAAAAA=&#10;">
                <v:imagedata r:id="rId4" o:title="EH web address"/>
                <v:path arrowok="t"/>
              </v:shap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745280" behindDoc="0" locked="0" layoutInCell="1" allowOverlap="1" wp14:anchorId="6A32E3AB" wp14:editId="3D551839">
              <wp:simplePos x="0" y="0"/>
              <wp:positionH relativeFrom="column">
                <wp:posOffset>-8890</wp:posOffset>
              </wp:positionH>
              <wp:positionV relativeFrom="paragraph">
                <wp:posOffset>-242358</wp:posOffset>
              </wp:positionV>
              <wp:extent cx="6112933" cy="694266"/>
              <wp:effectExtent l="0" t="0" r="2540" b="0"/>
              <wp:wrapNone/>
              <wp:docPr id="6" name="Group 6"/>
              <wp:cNvGraphicFramePr/>
              <a:graphic xmlns:a="http://schemas.openxmlformats.org/drawingml/2006/main">
                <a:graphicData uri="http://schemas.microsoft.com/office/word/2010/wordprocessingGroup">
                  <wpg:wgp>
                    <wpg:cNvGrpSpPr/>
                    <wpg:grpSpPr>
                      <a:xfrm>
                        <a:off x="0" y="0"/>
                        <a:ext cx="6112933" cy="694266"/>
                        <a:chOff x="0" y="0"/>
                        <a:chExt cx="6112933" cy="694266"/>
                      </a:xfrm>
                    </wpg:grpSpPr>
                    <pic:pic xmlns:pic="http://schemas.openxmlformats.org/drawingml/2006/picture">
                      <pic:nvPicPr>
                        <pic:cNvPr id="7" name="Picture 7"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8"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095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6" o:spid="_x0000_s1026" style="position:absolute;margin-left:-.7pt;margin-top:-19.1pt;width:481.35pt;height:54.65pt;z-index:251745280" coordsize="61129,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V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NrB1Y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nX/Me/wCy2O+v/Dg2/wD+8Rtj3nv7Tf8ATu9s&#10;/wCaT/8AV6Tr5wPvo/8AiT3Nv/PXb/8AaFa9Ei9yL1i91737r3XvfuvdbufxQ/7Ja+Nf/iAenP8A&#10;33e3PfOvnf8A5XTd/wDpaXX/AFfk6+oT7v8A/wBOH5J/8VHZ/wDu3W/Q/ewv1L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1/zHv+y2O+v/AA4Nv/8AvEbY957+03/T&#10;u9s/5pP/ANXpOvnA++j/AOJPc2/89dv/ANoVr0SL3IvWL3Xvfuvde9+691u5/FD/ALJa+Nf/AIgH&#10;pz/33e3PfOvnf/ldN3/6Wl1/1fk6+oT7v/8A04fkn/xUdn/7t1v0P3sL9S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O&#10;v+Y9/wBlsd9f+HBt/wD94jbHvPf2m/6d3tn/ADSf/q9J184H30f/ABJ7m3/nrt/+0K16JF7kXrF7&#10;r3v3Xuve/de63c/ih/2S18a//EA9Of8Avu9ue+dfO/8Ayum7/wDS0uv+r8nX1Cfd/wD+nD8k/wDi&#10;o7P/AN2636H72F+pc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v+Y9/2Wx31/wCH&#10;Bt//AN4jbHvPf2m/6d3tn/NJ/wDq9J184H30f/Enubf+eu3/AO0K16JF7kXrF7r3v3Xuve/de63c&#10;/ih/2S18a/8AxAPTn/vu9ue+dfO//K6bv/0tLr/q/J19Qn3f/wDpw/JP/io7P/3brfofvYX6l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XPmpl8tgfi/wBtZfB5TI4XLUWIw70eTxNbU47IUjvunBQu9NW0csNTAzxSMpKMCVYj6E+2LgkQ&#10;sRg/7PTsABlUHh1rcf6a+5f+ftdm/wDoebq/+uvsp8ST+I/tPRp4cf8ACP2DrYB/l17hz+5/jZjM&#10;ruXOZjcOUfd+64HyWcydblq9oYaqBYYWrK+eoqGiiBsqlrKPp7NLQkw1JqanouuQBLQCgp0en2p6&#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dX/ZJ/cn/alwv/AL1u3/bFz/YN/q8+nrf+2X7etXz2TdG3Wxt/LP8A&#10;+yXcV/4ee8P/AHMp/ZtZ/wBj+Z6LLr+2/IdWA+1XS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pfzq/wCyT+5P+1Lh&#10;f/et2/7Yuf7Bv9Xn09b/ANsv29avnsm6Nutjb+Wf/wBku4r/AMPPeH/uZT+zaz/sfzPRZdf235Dq&#10;wH2q6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pHyt/7KU7y/8A&#10;Em7t/wDdtUeySf8Atm/0x6N4f7Jfs6M3/K7/AOylK7/xGW6f/dttn29Zf235Hpq7/svz/wA/Ww57&#10;Nei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Uj5W/wDZSneX/iTd2/8Au2qPZJP/AGzf6Y9G8P8AZL9nRm/5&#10;Xf8A2UpXf+Iy3T/7tts+3rL+2/I9NXf9l+f+frYc9mvR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qR8rf8A&#10;spTvL/xJu7f/AHbVHskn/tm/0x6N4f7Jfs6M3/K7/wCylK7/AMRlun/3bbZ9vWX9t+R6au/7L8/8&#10;/Ww57Nei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Rm/&#10;5Xf/AGUpXf8AiMt0/wDu22z7esv7b8j01d/2X5/5+thz2a9F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pHy&#10;t/7KU7y/8Sbu3/3bVHskn/tm/wBMejeH+yX7OjN/yu/+ylK7/wARlun/AN222fb1l/bfkemrv+y/&#10;P/P1sOezXot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2VBLAwQKAAAAAAAAACEAYabxBxMfAAATHwAAFAAAAGRycy9tZWRpYS9p&#10;bWFnZTIucG5niVBORw0KGgoAAAANSUhEUgAAArkAAABECAYAAACFzS1aAAAACXBIWXMAACZzAAAm&#10;cwHzbHUK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cZIjDAAAA2gAAAA8AAABkcnMvZG93bnJldi54bWxEj0FrwkAUhO8F/8PyCt7qphVqia4SBKEE&#10;RJv20OMj+0yi2bdxd9XYX+8WBI/DzHzDzBa9acWZnG8sK3gdJSCIS6sbrhT8fK9ePkD4gKyxtUwK&#10;ruRhMR88zTDV9sJfdC5CJSKEfYoK6hC6VEpf1mTQj2xHHL2ddQZDlK6S2uElwk0r35LkXRpsOC7U&#10;2NGypvJQnIyCPB+7wh6bbJ1nm789bY/md4lKDZ/7bAoiUB8e4Xv7UyuYwP+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xkiMMAAADaAAAADwAAAAAAAAAAAAAAAACf&#10;AgAAZHJzL2Rvd25yZXYueG1sUEsFBgAAAAAEAAQA9wAAAI8DAAAAAA==&#10;">
                <v:imagedata r:id="rId3" o:title="E&amp;H-Logo"/>
                <v:path arrowok="t"/>
              </v:shape>
              <v:shape id="Picture 2" o:spid="_x0000_s1028" type="#_x0000_t75" alt="EH web address" style="position:absolute;left:43095;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DUzAAAAA2gAAAA8AAABkcnMvZG93bnJldi54bWxET89rwjAUvg/2P4Q32G2mypjaNRU7Ge5q&#10;Lbjjo3k2xealNJnt/OuXw8Djx/c720y2E1cafOtYwXyWgCCunW65UVAdP19WIHxA1tg5JgW/5GGT&#10;Pz5kmGo38oGuZWhEDGGfogITQp9K6WtDFv3M9cSRO7vBYohwaKQecIzhtpOLJHmTFluODQZ7+jBU&#10;X8ofq+B7nJ+oeL2Vu91yXxWHytTrdaHU89O0fQcRaAp38b/7SyuIW+OVeAN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MNTMAAAADaAAAADwAAAAAAAAAAAAAAAACfAgAA&#10;ZHJzL2Rvd25yZXYueG1sUEsFBgAAAAAEAAQA9wAAAIwDAAAAAA==&#10;">
                <v:imagedata r:id="rId4" o:title="EH web address"/>
                <v:path arrowok="t"/>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r>
      <w:rPr>
        <w:noProof/>
        <w:lang w:eastAsia="en-AU"/>
      </w:rPr>
      <mc:AlternateContent>
        <mc:Choice Requires="wpg">
          <w:drawing>
            <wp:anchor distT="0" distB="0" distL="114300" distR="114300" simplePos="0" relativeHeight="251746304" behindDoc="0" locked="0" layoutInCell="1" allowOverlap="1" wp14:anchorId="048F1B47" wp14:editId="01161ABC">
              <wp:simplePos x="0" y="0"/>
              <wp:positionH relativeFrom="column">
                <wp:posOffset>-6985</wp:posOffset>
              </wp:positionH>
              <wp:positionV relativeFrom="paragraph">
                <wp:posOffset>-240665</wp:posOffset>
              </wp:positionV>
              <wp:extent cx="8646583" cy="694266"/>
              <wp:effectExtent l="0" t="0" r="2540" b="0"/>
              <wp:wrapNone/>
              <wp:docPr id="12" name="Group 12"/>
              <wp:cNvGraphicFramePr/>
              <a:graphic xmlns:a="http://schemas.openxmlformats.org/drawingml/2006/main">
                <a:graphicData uri="http://schemas.microsoft.com/office/word/2010/wordprocessingGroup">
                  <wpg:wgp>
                    <wpg:cNvGrpSpPr/>
                    <wpg:grpSpPr>
                      <a:xfrm>
                        <a:off x="0" y="0"/>
                        <a:ext cx="8646583" cy="694266"/>
                        <a:chOff x="0" y="0"/>
                        <a:chExt cx="8646583" cy="694266"/>
                      </a:xfrm>
                    </wpg:grpSpPr>
                    <pic:pic xmlns:pic="http://schemas.openxmlformats.org/drawingml/2006/picture">
                      <pic:nvPicPr>
                        <pic:cNvPr id="13" name="Picture 13"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14"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4318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2" o:spid="_x0000_s1026" style="position:absolute;margin-left:-.55pt;margin-top:-18.95pt;width:680.85pt;height:54.65pt;z-index:251746304;mso-width-relative:margin" coordsize="86465,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MS0wNS0yMFQwODozNToyNSsxMDowMDwveGFwOkNy&#10;ZWF0ZURhdGU+CiAgICAgICAgIDx4YXA6TW9kaWZ5RGF0ZT4yMDExLTA1LTE5VDIyOjM1OjMyWjwv&#10;eGFwOk1vZGlmeURhdGU+CiAgICAgICAgIDx4YXA6TWV0YWRhdGFEYXRlPjIwMTEtMDUtMjBUMDg6&#10;MzU6MjUrMTA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A8L3hhcEdJbWc6&#10;aGVpZ2h0PgogICAgICAgICAgICAgICAgICA8eGFwR0ltZzpmb3JtYXQ+SlBFRzwveGFwR0ltZzpm&#10;b3JtYXQ+CiAgICAgICAgICAgICAgICAgIDx4Y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Z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2sHV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&#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df8x7/ALLY76/8ODb/AP7xG2Pee/tN/wBO72z/&#10;AJpP/wBXpOvnA++j/wCJPc2/89dv/wBoVr0SL3IvWL3Xvfuvde9+691u5/FD/slr41/+IB6c/wDf&#10;d7c986+d/wDldN3/AOlpdf8AV+Tr6hPu/wD/AE4fkn/xUdn/AO7db9D97C/U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X/Me/7LY76/8ADg2//wC8Rtj3nv7Tf9O7&#10;2z/mk/8A1ek6+cD76P8A4k9zb/z12/8A2hWvRIvci9Yvde9+691737r3W7n8UP8Aslr41/8AiAen&#10;P/fd7c986+d/+V03f/paXX/V+Tr6hPu//wDTh+Sf/FR2f/u3W/Q/ewv1L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6/&#10;5j3/AGWx31/4cG3/AP3iNse89/ab/p3e2f8ANJ/+r0nXzgffR/8AEnubf+eu3/7QrXokXuResXuv&#10;e/de697917rdz+KH/ZLXxr/8QD05/wC+72575187/wDK6bv/ANLS6/6vydfUJ93/AP6cPyT/AOKj&#10;s/8A3brfofvYX6l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6/5j3/ZbHfX/AIcG&#10;3/8A3iNse89/ab/p3e2f80n/AOr0nXzgffR/8Se5t/567f8A7QrXokXuResXuve/de697917rdz+&#10;KH/ZLXxr/wDEA9Of++72575187/8rpu//S0uv+r8nX1Cfd//AOnD8k/+Kjs//dut+h+9hfqX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&#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c+amXy2B+L/AG1l8HlMjhctRYjDvR5PE1tTjshSO+6cFC701bRyw1MDPFIykowJViPoT7YuCRCx&#10;GD/s9OwAGVQeHWtx/pr7l/5+12b/AOh5ur/66+ynxJP4j+09Gnhx/wAI/YOtgH+XXuHP7n+NmMyu&#10;5c5mNw5R937rgfJZzJ1uWr2hhqoFhhasr56ioaKIGyqWso+ns0tCTDUmpqei65AEtAKCnR6fanp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v51f9kn9yf9qXC/8AvW7f9sXP9g3+rz6et/7Zft61fPZN0bdbG38s/wD7&#10;JdxX/h57w/8Acyn9m1n/AGP5nosuv7b8h1YD7Vd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l/Or/ALJP7k/7UuF/&#10;963b/ti5/sG/1efT1v8A2y/b1q+eybo262Nv5Z//AGS7iv8Aw894f+5lP7NrP+x/M9Fl1/bfkOrA&#10;farp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&#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kfK3/spTvL/wAS&#10;bu3/AN21R7JJ/wC2b/THo3h/sl+zozf8rv8A7KUrv/EZbp/9222fb1l/bfkemrv+y/P/AD9bDns1&#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SPlb/ANlKd5f+JN3b/wC7ao9kk/8AbN/pj0bw/wBkv2dGb/ld&#10;/wDZSld/4jLdP/u22z7esv7b8j01d/2X5/5+thz2a9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pHyt/wCy&#10;lO8v/Em7t/8AdtUeySf+2b/THo3h/sl+zozf8rv/ALKUrv8AxGW6f/dttn29Zf235Hpq7/svz/z9&#10;bDns16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SPlb/wBlKd5f+JN3b/7tqj2ST/2zf6Y9G8P9kv2dGb/l&#10;d/8AZSld/wCIy3T/AO7bbPt6y/tvyPTV3/Zfn/n62HPZr0W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kfK3&#10;/spTvL/xJu7f/dtUeySf+2b/AEx6N4f7Jfs6M3/K7/7KUrv/ABGW6f8A3bbZ9vWX9t+R6au/7L8/&#10;8/Ww57Nei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BhpvEHEx8AABMfAAAUAAAAZHJzL21lZGlhL2lt&#10;YWdlMi5wbmeJUE5HDQoaCgAAAA1JSERSAAACuQAAAEQIBgAAAIXNLVoAAAAJcEhZcwAAJnMAACZz&#10;AfNsdQo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fHvBAAAA2wAAAA8AAABkcnMvZG93bnJldi54bWxET01rwkAQvQv9D8sUetNNFUSiqwShIIFS&#10;jT30OGTHJJqdjbtbTfvrXUHwNo/3OYtVb1pxIecbywreRwkI4tLqhisF3/uP4QyED8gaW8uk4I88&#10;rJYvgwWm2l55R5ciVCKGsE9RQR1Cl0rpy5oM+pHtiCN3sM5giNBVUju8xnDTynGSTKXBhmNDjR2t&#10;aypPxa9RkOcTV9hzk33m2df/kbZn87NGpd5e+2wOIlAfnuKHe6Pj/Ancf4kH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8fHvBAAAA2wAAAA8AAAAAAAAAAAAAAAAAnwIA&#10;AGRycy9kb3ducmV2LnhtbFBLBQYAAAAABAAEAPcAAACNAwAAAAA=&#10;">
                <v:imagedata r:id="rId3" o:title="E&amp;H-Logo"/>
                <v:path arrowok="t"/>
              </v:shape>
              <v:shape id="Picture 2" o:spid="_x0000_s1028" type="#_x0000_t75" alt="EH web address" style="position:absolute;left:68431;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hvTBAAAA2wAAAA8AAABkcnMvZG93bnJldi54bWxET01rwkAQvQv9D8sUetONRVqNrtJUpF6N&#10;AT0O2TEbmp0N2a2J/fVdoeBtHu9zVpvBNuJKna8dK5hOEhDEpdM1VwqK4248B+EDssbGMSm4kYfN&#10;+mm0wlS7ng90zUMlYgj7FBWYENpUSl8asugnriWO3MV1FkOEXSV1h30Mt418TZI3abHm2GCwpU9D&#10;5Xf+YxWc++mJstlvvt2+fxXZoTDlYpEp9fI8fCxBBBrCQ/zv3us4fwb3X+I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khvTBAAAA2wAAAA8AAAAAAAAAAAAAAAAAnwIA&#10;AGRycy9kb3ducmV2LnhtbFBLBQYAAAAABAAEAPcAAACNAwAAAAA=&#10;">
                <v:imagedata r:id="rId4" o:title="EH web address"/>
                <v:path arrowok="t"/>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F2" w:rsidRDefault="00D902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76DF44"/>
    <w:lvl w:ilvl="0">
      <w:start w:val="1"/>
      <w:numFmt w:val="decimal"/>
      <w:lvlText w:val="%1."/>
      <w:lvlJc w:val="left"/>
      <w:pPr>
        <w:tabs>
          <w:tab w:val="num" w:pos="1492"/>
        </w:tabs>
        <w:ind w:left="1492" w:hanging="360"/>
      </w:pPr>
    </w:lvl>
  </w:abstractNum>
  <w:abstractNum w:abstractNumId="1">
    <w:nsid w:val="FFFFFF7D"/>
    <w:multiLevelType w:val="singleLevel"/>
    <w:tmpl w:val="060660BE"/>
    <w:lvl w:ilvl="0">
      <w:start w:val="1"/>
      <w:numFmt w:val="decimal"/>
      <w:lvlText w:val="%1."/>
      <w:lvlJc w:val="left"/>
      <w:pPr>
        <w:tabs>
          <w:tab w:val="num" w:pos="1209"/>
        </w:tabs>
        <w:ind w:left="1209" w:hanging="360"/>
      </w:pPr>
    </w:lvl>
  </w:abstractNum>
  <w:abstractNum w:abstractNumId="2">
    <w:nsid w:val="FFFFFF7E"/>
    <w:multiLevelType w:val="singleLevel"/>
    <w:tmpl w:val="90708A2C"/>
    <w:lvl w:ilvl="0">
      <w:start w:val="1"/>
      <w:numFmt w:val="decimal"/>
      <w:lvlText w:val="%1."/>
      <w:lvlJc w:val="left"/>
      <w:pPr>
        <w:tabs>
          <w:tab w:val="num" w:pos="926"/>
        </w:tabs>
        <w:ind w:left="926" w:hanging="360"/>
      </w:pPr>
    </w:lvl>
  </w:abstractNum>
  <w:abstractNum w:abstractNumId="3">
    <w:nsid w:val="FFFFFF7F"/>
    <w:multiLevelType w:val="singleLevel"/>
    <w:tmpl w:val="28FEFAE6"/>
    <w:lvl w:ilvl="0">
      <w:start w:val="1"/>
      <w:numFmt w:val="decimal"/>
      <w:lvlText w:val="%1."/>
      <w:lvlJc w:val="left"/>
      <w:pPr>
        <w:tabs>
          <w:tab w:val="num" w:pos="643"/>
        </w:tabs>
        <w:ind w:left="643" w:hanging="360"/>
      </w:pPr>
    </w:lvl>
  </w:abstractNum>
  <w:abstractNum w:abstractNumId="4">
    <w:nsid w:val="FFFFFF80"/>
    <w:multiLevelType w:val="singleLevel"/>
    <w:tmpl w:val="092403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45E75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D687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981D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04D960"/>
    <w:lvl w:ilvl="0">
      <w:start w:val="1"/>
      <w:numFmt w:val="decimal"/>
      <w:lvlText w:val="%1."/>
      <w:lvlJc w:val="left"/>
      <w:pPr>
        <w:tabs>
          <w:tab w:val="num" w:pos="360"/>
        </w:tabs>
        <w:ind w:left="360" w:hanging="360"/>
      </w:pPr>
    </w:lvl>
  </w:abstractNum>
  <w:abstractNum w:abstractNumId="9">
    <w:nsid w:val="FFFFFF89"/>
    <w:multiLevelType w:val="singleLevel"/>
    <w:tmpl w:val="46F479A6"/>
    <w:lvl w:ilvl="0">
      <w:start w:val="1"/>
      <w:numFmt w:val="bullet"/>
      <w:lvlText w:val=""/>
      <w:lvlJc w:val="left"/>
      <w:pPr>
        <w:tabs>
          <w:tab w:val="num" w:pos="360"/>
        </w:tabs>
        <w:ind w:left="360" w:hanging="360"/>
      </w:pPr>
      <w:rPr>
        <w:rFonts w:ascii="Symbol" w:hAnsi="Symbol" w:hint="default"/>
      </w:rPr>
    </w:lvl>
  </w:abstractNum>
  <w:abstractNum w:abstractNumId="10">
    <w:nsid w:val="05F81B68"/>
    <w:multiLevelType w:val="hybridMultilevel"/>
    <w:tmpl w:val="4392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35494B"/>
    <w:multiLevelType w:val="multilevel"/>
    <w:tmpl w:val="1832BD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i w:val="0"/>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76C0F6A"/>
    <w:multiLevelType w:val="multilevel"/>
    <w:tmpl w:val="B652E4A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98"/>
        </w:tabs>
        <w:ind w:left="198"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2F093A85"/>
    <w:multiLevelType w:val="hybridMultilevel"/>
    <w:tmpl w:val="625C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78474B"/>
    <w:multiLevelType w:val="hybridMultilevel"/>
    <w:tmpl w:val="B5CA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E6C7696"/>
    <w:multiLevelType w:val="hybridMultilevel"/>
    <w:tmpl w:val="47DAF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C004BD"/>
    <w:multiLevelType w:val="hybridMultilevel"/>
    <w:tmpl w:val="E1D4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765174"/>
    <w:multiLevelType w:val="hybridMultilevel"/>
    <w:tmpl w:val="46F4911C"/>
    <w:lvl w:ilvl="0" w:tplc="8FCC0F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353FD0"/>
    <w:multiLevelType w:val="hybridMultilevel"/>
    <w:tmpl w:val="F4D8ACBE"/>
    <w:lvl w:ilvl="0" w:tplc="A0CAE68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561020"/>
    <w:multiLevelType w:val="hybridMultilevel"/>
    <w:tmpl w:val="C208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337B96"/>
    <w:multiLevelType w:val="hybridMultilevel"/>
    <w:tmpl w:val="12DC0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8064324"/>
    <w:multiLevelType w:val="hybridMultilevel"/>
    <w:tmpl w:val="FDEA990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EB11E4E"/>
    <w:multiLevelType w:val="hybridMultilevel"/>
    <w:tmpl w:val="291A5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F717951"/>
    <w:multiLevelType w:val="hybridMultilevel"/>
    <w:tmpl w:val="F5D2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num>
  <w:num w:numId="13">
    <w:abstractNumId w:val="11"/>
  </w:num>
  <w:num w:numId="14">
    <w:abstractNumId w:val="11"/>
  </w:num>
  <w:num w:numId="15">
    <w:abstractNumId w:val="18"/>
  </w:num>
  <w:num w:numId="16">
    <w:abstractNumId w:val="11"/>
  </w:num>
  <w:num w:numId="17">
    <w:abstractNumId w:val="11"/>
  </w:num>
  <w:num w:numId="18">
    <w:abstractNumId w:val="11"/>
  </w:num>
  <w:num w:numId="19">
    <w:abstractNumId w:val="11"/>
  </w:num>
  <w:num w:numId="20">
    <w:abstractNumId w:val="18"/>
  </w:num>
  <w:num w:numId="21">
    <w:abstractNumId w:val="11"/>
  </w:num>
  <w:num w:numId="22">
    <w:abstractNumId w:val="11"/>
  </w:num>
  <w:num w:numId="23">
    <w:abstractNumId w:val="11"/>
  </w:num>
  <w:num w:numId="24">
    <w:abstractNumId w:val="11"/>
  </w:num>
  <w:num w:numId="25">
    <w:abstractNumId w:val="18"/>
  </w:num>
  <w:num w:numId="26">
    <w:abstractNumId w:val="15"/>
  </w:num>
  <w:num w:numId="27">
    <w:abstractNumId w:val="23"/>
  </w:num>
  <w:num w:numId="28">
    <w:abstractNumId w:val="11"/>
  </w:num>
  <w:num w:numId="29">
    <w:abstractNumId w:val="13"/>
  </w:num>
  <w:num w:numId="30">
    <w:abstractNumId w:val="11"/>
  </w:num>
  <w:num w:numId="31">
    <w:abstractNumId w:val="11"/>
  </w:num>
  <w:num w:numId="32">
    <w:abstractNumId w:val="14"/>
  </w:num>
  <w:num w:numId="33">
    <w:abstractNumId w:val="10"/>
  </w:num>
  <w:num w:numId="34">
    <w:abstractNumId w:val="19"/>
  </w:num>
  <w:num w:numId="35">
    <w:abstractNumId w:val="20"/>
  </w:num>
  <w:num w:numId="36">
    <w:abstractNumId w:val="12"/>
  </w:num>
  <w:num w:numId="37">
    <w:abstractNumId w:val="17"/>
  </w:num>
  <w:num w:numId="38">
    <w:abstractNumId w:val="22"/>
  </w:num>
  <w:num w:numId="39">
    <w:abstractNumId w:val="11"/>
  </w:num>
  <w:num w:numId="40">
    <w:abstractNumId w:val="11"/>
  </w:num>
  <w:num w:numId="41">
    <w:abstractNumId w:val="11"/>
  </w:num>
  <w:num w:numId="42">
    <w:abstractNumId w:val="2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formatting="1" w:enforcement="0"/>
  <w:styleLockTheme/>
  <w:styleLockQFSet/>
  <w:defaultTabStop w:val="720"/>
  <w:drawingGridHorizontalSpacing w:val="110"/>
  <w:displayHorizontalDrawingGridEvery w:val="2"/>
  <w:displayVertic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AAD"/>
    <w:rsid w:val="00000309"/>
    <w:rsid w:val="00001F2D"/>
    <w:rsid w:val="0000518D"/>
    <w:rsid w:val="00010913"/>
    <w:rsid w:val="00011C02"/>
    <w:rsid w:val="000164BD"/>
    <w:rsid w:val="00017532"/>
    <w:rsid w:val="0002126E"/>
    <w:rsid w:val="000230E6"/>
    <w:rsid w:val="000268D8"/>
    <w:rsid w:val="00034100"/>
    <w:rsid w:val="00034446"/>
    <w:rsid w:val="000357C3"/>
    <w:rsid w:val="00037BE6"/>
    <w:rsid w:val="000500C0"/>
    <w:rsid w:val="00052FEB"/>
    <w:rsid w:val="0005568A"/>
    <w:rsid w:val="00060F2B"/>
    <w:rsid w:val="00062682"/>
    <w:rsid w:val="00062894"/>
    <w:rsid w:val="00067EEA"/>
    <w:rsid w:val="00070CDC"/>
    <w:rsid w:val="000736AC"/>
    <w:rsid w:val="000748E3"/>
    <w:rsid w:val="0008370B"/>
    <w:rsid w:val="00083F9D"/>
    <w:rsid w:val="00096B4B"/>
    <w:rsid w:val="00097BF6"/>
    <w:rsid w:val="000A030D"/>
    <w:rsid w:val="000A037E"/>
    <w:rsid w:val="000A17F4"/>
    <w:rsid w:val="000A3576"/>
    <w:rsid w:val="000A6CB4"/>
    <w:rsid w:val="000B0F81"/>
    <w:rsid w:val="000B1237"/>
    <w:rsid w:val="000B2C55"/>
    <w:rsid w:val="000B322C"/>
    <w:rsid w:val="000B7180"/>
    <w:rsid w:val="000C099D"/>
    <w:rsid w:val="000C1AA0"/>
    <w:rsid w:val="000C3668"/>
    <w:rsid w:val="000D08F8"/>
    <w:rsid w:val="000D0C0F"/>
    <w:rsid w:val="000D142E"/>
    <w:rsid w:val="000D4052"/>
    <w:rsid w:val="000D4E41"/>
    <w:rsid w:val="000D69B5"/>
    <w:rsid w:val="000E14BE"/>
    <w:rsid w:val="000E26C4"/>
    <w:rsid w:val="000E2922"/>
    <w:rsid w:val="000E2DB8"/>
    <w:rsid w:val="000F1616"/>
    <w:rsid w:val="000F1B4A"/>
    <w:rsid w:val="000F4639"/>
    <w:rsid w:val="000F6DE7"/>
    <w:rsid w:val="00100EDC"/>
    <w:rsid w:val="00101994"/>
    <w:rsid w:val="00103A83"/>
    <w:rsid w:val="001057F0"/>
    <w:rsid w:val="00112397"/>
    <w:rsid w:val="0011454D"/>
    <w:rsid w:val="00115234"/>
    <w:rsid w:val="001200AD"/>
    <w:rsid w:val="001208DD"/>
    <w:rsid w:val="001210FB"/>
    <w:rsid w:val="001233A7"/>
    <w:rsid w:val="00124521"/>
    <w:rsid w:val="00125BDF"/>
    <w:rsid w:val="001269B5"/>
    <w:rsid w:val="00126ED5"/>
    <w:rsid w:val="001274C4"/>
    <w:rsid w:val="00130D37"/>
    <w:rsid w:val="00132409"/>
    <w:rsid w:val="001338EB"/>
    <w:rsid w:val="00135AD4"/>
    <w:rsid w:val="001378ED"/>
    <w:rsid w:val="0015077D"/>
    <w:rsid w:val="00151B0B"/>
    <w:rsid w:val="001565B0"/>
    <w:rsid w:val="001625ED"/>
    <w:rsid w:val="00164368"/>
    <w:rsid w:val="001706DE"/>
    <w:rsid w:val="00177580"/>
    <w:rsid w:val="00193719"/>
    <w:rsid w:val="00196A19"/>
    <w:rsid w:val="00197536"/>
    <w:rsid w:val="001A02F7"/>
    <w:rsid w:val="001A267A"/>
    <w:rsid w:val="001A36B3"/>
    <w:rsid w:val="001A46BC"/>
    <w:rsid w:val="001A4E45"/>
    <w:rsid w:val="001A4F07"/>
    <w:rsid w:val="001A5586"/>
    <w:rsid w:val="001A5F3A"/>
    <w:rsid w:val="001B139D"/>
    <w:rsid w:val="001B237F"/>
    <w:rsid w:val="001B56E6"/>
    <w:rsid w:val="001B5FA5"/>
    <w:rsid w:val="001B6A27"/>
    <w:rsid w:val="001C1D34"/>
    <w:rsid w:val="001C1D6A"/>
    <w:rsid w:val="001C73FB"/>
    <w:rsid w:val="001D2BDD"/>
    <w:rsid w:val="001D4BAD"/>
    <w:rsid w:val="001D653B"/>
    <w:rsid w:val="001E1FC4"/>
    <w:rsid w:val="001E393C"/>
    <w:rsid w:val="001E5FD8"/>
    <w:rsid w:val="001E6982"/>
    <w:rsid w:val="002000BA"/>
    <w:rsid w:val="00200D37"/>
    <w:rsid w:val="002022A2"/>
    <w:rsid w:val="00204BDF"/>
    <w:rsid w:val="00205491"/>
    <w:rsid w:val="00207667"/>
    <w:rsid w:val="002104BB"/>
    <w:rsid w:val="00211365"/>
    <w:rsid w:val="002115C9"/>
    <w:rsid w:val="00215474"/>
    <w:rsid w:val="00215910"/>
    <w:rsid w:val="00223CD9"/>
    <w:rsid w:val="0022567B"/>
    <w:rsid w:val="00225924"/>
    <w:rsid w:val="002262E0"/>
    <w:rsid w:val="002273C0"/>
    <w:rsid w:val="00230757"/>
    <w:rsid w:val="002310C3"/>
    <w:rsid w:val="00231440"/>
    <w:rsid w:val="002319A3"/>
    <w:rsid w:val="002343B8"/>
    <w:rsid w:val="00235857"/>
    <w:rsid w:val="00237D01"/>
    <w:rsid w:val="00245316"/>
    <w:rsid w:val="0024540B"/>
    <w:rsid w:val="002454DF"/>
    <w:rsid w:val="00250973"/>
    <w:rsid w:val="0025439E"/>
    <w:rsid w:val="0025464F"/>
    <w:rsid w:val="00255A1B"/>
    <w:rsid w:val="002648DA"/>
    <w:rsid w:val="00264F61"/>
    <w:rsid w:val="00265095"/>
    <w:rsid w:val="002728F8"/>
    <w:rsid w:val="00272BE1"/>
    <w:rsid w:val="0027611A"/>
    <w:rsid w:val="00281267"/>
    <w:rsid w:val="002842C8"/>
    <w:rsid w:val="0028495D"/>
    <w:rsid w:val="0028507E"/>
    <w:rsid w:val="00286E02"/>
    <w:rsid w:val="002873EE"/>
    <w:rsid w:val="002875DF"/>
    <w:rsid w:val="00290432"/>
    <w:rsid w:val="00293CE0"/>
    <w:rsid w:val="00294F6A"/>
    <w:rsid w:val="00296D67"/>
    <w:rsid w:val="002A06DD"/>
    <w:rsid w:val="002A14EA"/>
    <w:rsid w:val="002A3892"/>
    <w:rsid w:val="002A67AA"/>
    <w:rsid w:val="002A6A98"/>
    <w:rsid w:val="002A785C"/>
    <w:rsid w:val="002B232B"/>
    <w:rsid w:val="002B25BF"/>
    <w:rsid w:val="002B3308"/>
    <w:rsid w:val="002B43C7"/>
    <w:rsid w:val="002B4A70"/>
    <w:rsid w:val="002B5838"/>
    <w:rsid w:val="002B5BEA"/>
    <w:rsid w:val="002B6B4E"/>
    <w:rsid w:val="002C2A3F"/>
    <w:rsid w:val="002C340C"/>
    <w:rsid w:val="002C7E4E"/>
    <w:rsid w:val="002D08B2"/>
    <w:rsid w:val="002D0B6E"/>
    <w:rsid w:val="002D1235"/>
    <w:rsid w:val="002D5181"/>
    <w:rsid w:val="002D52B4"/>
    <w:rsid w:val="002D57E1"/>
    <w:rsid w:val="002E00A7"/>
    <w:rsid w:val="002E10B6"/>
    <w:rsid w:val="002E14CC"/>
    <w:rsid w:val="002E20B3"/>
    <w:rsid w:val="002E3446"/>
    <w:rsid w:val="002E51F5"/>
    <w:rsid w:val="002F3273"/>
    <w:rsid w:val="002F3E0B"/>
    <w:rsid w:val="002F7364"/>
    <w:rsid w:val="002F7CE2"/>
    <w:rsid w:val="00303A8C"/>
    <w:rsid w:val="00310077"/>
    <w:rsid w:val="003173D4"/>
    <w:rsid w:val="00317608"/>
    <w:rsid w:val="00317EF1"/>
    <w:rsid w:val="00320A74"/>
    <w:rsid w:val="003247A3"/>
    <w:rsid w:val="003263BE"/>
    <w:rsid w:val="00327EB0"/>
    <w:rsid w:val="00331A52"/>
    <w:rsid w:val="0033368C"/>
    <w:rsid w:val="00337625"/>
    <w:rsid w:val="003377C8"/>
    <w:rsid w:val="003415F7"/>
    <w:rsid w:val="003416EC"/>
    <w:rsid w:val="00341B2B"/>
    <w:rsid w:val="00342E26"/>
    <w:rsid w:val="0034464F"/>
    <w:rsid w:val="003451FF"/>
    <w:rsid w:val="0034611A"/>
    <w:rsid w:val="00346549"/>
    <w:rsid w:val="003548BC"/>
    <w:rsid w:val="00354F21"/>
    <w:rsid w:val="003606C4"/>
    <w:rsid w:val="00361265"/>
    <w:rsid w:val="0036444F"/>
    <w:rsid w:val="00366270"/>
    <w:rsid w:val="0036718B"/>
    <w:rsid w:val="003710C2"/>
    <w:rsid w:val="003724D2"/>
    <w:rsid w:val="00373F0D"/>
    <w:rsid w:val="0037593E"/>
    <w:rsid w:val="00380C3C"/>
    <w:rsid w:val="00380F5E"/>
    <w:rsid w:val="003814A4"/>
    <w:rsid w:val="0038333D"/>
    <w:rsid w:val="00383FD5"/>
    <w:rsid w:val="00385326"/>
    <w:rsid w:val="003902BE"/>
    <w:rsid w:val="00390EDD"/>
    <w:rsid w:val="00392787"/>
    <w:rsid w:val="0039394D"/>
    <w:rsid w:val="00393B98"/>
    <w:rsid w:val="0039539D"/>
    <w:rsid w:val="00395756"/>
    <w:rsid w:val="003A0795"/>
    <w:rsid w:val="003A34D9"/>
    <w:rsid w:val="003A39ED"/>
    <w:rsid w:val="003A7256"/>
    <w:rsid w:val="003A7F53"/>
    <w:rsid w:val="003B07AD"/>
    <w:rsid w:val="003B2F4D"/>
    <w:rsid w:val="003B3814"/>
    <w:rsid w:val="003B7FCA"/>
    <w:rsid w:val="003C3AB9"/>
    <w:rsid w:val="003C7106"/>
    <w:rsid w:val="003D1D5E"/>
    <w:rsid w:val="003D4719"/>
    <w:rsid w:val="003D6997"/>
    <w:rsid w:val="003D737D"/>
    <w:rsid w:val="003E0F92"/>
    <w:rsid w:val="003E2AFF"/>
    <w:rsid w:val="003E32B5"/>
    <w:rsid w:val="003E3BDF"/>
    <w:rsid w:val="003E52CD"/>
    <w:rsid w:val="003E7E03"/>
    <w:rsid w:val="003F0EDA"/>
    <w:rsid w:val="003F0FAD"/>
    <w:rsid w:val="003F1DAD"/>
    <w:rsid w:val="003F3826"/>
    <w:rsid w:val="003F4DDB"/>
    <w:rsid w:val="003F78BB"/>
    <w:rsid w:val="003F7C1D"/>
    <w:rsid w:val="00406EA9"/>
    <w:rsid w:val="00407DC5"/>
    <w:rsid w:val="0041263A"/>
    <w:rsid w:val="00413DD2"/>
    <w:rsid w:val="00421989"/>
    <w:rsid w:val="00424D78"/>
    <w:rsid w:val="0042511A"/>
    <w:rsid w:val="004251BE"/>
    <w:rsid w:val="00425BC6"/>
    <w:rsid w:val="00432877"/>
    <w:rsid w:val="00433349"/>
    <w:rsid w:val="004337CE"/>
    <w:rsid w:val="00433F6C"/>
    <w:rsid w:val="00435DF8"/>
    <w:rsid w:val="00435EE5"/>
    <w:rsid w:val="0044055D"/>
    <w:rsid w:val="00440D3A"/>
    <w:rsid w:val="00441432"/>
    <w:rsid w:val="00443BFE"/>
    <w:rsid w:val="0044554D"/>
    <w:rsid w:val="004520A6"/>
    <w:rsid w:val="004525DD"/>
    <w:rsid w:val="00454434"/>
    <w:rsid w:val="00461541"/>
    <w:rsid w:val="004618D6"/>
    <w:rsid w:val="00463E19"/>
    <w:rsid w:val="004654EB"/>
    <w:rsid w:val="0046585B"/>
    <w:rsid w:val="004664C1"/>
    <w:rsid w:val="00467813"/>
    <w:rsid w:val="00470E22"/>
    <w:rsid w:val="00474780"/>
    <w:rsid w:val="00475057"/>
    <w:rsid w:val="0047660B"/>
    <w:rsid w:val="00485332"/>
    <w:rsid w:val="00486D34"/>
    <w:rsid w:val="004872EA"/>
    <w:rsid w:val="00490EBD"/>
    <w:rsid w:val="00493146"/>
    <w:rsid w:val="004953B0"/>
    <w:rsid w:val="00497EC2"/>
    <w:rsid w:val="004A0EAC"/>
    <w:rsid w:val="004A2ECE"/>
    <w:rsid w:val="004A3ACB"/>
    <w:rsid w:val="004A4566"/>
    <w:rsid w:val="004A781A"/>
    <w:rsid w:val="004B0A0F"/>
    <w:rsid w:val="004B16ED"/>
    <w:rsid w:val="004B225B"/>
    <w:rsid w:val="004B3448"/>
    <w:rsid w:val="004B59A6"/>
    <w:rsid w:val="004B5CCF"/>
    <w:rsid w:val="004B7242"/>
    <w:rsid w:val="004C1C12"/>
    <w:rsid w:val="004C2CAD"/>
    <w:rsid w:val="004C537F"/>
    <w:rsid w:val="004C7CC2"/>
    <w:rsid w:val="004D3FD7"/>
    <w:rsid w:val="004D6290"/>
    <w:rsid w:val="004E3354"/>
    <w:rsid w:val="004E41B4"/>
    <w:rsid w:val="004E44BE"/>
    <w:rsid w:val="004E4F05"/>
    <w:rsid w:val="004F27F8"/>
    <w:rsid w:val="004F2B52"/>
    <w:rsid w:val="005000A4"/>
    <w:rsid w:val="00501778"/>
    <w:rsid w:val="00504283"/>
    <w:rsid w:val="00507E20"/>
    <w:rsid w:val="0051011F"/>
    <w:rsid w:val="005136A9"/>
    <w:rsid w:val="00521571"/>
    <w:rsid w:val="00523055"/>
    <w:rsid w:val="00527A09"/>
    <w:rsid w:val="005317AB"/>
    <w:rsid w:val="00531F9E"/>
    <w:rsid w:val="00532B6D"/>
    <w:rsid w:val="00534552"/>
    <w:rsid w:val="00534E3D"/>
    <w:rsid w:val="00535BB6"/>
    <w:rsid w:val="00535E81"/>
    <w:rsid w:val="005360C5"/>
    <w:rsid w:val="00536340"/>
    <w:rsid w:val="0054610E"/>
    <w:rsid w:val="00546E86"/>
    <w:rsid w:val="005514D5"/>
    <w:rsid w:val="00552F43"/>
    <w:rsid w:val="00554AC6"/>
    <w:rsid w:val="00554B17"/>
    <w:rsid w:val="005566BF"/>
    <w:rsid w:val="00557F8D"/>
    <w:rsid w:val="00561ABD"/>
    <w:rsid w:val="00563692"/>
    <w:rsid w:val="0056485F"/>
    <w:rsid w:val="005667E0"/>
    <w:rsid w:val="005721E0"/>
    <w:rsid w:val="00573741"/>
    <w:rsid w:val="00573D23"/>
    <w:rsid w:val="00573FDB"/>
    <w:rsid w:val="00581477"/>
    <w:rsid w:val="00583A91"/>
    <w:rsid w:val="00584705"/>
    <w:rsid w:val="00584983"/>
    <w:rsid w:val="00585903"/>
    <w:rsid w:val="00591255"/>
    <w:rsid w:val="0059389A"/>
    <w:rsid w:val="00594499"/>
    <w:rsid w:val="00596BF2"/>
    <w:rsid w:val="005A0176"/>
    <w:rsid w:val="005A21D6"/>
    <w:rsid w:val="005A5A0C"/>
    <w:rsid w:val="005A5BCA"/>
    <w:rsid w:val="005A62E6"/>
    <w:rsid w:val="005A6FE4"/>
    <w:rsid w:val="005B0EA0"/>
    <w:rsid w:val="005B0EE3"/>
    <w:rsid w:val="005B103E"/>
    <w:rsid w:val="005C2110"/>
    <w:rsid w:val="005C7897"/>
    <w:rsid w:val="005D0EB2"/>
    <w:rsid w:val="005D1819"/>
    <w:rsid w:val="005D381B"/>
    <w:rsid w:val="005D489A"/>
    <w:rsid w:val="005D4C8E"/>
    <w:rsid w:val="005D73EA"/>
    <w:rsid w:val="005E0A20"/>
    <w:rsid w:val="005E1F20"/>
    <w:rsid w:val="005E2909"/>
    <w:rsid w:val="005E3C53"/>
    <w:rsid w:val="005E3D64"/>
    <w:rsid w:val="005E464A"/>
    <w:rsid w:val="005E5E1F"/>
    <w:rsid w:val="005E5F6C"/>
    <w:rsid w:val="005E6472"/>
    <w:rsid w:val="005F30BA"/>
    <w:rsid w:val="005F3A70"/>
    <w:rsid w:val="005F3B53"/>
    <w:rsid w:val="005F708B"/>
    <w:rsid w:val="0060066F"/>
    <w:rsid w:val="0060263E"/>
    <w:rsid w:val="00602FF8"/>
    <w:rsid w:val="00611FF8"/>
    <w:rsid w:val="00615DE3"/>
    <w:rsid w:val="006229FD"/>
    <w:rsid w:val="00622F7B"/>
    <w:rsid w:val="00626AC3"/>
    <w:rsid w:val="00626EE8"/>
    <w:rsid w:val="006277F1"/>
    <w:rsid w:val="00630B08"/>
    <w:rsid w:val="00633BFF"/>
    <w:rsid w:val="00635A8B"/>
    <w:rsid w:val="00642EAB"/>
    <w:rsid w:val="00646070"/>
    <w:rsid w:val="00650840"/>
    <w:rsid w:val="00650C44"/>
    <w:rsid w:val="006555EF"/>
    <w:rsid w:val="00655AD4"/>
    <w:rsid w:val="00657835"/>
    <w:rsid w:val="00667900"/>
    <w:rsid w:val="00667B41"/>
    <w:rsid w:val="00671B8F"/>
    <w:rsid w:val="00672A0A"/>
    <w:rsid w:val="006737A7"/>
    <w:rsid w:val="0067393F"/>
    <w:rsid w:val="006749FD"/>
    <w:rsid w:val="00676FAD"/>
    <w:rsid w:val="0067774F"/>
    <w:rsid w:val="006814D8"/>
    <w:rsid w:val="0068268E"/>
    <w:rsid w:val="00683C0F"/>
    <w:rsid w:val="00686301"/>
    <w:rsid w:val="00687ED6"/>
    <w:rsid w:val="00691342"/>
    <w:rsid w:val="00692488"/>
    <w:rsid w:val="006942F3"/>
    <w:rsid w:val="00694820"/>
    <w:rsid w:val="00694AF7"/>
    <w:rsid w:val="006957A7"/>
    <w:rsid w:val="006A45D2"/>
    <w:rsid w:val="006B4BDB"/>
    <w:rsid w:val="006B5036"/>
    <w:rsid w:val="006B5AC1"/>
    <w:rsid w:val="006C3F6E"/>
    <w:rsid w:val="006C702A"/>
    <w:rsid w:val="006D0218"/>
    <w:rsid w:val="006D101B"/>
    <w:rsid w:val="006D3C6A"/>
    <w:rsid w:val="006D52CB"/>
    <w:rsid w:val="006D58E2"/>
    <w:rsid w:val="006D7C8B"/>
    <w:rsid w:val="006E00CA"/>
    <w:rsid w:val="006E1EE0"/>
    <w:rsid w:val="006E3254"/>
    <w:rsid w:val="006E67DC"/>
    <w:rsid w:val="006E760E"/>
    <w:rsid w:val="006F1E03"/>
    <w:rsid w:val="006F3A36"/>
    <w:rsid w:val="006F72E1"/>
    <w:rsid w:val="0070171C"/>
    <w:rsid w:val="00702CDA"/>
    <w:rsid w:val="00707B48"/>
    <w:rsid w:val="00710197"/>
    <w:rsid w:val="00710198"/>
    <w:rsid w:val="00710B21"/>
    <w:rsid w:val="007234DB"/>
    <w:rsid w:val="00724D15"/>
    <w:rsid w:val="00731A53"/>
    <w:rsid w:val="007328C8"/>
    <w:rsid w:val="00743382"/>
    <w:rsid w:val="00744A4C"/>
    <w:rsid w:val="007479B8"/>
    <w:rsid w:val="00751754"/>
    <w:rsid w:val="007533E4"/>
    <w:rsid w:val="00756446"/>
    <w:rsid w:val="007669A1"/>
    <w:rsid w:val="00766FE9"/>
    <w:rsid w:val="00774D3F"/>
    <w:rsid w:val="00774E7E"/>
    <w:rsid w:val="00777300"/>
    <w:rsid w:val="00781370"/>
    <w:rsid w:val="007847CF"/>
    <w:rsid w:val="0078592C"/>
    <w:rsid w:val="00792C0D"/>
    <w:rsid w:val="00794848"/>
    <w:rsid w:val="007A50F2"/>
    <w:rsid w:val="007A5EAF"/>
    <w:rsid w:val="007A67F4"/>
    <w:rsid w:val="007A76CA"/>
    <w:rsid w:val="007B32C0"/>
    <w:rsid w:val="007B3F7A"/>
    <w:rsid w:val="007B5C7C"/>
    <w:rsid w:val="007C10A2"/>
    <w:rsid w:val="007C2849"/>
    <w:rsid w:val="007C2A6A"/>
    <w:rsid w:val="007C519D"/>
    <w:rsid w:val="007C600F"/>
    <w:rsid w:val="007C7C5E"/>
    <w:rsid w:val="007D0AFD"/>
    <w:rsid w:val="007D2C64"/>
    <w:rsid w:val="007E2894"/>
    <w:rsid w:val="007E3035"/>
    <w:rsid w:val="007E4F95"/>
    <w:rsid w:val="007F17CD"/>
    <w:rsid w:val="007F618F"/>
    <w:rsid w:val="007F700A"/>
    <w:rsid w:val="007F7F84"/>
    <w:rsid w:val="00800C25"/>
    <w:rsid w:val="00802CBD"/>
    <w:rsid w:val="0080332A"/>
    <w:rsid w:val="00803AE1"/>
    <w:rsid w:val="0080659E"/>
    <w:rsid w:val="00807AC8"/>
    <w:rsid w:val="00812497"/>
    <w:rsid w:val="00813527"/>
    <w:rsid w:val="00813549"/>
    <w:rsid w:val="00813764"/>
    <w:rsid w:val="008144DE"/>
    <w:rsid w:val="0081766F"/>
    <w:rsid w:val="00821971"/>
    <w:rsid w:val="00821B92"/>
    <w:rsid w:val="00821FB8"/>
    <w:rsid w:val="00822B5C"/>
    <w:rsid w:val="00824D52"/>
    <w:rsid w:val="00834092"/>
    <w:rsid w:val="00836454"/>
    <w:rsid w:val="00840539"/>
    <w:rsid w:val="0084128B"/>
    <w:rsid w:val="00841A20"/>
    <w:rsid w:val="00842122"/>
    <w:rsid w:val="00843865"/>
    <w:rsid w:val="0084444C"/>
    <w:rsid w:val="00844E13"/>
    <w:rsid w:val="008459FA"/>
    <w:rsid w:val="00846740"/>
    <w:rsid w:val="008562B4"/>
    <w:rsid w:val="008566AB"/>
    <w:rsid w:val="008607CE"/>
    <w:rsid w:val="00864769"/>
    <w:rsid w:val="00866CDD"/>
    <w:rsid w:val="008678AB"/>
    <w:rsid w:val="00871F22"/>
    <w:rsid w:val="00873783"/>
    <w:rsid w:val="0087649D"/>
    <w:rsid w:val="00877D6F"/>
    <w:rsid w:val="008838DA"/>
    <w:rsid w:val="00884319"/>
    <w:rsid w:val="0088446C"/>
    <w:rsid w:val="008875E3"/>
    <w:rsid w:val="00890975"/>
    <w:rsid w:val="00891AD5"/>
    <w:rsid w:val="00891B56"/>
    <w:rsid w:val="008948D9"/>
    <w:rsid w:val="00895EE6"/>
    <w:rsid w:val="00897560"/>
    <w:rsid w:val="008976A5"/>
    <w:rsid w:val="008A1C4C"/>
    <w:rsid w:val="008A31F1"/>
    <w:rsid w:val="008A3675"/>
    <w:rsid w:val="008A3C4B"/>
    <w:rsid w:val="008A4DAC"/>
    <w:rsid w:val="008A57AA"/>
    <w:rsid w:val="008A6B3B"/>
    <w:rsid w:val="008B23C5"/>
    <w:rsid w:val="008B3C3B"/>
    <w:rsid w:val="008B4FA2"/>
    <w:rsid w:val="008B5AB2"/>
    <w:rsid w:val="008B5EE7"/>
    <w:rsid w:val="008B79B8"/>
    <w:rsid w:val="008B7B8D"/>
    <w:rsid w:val="008B7EC5"/>
    <w:rsid w:val="008C17BB"/>
    <w:rsid w:val="008C1C05"/>
    <w:rsid w:val="008C21CB"/>
    <w:rsid w:val="008C4787"/>
    <w:rsid w:val="008C6DFB"/>
    <w:rsid w:val="008D5A00"/>
    <w:rsid w:val="008E3476"/>
    <w:rsid w:val="008E70FC"/>
    <w:rsid w:val="008F14E9"/>
    <w:rsid w:val="008F1645"/>
    <w:rsid w:val="008F1B34"/>
    <w:rsid w:val="008F361D"/>
    <w:rsid w:val="00901E40"/>
    <w:rsid w:val="00903014"/>
    <w:rsid w:val="00903C4D"/>
    <w:rsid w:val="00904D2B"/>
    <w:rsid w:val="00904D63"/>
    <w:rsid w:val="00905705"/>
    <w:rsid w:val="00905F71"/>
    <w:rsid w:val="009069F2"/>
    <w:rsid w:val="009079DC"/>
    <w:rsid w:val="00913B28"/>
    <w:rsid w:val="009155E9"/>
    <w:rsid w:val="00917FAF"/>
    <w:rsid w:val="00920218"/>
    <w:rsid w:val="009206B7"/>
    <w:rsid w:val="0092092F"/>
    <w:rsid w:val="0092526A"/>
    <w:rsid w:val="00930CCC"/>
    <w:rsid w:val="009358F4"/>
    <w:rsid w:val="009369FF"/>
    <w:rsid w:val="00936C69"/>
    <w:rsid w:val="00937CC2"/>
    <w:rsid w:val="00943357"/>
    <w:rsid w:val="009441DD"/>
    <w:rsid w:val="009448D1"/>
    <w:rsid w:val="00944ECB"/>
    <w:rsid w:val="00946B49"/>
    <w:rsid w:val="0094736D"/>
    <w:rsid w:val="00947CA6"/>
    <w:rsid w:val="00950F4F"/>
    <w:rsid w:val="00951FE6"/>
    <w:rsid w:val="009554DF"/>
    <w:rsid w:val="00962007"/>
    <w:rsid w:val="009623B6"/>
    <w:rsid w:val="00966D4D"/>
    <w:rsid w:val="00971D3F"/>
    <w:rsid w:val="00971F4C"/>
    <w:rsid w:val="00975196"/>
    <w:rsid w:val="00975EFA"/>
    <w:rsid w:val="00975F6B"/>
    <w:rsid w:val="00976439"/>
    <w:rsid w:val="0097667D"/>
    <w:rsid w:val="00981F8F"/>
    <w:rsid w:val="0098352F"/>
    <w:rsid w:val="00985F6F"/>
    <w:rsid w:val="00991C23"/>
    <w:rsid w:val="00993A39"/>
    <w:rsid w:val="00994EEE"/>
    <w:rsid w:val="00996424"/>
    <w:rsid w:val="009A0CA8"/>
    <w:rsid w:val="009A1AF3"/>
    <w:rsid w:val="009A1D0F"/>
    <w:rsid w:val="009A59E8"/>
    <w:rsid w:val="009B1EBB"/>
    <w:rsid w:val="009B4B9E"/>
    <w:rsid w:val="009B683E"/>
    <w:rsid w:val="009B6F09"/>
    <w:rsid w:val="009C39CE"/>
    <w:rsid w:val="009C5807"/>
    <w:rsid w:val="009C6D8C"/>
    <w:rsid w:val="009D1527"/>
    <w:rsid w:val="009D2B10"/>
    <w:rsid w:val="009D60B2"/>
    <w:rsid w:val="009D70CF"/>
    <w:rsid w:val="009E4F7B"/>
    <w:rsid w:val="009F16C0"/>
    <w:rsid w:val="009F577F"/>
    <w:rsid w:val="009F5D3C"/>
    <w:rsid w:val="00A019AB"/>
    <w:rsid w:val="00A10834"/>
    <w:rsid w:val="00A11305"/>
    <w:rsid w:val="00A1231F"/>
    <w:rsid w:val="00A12B61"/>
    <w:rsid w:val="00A13627"/>
    <w:rsid w:val="00A14566"/>
    <w:rsid w:val="00A151DB"/>
    <w:rsid w:val="00A202C5"/>
    <w:rsid w:val="00A209E2"/>
    <w:rsid w:val="00A22B74"/>
    <w:rsid w:val="00A25964"/>
    <w:rsid w:val="00A259B0"/>
    <w:rsid w:val="00A26A8D"/>
    <w:rsid w:val="00A31942"/>
    <w:rsid w:val="00A31B35"/>
    <w:rsid w:val="00A40B46"/>
    <w:rsid w:val="00A423BB"/>
    <w:rsid w:val="00A435AC"/>
    <w:rsid w:val="00A44E63"/>
    <w:rsid w:val="00A45051"/>
    <w:rsid w:val="00A46B9A"/>
    <w:rsid w:val="00A51744"/>
    <w:rsid w:val="00A538CA"/>
    <w:rsid w:val="00A56797"/>
    <w:rsid w:val="00A62744"/>
    <w:rsid w:val="00A62C87"/>
    <w:rsid w:val="00A64643"/>
    <w:rsid w:val="00A679B2"/>
    <w:rsid w:val="00A67EC2"/>
    <w:rsid w:val="00A70271"/>
    <w:rsid w:val="00A72F28"/>
    <w:rsid w:val="00A758CF"/>
    <w:rsid w:val="00A82C1E"/>
    <w:rsid w:val="00A83AAD"/>
    <w:rsid w:val="00A913E1"/>
    <w:rsid w:val="00A925DA"/>
    <w:rsid w:val="00A92BA2"/>
    <w:rsid w:val="00A97DC4"/>
    <w:rsid w:val="00AA0D56"/>
    <w:rsid w:val="00AA4E5B"/>
    <w:rsid w:val="00AB072A"/>
    <w:rsid w:val="00AB182A"/>
    <w:rsid w:val="00AB2741"/>
    <w:rsid w:val="00AB46E4"/>
    <w:rsid w:val="00AB4C18"/>
    <w:rsid w:val="00AB6784"/>
    <w:rsid w:val="00AC0134"/>
    <w:rsid w:val="00AC1F18"/>
    <w:rsid w:val="00AC7E6F"/>
    <w:rsid w:val="00AD0152"/>
    <w:rsid w:val="00AD0433"/>
    <w:rsid w:val="00AD365E"/>
    <w:rsid w:val="00AE0083"/>
    <w:rsid w:val="00AE01FC"/>
    <w:rsid w:val="00AE14F5"/>
    <w:rsid w:val="00AE1989"/>
    <w:rsid w:val="00AE34B4"/>
    <w:rsid w:val="00AF11C3"/>
    <w:rsid w:val="00AF2457"/>
    <w:rsid w:val="00AF30E7"/>
    <w:rsid w:val="00AF3F03"/>
    <w:rsid w:val="00AF68E9"/>
    <w:rsid w:val="00B011BC"/>
    <w:rsid w:val="00B070A5"/>
    <w:rsid w:val="00B10F08"/>
    <w:rsid w:val="00B113B5"/>
    <w:rsid w:val="00B118A3"/>
    <w:rsid w:val="00B1358C"/>
    <w:rsid w:val="00B15BFC"/>
    <w:rsid w:val="00B209DC"/>
    <w:rsid w:val="00B3205A"/>
    <w:rsid w:val="00B332A6"/>
    <w:rsid w:val="00B3668E"/>
    <w:rsid w:val="00B45D23"/>
    <w:rsid w:val="00B46370"/>
    <w:rsid w:val="00B5245B"/>
    <w:rsid w:val="00B57E64"/>
    <w:rsid w:val="00B65110"/>
    <w:rsid w:val="00B65C8B"/>
    <w:rsid w:val="00B7479B"/>
    <w:rsid w:val="00B75FE6"/>
    <w:rsid w:val="00B767CA"/>
    <w:rsid w:val="00B7682A"/>
    <w:rsid w:val="00B77193"/>
    <w:rsid w:val="00B819A2"/>
    <w:rsid w:val="00B820A8"/>
    <w:rsid w:val="00B82ADC"/>
    <w:rsid w:val="00B85D1A"/>
    <w:rsid w:val="00B863F6"/>
    <w:rsid w:val="00B87234"/>
    <w:rsid w:val="00B90001"/>
    <w:rsid w:val="00B95EB2"/>
    <w:rsid w:val="00B97376"/>
    <w:rsid w:val="00BA05C0"/>
    <w:rsid w:val="00BA0CE4"/>
    <w:rsid w:val="00BA122E"/>
    <w:rsid w:val="00BA1656"/>
    <w:rsid w:val="00BA26AA"/>
    <w:rsid w:val="00BA276D"/>
    <w:rsid w:val="00BA561D"/>
    <w:rsid w:val="00BA78FC"/>
    <w:rsid w:val="00BB61E9"/>
    <w:rsid w:val="00BC0B48"/>
    <w:rsid w:val="00BC1F37"/>
    <w:rsid w:val="00BC3CDD"/>
    <w:rsid w:val="00BD03FA"/>
    <w:rsid w:val="00BD128A"/>
    <w:rsid w:val="00BD2DA6"/>
    <w:rsid w:val="00BD2DDF"/>
    <w:rsid w:val="00BD5CAA"/>
    <w:rsid w:val="00BD645C"/>
    <w:rsid w:val="00BD7146"/>
    <w:rsid w:val="00BE0615"/>
    <w:rsid w:val="00BE4D8B"/>
    <w:rsid w:val="00BE5079"/>
    <w:rsid w:val="00BF002D"/>
    <w:rsid w:val="00BF0E0D"/>
    <w:rsid w:val="00BF1217"/>
    <w:rsid w:val="00BF1557"/>
    <w:rsid w:val="00BF2DEB"/>
    <w:rsid w:val="00C12DF4"/>
    <w:rsid w:val="00C17AA5"/>
    <w:rsid w:val="00C249EE"/>
    <w:rsid w:val="00C34371"/>
    <w:rsid w:val="00C4171D"/>
    <w:rsid w:val="00C423B2"/>
    <w:rsid w:val="00C4315B"/>
    <w:rsid w:val="00C449FB"/>
    <w:rsid w:val="00C52783"/>
    <w:rsid w:val="00C60355"/>
    <w:rsid w:val="00C60B49"/>
    <w:rsid w:val="00C60C5A"/>
    <w:rsid w:val="00C64E1C"/>
    <w:rsid w:val="00C7396F"/>
    <w:rsid w:val="00C74803"/>
    <w:rsid w:val="00C7481C"/>
    <w:rsid w:val="00C74C04"/>
    <w:rsid w:val="00C750B7"/>
    <w:rsid w:val="00C83DB0"/>
    <w:rsid w:val="00C87A9A"/>
    <w:rsid w:val="00C95821"/>
    <w:rsid w:val="00CA1DAD"/>
    <w:rsid w:val="00CB1727"/>
    <w:rsid w:val="00CB5281"/>
    <w:rsid w:val="00CB6CAB"/>
    <w:rsid w:val="00CC2215"/>
    <w:rsid w:val="00CC3BE3"/>
    <w:rsid w:val="00CC7C96"/>
    <w:rsid w:val="00CD04C1"/>
    <w:rsid w:val="00CD2015"/>
    <w:rsid w:val="00CD46C9"/>
    <w:rsid w:val="00CD7C7C"/>
    <w:rsid w:val="00CE24D0"/>
    <w:rsid w:val="00CE298E"/>
    <w:rsid w:val="00CE6387"/>
    <w:rsid w:val="00CF16AC"/>
    <w:rsid w:val="00CF1854"/>
    <w:rsid w:val="00CF2543"/>
    <w:rsid w:val="00CF4A44"/>
    <w:rsid w:val="00CF6036"/>
    <w:rsid w:val="00CF683A"/>
    <w:rsid w:val="00CF6DC2"/>
    <w:rsid w:val="00D01A88"/>
    <w:rsid w:val="00D02F7E"/>
    <w:rsid w:val="00D07D8A"/>
    <w:rsid w:val="00D10CBC"/>
    <w:rsid w:val="00D16AAE"/>
    <w:rsid w:val="00D179BA"/>
    <w:rsid w:val="00D17ABC"/>
    <w:rsid w:val="00D23CD7"/>
    <w:rsid w:val="00D30EA1"/>
    <w:rsid w:val="00D3161E"/>
    <w:rsid w:val="00D3291C"/>
    <w:rsid w:val="00D36FF4"/>
    <w:rsid w:val="00D3744F"/>
    <w:rsid w:val="00D375D6"/>
    <w:rsid w:val="00D41BCE"/>
    <w:rsid w:val="00D44926"/>
    <w:rsid w:val="00D477E8"/>
    <w:rsid w:val="00D533E2"/>
    <w:rsid w:val="00D54004"/>
    <w:rsid w:val="00D60394"/>
    <w:rsid w:val="00D62BBC"/>
    <w:rsid w:val="00D65FFD"/>
    <w:rsid w:val="00D67CA1"/>
    <w:rsid w:val="00D70A43"/>
    <w:rsid w:val="00D73564"/>
    <w:rsid w:val="00D75495"/>
    <w:rsid w:val="00D76BB2"/>
    <w:rsid w:val="00D83262"/>
    <w:rsid w:val="00D86E39"/>
    <w:rsid w:val="00D87FED"/>
    <w:rsid w:val="00D902F2"/>
    <w:rsid w:val="00D91024"/>
    <w:rsid w:val="00D9519A"/>
    <w:rsid w:val="00DA0FF2"/>
    <w:rsid w:val="00DA5E02"/>
    <w:rsid w:val="00DA65EA"/>
    <w:rsid w:val="00DA7710"/>
    <w:rsid w:val="00DA7A8B"/>
    <w:rsid w:val="00DB07D2"/>
    <w:rsid w:val="00DB1955"/>
    <w:rsid w:val="00DB1CB3"/>
    <w:rsid w:val="00DB3CF2"/>
    <w:rsid w:val="00DB5691"/>
    <w:rsid w:val="00DB6337"/>
    <w:rsid w:val="00DB730F"/>
    <w:rsid w:val="00DB7BA8"/>
    <w:rsid w:val="00DC26AE"/>
    <w:rsid w:val="00DC38A3"/>
    <w:rsid w:val="00DC3FBE"/>
    <w:rsid w:val="00DC70DD"/>
    <w:rsid w:val="00DD1F41"/>
    <w:rsid w:val="00DD3286"/>
    <w:rsid w:val="00DD4449"/>
    <w:rsid w:val="00DD5254"/>
    <w:rsid w:val="00DD5C83"/>
    <w:rsid w:val="00DE2535"/>
    <w:rsid w:val="00DE568E"/>
    <w:rsid w:val="00DF280A"/>
    <w:rsid w:val="00E01450"/>
    <w:rsid w:val="00E014AB"/>
    <w:rsid w:val="00E01760"/>
    <w:rsid w:val="00E01E69"/>
    <w:rsid w:val="00E02EE7"/>
    <w:rsid w:val="00E0490A"/>
    <w:rsid w:val="00E06712"/>
    <w:rsid w:val="00E105E5"/>
    <w:rsid w:val="00E16EF4"/>
    <w:rsid w:val="00E17CCF"/>
    <w:rsid w:val="00E2240F"/>
    <w:rsid w:val="00E25A42"/>
    <w:rsid w:val="00E3082E"/>
    <w:rsid w:val="00E3527C"/>
    <w:rsid w:val="00E3582E"/>
    <w:rsid w:val="00E358DA"/>
    <w:rsid w:val="00E42871"/>
    <w:rsid w:val="00E433BC"/>
    <w:rsid w:val="00E4417E"/>
    <w:rsid w:val="00E46851"/>
    <w:rsid w:val="00E53EEE"/>
    <w:rsid w:val="00E60FB9"/>
    <w:rsid w:val="00E6227C"/>
    <w:rsid w:val="00E625FA"/>
    <w:rsid w:val="00E62A59"/>
    <w:rsid w:val="00E643AD"/>
    <w:rsid w:val="00E66D88"/>
    <w:rsid w:val="00E679DC"/>
    <w:rsid w:val="00E71D3E"/>
    <w:rsid w:val="00E82542"/>
    <w:rsid w:val="00E83D0A"/>
    <w:rsid w:val="00E84002"/>
    <w:rsid w:val="00E86B54"/>
    <w:rsid w:val="00E913E7"/>
    <w:rsid w:val="00E91A3A"/>
    <w:rsid w:val="00E93731"/>
    <w:rsid w:val="00E95A88"/>
    <w:rsid w:val="00EA1EFA"/>
    <w:rsid w:val="00EA270E"/>
    <w:rsid w:val="00EA2B11"/>
    <w:rsid w:val="00EA4195"/>
    <w:rsid w:val="00EA63F3"/>
    <w:rsid w:val="00EA642C"/>
    <w:rsid w:val="00EB4807"/>
    <w:rsid w:val="00EB5BF7"/>
    <w:rsid w:val="00EC076E"/>
    <w:rsid w:val="00EC1C72"/>
    <w:rsid w:val="00EC2D68"/>
    <w:rsid w:val="00ED0E5F"/>
    <w:rsid w:val="00ED1471"/>
    <w:rsid w:val="00ED2F83"/>
    <w:rsid w:val="00EE279B"/>
    <w:rsid w:val="00EE5BEB"/>
    <w:rsid w:val="00EE7081"/>
    <w:rsid w:val="00EE708A"/>
    <w:rsid w:val="00EF0325"/>
    <w:rsid w:val="00EF09F4"/>
    <w:rsid w:val="00EF16BF"/>
    <w:rsid w:val="00EF18D9"/>
    <w:rsid w:val="00EF63EC"/>
    <w:rsid w:val="00EF6785"/>
    <w:rsid w:val="00F00593"/>
    <w:rsid w:val="00F06F3B"/>
    <w:rsid w:val="00F0711A"/>
    <w:rsid w:val="00F109B7"/>
    <w:rsid w:val="00F15C89"/>
    <w:rsid w:val="00F16853"/>
    <w:rsid w:val="00F23157"/>
    <w:rsid w:val="00F23E27"/>
    <w:rsid w:val="00F2539C"/>
    <w:rsid w:val="00F27B04"/>
    <w:rsid w:val="00F35DA6"/>
    <w:rsid w:val="00F4390F"/>
    <w:rsid w:val="00F46FB2"/>
    <w:rsid w:val="00F51EF7"/>
    <w:rsid w:val="00F5598F"/>
    <w:rsid w:val="00F62ADD"/>
    <w:rsid w:val="00F639F9"/>
    <w:rsid w:val="00F702EC"/>
    <w:rsid w:val="00F73023"/>
    <w:rsid w:val="00F734B8"/>
    <w:rsid w:val="00F76950"/>
    <w:rsid w:val="00F84654"/>
    <w:rsid w:val="00F86E6D"/>
    <w:rsid w:val="00F93599"/>
    <w:rsid w:val="00F965BF"/>
    <w:rsid w:val="00F96D41"/>
    <w:rsid w:val="00F96F59"/>
    <w:rsid w:val="00FA044C"/>
    <w:rsid w:val="00FA19E2"/>
    <w:rsid w:val="00FA1F45"/>
    <w:rsid w:val="00FA1FB0"/>
    <w:rsid w:val="00FA2F3D"/>
    <w:rsid w:val="00FA3CF3"/>
    <w:rsid w:val="00FA5D6E"/>
    <w:rsid w:val="00FB1FFB"/>
    <w:rsid w:val="00FB2F2E"/>
    <w:rsid w:val="00FB3E13"/>
    <w:rsid w:val="00FB7E03"/>
    <w:rsid w:val="00FC4EAE"/>
    <w:rsid w:val="00FC56D8"/>
    <w:rsid w:val="00FD04EF"/>
    <w:rsid w:val="00FD2F6C"/>
    <w:rsid w:val="00FD45F0"/>
    <w:rsid w:val="00FD51F4"/>
    <w:rsid w:val="00FD76B3"/>
    <w:rsid w:val="00FE0012"/>
    <w:rsid w:val="00FE0FFB"/>
    <w:rsid w:val="00FE429F"/>
    <w:rsid w:val="00FE6D78"/>
    <w:rsid w:val="00FF5B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4"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locked="0" w:uiPriority="0" w:unhideWhenUsed="1" w:qFormat="1"/>
    <w:lsdException w:name="heading 6" w:locked="0" w:uiPriority="0" w:unhideWhenUsed="1" w:qFormat="1"/>
    <w:lsdException w:name="heading 8" w:qFormat="1"/>
    <w:lsdException w:name="heading 9" w:qFormat="1"/>
    <w:lsdException w:name="toc 1" w:locked="0" w:uiPriority="39" w:unhideWhenUsed="1"/>
    <w:lsdException w:name="toc 2" w:locked="0" w:uiPriority="39" w:unhideWhenUsed="1"/>
    <w:lsdException w:name="toc 3" w:locked="0" w:uiPriority="39" w:unhideWhenUsed="1"/>
    <w:lsdException w:name="footnote text" w:unhideWhenUsed="1" w:qFormat="1"/>
    <w:lsdException w:name="header" w:locked="0"/>
    <w:lsdException w:name="footer" w:locked="0" w:uiPriority="0" w:unhideWhenUsed="1"/>
    <w:lsdException w:name="caption" w:locked="0" w:uiPriority="0" w:unhideWhenUsed="1" w:qFormat="1"/>
    <w:lsdException w:name="footnote reference" w:unhideWhenUsed="1"/>
    <w:lsdException w:name="Title" w:qFormat="1"/>
    <w:lsdException w:name="Default Paragraph Font" w:locked="0" w:unhideWhenUsed="1"/>
    <w:lsdException w:name="Subtitle" w:qFormat="1"/>
    <w:lsdException w:name="Strong" w:qFormat="1"/>
    <w:lsdException w:name="Emphasis"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0"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semiHidden="0" w:uiPriority="0" w:qFormat="1"/>
    <w:lsdException w:name="Quote" w:locked="0" w:semiHidden="0" w:uiPriority="0"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Bibliography" w:locked="0" w:uiPriority="0"/>
    <w:lsdException w:name="TOC Heading" w:qFormat="1"/>
  </w:latentStyles>
  <w:style w:type="paragraph" w:default="1" w:styleId="Normal">
    <w:name w:val="Normal"/>
    <w:qFormat/>
    <w:rsid w:val="00011C02"/>
    <w:pPr>
      <w:spacing w:before="120" w:after="120" w:line="320" w:lineRule="exact"/>
      <w:jc w:val="both"/>
    </w:pPr>
    <w:rPr>
      <w:rFonts w:ascii="Calibri Light" w:hAnsi="Calibri Light" w:cs="Times New Roman"/>
    </w:rPr>
  </w:style>
  <w:style w:type="paragraph" w:styleId="Heading1">
    <w:name w:val="heading 1"/>
    <w:aliases w:val="Roman Numeral Heading"/>
    <w:basedOn w:val="Normal"/>
    <w:next w:val="Normal"/>
    <w:link w:val="Heading1Char"/>
    <w:qFormat/>
    <w:rsid w:val="0054610E"/>
    <w:pPr>
      <w:keepNext/>
      <w:keepLines/>
      <w:numPr>
        <w:numId w:val="28"/>
      </w:numPr>
      <w:pBdr>
        <w:bottom w:val="single" w:sz="4" w:space="4" w:color="auto"/>
      </w:pBdr>
      <w:spacing w:before="0" w:after="360" w:line="600" w:lineRule="exact"/>
      <w:outlineLvl w:val="0"/>
    </w:pPr>
    <w:rPr>
      <w:rFonts w:ascii="Corbel" w:eastAsiaTheme="majorEastAsia" w:hAnsi="Corbel" w:cs="Kartika"/>
      <w:b/>
      <w:bCs/>
      <w:caps/>
      <w:sz w:val="36"/>
      <w:szCs w:val="36"/>
    </w:rPr>
  </w:style>
  <w:style w:type="paragraph" w:styleId="Heading2">
    <w:name w:val="heading 2"/>
    <w:aliases w:val="Underlined Letters"/>
    <w:basedOn w:val="Normal"/>
    <w:next w:val="Normal"/>
    <w:link w:val="Heading2Char"/>
    <w:unhideWhenUsed/>
    <w:qFormat/>
    <w:rsid w:val="009C6D8C"/>
    <w:pPr>
      <w:keepNext/>
      <w:keepLines/>
      <w:numPr>
        <w:ilvl w:val="1"/>
        <w:numId w:val="28"/>
      </w:numPr>
      <w:spacing w:before="360" w:after="240" w:line="360" w:lineRule="exact"/>
      <w:outlineLvl w:val="1"/>
    </w:pPr>
    <w:rPr>
      <w:rFonts w:ascii="Corbel" w:eastAsiaTheme="majorEastAsia" w:hAnsi="Corbel" w:cs="Kartika"/>
      <w:b/>
      <w:bCs/>
      <w:sz w:val="32"/>
      <w:szCs w:val="32"/>
    </w:rPr>
  </w:style>
  <w:style w:type="paragraph" w:styleId="Heading3">
    <w:name w:val="heading 3"/>
    <w:aliases w:val="1.Heading 3,Numbers"/>
    <w:basedOn w:val="Normal"/>
    <w:next w:val="Normal"/>
    <w:link w:val="Heading3Char"/>
    <w:unhideWhenUsed/>
    <w:qFormat/>
    <w:rsid w:val="009C6D8C"/>
    <w:pPr>
      <w:keepNext/>
      <w:keepLines/>
      <w:numPr>
        <w:ilvl w:val="2"/>
        <w:numId w:val="28"/>
      </w:numPr>
      <w:spacing w:before="360" w:after="240" w:line="360" w:lineRule="exact"/>
      <w:outlineLvl w:val="2"/>
    </w:pPr>
    <w:rPr>
      <w:rFonts w:ascii="Corbel" w:eastAsiaTheme="majorEastAsia" w:hAnsi="Corbel" w:cs="Kartika"/>
      <w:b/>
      <w:bCs/>
      <w:sz w:val="26"/>
      <w:szCs w:val="26"/>
    </w:rPr>
  </w:style>
  <w:style w:type="paragraph" w:styleId="Heading4">
    <w:name w:val="heading 4"/>
    <w:aliases w:val="h4,small letters,Subhead 3"/>
    <w:basedOn w:val="Normal"/>
    <w:next w:val="Normal"/>
    <w:link w:val="Heading4Char"/>
    <w:unhideWhenUsed/>
    <w:qFormat/>
    <w:rsid w:val="009C6D8C"/>
    <w:pPr>
      <w:numPr>
        <w:ilvl w:val="3"/>
        <w:numId w:val="28"/>
      </w:numPr>
      <w:spacing w:before="240" w:line="360" w:lineRule="exact"/>
      <w:outlineLvl w:val="3"/>
    </w:pPr>
    <w:rPr>
      <w:rFonts w:ascii="Corbel" w:hAnsi="Corbel" w:cs="Kartika"/>
      <w:i/>
      <w:sz w:val="25"/>
      <w:szCs w:val="26"/>
    </w:rPr>
  </w:style>
  <w:style w:type="paragraph" w:styleId="Heading5">
    <w:name w:val="heading 5"/>
    <w:basedOn w:val="Normal"/>
    <w:next w:val="Normal"/>
    <w:link w:val="Heading5Char"/>
    <w:unhideWhenUsed/>
    <w:qFormat/>
    <w:rsid w:val="005317AB"/>
    <w:pPr>
      <w:keepNext/>
      <w:keepLines/>
      <w:spacing w:before="240"/>
      <w:ind w:left="1009" w:hanging="1009"/>
      <w:outlineLvl w:val="4"/>
    </w:pPr>
    <w:rPr>
      <w:rFonts w:ascii="Corbel" w:eastAsiaTheme="majorEastAsia" w:hAnsi="Corbel" w:cs="Kartika"/>
      <w:b/>
      <w:sz w:val="21"/>
      <w:szCs w:val="21"/>
    </w:rPr>
  </w:style>
  <w:style w:type="paragraph" w:styleId="Heading6">
    <w:name w:val="heading 6"/>
    <w:basedOn w:val="Normal"/>
    <w:next w:val="Normal"/>
    <w:link w:val="Heading6Char"/>
    <w:unhideWhenUsed/>
    <w:qFormat/>
    <w:rsid w:val="005317AB"/>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HPTablesytle">
    <w:name w:val="EHP Table sytle"/>
    <w:basedOn w:val="TableNormal"/>
    <w:uiPriority w:val="99"/>
    <w:rsid w:val="00EB4807"/>
    <w:pPr>
      <w:spacing w:before="60" w:after="6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 w:type="paragraph" w:styleId="Caption">
    <w:name w:val="caption"/>
    <w:basedOn w:val="Normal"/>
    <w:next w:val="Normal"/>
    <w:unhideWhenUsed/>
    <w:qFormat/>
    <w:rsid w:val="005317AB"/>
    <w:pPr>
      <w:keepNext/>
      <w:spacing w:before="360" w:line="240" w:lineRule="auto"/>
    </w:pPr>
    <w:rPr>
      <w:rFonts w:ascii="Corbel" w:hAnsi="Corbel"/>
      <w:b/>
      <w:bCs/>
      <w:sz w:val="20"/>
      <w:szCs w:val="20"/>
    </w:rPr>
  </w:style>
  <w:style w:type="paragraph" w:customStyle="1" w:styleId="Captionbelow">
    <w:name w:val="Caption below"/>
    <w:basedOn w:val="Caption"/>
    <w:next w:val="Normal"/>
    <w:qFormat/>
    <w:rsid w:val="005317AB"/>
    <w:pPr>
      <w:spacing w:before="120"/>
      <w:jc w:val="left"/>
    </w:pPr>
  </w:style>
  <w:style w:type="table" w:customStyle="1" w:styleId="EHPTableStyleverticle">
    <w:name w:val="EHP Table Style verticle"/>
    <w:basedOn w:val="TableNormal"/>
    <w:uiPriority w:val="99"/>
    <w:rsid w:val="005317AB"/>
    <w:pPr>
      <w:spacing w:after="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Col">
      <w:rPr>
        <w:rFonts w:ascii="Corbel" w:hAnsi="Corbel"/>
        <w:color w:val="FFFFFF" w:themeColor="background1"/>
        <w:sz w:val="18"/>
      </w:rPr>
      <w:tblPr/>
      <w:tcPr>
        <w:shd w:val="clear" w:color="auto" w:fill="00B5CC"/>
      </w:tcPr>
    </w:tblStylePr>
  </w:style>
  <w:style w:type="paragraph" w:customStyle="1" w:styleId="FalseHeading1">
    <w:name w:val="False Heading 1"/>
    <w:basedOn w:val="Normal"/>
    <w:next w:val="Normal"/>
    <w:qFormat/>
    <w:rsid w:val="0054610E"/>
    <w:pPr>
      <w:pBdr>
        <w:bottom w:val="single" w:sz="4" w:space="4" w:color="auto"/>
      </w:pBdr>
      <w:spacing w:before="0" w:after="360" w:line="440" w:lineRule="exact"/>
    </w:pPr>
    <w:rPr>
      <w:rFonts w:ascii="Corbel" w:hAnsi="Corbel" w:cs="Arial"/>
      <w:b/>
      <w:caps/>
      <w:sz w:val="36"/>
      <w:szCs w:val="36"/>
    </w:rPr>
  </w:style>
  <w:style w:type="paragraph" w:customStyle="1" w:styleId="FalseHeading2">
    <w:name w:val="False Heading 2"/>
    <w:basedOn w:val="Normal"/>
    <w:next w:val="Normal"/>
    <w:qFormat/>
    <w:rsid w:val="0054610E"/>
    <w:pPr>
      <w:spacing w:before="360" w:after="160"/>
    </w:pPr>
    <w:rPr>
      <w:rFonts w:ascii="Corbel" w:hAnsi="Corbel" w:cs="Arial"/>
      <w:b/>
      <w:sz w:val="32"/>
      <w:szCs w:val="32"/>
    </w:rPr>
  </w:style>
  <w:style w:type="paragraph" w:styleId="Footer">
    <w:name w:val="footer"/>
    <w:basedOn w:val="Normal"/>
    <w:link w:val="FooterChar"/>
    <w:unhideWhenUsed/>
    <w:rsid w:val="00521571"/>
    <w:pPr>
      <w:spacing w:before="0" w:after="40" w:line="240" w:lineRule="auto"/>
      <w:jc w:val="center"/>
    </w:pPr>
    <w:rPr>
      <w:color w:val="7F7F7F" w:themeColor="text1" w:themeTint="80"/>
      <w:sz w:val="18"/>
      <w:szCs w:val="18"/>
    </w:rPr>
  </w:style>
  <w:style w:type="character" w:customStyle="1" w:styleId="FooterChar">
    <w:name w:val="Footer Char"/>
    <w:basedOn w:val="DefaultParagraphFont"/>
    <w:link w:val="Footer"/>
    <w:rsid w:val="00521571"/>
    <w:rPr>
      <w:rFonts w:ascii="Calibri Light" w:hAnsi="Calibri Light" w:cs="Times New Roman"/>
      <w:color w:val="7F7F7F" w:themeColor="text1" w:themeTint="80"/>
      <w:sz w:val="18"/>
      <w:szCs w:val="18"/>
    </w:rPr>
  </w:style>
  <w:style w:type="character" w:styleId="FootnoteReference">
    <w:name w:val="footnote reference"/>
    <w:basedOn w:val="DefaultParagraphFont"/>
    <w:uiPriority w:val="99"/>
    <w:semiHidden/>
    <w:locked/>
    <w:rsid w:val="005317AB"/>
    <w:rPr>
      <w:vertAlign w:val="superscript"/>
    </w:rPr>
  </w:style>
  <w:style w:type="paragraph" w:styleId="FootnoteText">
    <w:name w:val="footnote text"/>
    <w:basedOn w:val="Normal"/>
    <w:link w:val="FootnoteTextChar"/>
    <w:uiPriority w:val="99"/>
    <w:semiHidden/>
    <w:qFormat/>
    <w:locked/>
    <w:rsid w:val="005317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317AB"/>
    <w:rPr>
      <w:rFonts w:ascii="Calibri Light" w:hAnsi="Calibri Light" w:cs="Times New Roman"/>
      <w:sz w:val="20"/>
      <w:szCs w:val="20"/>
    </w:rPr>
  </w:style>
  <w:style w:type="paragraph" w:styleId="Header">
    <w:name w:val="header"/>
    <w:basedOn w:val="Normal"/>
    <w:link w:val="HeaderChar"/>
    <w:uiPriority w:val="99"/>
    <w:rsid w:val="005317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17AB"/>
    <w:rPr>
      <w:rFonts w:ascii="Calibri Light" w:hAnsi="Calibri Light" w:cs="Times New Roman"/>
    </w:rPr>
  </w:style>
  <w:style w:type="character" w:customStyle="1" w:styleId="Heading1Char">
    <w:name w:val="Heading 1 Char"/>
    <w:aliases w:val="Roman Numeral Heading Char"/>
    <w:basedOn w:val="DefaultParagraphFont"/>
    <w:link w:val="Heading1"/>
    <w:rsid w:val="0054610E"/>
    <w:rPr>
      <w:rFonts w:ascii="Corbel" w:eastAsiaTheme="majorEastAsia" w:hAnsi="Corbel" w:cs="Kartika"/>
      <w:b/>
      <w:bCs/>
      <w:caps/>
      <w:sz w:val="36"/>
      <w:szCs w:val="36"/>
    </w:rPr>
  </w:style>
  <w:style w:type="character" w:customStyle="1" w:styleId="Heading2Char">
    <w:name w:val="Heading 2 Char"/>
    <w:aliases w:val="Underlined Letters Char"/>
    <w:basedOn w:val="DefaultParagraphFont"/>
    <w:link w:val="Heading2"/>
    <w:rsid w:val="009C6D8C"/>
    <w:rPr>
      <w:rFonts w:ascii="Corbel" w:eastAsiaTheme="majorEastAsia" w:hAnsi="Corbel" w:cs="Kartika"/>
      <w:b/>
      <w:bCs/>
      <w:sz w:val="32"/>
      <w:szCs w:val="32"/>
    </w:rPr>
  </w:style>
  <w:style w:type="character" w:customStyle="1" w:styleId="Heading3Char">
    <w:name w:val="Heading 3 Char"/>
    <w:aliases w:val="1.Heading 3 Char,Numbers Char"/>
    <w:basedOn w:val="DefaultParagraphFont"/>
    <w:link w:val="Heading3"/>
    <w:rsid w:val="009C6D8C"/>
    <w:rPr>
      <w:rFonts w:ascii="Corbel" w:eastAsiaTheme="majorEastAsia" w:hAnsi="Corbel" w:cs="Kartika"/>
      <w:b/>
      <w:bCs/>
      <w:sz w:val="26"/>
      <w:szCs w:val="26"/>
    </w:rPr>
  </w:style>
  <w:style w:type="character" w:customStyle="1" w:styleId="Heading4Char">
    <w:name w:val="Heading 4 Char"/>
    <w:aliases w:val="h4 Char,small letters Char,Subhead 3 Char"/>
    <w:basedOn w:val="DefaultParagraphFont"/>
    <w:link w:val="Heading4"/>
    <w:rsid w:val="009C6D8C"/>
    <w:rPr>
      <w:rFonts w:ascii="Corbel" w:hAnsi="Corbel" w:cs="Kartika"/>
      <w:i/>
      <w:sz w:val="25"/>
      <w:szCs w:val="26"/>
    </w:rPr>
  </w:style>
  <w:style w:type="character" w:customStyle="1" w:styleId="Heading5Char">
    <w:name w:val="Heading 5 Char"/>
    <w:basedOn w:val="DefaultParagraphFont"/>
    <w:link w:val="Heading5"/>
    <w:rsid w:val="005317AB"/>
    <w:rPr>
      <w:rFonts w:ascii="Corbel" w:eastAsiaTheme="majorEastAsia" w:hAnsi="Corbel" w:cs="Kartika"/>
      <w:b/>
      <w:sz w:val="21"/>
      <w:szCs w:val="21"/>
    </w:rPr>
  </w:style>
  <w:style w:type="character" w:customStyle="1" w:styleId="Heading6Char">
    <w:name w:val="Heading 6 Char"/>
    <w:basedOn w:val="DefaultParagraphFont"/>
    <w:link w:val="Heading6"/>
    <w:rsid w:val="005317AB"/>
    <w:rPr>
      <w:rFonts w:ascii="Calibri Light" w:hAnsi="Calibri Light" w:cs="Times New Roman"/>
      <w:i/>
    </w:rPr>
  </w:style>
  <w:style w:type="paragraph" w:styleId="ListParagraph">
    <w:name w:val="List Paragraph"/>
    <w:basedOn w:val="Normal"/>
    <w:qFormat/>
    <w:rsid w:val="005317AB"/>
    <w:pPr>
      <w:numPr>
        <w:numId w:val="25"/>
      </w:numPr>
    </w:pPr>
  </w:style>
  <w:style w:type="paragraph" w:customStyle="1" w:styleId="TableFootnote">
    <w:name w:val="Table Footnote"/>
    <w:basedOn w:val="Normal"/>
    <w:next w:val="Normal"/>
    <w:qFormat/>
    <w:rsid w:val="005317AB"/>
    <w:pPr>
      <w:spacing w:before="0" w:after="360"/>
      <w:contextualSpacing/>
    </w:pPr>
    <w:rPr>
      <w:sz w:val="18"/>
      <w:szCs w:val="18"/>
    </w:rPr>
  </w:style>
  <w:style w:type="paragraph" w:customStyle="1" w:styleId="TableHeader">
    <w:name w:val="Table Header"/>
    <w:basedOn w:val="Normal"/>
    <w:qFormat/>
    <w:rsid w:val="005317AB"/>
    <w:pPr>
      <w:spacing w:before="60" w:after="60" w:line="240" w:lineRule="auto"/>
      <w:jc w:val="center"/>
    </w:pPr>
    <w:rPr>
      <w:rFonts w:ascii="Corbel" w:hAnsi="Corbel"/>
      <w:b/>
      <w:color w:val="FFFFFF" w:themeColor="background1"/>
      <w:sz w:val="18"/>
      <w:szCs w:val="18"/>
    </w:rPr>
  </w:style>
  <w:style w:type="paragraph" w:styleId="TOC1">
    <w:name w:val="toc 1"/>
    <w:basedOn w:val="Normal"/>
    <w:next w:val="Normal"/>
    <w:autoRedefine/>
    <w:uiPriority w:val="39"/>
    <w:unhideWhenUsed/>
    <w:rsid w:val="005317AB"/>
    <w:pPr>
      <w:spacing w:after="100"/>
    </w:pPr>
    <w:rPr>
      <w:b/>
      <w:caps/>
      <w:spacing w:val="20"/>
    </w:rPr>
  </w:style>
  <w:style w:type="paragraph" w:styleId="TOC2">
    <w:name w:val="toc 2"/>
    <w:basedOn w:val="Normal"/>
    <w:next w:val="Normal"/>
    <w:autoRedefine/>
    <w:uiPriority w:val="39"/>
    <w:unhideWhenUsed/>
    <w:rsid w:val="005317AB"/>
    <w:pPr>
      <w:spacing w:after="100"/>
      <w:ind w:left="220"/>
    </w:pPr>
  </w:style>
  <w:style w:type="paragraph" w:styleId="TOC3">
    <w:name w:val="toc 3"/>
    <w:basedOn w:val="Normal"/>
    <w:next w:val="Normal"/>
    <w:autoRedefine/>
    <w:uiPriority w:val="39"/>
    <w:unhideWhenUsed/>
    <w:rsid w:val="005317AB"/>
    <w:pPr>
      <w:spacing w:after="100"/>
      <w:ind w:left="440"/>
    </w:pPr>
  </w:style>
  <w:style w:type="paragraph" w:customStyle="1" w:styleId="Titlepagefooter">
    <w:name w:val="Title page footer"/>
    <w:uiPriority w:val="99"/>
    <w:qFormat/>
    <w:rsid w:val="005317AB"/>
    <w:pPr>
      <w:spacing w:after="0" w:line="320" w:lineRule="exact"/>
    </w:pPr>
    <w:rPr>
      <w:rFonts w:ascii="Corbel" w:hAnsi="Corbel" w:cs="Times New Roman"/>
      <w:color w:val="FFFFFF" w:themeColor="background1"/>
      <w:sz w:val="18"/>
      <w:szCs w:val="18"/>
    </w:rPr>
  </w:style>
  <w:style w:type="paragraph" w:customStyle="1" w:styleId="TableText">
    <w:name w:val="Table Text"/>
    <w:basedOn w:val="Normal"/>
    <w:qFormat/>
    <w:rsid w:val="005317AB"/>
    <w:pPr>
      <w:spacing w:before="60" w:after="60" w:line="240" w:lineRule="auto"/>
    </w:pPr>
    <w:rPr>
      <w:rFonts w:cs="Arial"/>
      <w:sz w:val="19"/>
      <w:szCs w:val="20"/>
    </w:rPr>
  </w:style>
  <w:style w:type="paragraph" w:styleId="Quote">
    <w:name w:val="Quote"/>
    <w:basedOn w:val="Normal"/>
    <w:next w:val="Normal"/>
    <w:link w:val="QuoteChar"/>
    <w:qFormat/>
    <w:rsid w:val="005317AB"/>
    <w:pPr>
      <w:ind w:left="567"/>
    </w:pPr>
    <w:rPr>
      <w:i/>
    </w:rPr>
  </w:style>
  <w:style w:type="character" w:customStyle="1" w:styleId="QuoteChar">
    <w:name w:val="Quote Char"/>
    <w:basedOn w:val="DefaultParagraphFont"/>
    <w:link w:val="Quote"/>
    <w:rsid w:val="005317AB"/>
    <w:rPr>
      <w:rFonts w:ascii="Calibri Light" w:hAnsi="Calibri Light" w:cs="Times New Roman"/>
      <w:i/>
    </w:rPr>
  </w:style>
  <w:style w:type="table" w:styleId="TableGrid">
    <w:name w:val="Table Grid"/>
    <w:basedOn w:val="TableNormal"/>
    <w:uiPriority w:val="59"/>
    <w:rsid w:val="00AD365E"/>
    <w:pPr>
      <w:spacing w:after="0" w:line="240" w:lineRule="auto"/>
    </w:p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character" w:styleId="Hyperlink">
    <w:name w:val="Hyperlink"/>
    <w:basedOn w:val="DefaultParagraphFont"/>
    <w:uiPriority w:val="99"/>
    <w:unhideWhenUsed/>
    <w:locked/>
    <w:rsid w:val="00707B48"/>
    <w:rPr>
      <w:color w:val="0000FF" w:themeColor="hyperlink"/>
      <w:u w:val="single"/>
    </w:rPr>
  </w:style>
  <w:style w:type="paragraph" w:styleId="BalloonText">
    <w:name w:val="Balloon Text"/>
    <w:basedOn w:val="Normal"/>
    <w:link w:val="BalloonTextChar"/>
    <w:uiPriority w:val="99"/>
    <w:semiHidden/>
    <w:locked/>
    <w:rsid w:val="00774D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3F"/>
    <w:rPr>
      <w:rFonts w:ascii="Tahoma" w:hAnsi="Tahoma" w:cs="Tahoma"/>
      <w:sz w:val="16"/>
      <w:szCs w:val="16"/>
    </w:rPr>
  </w:style>
  <w:style w:type="paragraph" w:styleId="Bibliography">
    <w:name w:val="Bibliography"/>
    <w:basedOn w:val="Normal"/>
    <w:next w:val="Normal"/>
    <w:rsid w:val="00AF68E9"/>
    <w:pPr>
      <w:ind w:left="567" w:hanging="567"/>
    </w:pPr>
  </w:style>
  <w:style w:type="character" w:styleId="CommentReference">
    <w:name w:val="annotation reference"/>
    <w:basedOn w:val="DefaultParagraphFont"/>
    <w:uiPriority w:val="99"/>
    <w:semiHidden/>
    <w:locked/>
    <w:rsid w:val="006957A7"/>
    <w:rPr>
      <w:sz w:val="16"/>
      <w:szCs w:val="16"/>
    </w:rPr>
  </w:style>
  <w:style w:type="paragraph" w:styleId="CommentText">
    <w:name w:val="annotation text"/>
    <w:basedOn w:val="Normal"/>
    <w:link w:val="CommentTextChar"/>
    <w:uiPriority w:val="99"/>
    <w:semiHidden/>
    <w:locked/>
    <w:rsid w:val="006957A7"/>
    <w:pPr>
      <w:spacing w:line="240" w:lineRule="auto"/>
    </w:pPr>
    <w:rPr>
      <w:sz w:val="20"/>
      <w:szCs w:val="20"/>
    </w:rPr>
  </w:style>
  <w:style w:type="character" w:customStyle="1" w:styleId="CommentTextChar">
    <w:name w:val="Comment Text Char"/>
    <w:basedOn w:val="DefaultParagraphFont"/>
    <w:link w:val="CommentText"/>
    <w:uiPriority w:val="99"/>
    <w:semiHidden/>
    <w:rsid w:val="006957A7"/>
    <w:rPr>
      <w:rFonts w:ascii="Calibri Light" w:hAnsi="Calibri Light" w:cs="Times New Roman"/>
      <w:sz w:val="20"/>
      <w:szCs w:val="20"/>
    </w:rPr>
  </w:style>
  <w:style w:type="paragraph" w:styleId="CommentSubject">
    <w:name w:val="annotation subject"/>
    <w:basedOn w:val="CommentText"/>
    <w:next w:val="CommentText"/>
    <w:link w:val="CommentSubjectChar"/>
    <w:uiPriority w:val="99"/>
    <w:semiHidden/>
    <w:locked/>
    <w:rsid w:val="006957A7"/>
    <w:rPr>
      <w:b/>
      <w:bCs/>
    </w:rPr>
  </w:style>
  <w:style w:type="character" w:customStyle="1" w:styleId="CommentSubjectChar">
    <w:name w:val="Comment Subject Char"/>
    <w:basedOn w:val="CommentTextChar"/>
    <w:link w:val="CommentSubject"/>
    <w:uiPriority w:val="99"/>
    <w:semiHidden/>
    <w:rsid w:val="006957A7"/>
    <w:rPr>
      <w:rFonts w:ascii="Calibri Light" w:hAnsi="Calibri Light" w:cs="Times New Roman"/>
      <w:b/>
      <w:bCs/>
      <w:sz w:val="20"/>
      <w:szCs w:val="20"/>
    </w:rPr>
  </w:style>
  <w:style w:type="paragraph" w:customStyle="1" w:styleId="Table">
    <w:name w:val="Table"/>
    <w:aliases w:val="t,table"/>
    <w:basedOn w:val="Caption"/>
    <w:link w:val="TableChar1"/>
    <w:rsid w:val="00585903"/>
    <w:pPr>
      <w:keepNext w:val="0"/>
      <w:spacing w:before="120" w:after="240" w:line="320" w:lineRule="exact"/>
      <w:ind w:left="1440"/>
      <w:jc w:val="left"/>
    </w:pPr>
    <w:rPr>
      <w:rFonts w:ascii="Eras Medium ITC" w:eastAsia="Times New Roman" w:hAnsi="Eras Medium ITC"/>
      <w:bCs w:val="0"/>
    </w:rPr>
  </w:style>
  <w:style w:type="character" w:customStyle="1" w:styleId="TableChar1">
    <w:name w:val="Table Char1"/>
    <w:aliases w:val="t Char1,table Char1,Table1,t1"/>
    <w:link w:val="Table"/>
    <w:rsid w:val="00585903"/>
    <w:rPr>
      <w:rFonts w:ascii="Eras Medium ITC" w:eastAsia="Times New Roman" w:hAnsi="Eras Medium ITC" w:cs="Times New Roman"/>
      <w:b/>
      <w:sz w:val="20"/>
      <w:szCs w:val="20"/>
    </w:rPr>
  </w:style>
  <w:style w:type="table" w:customStyle="1" w:styleId="EHPTablesytle4">
    <w:name w:val="EHP Table sytle4"/>
    <w:basedOn w:val="TableNormal"/>
    <w:uiPriority w:val="99"/>
    <w:rsid w:val="00AD0433"/>
    <w:pPr>
      <w:spacing w:before="60" w:after="60" w:line="240" w:lineRule="auto"/>
      <w:jc w:val="center"/>
    </w:pPr>
    <w:rPr>
      <w:rFonts w:ascii="Calibri Light" w:hAnsi="Calibri Light"/>
      <w:sz w:val="19"/>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4"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locked="0" w:uiPriority="0" w:unhideWhenUsed="1" w:qFormat="1"/>
    <w:lsdException w:name="heading 6" w:locked="0" w:uiPriority="0" w:unhideWhenUsed="1" w:qFormat="1"/>
    <w:lsdException w:name="heading 8" w:qFormat="1"/>
    <w:lsdException w:name="heading 9" w:qFormat="1"/>
    <w:lsdException w:name="toc 1" w:locked="0" w:uiPriority="39" w:unhideWhenUsed="1"/>
    <w:lsdException w:name="toc 2" w:locked="0" w:uiPriority="39" w:unhideWhenUsed="1"/>
    <w:lsdException w:name="toc 3" w:locked="0" w:uiPriority="39" w:unhideWhenUsed="1"/>
    <w:lsdException w:name="footnote text" w:unhideWhenUsed="1" w:qFormat="1"/>
    <w:lsdException w:name="header" w:locked="0"/>
    <w:lsdException w:name="footer" w:locked="0" w:uiPriority="0" w:unhideWhenUsed="1"/>
    <w:lsdException w:name="caption" w:locked="0" w:uiPriority="0" w:unhideWhenUsed="1" w:qFormat="1"/>
    <w:lsdException w:name="footnote reference" w:unhideWhenUsed="1"/>
    <w:lsdException w:name="Title" w:qFormat="1"/>
    <w:lsdException w:name="Default Paragraph Font" w:locked="0" w:unhideWhenUsed="1"/>
    <w:lsdException w:name="Subtitle" w:qFormat="1"/>
    <w:lsdException w:name="Strong" w:qFormat="1"/>
    <w:lsdException w:name="Emphasis"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0"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semiHidden="0" w:uiPriority="0" w:qFormat="1"/>
    <w:lsdException w:name="Quote" w:locked="0" w:semiHidden="0" w:uiPriority="0"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Bibliography" w:locked="0" w:uiPriority="0"/>
    <w:lsdException w:name="TOC Heading" w:qFormat="1"/>
  </w:latentStyles>
  <w:style w:type="paragraph" w:default="1" w:styleId="Normal">
    <w:name w:val="Normal"/>
    <w:qFormat/>
    <w:rsid w:val="00011C02"/>
    <w:pPr>
      <w:spacing w:before="120" w:after="120" w:line="320" w:lineRule="exact"/>
      <w:jc w:val="both"/>
    </w:pPr>
    <w:rPr>
      <w:rFonts w:ascii="Calibri Light" w:hAnsi="Calibri Light" w:cs="Times New Roman"/>
    </w:rPr>
  </w:style>
  <w:style w:type="paragraph" w:styleId="Heading1">
    <w:name w:val="heading 1"/>
    <w:aliases w:val="Roman Numeral Heading"/>
    <w:basedOn w:val="Normal"/>
    <w:next w:val="Normal"/>
    <w:link w:val="Heading1Char"/>
    <w:qFormat/>
    <w:rsid w:val="0054610E"/>
    <w:pPr>
      <w:keepNext/>
      <w:keepLines/>
      <w:numPr>
        <w:numId w:val="28"/>
      </w:numPr>
      <w:pBdr>
        <w:bottom w:val="single" w:sz="4" w:space="4" w:color="auto"/>
      </w:pBdr>
      <w:spacing w:before="0" w:after="360" w:line="600" w:lineRule="exact"/>
      <w:outlineLvl w:val="0"/>
    </w:pPr>
    <w:rPr>
      <w:rFonts w:ascii="Corbel" w:eastAsiaTheme="majorEastAsia" w:hAnsi="Corbel" w:cs="Kartika"/>
      <w:b/>
      <w:bCs/>
      <w:caps/>
      <w:sz w:val="36"/>
      <w:szCs w:val="36"/>
    </w:rPr>
  </w:style>
  <w:style w:type="paragraph" w:styleId="Heading2">
    <w:name w:val="heading 2"/>
    <w:aliases w:val="Underlined Letters"/>
    <w:basedOn w:val="Normal"/>
    <w:next w:val="Normal"/>
    <w:link w:val="Heading2Char"/>
    <w:unhideWhenUsed/>
    <w:qFormat/>
    <w:rsid w:val="009C6D8C"/>
    <w:pPr>
      <w:keepNext/>
      <w:keepLines/>
      <w:numPr>
        <w:ilvl w:val="1"/>
        <w:numId w:val="28"/>
      </w:numPr>
      <w:spacing w:before="360" w:after="240" w:line="360" w:lineRule="exact"/>
      <w:outlineLvl w:val="1"/>
    </w:pPr>
    <w:rPr>
      <w:rFonts w:ascii="Corbel" w:eastAsiaTheme="majorEastAsia" w:hAnsi="Corbel" w:cs="Kartika"/>
      <w:b/>
      <w:bCs/>
      <w:sz w:val="32"/>
      <w:szCs w:val="32"/>
    </w:rPr>
  </w:style>
  <w:style w:type="paragraph" w:styleId="Heading3">
    <w:name w:val="heading 3"/>
    <w:aliases w:val="1.Heading 3,Numbers"/>
    <w:basedOn w:val="Normal"/>
    <w:next w:val="Normal"/>
    <w:link w:val="Heading3Char"/>
    <w:unhideWhenUsed/>
    <w:qFormat/>
    <w:rsid w:val="009C6D8C"/>
    <w:pPr>
      <w:keepNext/>
      <w:keepLines/>
      <w:numPr>
        <w:ilvl w:val="2"/>
        <w:numId w:val="28"/>
      </w:numPr>
      <w:spacing w:before="360" w:after="240" w:line="360" w:lineRule="exact"/>
      <w:outlineLvl w:val="2"/>
    </w:pPr>
    <w:rPr>
      <w:rFonts w:ascii="Corbel" w:eastAsiaTheme="majorEastAsia" w:hAnsi="Corbel" w:cs="Kartika"/>
      <w:b/>
      <w:bCs/>
      <w:sz w:val="26"/>
      <w:szCs w:val="26"/>
    </w:rPr>
  </w:style>
  <w:style w:type="paragraph" w:styleId="Heading4">
    <w:name w:val="heading 4"/>
    <w:aliases w:val="h4,small letters,Subhead 3"/>
    <w:basedOn w:val="Normal"/>
    <w:next w:val="Normal"/>
    <w:link w:val="Heading4Char"/>
    <w:unhideWhenUsed/>
    <w:qFormat/>
    <w:rsid w:val="009C6D8C"/>
    <w:pPr>
      <w:numPr>
        <w:ilvl w:val="3"/>
        <w:numId w:val="28"/>
      </w:numPr>
      <w:spacing w:before="240" w:line="360" w:lineRule="exact"/>
      <w:outlineLvl w:val="3"/>
    </w:pPr>
    <w:rPr>
      <w:rFonts w:ascii="Corbel" w:hAnsi="Corbel" w:cs="Kartika"/>
      <w:i/>
      <w:sz w:val="25"/>
      <w:szCs w:val="26"/>
    </w:rPr>
  </w:style>
  <w:style w:type="paragraph" w:styleId="Heading5">
    <w:name w:val="heading 5"/>
    <w:basedOn w:val="Normal"/>
    <w:next w:val="Normal"/>
    <w:link w:val="Heading5Char"/>
    <w:unhideWhenUsed/>
    <w:qFormat/>
    <w:rsid w:val="005317AB"/>
    <w:pPr>
      <w:keepNext/>
      <w:keepLines/>
      <w:spacing w:before="240"/>
      <w:ind w:left="1009" w:hanging="1009"/>
      <w:outlineLvl w:val="4"/>
    </w:pPr>
    <w:rPr>
      <w:rFonts w:ascii="Corbel" w:eastAsiaTheme="majorEastAsia" w:hAnsi="Corbel" w:cs="Kartika"/>
      <w:b/>
      <w:sz w:val="21"/>
      <w:szCs w:val="21"/>
    </w:rPr>
  </w:style>
  <w:style w:type="paragraph" w:styleId="Heading6">
    <w:name w:val="heading 6"/>
    <w:basedOn w:val="Normal"/>
    <w:next w:val="Normal"/>
    <w:link w:val="Heading6Char"/>
    <w:unhideWhenUsed/>
    <w:qFormat/>
    <w:rsid w:val="005317AB"/>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HPTablesytle">
    <w:name w:val="EHP Table sytle"/>
    <w:basedOn w:val="TableNormal"/>
    <w:uiPriority w:val="99"/>
    <w:rsid w:val="00EB4807"/>
    <w:pPr>
      <w:spacing w:before="60" w:after="6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 w:type="paragraph" w:styleId="Caption">
    <w:name w:val="caption"/>
    <w:basedOn w:val="Normal"/>
    <w:next w:val="Normal"/>
    <w:unhideWhenUsed/>
    <w:qFormat/>
    <w:rsid w:val="005317AB"/>
    <w:pPr>
      <w:keepNext/>
      <w:spacing w:before="360" w:line="240" w:lineRule="auto"/>
    </w:pPr>
    <w:rPr>
      <w:rFonts w:ascii="Corbel" w:hAnsi="Corbel"/>
      <w:b/>
      <w:bCs/>
      <w:sz w:val="20"/>
      <w:szCs w:val="20"/>
    </w:rPr>
  </w:style>
  <w:style w:type="paragraph" w:customStyle="1" w:styleId="Captionbelow">
    <w:name w:val="Caption below"/>
    <w:basedOn w:val="Caption"/>
    <w:next w:val="Normal"/>
    <w:qFormat/>
    <w:rsid w:val="005317AB"/>
    <w:pPr>
      <w:spacing w:before="120"/>
      <w:jc w:val="left"/>
    </w:pPr>
  </w:style>
  <w:style w:type="table" w:customStyle="1" w:styleId="EHPTableStyleverticle">
    <w:name w:val="EHP Table Style verticle"/>
    <w:basedOn w:val="TableNormal"/>
    <w:uiPriority w:val="99"/>
    <w:rsid w:val="005317AB"/>
    <w:pPr>
      <w:spacing w:after="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Col">
      <w:rPr>
        <w:rFonts w:ascii="Corbel" w:hAnsi="Corbel"/>
        <w:color w:val="FFFFFF" w:themeColor="background1"/>
        <w:sz w:val="18"/>
      </w:rPr>
      <w:tblPr/>
      <w:tcPr>
        <w:shd w:val="clear" w:color="auto" w:fill="00B5CC"/>
      </w:tcPr>
    </w:tblStylePr>
  </w:style>
  <w:style w:type="paragraph" w:customStyle="1" w:styleId="FalseHeading1">
    <w:name w:val="False Heading 1"/>
    <w:basedOn w:val="Normal"/>
    <w:next w:val="Normal"/>
    <w:qFormat/>
    <w:rsid w:val="0054610E"/>
    <w:pPr>
      <w:pBdr>
        <w:bottom w:val="single" w:sz="4" w:space="4" w:color="auto"/>
      </w:pBdr>
      <w:spacing w:before="0" w:after="360" w:line="440" w:lineRule="exact"/>
    </w:pPr>
    <w:rPr>
      <w:rFonts w:ascii="Corbel" w:hAnsi="Corbel" w:cs="Arial"/>
      <w:b/>
      <w:caps/>
      <w:sz w:val="36"/>
      <w:szCs w:val="36"/>
    </w:rPr>
  </w:style>
  <w:style w:type="paragraph" w:customStyle="1" w:styleId="FalseHeading2">
    <w:name w:val="False Heading 2"/>
    <w:basedOn w:val="Normal"/>
    <w:next w:val="Normal"/>
    <w:qFormat/>
    <w:rsid w:val="0054610E"/>
    <w:pPr>
      <w:spacing w:before="360" w:after="160"/>
    </w:pPr>
    <w:rPr>
      <w:rFonts w:ascii="Corbel" w:hAnsi="Corbel" w:cs="Arial"/>
      <w:b/>
      <w:sz w:val="32"/>
      <w:szCs w:val="32"/>
    </w:rPr>
  </w:style>
  <w:style w:type="paragraph" w:styleId="Footer">
    <w:name w:val="footer"/>
    <w:basedOn w:val="Normal"/>
    <w:link w:val="FooterChar"/>
    <w:unhideWhenUsed/>
    <w:rsid w:val="00521571"/>
    <w:pPr>
      <w:spacing w:before="0" w:after="40" w:line="240" w:lineRule="auto"/>
      <w:jc w:val="center"/>
    </w:pPr>
    <w:rPr>
      <w:color w:val="7F7F7F" w:themeColor="text1" w:themeTint="80"/>
      <w:sz w:val="18"/>
      <w:szCs w:val="18"/>
    </w:rPr>
  </w:style>
  <w:style w:type="character" w:customStyle="1" w:styleId="FooterChar">
    <w:name w:val="Footer Char"/>
    <w:basedOn w:val="DefaultParagraphFont"/>
    <w:link w:val="Footer"/>
    <w:rsid w:val="00521571"/>
    <w:rPr>
      <w:rFonts w:ascii="Calibri Light" w:hAnsi="Calibri Light" w:cs="Times New Roman"/>
      <w:color w:val="7F7F7F" w:themeColor="text1" w:themeTint="80"/>
      <w:sz w:val="18"/>
      <w:szCs w:val="18"/>
    </w:rPr>
  </w:style>
  <w:style w:type="character" w:styleId="FootnoteReference">
    <w:name w:val="footnote reference"/>
    <w:basedOn w:val="DefaultParagraphFont"/>
    <w:uiPriority w:val="99"/>
    <w:semiHidden/>
    <w:locked/>
    <w:rsid w:val="005317AB"/>
    <w:rPr>
      <w:vertAlign w:val="superscript"/>
    </w:rPr>
  </w:style>
  <w:style w:type="paragraph" w:styleId="FootnoteText">
    <w:name w:val="footnote text"/>
    <w:basedOn w:val="Normal"/>
    <w:link w:val="FootnoteTextChar"/>
    <w:uiPriority w:val="99"/>
    <w:semiHidden/>
    <w:qFormat/>
    <w:locked/>
    <w:rsid w:val="005317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317AB"/>
    <w:rPr>
      <w:rFonts w:ascii="Calibri Light" w:hAnsi="Calibri Light" w:cs="Times New Roman"/>
      <w:sz w:val="20"/>
      <w:szCs w:val="20"/>
    </w:rPr>
  </w:style>
  <w:style w:type="paragraph" w:styleId="Header">
    <w:name w:val="header"/>
    <w:basedOn w:val="Normal"/>
    <w:link w:val="HeaderChar"/>
    <w:uiPriority w:val="99"/>
    <w:rsid w:val="005317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17AB"/>
    <w:rPr>
      <w:rFonts w:ascii="Calibri Light" w:hAnsi="Calibri Light" w:cs="Times New Roman"/>
    </w:rPr>
  </w:style>
  <w:style w:type="character" w:customStyle="1" w:styleId="Heading1Char">
    <w:name w:val="Heading 1 Char"/>
    <w:aliases w:val="Roman Numeral Heading Char"/>
    <w:basedOn w:val="DefaultParagraphFont"/>
    <w:link w:val="Heading1"/>
    <w:rsid w:val="0054610E"/>
    <w:rPr>
      <w:rFonts w:ascii="Corbel" w:eastAsiaTheme="majorEastAsia" w:hAnsi="Corbel" w:cs="Kartika"/>
      <w:b/>
      <w:bCs/>
      <w:caps/>
      <w:sz w:val="36"/>
      <w:szCs w:val="36"/>
    </w:rPr>
  </w:style>
  <w:style w:type="character" w:customStyle="1" w:styleId="Heading2Char">
    <w:name w:val="Heading 2 Char"/>
    <w:aliases w:val="Underlined Letters Char"/>
    <w:basedOn w:val="DefaultParagraphFont"/>
    <w:link w:val="Heading2"/>
    <w:rsid w:val="009C6D8C"/>
    <w:rPr>
      <w:rFonts w:ascii="Corbel" w:eastAsiaTheme="majorEastAsia" w:hAnsi="Corbel" w:cs="Kartika"/>
      <w:b/>
      <w:bCs/>
      <w:sz w:val="32"/>
      <w:szCs w:val="32"/>
    </w:rPr>
  </w:style>
  <w:style w:type="character" w:customStyle="1" w:styleId="Heading3Char">
    <w:name w:val="Heading 3 Char"/>
    <w:aliases w:val="1.Heading 3 Char,Numbers Char"/>
    <w:basedOn w:val="DefaultParagraphFont"/>
    <w:link w:val="Heading3"/>
    <w:rsid w:val="009C6D8C"/>
    <w:rPr>
      <w:rFonts w:ascii="Corbel" w:eastAsiaTheme="majorEastAsia" w:hAnsi="Corbel" w:cs="Kartika"/>
      <w:b/>
      <w:bCs/>
      <w:sz w:val="26"/>
      <w:szCs w:val="26"/>
    </w:rPr>
  </w:style>
  <w:style w:type="character" w:customStyle="1" w:styleId="Heading4Char">
    <w:name w:val="Heading 4 Char"/>
    <w:aliases w:val="h4 Char,small letters Char,Subhead 3 Char"/>
    <w:basedOn w:val="DefaultParagraphFont"/>
    <w:link w:val="Heading4"/>
    <w:rsid w:val="009C6D8C"/>
    <w:rPr>
      <w:rFonts w:ascii="Corbel" w:hAnsi="Corbel" w:cs="Kartika"/>
      <w:i/>
      <w:sz w:val="25"/>
      <w:szCs w:val="26"/>
    </w:rPr>
  </w:style>
  <w:style w:type="character" w:customStyle="1" w:styleId="Heading5Char">
    <w:name w:val="Heading 5 Char"/>
    <w:basedOn w:val="DefaultParagraphFont"/>
    <w:link w:val="Heading5"/>
    <w:rsid w:val="005317AB"/>
    <w:rPr>
      <w:rFonts w:ascii="Corbel" w:eastAsiaTheme="majorEastAsia" w:hAnsi="Corbel" w:cs="Kartika"/>
      <w:b/>
      <w:sz w:val="21"/>
      <w:szCs w:val="21"/>
    </w:rPr>
  </w:style>
  <w:style w:type="character" w:customStyle="1" w:styleId="Heading6Char">
    <w:name w:val="Heading 6 Char"/>
    <w:basedOn w:val="DefaultParagraphFont"/>
    <w:link w:val="Heading6"/>
    <w:rsid w:val="005317AB"/>
    <w:rPr>
      <w:rFonts w:ascii="Calibri Light" w:hAnsi="Calibri Light" w:cs="Times New Roman"/>
      <w:i/>
    </w:rPr>
  </w:style>
  <w:style w:type="paragraph" w:styleId="ListParagraph">
    <w:name w:val="List Paragraph"/>
    <w:basedOn w:val="Normal"/>
    <w:qFormat/>
    <w:rsid w:val="005317AB"/>
    <w:pPr>
      <w:numPr>
        <w:numId w:val="25"/>
      </w:numPr>
    </w:pPr>
  </w:style>
  <w:style w:type="paragraph" w:customStyle="1" w:styleId="TableFootnote">
    <w:name w:val="Table Footnote"/>
    <w:basedOn w:val="Normal"/>
    <w:next w:val="Normal"/>
    <w:qFormat/>
    <w:rsid w:val="005317AB"/>
    <w:pPr>
      <w:spacing w:before="0" w:after="360"/>
      <w:contextualSpacing/>
    </w:pPr>
    <w:rPr>
      <w:sz w:val="18"/>
      <w:szCs w:val="18"/>
    </w:rPr>
  </w:style>
  <w:style w:type="paragraph" w:customStyle="1" w:styleId="TableHeader">
    <w:name w:val="Table Header"/>
    <w:basedOn w:val="Normal"/>
    <w:qFormat/>
    <w:rsid w:val="005317AB"/>
    <w:pPr>
      <w:spacing w:before="60" w:after="60" w:line="240" w:lineRule="auto"/>
      <w:jc w:val="center"/>
    </w:pPr>
    <w:rPr>
      <w:rFonts w:ascii="Corbel" w:hAnsi="Corbel"/>
      <w:b/>
      <w:color w:val="FFFFFF" w:themeColor="background1"/>
      <w:sz w:val="18"/>
      <w:szCs w:val="18"/>
    </w:rPr>
  </w:style>
  <w:style w:type="paragraph" w:styleId="TOC1">
    <w:name w:val="toc 1"/>
    <w:basedOn w:val="Normal"/>
    <w:next w:val="Normal"/>
    <w:autoRedefine/>
    <w:uiPriority w:val="39"/>
    <w:unhideWhenUsed/>
    <w:rsid w:val="005317AB"/>
    <w:pPr>
      <w:spacing w:after="100"/>
    </w:pPr>
    <w:rPr>
      <w:b/>
      <w:caps/>
      <w:spacing w:val="20"/>
    </w:rPr>
  </w:style>
  <w:style w:type="paragraph" w:styleId="TOC2">
    <w:name w:val="toc 2"/>
    <w:basedOn w:val="Normal"/>
    <w:next w:val="Normal"/>
    <w:autoRedefine/>
    <w:uiPriority w:val="39"/>
    <w:unhideWhenUsed/>
    <w:rsid w:val="005317AB"/>
    <w:pPr>
      <w:spacing w:after="100"/>
      <w:ind w:left="220"/>
    </w:pPr>
  </w:style>
  <w:style w:type="paragraph" w:styleId="TOC3">
    <w:name w:val="toc 3"/>
    <w:basedOn w:val="Normal"/>
    <w:next w:val="Normal"/>
    <w:autoRedefine/>
    <w:uiPriority w:val="39"/>
    <w:unhideWhenUsed/>
    <w:rsid w:val="005317AB"/>
    <w:pPr>
      <w:spacing w:after="100"/>
      <w:ind w:left="440"/>
    </w:pPr>
  </w:style>
  <w:style w:type="paragraph" w:customStyle="1" w:styleId="Titlepagefooter">
    <w:name w:val="Title page footer"/>
    <w:uiPriority w:val="99"/>
    <w:qFormat/>
    <w:rsid w:val="005317AB"/>
    <w:pPr>
      <w:spacing w:after="0" w:line="320" w:lineRule="exact"/>
    </w:pPr>
    <w:rPr>
      <w:rFonts w:ascii="Corbel" w:hAnsi="Corbel" w:cs="Times New Roman"/>
      <w:color w:val="FFFFFF" w:themeColor="background1"/>
      <w:sz w:val="18"/>
      <w:szCs w:val="18"/>
    </w:rPr>
  </w:style>
  <w:style w:type="paragraph" w:customStyle="1" w:styleId="TableText">
    <w:name w:val="Table Text"/>
    <w:basedOn w:val="Normal"/>
    <w:qFormat/>
    <w:rsid w:val="005317AB"/>
    <w:pPr>
      <w:spacing w:before="60" w:after="60" w:line="240" w:lineRule="auto"/>
    </w:pPr>
    <w:rPr>
      <w:rFonts w:cs="Arial"/>
      <w:sz w:val="19"/>
      <w:szCs w:val="20"/>
    </w:rPr>
  </w:style>
  <w:style w:type="paragraph" w:styleId="Quote">
    <w:name w:val="Quote"/>
    <w:basedOn w:val="Normal"/>
    <w:next w:val="Normal"/>
    <w:link w:val="QuoteChar"/>
    <w:qFormat/>
    <w:rsid w:val="005317AB"/>
    <w:pPr>
      <w:ind w:left="567"/>
    </w:pPr>
    <w:rPr>
      <w:i/>
    </w:rPr>
  </w:style>
  <w:style w:type="character" w:customStyle="1" w:styleId="QuoteChar">
    <w:name w:val="Quote Char"/>
    <w:basedOn w:val="DefaultParagraphFont"/>
    <w:link w:val="Quote"/>
    <w:rsid w:val="005317AB"/>
    <w:rPr>
      <w:rFonts w:ascii="Calibri Light" w:hAnsi="Calibri Light" w:cs="Times New Roman"/>
      <w:i/>
    </w:rPr>
  </w:style>
  <w:style w:type="table" w:styleId="TableGrid">
    <w:name w:val="Table Grid"/>
    <w:basedOn w:val="TableNormal"/>
    <w:uiPriority w:val="59"/>
    <w:rsid w:val="00AD365E"/>
    <w:pPr>
      <w:spacing w:after="0" w:line="240" w:lineRule="auto"/>
    </w:p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character" w:styleId="Hyperlink">
    <w:name w:val="Hyperlink"/>
    <w:basedOn w:val="DefaultParagraphFont"/>
    <w:uiPriority w:val="99"/>
    <w:unhideWhenUsed/>
    <w:locked/>
    <w:rsid w:val="00707B48"/>
    <w:rPr>
      <w:color w:val="0000FF" w:themeColor="hyperlink"/>
      <w:u w:val="single"/>
    </w:rPr>
  </w:style>
  <w:style w:type="paragraph" w:styleId="BalloonText">
    <w:name w:val="Balloon Text"/>
    <w:basedOn w:val="Normal"/>
    <w:link w:val="BalloonTextChar"/>
    <w:uiPriority w:val="99"/>
    <w:semiHidden/>
    <w:locked/>
    <w:rsid w:val="00774D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3F"/>
    <w:rPr>
      <w:rFonts w:ascii="Tahoma" w:hAnsi="Tahoma" w:cs="Tahoma"/>
      <w:sz w:val="16"/>
      <w:szCs w:val="16"/>
    </w:rPr>
  </w:style>
  <w:style w:type="paragraph" w:styleId="Bibliography">
    <w:name w:val="Bibliography"/>
    <w:basedOn w:val="Normal"/>
    <w:next w:val="Normal"/>
    <w:rsid w:val="00AF68E9"/>
    <w:pPr>
      <w:ind w:left="567" w:hanging="567"/>
    </w:pPr>
  </w:style>
  <w:style w:type="character" w:styleId="CommentReference">
    <w:name w:val="annotation reference"/>
    <w:basedOn w:val="DefaultParagraphFont"/>
    <w:uiPriority w:val="99"/>
    <w:semiHidden/>
    <w:locked/>
    <w:rsid w:val="006957A7"/>
    <w:rPr>
      <w:sz w:val="16"/>
      <w:szCs w:val="16"/>
    </w:rPr>
  </w:style>
  <w:style w:type="paragraph" w:styleId="CommentText">
    <w:name w:val="annotation text"/>
    <w:basedOn w:val="Normal"/>
    <w:link w:val="CommentTextChar"/>
    <w:uiPriority w:val="99"/>
    <w:semiHidden/>
    <w:locked/>
    <w:rsid w:val="006957A7"/>
    <w:pPr>
      <w:spacing w:line="240" w:lineRule="auto"/>
    </w:pPr>
    <w:rPr>
      <w:sz w:val="20"/>
      <w:szCs w:val="20"/>
    </w:rPr>
  </w:style>
  <w:style w:type="character" w:customStyle="1" w:styleId="CommentTextChar">
    <w:name w:val="Comment Text Char"/>
    <w:basedOn w:val="DefaultParagraphFont"/>
    <w:link w:val="CommentText"/>
    <w:uiPriority w:val="99"/>
    <w:semiHidden/>
    <w:rsid w:val="006957A7"/>
    <w:rPr>
      <w:rFonts w:ascii="Calibri Light" w:hAnsi="Calibri Light" w:cs="Times New Roman"/>
      <w:sz w:val="20"/>
      <w:szCs w:val="20"/>
    </w:rPr>
  </w:style>
  <w:style w:type="paragraph" w:styleId="CommentSubject">
    <w:name w:val="annotation subject"/>
    <w:basedOn w:val="CommentText"/>
    <w:next w:val="CommentText"/>
    <w:link w:val="CommentSubjectChar"/>
    <w:uiPriority w:val="99"/>
    <w:semiHidden/>
    <w:locked/>
    <w:rsid w:val="006957A7"/>
    <w:rPr>
      <w:b/>
      <w:bCs/>
    </w:rPr>
  </w:style>
  <w:style w:type="character" w:customStyle="1" w:styleId="CommentSubjectChar">
    <w:name w:val="Comment Subject Char"/>
    <w:basedOn w:val="CommentTextChar"/>
    <w:link w:val="CommentSubject"/>
    <w:uiPriority w:val="99"/>
    <w:semiHidden/>
    <w:rsid w:val="006957A7"/>
    <w:rPr>
      <w:rFonts w:ascii="Calibri Light" w:hAnsi="Calibri Light" w:cs="Times New Roman"/>
      <w:b/>
      <w:bCs/>
      <w:sz w:val="20"/>
      <w:szCs w:val="20"/>
    </w:rPr>
  </w:style>
  <w:style w:type="paragraph" w:customStyle="1" w:styleId="Table">
    <w:name w:val="Table"/>
    <w:aliases w:val="t,table"/>
    <w:basedOn w:val="Caption"/>
    <w:link w:val="TableChar1"/>
    <w:rsid w:val="00585903"/>
    <w:pPr>
      <w:keepNext w:val="0"/>
      <w:spacing w:before="120" w:after="240" w:line="320" w:lineRule="exact"/>
      <w:ind w:left="1440"/>
      <w:jc w:val="left"/>
    </w:pPr>
    <w:rPr>
      <w:rFonts w:ascii="Eras Medium ITC" w:eastAsia="Times New Roman" w:hAnsi="Eras Medium ITC"/>
      <w:bCs w:val="0"/>
    </w:rPr>
  </w:style>
  <w:style w:type="character" w:customStyle="1" w:styleId="TableChar1">
    <w:name w:val="Table Char1"/>
    <w:aliases w:val="t Char1,table Char1,Table1,t1"/>
    <w:link w:val="Table"/>
    <w:rsid w:val="00585903"/>
    <w:rPr>
      <w:rFonts w:ascii="Eras Medium ITC" w:eastAsia="Times New Roman" w:hAnsi="Eras Medium ITC" w:cs="Times New Roman"/>
      <w:b/>
      <w:sz w:val="20"/>
      <w:szCs w:val="20"/>
    </w:rPr>
  </w:style>
  <w:style w:type="table" w:customStyle="1" w:styleId="EHPTablesytle4">
    <w:name w:val="EHP Table sytle4"/>
    <w:basedOn w:val="TableNormal"/>
    <w:uiPriority w:val="99"/>
    <w:rsid w:val="00AD0433"/>
    <w:pPr>
      <w:spacing w:before="60" w:after="60" w:line="240" w:lineRule="auto"/>
      <w:jc w:val="center"/>
    </w:pPr>
    <w:rPr>
      <w:rFonts w:ascii="Calibri Light" w:hAnsi="Calibri Light"/>
      <w:sz w:val="19"/>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20349">
      <w:bodyDiv w:val="1"/>
      <w:marLeft w:val="0"/>
      <w:marRight w:val="0"/>
      <w:marTop w:val="0"/>
      <w:marBottom w:val="0"/>
      <w:divBdr>
        <w:top w:val="none" w:sz="0" w:space="0" w:color="auto"/>
        <w:left w:val="none" w:sz="0" w:space="0" w:color="auto"/>
        <w:bottom w:val="none" w:sz="0" w:space="0" w:color="auto"/>
        <w:right w:val="none" w:sz="0" w:space="0" w:color="auto"/>
      </w:divBdr>
    </w:div>
    <w:div w:id="191918280">
      <w:bodyDiv w:val="1"/>
      <w:marLeft w:val="0"/>
      <w:marRight w:val="0"/>
      <w:marTop w:val="0"/>
      <w:marBottom w:val="0"/>
      <w:divBdr>
        <w:top w:val="none" w:sz="0" w:space="0" w:color="auto"/>
        <w:left w:val="none" w:sz="0" w:space="0" w:color="auto"/>
        <w:bottom w:val="none" w:sz="0" w:space="0" w:color="auto"/>
        <w:right w:val="none" w:sz="0" w:space="0" w:color="auto"/>
      </w:divBdr>
    </w:div>
    <w:div w:id="270823053">
      <w:bodyDiv w:val="1"/>
      <w:marLeft w:val="0"/>
      <w:marRight w:val="0"/>
      <w:marTop w:val="0"/>
      <w:marBottom w:val="0"/>
      <w:divBdr>
        <w:top w:val="none" w:sz="0" w:space="0" w:color="auto"/>
        <w:left w:val="none" w:sz="0" w:space="0" w:color="auto"/>
        <w:bottom w:val="none" w:sz="0" w:space="0" w:color="auto"/>
        <w:right w:val="none" w:sz="0" w:space="0" w:color="auto"/>
      </w:divBdr>
    </w:div>
    <w:div w:id="350842713">
      <w:bodyDiv w:val="1"/>
      <w:marLeft w:val="0"/>
      <w:marRight w:val="0"/>
      <w:marTop w:val="0"/>
      <w:marBottom w:val="0"/>
      <w:divBdr>
        <w:top w:val="none" w:sz="0" w:space="0" w:color="auto"/>
        <w:left w:val="none" w:sz="0" w:space="0" w:color="auto"/>
        <w:bottom w:val="none" w:sz="0" w:space="0" w:color="auto"/>
        <w:right w:val="none" w:sz="0" w:space="0" w:color="auto"/>
      </w:divBdr>
    </w:div>
    <w:div w:id="389770053">
      <w:bodyDiv w:val="1"/>
      <w:marLeft w:val="0"/>
      <w:marRight w:val="0"/>
      <w:marTop w:val="0"/>
      <w:marBottom w:val="0"/>
      <w:divBdr>
        <w:top w:val="none" w:sz="0" w:space="0" w:color="auto"/>
        <w:left w:val="none" w:sz="0" w:space="0" w:color="auto"/>
        <w:bottom w:val="none" w:sz="0" w:space="0" w:color="auto"/>
        <w:right w:val="none" w:sz="0" w:space="0" w:color="auto"/>
      </w:divBdr>
    </w:div>
    <w:div w:id="468519951">
      <w:bodyDiv w:val="1"/>
      <w:marLeft w:val="0"/>
      <w:marRight w:val="0"/>
      <w:marTop w:val="0"/>
      <w:marBottom w:val="0"/>
      <w:divBdr>
        <w:top w:val="none" w:sz="0" w:space="0" w:color="auto"/>
        <w:left w:val="none" w:sz="0" w:space="0" w:color="auto"/>
        <w:bottom w:val="none" w:sz="0" w:space="0" w:color="auto"/>
        <w:right w:val="none" w:sz="0" w:space="0" w:color="auto"/>
      </w:divBdr>
    </w:div>
    <w:div w:id="484249734">
      <w:bodyDiv w:val="1"/>
      <w:marLeft w:val="0"/>
      <w:marRight w:val="0"/>
      <w:marTop w:val="0"/>
      <w:marBottom w:val="0"/>
      <w:divBdr>
        <w:top w:val="none" w:sz="0" w:space="0" w:color="auto"/>
        <w:left w:val="none" w:sz="0" w:space="0" w:color="auto"/>
        <w:bottom w:val="none" w:sz="0" w:space="0" w:color="auto"/>
        <w:right w:val="none" w:sz="0" w:space="0" w:color="auto"/>
      </w:divBdr>
      <w:divsChild>
        <w:div w:id="34355834">
          <w:marLeft w:val="0"/>
          <w:marRight w:val="0"/>
          <w:marTop w:val="0"/>
          <w:marBottom w:val="0"/>
          <w:divBdr>
            <w:top w:val="none" w:sz="0" w:space="0" w:color="auto"/>
            <w:left w:val="none" w:sz="0" w:space="0" w:color="auto"/>
            <w:bottom w:val="none" w:sz="0" w:space="0" w:color="auto"/>
            <w:right w:val="none" w:sz="0" w:space="0" w:color="auto"/>
          </w:divBdr>
        </w:div>
        <w:div w:id="2101944690">
          <w:marLeft w:val="0"/>
          <w:marRight w:val="0"/>
          <w:marTop w:val="0"/>
          <w:marBottom w:val="0"/>
          <w:divBdr>
            <w:top w:val="none" w:sz="0" w:space="0" w:color="auto"/>
            <w:left w:val="none" w:sz="0" w:space="0" w:color="auto"/>
            <w:bottom w:val="none" w:sz="0" w:space="0" w:color="auto"/>
            <w:right w:val="none" w:sz="0" w:space="0" w:color="auto"/>
          </w:divBdr>
        </w:div>
      </w:divsChild>
    </w:div>
    <w:div w:id="567108778">
      <w:bodyDiv w:val="1"/>
      <w:marLeft w:val="0"/>
      <w:marRight w:val="0"/>
      <w:marTop w:val="0"/>
      <w:marBottom w:val="0"/>
      <w:divBdr>
        <w:top w:val="none" w:sz="0" w:space="0" w:color="auto"/>
        <w:left w:val="none" w:sz="0" w:space="0" w:color="auto"/>
        <w:bottom w:val="none" w:sz="0" w:space="0" w:color="auto"/>
        <w:right w:val="none" w:sz="0" w:space="0" w:color="auto"/>
      </w:divBdr>
    </w:div>
    <w:div w:id="579172140">
      <w:bodyDiv w:val="1"/>
      <w:marLeft w:val="0"/>
      <w:marRight w:val="0"/>
      <w:marTop w:val="0"/>
      <w:marBottom w:val="0"/>
      <w:divBdr>
        <w:top w:val="none" w:sz="0" w:space="0" w:color="auto"/>
        <w:left w:val="none" w:sz="0" w:space="0" w:color="auto"/>
        <w:bottom w:val="none" w:sz="0" w:space="0" w:color="auto"/>
        <w:right w:val="none" w:sz="0" w:space="0" w:color="auto"/>
      </w:divBdr>
    </w:div>
    <w:div w:id="630287416">
      <w:bodyDiv w:val="1"/>
      <w:marLeft w:val="0"/>
      <w:marRight w:val="0"/>
      <w:marTop w:val="0"/>
      <w:marBottom w:val="0"/>
      <w:divBdr>
        <w:top w:val="none" w:sz="0" w:space="0" w:color="auto"/>
        <w:left w:val="none" w:sz="0" w:space="0" w:color="auto"/>
        <w:bottom w:val="none" w:sz="0" w:space="0" w:color="auto"/>
        <w:right w:val="none" w:sz="0" w:space="0" w:color="auto"/>
      </w:divBdr>
    </w:div>
    <w:div w:id="750007488">
      <w:bodyDiv w:val="1"/>
      <w:marLeft w:val="0"/>
      <w:marRight w:val="0"/>
      <w:marTop w:val="0"/>
      <w:marBottom w:val="0"/>
      <w:divBdr>
        <w:top w:val="none" w:sz="0" w:space="0" w:color="auto"/>
        <w:left w:val="none" w:sz="0" w:space="0" w:color="auto"/>
        <w:bottom w:val="none" w:sz="0" w:space="0" w:color="auto"/>
        <w:right w:val="none" w:sz="0" w:space="0" w:color="auto"/>
      </w:divBdr>
    </w:div>
    <w:div w:id="838689790">
      <w:bodyDiv w:val="1"/>
      <w:marLeft w:val="0"/>
      <w:marRight w:val="0"/>
      <w:marTop w:val="0"/>
      <w:marBottom w:val="0"/>
      <w:divBdr>
        <w:top w:val="none" w:sz="0" w:space="0" w:color="auto"/>
        <w:left w:val="none" w:sz="0" w:space="0" w:color="auto"/>
        <w:bottom w:val="none" w:sz="0" w:space="0" w:color="auto"/>
        <w:right w:val="none" w:sz="0" w:space="0" w:color="auto"/>
      </w:divBdr>
    </w:div>
    <w:div w:id="1011565347">
      <w:bodyDiv w:val="1"/>
      <w:marLeft w:val="0"/>
      <w:marRight w:val="0"/>
      <w:marTop w:val="0"/>
      <w:marBottom w:val="0"/>
      <w:divBdr>
        <w:top w:val="none" w:sz="0" w:space="0" w:color="auto"/>
        <w:left w:val="none" w:sz="0" w:space="0" w:color="auto"/>
        <w:bottom w:val="none" w:sz="0" w:space="0" w:color="auto"/>
        <w:right w:val="none" w:sz="0" w:space="0" w:color="auto"/>
      </w:divBdr>
    </w:div>
    <w:div w:id="1068772110">
      <w:bodyDiv w:val="1"/>
      <w:marLeft w:val="0"/>
      <w:marRight w:val="0"/>
      <w:marTop w:val="0"/>
      <w:marBottom w:val="0"/>
      <w:divBdr>
        <w:top w:val="none" w:sz="0" w:space="0" w:color="auto"/>
        <w:left w:val="none" w:sz="0" w:space="0" w:color="auto"/>
        <w:bottom w:val="none" w:sz="0" w:space="0" w:color="auto"/>
        <w:right w:val="none" w:sz="0" w:space="0" w:color="auto"/>
      </w:divBdr>
    </w:div>
    <w:div w:id="1073242436">
      <w:bodyDiv w:val="1"/>
      <w:marLeft w:val="0"/>
      <w:marRight w:val="0"/>
      <w:marTop w:val="0"/>
      <w:marBottom w:val="0"/>
      <w:divBdr>
        <w:top w:val="none" w:sz="0" w:space="0" w:color="auto"/>
        <w:left w:val="none" w:sz="0" w:space="0" w:color="auto"/>
        <w:bottom w:val="none" w:sz="0" w:space="0" w:color="auto"/>
        <w:right w:val="none" w:sz="0" w:space="0" w:color="auto"/>
      </w:divBdr>
    </w:div>
    <w:div w:id="1140346236">
      <w:bodyDiv w:val="1"/>
      <w:marLeft w:val="0"/>
      <w:marRight w:val="0"/>
      <w:marTop w:val="0"/>
      <w:marBottom w:val="0"/>
      <w:divBdr>
        <w:top w:val="none" w:sz="0" w:space="0" w:color="auto"/>
        <w:left w:val="none" w:sz="0" w:space="0" w:color="auto"/>
        <w:bottom w:val="none" w:sz="0" w:space="0" w:color="auto"/>
        <w:right w:val="none" w:sz="0" w:space="0" w:color="auto"/>
      </w:divBdr>
    </w:div>
    <w:div w:id="1159537460">
      <w:bodyDiv w:val="1"/>
      <w:marLeft w:val="0"/>
      <w:marRight w:val="0"/>
      <w:marTop w:val="0"/>
      <w:marBottom w:val="0"/>
      <w:divBdr>
        <w:top w:val="none" w:sz="0" w:space="0" w:color="auto"/>
        <w:left w:val="none" w:sz="0" w:space="0" w:color="auto"/>
        <w:bottom w:val="none" w:sz="0" w:space="0" w:color="auto"/>
        <w:right w:val="none" w:sz="0" w:space="0" w:color="auto"/>
      </w:divBdr>
    </w:div>
    <w:div w:id="1210416120">
      <w:bodyDiv w:val="1"/>
      <w:marLeft w:val="0"/>
      <w:marRight w:val="0"/>
      <w:marTop w:val="0"/>
      <w:marBottom w:val="0"/>
      <w:divBdr>
        <w:top w:val="none" w:sz="0" w:space="0" w:color="auto"/>
        <w:left w:val="none" w:sz="0" w:space="0" w:color="auto"/>
        <w:bottom w:val="none" w:sz="0" w:space="0" w:color="auto"/>
        <w:right w:val="none" w:sz="0" w:space="0" w:color="auto"/>
      </w:divBdr>
    </w:div>
    <w:div w:id="1223753872">
      <w:bodyDiv w:val="1"/>
      <w:marLeft w:val="0"/>
      <w:marRight w:val="0"/>
      <w:marTop w:val="0"/>
      <w:marBottom w:val="0"/>
      <w:divBdr>
        <w:top w:val="none" w:sz="0" w:space="0" w:color="auto"/>
        <w:left w:val="none" w:sz="0" w:space="0" w:color="auto"/>
        <w:bottom w:val="none" w:sz="0" w:space="0" w:color="auto"/>
        <w:right w:val="none" w:sz="0" w:space="0" w:color="auto"/>
      </w:divBdr>
    </w:div>
    <w:div w:id="1251084337">
      <w:bodyDiv w:val="1"/>
      <w:marLeft w:val="0"/>
      <w:marRight w:val="0"/>
      <w:marTop w:val="0"/>
      <w:marBottom w:val="0"/>
      <w:divBdr>
        <w:top w:val="none" w:sz="0" w:space="0" w:color="auto"/>
        <w:left w:val="none" w:sz="0" w:space="0" w:color="auto"/>
        <w:bottom w:val="none" w:sz="0" w:space="0" w:color="auto"/>
        <w:right w:val="none" w:sz="0" w:space="0" w:color="auto"/>
      </w:divBdr>
    </w:div>
    <w:div w:id="1254628384">
      <w:bodyDiv w:val="1"/>
      <w:marLeft w:val="0"/>
      <w:marRight w:val="0"/>
      <w:marTop w:val="0"/>
      <w:marBottom w:val="0"/>
      <w:divBdr>
        <w:top w:val="none" w:sz="0" w:space="0" w:color="auto"/>
        <w:left w:val="none" w:sz="0" w:space="0" w:color="auto"/>
        <w:bottom w:val="none" w:sz="0" w:space="0" w:color="auto"/>
        <w:right w:val="none" w:sz="0" w:space="0" w:color="auto"/>
      </w:divBdr>
    </w:div>
    <w:div w:id="1361055457">
      <w:bodyDiv w:val="1"/>
      <w:marLeft w:val="0"/>
      <w:marRight w:val="0"/>
      <w:marTop w:val="0"/>
      <w:marBottom w:val="0"/>
      <w:divBdr>
        <w:top w:val="none" w:sz="0" w:space="0" w:color="auto"/>
        <w:left w:val="none" w:sz="0" w:space="0" w:color="auto"/>
        <w:bottom w:val="none" w:sz="0" w:space="0" w:color="auto"/>
        <w:right w:val="none" w:sz="0" w:space="0" w:color="auto"/>
      </w:divBdr>
    </w:div>
    <w:div w:id="1660230361">
      <w:bodyDiv w:val="1"/>
      <w:marLeft w:val="0"/>
      <w:marRight w:val="0"/>
      <w:marTop w:val="0"/>
      <w:marBottom w:val="0"/>
      <w:divBdr>
        <w:top w:val="none" w:sz="0" w:space="0" w:color="auto"/>
        <w:left w:val="none" w:sz="0" w:space="0" w:color="auto"/>
        <w:bottom w:val="none" w:sz="0" w:space="0" w:color="auto"/>
        <w:right w:val="none" w:sz="0" w:space="0" w:color="auto"/>
      </w:divBdr>
    </w:div>
    <w:div w:id="1675186948">
      <w:bodyDiv w:val="1"/>
      <w:marLeft w:val="0"/>
      <w:marRight w:val="0"/>
      <w:marTop w:val="0"/>
      <w:marBottom w:val="0"/>
      <w:divBdr>
        <w:top w:val="none" w:sz="0" w:space="0" w:color="auto"/>
        <w:left w:val="none" w:sz="0" w:space="0" w:color="auto"/>
        <w:bottom w:val="none" w:sz="0" w:space="0" w:color="auto"/>
        <w:right w:val="none" w:sz="0" w:space="0" w:color="auto"/>
      </w:divBdr>
    </w:div>
    <w:div w:id="1823161472">
      <w:bodyDiv w:val="1"/>
      <w:marLeft w:val="0"/>
      <w:marRight w:val="0"/>
      <w:marTop w:val="0"/>
      <w:marBottom w:val="0"/>
      <w:divBdr>
        <w:top w:val="none" w:sz="0" w:space="0" w:color="auto"/>
        <w:left w:val="none" w:sz="0" w:space="0" w:color="auto"/>
        <w:bottom w:val="none" w:sz="0" w:space="0" w:color="auto"/>
        <w:right w:val="none" w:sz="0" w:space="0" w:color="auto"/>
      </w:divBdr>
    </w:div>
    <w:div w:id="1910996851">
      <w:bodyDiv w:val="1"/>
      <w:marLeft w:val="0"/>
      <w:marRight w:val="0"/>
      <w:marTop w:val="0"/>
      <w:marBottom w:val="0"/>
      <w:divBdr>
        <w:top w:val="none" w:sz="0" w:space="0" w:color="auto"/>
        <w:left w:val="none" w:sz="0" w:space="0" w:color="auto"/>
        <w:bottom w:val="none" w:sz="0" w:space="0" w:color="auto"/>
        <w:right w:val="none" w:sz="0" w:space="0" w:color="auto"/>
      </w:divBdr>
    </w:div>
    <w:div w:id="1919434698">
      <w:bodyDiv w:val="1"/>
      <w:marLeft w:val="0"/>
      <w:marRight w:val="0"/>
      <w:marTop w:val="0"/>
      <w:marBottom w:val="0"/>
      <w:divBdr>
        <w:top w:val="none" w:sz="0" w:space="0" w:color="auto"/>
        <w:left w:val="none" w:sz="0" w:space="0" w:color="auto"/>
        <w:bottom w:val="none" w:sz="0" w:space="0" w:color="auto"/>
        <w:right w:val="none" w:sz="0" w:space="0" w:color="auto"/>
      </w:divBdr>
    </w:div>
    <w:div w:id="1946838775">
      <w:bodyDiv w:val="1"/>
      <w:marLeft w:val="0"/>
      <w:marRight w:val="0"/>
      <w:marTop w:val="0"/>
      <w:marBottom w:val="0"/>
      <w:divBdr>
        <w:top w:val="none" w:sz="0" w:space="0" w:color="auto"/>
        <w:left w:val="none" w:sz="0" w:space="0" w:color="auto"/>
        <w:bottom w:val="none" w:sz="0" w:space="0" w:color="auto"/>
        <w:right w:val="none" w:sz="0" w:space="0" w:color="auto"/>
      </w:divBdr>
    </w:div>
    <w:div w:id="1969820191">
      <w:bodyDiv w:val="1"/>
      <w:marLeft w:val="0"/>
      <w:marRight w:val="0"/>
      <w:marTop w:val="0"/>
      <w:marBottom w:val="0"/>
      <w:divBdr>
        <w:top w:val="none" w:sz="0" w:space="0" w:color="auto"/>
        <w:left w:val="none" w:sz="0" w:space="0" w:color="auto"/>
        <w:bottom w:val="none" w:sz="0" w:space="0" w:color="auto"/>
        <w:right w:val="none" w:sz="0" w:space="0" w:color="auto"/>
      </w:divBdr>
    </w:div>
    <w:div w:id="2008046898">
      <w:bodyDiv w:val="1"/>
      <w:marLeft w:val="0"/>
      <w:marRight w:val="0"/>
      <w:marTop w:val="0"/>
      <w:marBottom w:val="0"/>
      <w:divBdr>
        <w:top w:val="none" w:sz="0" w:space="0" w:color="auto"/>
        <w:left w:val="none" w:sz="0" w:space="0" w:color="auto"/>
        <w:bottom w:val="none" w:sz="0" w:space="0" w:color="auto"/>
        <w:right w:val="none" w:sz="0" w:space="0" w:color="auto"/>
      </w:divBdr>
    </w:div>
    <w:div w:id="2013099047">
      <w:bodyDiv w:val="1"/>
      <w:marLeft w:val="0"/>
      <w:marRight w:val="0"/>
      <w:marTop w:val="0"/>
      <w:marBottom w:val="0"/>
      <w:divBdr>
        <w:top w:val="none" w:sz="0" w:space="0" w:color="auto"/>
        <w:left w:val="none" w:sz="0" w:space="0" w:color="auto"/>
        <w:bottom w:val="none" w:sz="0" w:space="0" w:color="auto"/>
        <w:right w:val="none" w:sz="0" w:space="0" w:color="auto"/>
      </w:divBdr>
      <w:divsChild>
        <w:div w:id="1604414658">
          <w:marLeft w:val="0"/>
          <w:marRight w:val="0"/>
          <w:marTop w:val="0"/>
          <w:marBottom w:val="0"/>
          <w:divBdr>
            <w:top w:val="none" w:sz="0" w:space="0" w:color="auto"/>
            <w:left w:val="none" w:sz="0" w:space="0" w:color="auto"/>
            <w:bottom w:val="none" w:sz="0" w:space="0" w:color="auto"/>
            <w:right w:val="none" w:sz="0" w:space="0" w:color="auto"/>
          </w:divBdr>
        </w:div>
      </w:divsChild>
    </w:div>
    <w:div w:id="211905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footer" Target="footer4.xml"/><Relationship Id="rId39" Type="http://schemas.openxmlformats.org/officeDocument/2006/relationships/header" Target="header23.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0.xml"/><Relationship Id="rId38"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7.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19.xml"/><Relationship Id="rId37" Type="http://schemas.openxmlformats.org/officeDocument/2006/relationships/hyperlink" Target="http://www.environment.gov.au/erin/ert/epbc/index.html" TargetMode="Externa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12.xml"/><Relationship Id="rId28" Type="http://schemas.openxmlformats.org/officeDocument/2006/relationships/header" Target="header16.xml"/><Relationship Id="rId36" Type="http://schemas.openxmlformats.org/officeDocument/2006/relationships/hyperlink" Target="http://www.depi.vic.gov.au/about-dse/interactive-maps" TargetMode="Externa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footer" Target="footer5.xml"/><Relationship Id="rId35" Type="http://schemas.openxmlformats.org/officeDocument/2006/relationships/header" Target="header21.xml"/><Relationship Id="rId43" Type="http://schemas.openxmlformats.org/officeDocument/2006/relationships/theme" Target="theme/theme1.xml"/></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7.png"/></Relationships>
</file>

<file path=word/_rels/header1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8.png"/></Relationships>
</file>

<file path=word/_rels/header1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header20.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8.png"/></Relationships>
</file>

<file path=word/_rels/header2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O:\OfficeTemplates\EHP%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18E99EA-D062-43F4-9F87-274CC007F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EHP Report</Template>
  <TotalTime>108</TotalTime>
  <Pages>48</Pages>
  <Words>14201</Words>
  <Characters>80946</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EHPartners</Company>
  <LinksUpToDate>false</LinksUpToDate>
  <CharactersWithSpaces>94958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Mijatovic</dc:creator>
  <cp:lastModifiedBy>Robyn Giles</cp:lastModifiedBy>
  <cp:revision>8</cp:revision>
  <cp:lastPrinted>2015-03-23T05:01:00Z</cp:lastPrinted>
  <dcterms:created xsi:type="dcterms:W3CDTF">2015-03-18T05:04:00Z</dcterms:created>
  <dcterms:modified xsi:type="dcterms:W3CDTF">2015-03-23T05:39:00Z</dcterms:modified>
</cp:coreProperties>
</file>