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1B1A0" w14:textId="77777777" w:rsidR="00267450" w:rsidRPr="0053728B" w:rsidRDefault="009D24F3" w:rsidP="00267450">
      <w:pPr>
        <w:pStyle w:val="BodyText"/>
        <w:spacing w:before="87"/>
        <w:ind w:right="99"/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color w:val="333740"/>
          <w:sz w:val="20"/>
          <w:szCs w:val="20"/>
        </w:rPr>
        <w:t>E</w:t>
      </w:r>
      <w:r w:rsidR="0053728B" w:rsidRPr="0053728B">
        <w:rPr>
          <w:rFonts w:asciiTheme="majorHAnsi" w:hAnsiTheme="majorHAnsi" w:cstheme="majorHAnsi"/>
          <w:color w:val="333740"/>
          <w:sz w:val="20"/>
          <w:szCs w:val="20"/>
        </w:rPr>
        <w:t>AS</w:t>
      </w:r>
      <w:r w:rsidR="00267450" w:rsidRPr="0053728B">
        <w:rPr>
          <w:rFonts w:asciiTheme="majorHAnsi" w:hAnsiTheme="majorHAnsi" w:cstheme="majorHAnsi"/>
          <w:color w:val="333740"/>
          <w:sz w:val="20"/>
          <w:szCs w:val="20"/>
        </w:rPr>
        <w:t>180</w:t>
      </w:r>
      <w:r>
        <w:rPr>
          <w:rFonts w:asciiTheme="majorHAnsi" w:hAnsiTheme="majorHAnsi" w:cstheme="majorHAnsi"/>
          <w:color w:val="333740"/>
          <w:sz w:val="20"/>
          <w:szCs w:val="20"/>
        </w:rPr>
        <w:t>6</w:t>
      </w:r>
      <w:r w:rsidR="00267450" w:rsidRPr="0053728B">
        <w:rPr>
          <w:rFonts w:asciiTheme="majorHAnsi" w:hAnsiTheme="majorHAnsi" w:cstheme="majorHAnsi"/>
          <w:color w:val="333740"/>
          <w:sz w:val="20"/>
          <w:szCs w:val="20"/>
        </w:rPr>
        <w:t>.0</w:t>
      </w:r>
      <w:r>
        <w:rPr>
          <w:rFonts w:asciiTheme="majorHAnsi" w:hAnsiTheme="majorHAnsi" w:cstheme="majorHAnsi"/>
          <w:color w:val="333740"/>
          <w:sz w:val="20"/>
          <w:szCs w:val="20"/>
        </w:rPr>
        <w:t>3</w:t>
      </w:r>
    </w:p>
    <w:p w14:paraId="7D28271B" w14:textId="5BD022AB" w:rsidR="00267450" w:rsidRPr="0053728B" w:rsidRDefault="00351459" w:rsidP="00267450">
      <w:pPr>
        <w:outlineLvl w:val="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color w:val="auto"/>
          <w:sz w:val="20"/>
          <w:szCs w:val="20"/>
        </w:rPr>
        <w:t>6</w:t>
      </w:r>
      <w:r>
        <w:rPr>
          <w:rFonts w:asciiTheme="majorHAnsi" w:hAnsiTheme="majorHAnsi" w:cstheme="majorHAnsi"/>
          <w:color w:val="auto"/>
          <w:sz w:val="20"/>
          <w:szCs w:val="20"/>
        </w:rPr>
        <w:t xml:space="preserve"> Ju</w:t>
      </w:r>
      <w:r>
        <w:rPr>
          <w:rFonts w:asciiTheme="majorHAnsi" w:hAnsiTheme="majorHAnsi" w:cstheme="majorHAnsi"/>
          <w:color w:val="auto"/>
          <w:sz w:val="20"/>
          <w:szCs w:val="20"/>
        </w:rPr>
        <w:t>ly</w:t>
      </w:r>
      <w:r w:rsidRPr="0053728B">
        <w:rPr>
          <w:rFonts w:asciiTheme="majorHAnsi" w:hAnsiTheme="majorHAnsi" w:cstheme="majorHAnsi"/>
          <w:color w:val="auto"/>
          <w:sz w:val="20"/>
          <w:szCs w:val="20"/>
        </w:rPr>
        <w:t xml:space="preserve"> </w:t>
      </w:r>
      <w:r w:rsidR="00267450" w:rsidRPr="0053728B">
        <w:rPr>
          <w:rFonts w:asciiTheme="majorHAnsi" w:hAnsiTheme="majorHAnsi" w:cstheme="majorHAnsi"/>
          <w:color w:val="auto"/>
          <w:sz w:val="20"/>
          <w:szCs w:val="20"/>
        </w:rPr>
        <w:t>2018</w:t>
      </w:r>
    </w:p>
    <w:p w14:paraId="08712ACD" w14:textId="77777777" w:rsidR="00267450" w:rsidRPr="0053728B" w:rsidRDefault="0053728B" w:rsidP="0053728B">
      <w:pPr>
        <w:pStyle w:val="Heading6"/>
        <w:rPr>
          <w:rStyle w:val="Blue"/>
          <w:rFonts w:ascii="Arial" w:hAnsi="Arial"/>
          <w:b/>
          <w:color w:val="53565A"/>
          <w:sz w:val="26"/>
        </w:rPr>
      </w:pPr>
      <w:r>
        <w:t xml:space="preserve">Works Reminder: </w:t>
      </w:r>
      <w:r w:rsidRPr="0053728B">
        <w:rPr>
          <w:rStyle w:val="Blue"/>
          <w:rFonts w:ascii="Arial" w:hAnsi="Arial"/>
          <w:b/>
          <w:color w:val="53565A"/>
          <w:sz w:val="26"/>
        </w:rPr>
        <w:t>Building demolition – 33 Maribyrnong Street, Footscray</w:t>
      </w:r>
      <w:r w:rsidR="00267450" w:rsidRPr="0053728B">
        <w:rPr>
          <w:rStyle w:val="Blue"/>
          <w:rFonts w:ascii="Arial" w:hAnsi="Arial"/>
          <w:b/>
          <w:color w:val="53565A"/>
          <w:sz w:val="26"/>
        </w:rPr>
        <w:t>.</w:t>
      </w:r>
    </w:p>
    <w:p w14:paraId="7883B4D7" w14:textId="3D5FCB62" w:rsidR="0053728B" w:rsidRPr="0053728B" w:rsidRDefault="009D24F3" w:rsidP="00D03DDF">
      <w:pPr>
        <w:spacing w:line="276" w:lineRule="auto"/>
      </w:pPr>
      <w:r>
        <w:t xml:space="preserve">Building </w:t>
      </w:r>
      <w:r w:rsidR="008C4334">
        <w:t xml:space="preserve">demolition </w:t>
      </w:r>
      <w:r>
        <w:t xml:space="preserve">and site establishment works at 33 Maribyrnong Street will be starting from </w:t>
      </w:r>
      <w:r w:rsidR="00057E05">
        <w:t xml:space="preserve">early </w:t>
      </w:r>
      <w:r>
        <w:t>July 2018</w:t>
      </w:r>
      <w:r w:rsidR="000138F9">
        <w:t xml:space="preserve"> and scheduled to take up to three months</w:t>
      </w:r>
      <w:r>
        <w:t xml:space="preserve">. This will the </w:t>
      </w:r>
      <w:r w:rsidRPr="0053728B">
        <w:t>support</w:t>
      </w:r>
      <w:r w:rsidR="0053728B" w:rsidRPr="0053728B">
        <w:t xml:space="preserve"> construction of new bridges over the Maribyrnong River</w:t>
      </w:r>
      <w:r>
        <w:t xml:space="preserve"> and </w:t>
      </w:r>
      <w:r w:rsidR="0053728B" w:rsidRPr="0053728B">
        <w:t>will involve:</w:t>
      </w:r>
    </w:p>
    <w:p w14:paraId="6FBD890C" w14:textId="77777777" w:rsidR="0053728B" w:rsidRPr="0053728B" w:rsidRDefault="0053728B" w:rsidP="00D03DDF">
      <w:pPr>
        <w:pStyle w:val="ListParagraph"/>
        <w:numPr>
          <w:ilvl w:val="0"/>
          <w:numId w:val="10"/>
        </w:numPr>
        <w:spacing w:line="276" w:lineRule="auto"/>
        <w:ind w:left="709"/>
      </w:pPr>
      <w:r w:rsidRPr="0053728B">
        <w:t>removing the existing building at 33 Maribyrnong Street, using hand tools and excavators</w:t>
      </w:r>
    </w:p>
    <w:p w14:paraId="553F95C2" w14:textId="77777777" w:rsidR="0053728B" w:rsidRPr="0053728B" w:rsidRDefault="002F734F" w:rsidP="00D03DDF">
      <w:pPr>
        <w:pStyle w:val="ListParagraph"/>
        <w:numPr>
          <w:ilvl w:val="0"/>
          <w:numId w:val="10"/>
        </w:numPr>
        <w:spacing w:line="276" w:lineRule="auto"/>
        <w:ind w:left="709"/>
      </w:pPr>
      <w:r>
        <w:t>r</w:t>
      </w:r>
      <w:r w:rsidR="0053728B" w:rsidRPr="0053728B">
        <w:t xml:space="preserve">emoving an electrical substation located within 33 Maribyrnong Street </w:t>
      </w:r>
    </w:p>
    <w:p w14:paraId="03610BD2" w14:textId="77777777" w:rsidR="0053728B" w:rsidRPr="0053728B" w:rsidRDefault="0053728B" w:rsidP="00D03DDF">
      <w:pPr>
        <w:pStyle w:val="ListParagraph"/>
        <w:numPr>
          <w:ilvl w:val="0"/>
          <w:numId w:val="10"/>
        </w:numPr>
        <w:spacing w:line="276" w:lineRule="auto"/>
        <w:ind w:left="709"/>
      </w:pPr>
      <w:r w:rsidRPr="0053728B">
        <w:t xml:space="preserve">vegetation removal </w:t>
      </w:r>
      <w:r w:rsidR="009D24F3">
        <w:t>around the building and site</w:t>
      </w:r>
      <w:r w:rsidRPr="0053728B">
        <w:t xml:space="preserve"> </w:t>
      </w:r>
    </w:p>
    <w:p w14:paraId="3D0F30AF" w14:textId="77777777" w:rsidR="0053728B" w:rsidRPr="0053728B" w:rsidRDefault="0053728B" w:rsidP="00D03DDF">
      <w:pPr>
        <w:pStyle w:val="ListParagraph"/>
        <w:numPr>
          <w:ilvl w:val="0"/>
          <w:numId w:val="10"/>
        </w:numPr>
        <w:spacing w:line="276" w:lineRule="auto"/>
        <w:ind w:left="709"/>
      </w:pPr>
      <w:r w:rsidRPr="0053728B">
        <w:t xml:space="preserve">removal of parking for demolition works on Maribyrnong Street </w:t>
      </w:r>
    </w:p>
    <w:p w14:paraId="0ACB88A9" w14:textId="77777777" w:rsidR="0053728B" w:rsidRPr="0053728B" w:rsidRDefault="0053728B" w:rsidP="00D03DDF">
      <w:pPr>
        <w:pStyle w:val="ListParagraph"/>
        <w:numPr>
          <w:ilvl w:val="0"/>
          <w:numId w:val="10"/>
        </w:numPr>
        <w:spacing w:line="276" w:lineRule="auto"/>
        <w:ind w:left="709"/>
      </w:pPr>
      <w:r w:rsidRPr="0053728B">
        <w:t>setting up our facilities, including sheds and offices</w:t>
      </w:r>
    </w:p>
    <w:p w14:paraId="3D468221" w14:textId="77777777" w:rsidR="00267450" w:rsidRPr="0053728B" w:rsidRDefault="0053728B" w:rsidP="00D03DDF">
      <w:pPr>
        <w:pStyle w:val="ListParagraph"/>
        <w:numPr>
          <w:ilvl w:val="0"/>
          <w:numId w:val="10"/>
        </w:numPr>
        <w:spacing w:line="276" w:lineRule="auto"/>
        <w:ind w:left="709"/>
      </w:pPr>
      <w:r w:rsidRPr="0053728B">
        <w:t xml:space="preserve">accessing the site from </w:t>
      </w:r>
      <w:proofErr w:type="spellStart"/>
      <w:r w:rsidRPr="0053728B">
        <w:t>Youell</w:t>
      </w:r>
      <w:proofErr w:type="spellEnd"/>
      <w:r w:rsidRPr="0053728B">
        <w:t xml:space="preserve"> Street</w:t>
      </w:r>
    </w:p>
    <w:p w14:paraId="54FAF172" w14:textId="77777777" w:rsidR="001D1393" w:rsidRPr="00267450" w:rsidRDefault="001D1393" w:rsidP="00D03DDF">
      <w:pPr>
        <w:spacing w:line="276" w:lineRule="auto"/>
      </w:pPr>
    </w:p>
    <w:p w14:paraId="3A0D8ADD" w14:textId="1F0A4273" w:rsidR="001D1393" w:rsidRPr="0053728B" w:rsidRDefault="0053728B" w:rsidP="00D03DDF">
      <w:pPr>
        <w:spacing w:line="276" w:lineRule="auto"/>
        <w:rPr>
          <w:rStyle w:val="Blue"/>
        </w:rPr>
      </w:pPr>
      <w:r w:rsidRPr="0053728B">
        <w:rPr>
          <w:rStyle w:val="Blue"/>
        </w:rPr>
        <w:t>Managing construction</w:t>
      </w:r>
    </w:p>
    <w:p w14:paraId="34952211" w14:textId="77777777" w:rsidR="0053728B" w:rsidRPr="00D03DDF" w:rsidRDefault="0053728B" w:rsidP="00D03DDF">
      <w:pPr>
        <w:spacing w:line="276" w:lineRule="auto"/>
        <w:rPr>
          <w:color w:val="000000" w:themeColor="text1"/>
        </w:rPr>
      </w:pPr>
      <w:r w:rsidRPr="00D03DDF">
        <w:t>Construction will be actively managed to minimise disruption as much as possible, including:</w:t>
      </w:r>
    </w:p>
    <w:p w14:paraId="5848C196" w14:textId="77777777" w:rsidR="0053728B" w:rsidRPr="0053728B" w:rsidRDefault="0053728B" w:rsidP="00D03DDF">
      <w:pPr>
        <w:pStyle w:val="ListParagraph"/>
        <w:numPr>
          <w:ilvl w:val="0"/>
          <w:numId w:val="11"/>
        </w:numPr>
        <w:spacing w:line="276" w:lineRule="auto"/>
        <w:ind w:left="709"/>
      </w:pPr>
      <w:r w:rsidRPr="0053728B">
        <w:t>clear signage and traffic controllers to direct traffic</w:t>
      </w:r>
    </w:p>
    <w:p w14:paraId="7A378868" w14:textId="77777777" w:rsidR="0053728B" w:rsidRPr="0053728B" w:rsidRDefault="0053728B" w:rsidP="00D03DDF">
      <w:pPr>
        <w:pStyle w:val="ListParagraph"/>
        <w:numPr>
          <w:ilvl w:val="0"/>
          <w:numId w:val="11"/>
        </w:numPr>
        <w:spacing w:line="276" w:lineRule="auto"/>
        <w:ind w:left="709"/>
      </w:pPr>
      <w:r w:rsidRPr="0053728B">
        <w:t>working with residents and businesses to minimise local impacts</w:t>
      </w:r>
    </w:p>
    <w:p w14:paraId="3F78F3B8" w14:textId="77777777" w:rsidR="0053728B" w:rsidRPr="0053728B" w:rsidRDefault="0053728B" w:rsidP="00D03DDF">
      <w:pPr>
        <w:pStyle w:val="ListParagraph"/>
        <w:numPr>
          <w:ilvl w:val="0"/>
          <w:numId w:val="11"/>
        </w:numPr>
        <w:spacing w:line="276" w:lineRule="auto"/>
        <w:ind w:left="709"/>
      </w:pPr>
      <w:r w:rsidRPr="0053728B">
        <w:t>providing regular updates about our works</w:t>
      </w:r>
    </w:p>
    <w:p w14:paraId="1E2AB017" w14:textId="77777777" w:rsidR="0053728B" w:rsidRPr="0053728B" w:rsidRDefault="0053728B" w:rsidP="00D03DDF">
      <w:pPr>
        <w:pStyle w:val="ListParagraph"/>
        <w:numPr>
          <w:ilvl w:val="0"/>
          <w:numId w:val="11"/>
        </w:numPr>
        <w:spacing w:line="276" w:lineRule="auto"/>
        <w:ind w:left="709"/>
      </w:pPr>
      <w:r w:rsidRPr="0053728B">
        <w:t>monitoring and altering conditions as needed to maintain traffic flow, access and safety</w:t>
      </w:r>
    </w:p>
    <w:p w14:paraId="66B21874" w14:textId="77777777" w:rsidR="001D1393" w:rsidRDefault="0053728B" w:rsidP="00D03DDF">
      <w:pPr>
        <w:pStyle w:val="ListParagraph"/>
        <w:numPr>
          <w:ilvl w:val="0"/>
          <w:numId w:val="11"/>
        </w:numPr>
        <w:spacing w:line="276" w:lineRule="auto"/>
        <w:ind w:left="709"/>
      </w:pPr>
      <w:r w:rsidRPr="0053728B">
        <w:t>managing any environmental impacts such as dust</w:t>
      </w:r>
    </w:p>
    <w:p w14:paraId="5960F986" w14:textId="77777777" w:rsidR="000F4008" w:rsidRPr="0053728B" w:rsidRDefault="000F4008" w:rsidP="000F4008">
      <w:pPr>
        <w:spacing w:line="276" w:lineRule="auto"/>
      </w:pPr>
      <w:r w:rsidRPr="000F4008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63C5C140" wp14:editId="3493A1CC">
            <wp:simplePos x="0" y="0"/>
            <wp:positionH relativeFrom="column">
              <wp:posOffset>-33655</wp:posOffset>
            </wp:positionH>
            <wp:positionV relativeFrom="paragraph">
              <wp:posOffset>177165</wp:posOffset>
            </wp:positionV>
            <wp:extent cx="6120765" cy="2781300"/>
            <wp:effectExtent l="0" t="0" r="0" b="0"/>
            <wp:wrapTopAndBottom/>
            <wp:docPr id="1" name="Picture 1" descr="C:\Users\vnewman\AppData\Local\Microsoft\Windows\Temporary Internet Files\Content.Outlook\QNZYK23D\33-Maribyrnong-Street--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ewman\AppData\Local\Microsoft\Windows\Temporary Internet Files\Content.Outlook\QNZYK23D\33-Maribyrnong-Street---M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516C48" w14:textId="77777777" w:rsidR="001D1393" w:rsidRPr="000F4008" w:rsidRDefault="000F4008" w:rsidP="00267450">
      <w:pPr>
        <w:rPr>
          <w:sz w:val="16"/>
          <w:szCs w:val="16"/>
        </w:rPr>
      </w:pPr>
      <w:r w:rsidRPr="000F4008">
        <w:rPr>
          <w:sz w:val="16"/>
          <w:szCs w:val="16"/>
        </w:rPr>
        <w:t xml:space="preserve">Maribyrnong Street works area </w:t>
      </w:r>
    </w:p>
    <w:p w14:paraId="66B407DB" w14:textId="77777777" w:rsidR="001D1393" w:rsidRPr="00267450" w:rsidRDefault="001D1393" w:rsidP="00267450"/>
    <w:p w14:paraId="239E4696" w14:textId="77777777" w:rsidR="001D1393" w:rsidRPr="00267450" w:rsidRDefault="001D1393" w:rsidP="00267450"/>
    <w:p w14:paraId="0A069CCC" w14:textId="77777777" w:rsidR="001D1393" w:rsidRPr="00267450" w:rsidRDefault="001D1393" w:rsidP="00267450"/>
    <w:p w14:paraId="3AB9E958" w14:textId="77777777" w:rsidR="001D1393" w:rsidRPr="00267450" w:rsidRDefault="001D1393" w:rsidP="00267450"/>
    <w:p w14:paraId="0939A765" w14:textId="77777777" w:rsidR="00D03DDF" w:rsidRDefault="00D03DDF" w:rsidP="00D03DDF">
      <w:pPr>
        <w:spacing w:line="0" w:lineRule="atLeast"/>
        <w:rPr>
          <w:b/>
          <w:color w:val="18B2B0"/>
          <w:sz w:val="24"/>
        </w:rPr>
      </w:pPr>
      <w:r>
        <w:rPr>
          <w:b/>
          <w:color w:val="18B2B0"/>
          <w:sz w:val="24"/>
        </w:rPr>
        <w:lastRenderedPageBreak/>
        <w:t>Keeping you moving</w:t>
      </w:r>
    </w:p>
    <w:p w14:paraId="03D779AE" w14:textId="77777777" w:rsidR="00D03DDF" w:rsidRDefault="00D03DDF" w:rsidP="00D03DDF">
      <w:pPr>
        <w:spacing w:line="123" w:lineRule="exact"/>
        <w:rPr>
          <w:rFonts w:ascii="Times New Roman" w:eastAsia="Times New Roman" w:hAnsi="Times New Roman"/>
        </w:rPr>
      </w:pPr>
    </w:p>
    <w:p w14:paraId="7C63AD39" w14:textId="77777777" w:rsidR="001D1393" w:rsidRPr="00267450" w:rsidRDefault="00D03DDF" w:rsidP="00D03DDF">
      <w:r w:rsidRPr="0083488D">
        <w:rPr>
          <w:color w:val="595959" w:themeColor="text1" w:themeTint="A6"/>
        </w:rPr>
        <w:t xml:space="preserve">We know </w:t>
      </w:r>
      <w:r>
        <w:rPr>
          <w:color w:val="595959" w:themeColor="text1" w:themeTint="A6"/>
        </w:rPr>
        <w:t xml:space="preserve">construction can be </w:t>
      </w:r>
      <w:r w:rsidRPr="0083488D">
        <w:rPr>
          <w:color w:val="595959" w:themeColor="text1" w:themeTint="A6"/>
        </w:rPr>
        <w:t>disruptive, so we will be actively managing activities in the area to minimise this disruption as much as possible. This management includes:</w:t>
      </w:r>
    </w:p>
    <w:p w14:paraId="16F95992" w14:textId="77777777" w:rsidR="001D1393" w:rsidRPr="00267450" w:rsidRDefault="001D1393" w:rsidP="00267450"/>
    <w:p w14:paraId="76EE053C" w14:textId="77777777" w:rsidR="0053728B" w:rsidRPr="0083488D" w:rsidRDefault="0053728B" w:rsidP="0053728B">
      <w:pPr>
        <w:spacing w:line="12" w:lineRule="exact"/>
        <w:rPr>
          <w:rFonts w:eastAsia="Times New Roman"/>
          <w:color w:val="595959" w:themeColor="text1" w:themeTint="A6"/>
        </w:rPr>
      </w:pPr>
    </w:p>
    <w:p w14:paraId="244BCEC7" w14:textId="77777777" w:rsidR="0053728B" w:rsidRPr="0083488D" w:rsidRDefault="0053728B" w:rsidP="00D03DDF">
      <w:pPr>
        <w:numPr>
          <w:ilvl w:val="0"/>
          <w:numId w:val="9"/>
        </w:numPr>
        <w:tabs>
          <w:tab w:val="left" w:pos="720"/>
        </w:tabs>
        <w:spacing w:line="0" w:lineRule="atLeast"/>
        <w:ind w:left="340" w:hanging="340"/>
        <w:rPr>
          <w:rFonts w:eastAsia="Arial"/>
          <w:color w:val="595959" w:themeColor="text1" w:themeTint="A6"/>
        </w:rPr>
      </w:pPr>
      <w:r w:rsidRPr="0083488D">
        <w:rPr>
          <w:color w:val="595959" w:themeColor="text1" w:themeTint="A6"/>
        </w:rPr>
        <w:t>clear signage and traffic controllers to direct traffic</w:t>
      </w:r>
    </w:p>
    <w:p w14:paraId="0B486510" w14:textId="77777777" w:rsidR="0053728B" w:rsidRPr="0083488D" w:rsidRDefault="0053728B" w:rsidP="0053728B">
      <w:pPr>
        <w:spacing w:line="12" w:lineRule="exact"/>
        <w:rPr>
          <w:rFonts w:eastAsia="Arial"/>
          <w:color w:val="595959" w:themeColor="text1" w:themeTint="A6"/>
        </w:rPr>
      </w:pPr>
    </w:p>
    <w:p w14:paraId="7359D633" w14:textId="77777777" w:rsidR="0053728B" w:rsidRPr="0083488D" w:rsidRDefault="0053728B" w:rsidP="0053728B">
      <w:pPr>
        <w:spacing w:line="10" w:lineRule="exact"/>
        <w:rPr>
          <w:rFonts w:eastAsia="Arial"/>
          <w:color w:val="595959" w:themeColor="text1" w:themeTint="A6"/>
        </w:rPr>
      </w:pPr>
    </w:p>
    <w:p w14:paraId="587B55FE" w14:textId="77777777" w:rsidR="0053728B" w:rsidRPr="0083488D" w:rsidRDefault="0053728B" w:rsidP="00D03DDF">
      <w:pPr>
        <w:numPr>
          <w:ilvl w:val="0"/>
          <w:numId w:val="9"/>
        </w:numPr>
        <w:tabs>
          <w:tab w:val="left" w:pos="720"/>
        </w:tabs>
        <w:spacing w:line="0" w:lineRule="atLeast"/>
        <w:ind w:left="340" w:hanging="340"/>
        <w:rPr>
          <w:rFonts w:eastAsia="Arial"/>
          <w:color w:val="595959" w:themeColor="text1" w:themeTint="A6"/>
        </w:rPr>
      </w:pPr>
      <w:r w:rsidRPr="0083488D">
        <w:rPr>
          <w:color w:val="595959" w:themeColor="text1" w:themeTint="A6"/>
        </w:rPr>
        <w:t>working with residents and businesses to minimise local impacts</w:t>
      </w:r>
    </w:p>
    <w:p w14:paraId="0E9EC7AB" w14:textId="77777777" w:rsidR="0053728B" w:rsidRPr="0083488D" w:rsidRDefault="0053728B" w:rsidP="0053728B">
      <w:pPr>
        <w:spacing w:line="12" w:lineRule="exact"/>
        <w:rPr>
          <w:rFonts w:eastAsia="Arial"/>
          <w:color w:val="595959" w:themeColor="text1" w:themeTint="A6"/>
        </w:rPr>
      </w:pPr>
    </w:p>
    <w:p w14:paraId="7C5EAF27" w14:textId="77777777" w:rsidR="0053728B" w:rsidRPr="0083488D" w:rsidRDefault="0053728B" w:rsidP="00D03DDF">
      <w:pPr>
        <w:numPr>
          <w:ilvl w:val="0"/>
          <w:numId w:val="9"/>
        </w:numPr>
        <w:tabs>
          <w:tab w:val="left" w:pos="720"/>
        </w:tabs>
        <w:spacing w:line="0" w:lineRule="atLeast"/>
        <w:ind w:left="340" w:hanging="340"/>
        <w:rPr>
          <w:rFonts w:eastAsia="Arial"/>
          <w:color w:val="595959" w:themeColor="text1" w:themeTint="A6"/>
        </w:rPr>
      </w:pPr>
      <w:r w:rsidRPr="0083488D">
        <w:rPr>
          <w:color w:val="595959" w:themeColor="text1" w:themeTint="A6"/>
        </w:rPr>
        <w:t>providing regular updates about our works</w:t>
      </w:r>
    </w:p>
    <w:p w14:paraId="577268AC" w14:textId="77777777" w:rsidR="0053728B" w:rsidRPr="0083488D" w:rsidRDefault="0053728B" w:rsidP="0053728B">
      <w:pPr>
        <w:spacing w:line="10" w:lineRule="exact"/>
        <w:rPr>
          <w:rFonts w:eastAsia="Arial"/>
          <w:color w:val="595959" w:themeColor="text1" w:themeTint="A6"/>
        </w:rPr>
      </w:pPr>
    </w:p>
    <w:p w14:paraId="5B2671EA" w14:textId="77777777" w:rsidR="0053728B" w:rsidRPr="0083488D" w:rsidRDefault="0053728B" w:rsidP="00D03DDF">
      <w:pPr>
        <w:numPr>
          <w:ilvl w:val="0"/>
          <w:numId w:val="9"/>
        </w:numPr>
        <w:tabs>
          <w:tab w:val="left" w:pos="720"/>
        </w:tabs>
        <w:spacing w:line="0" w:lineRule="atLeast"/>
        <w:ind w:left="340" w:hanging="340"/>
        <w:rPr>
          <w:rFonts w:eastAsia="Arial"/>
          <w:color w:val="595959" w:themeColor="text1" w:themeTint="A6"/>
        </w:rPr>
      </w:pPr>
      <w:r w:rsidRPr="0083488D">
        <w:rPr>
          <w:color w:val="595959" w:themeColor="text1" w:themeTint="A6"/>
        </w:rPr>
        <w:t>monitoring and altering conditions as needed to maintain traffic flow, access and safety</w:t>
      </w:r>
    </w:p>
    <w:p w14:paraId="6CECF945" w14:textId="77777777" w:rsidR="0053728B" w:rsidRPr="0083488D" w:rsidRDefault="0053728B" w:rsidP="0053728B">
      <w:pPr>
        <w:spacing w:line="12" w:lineRule="exact"/>
        <w:rPr>
          <w:rFonts w:eastAsia="Arial"/>
          <w:color w:val="595959" w:themeColor="text1" w:themeTint="A6"/>
        </w:rPr>
      </w:pPr>
    </w:p>
    <w:p w14:paraId="5A23AF0C" w14:textId="77777777" w:rsidR="0053728B" w:rsidRPr="0083488D" w:rsidRDefault="0053728B" w:rsidP="00D03DDF">
      <w:pPr>
        <w:numPr>
          <w:ilvl w:val="0"/>
          <w:numId w:val="9"/>
        </w:numPr>
        <w:tabs>
          <w:tab w:val="left" w:pos="720"/>
        </w:tabs>
        <w:spacing w:line="247" w:lineRule="auto"/>
        <w:ind w:left="340" w:right="620" w:hanging="340"/>
        <w:rPr>
          <w:rFonts w:eastAsia="Arial"/>
          <w:color w:val="595959" w:themeColor="text1" w:themeTint="A6"/>
        </w:rPr>
      </w:pPr>
      <w:proofErr w:type="gramStart"/>
      <w:r w:rsidRPr="0083488D">
        <w:rPr>
          <w:color w:val="595959" w:themeColor="text1" w:themeTint="A6"/>
        </w:rPr>
        <w:t>increasing</w:t>
      </w:r>
      <w:proofErr w:type="gramEnd"/>
      <w:r w:rsidRPr="0083488D">
        <w:rPr>
          <w:color w:val="595959" w:themeColor="text1" w:themeTint="A6"/>
        </w:rPr>
        <w:t xml:space="preserve"> monitoring and support for enforcement of truck curfews and local destination exemptions.</w:t>
      </w:r>
    </w:p>
    <w:p w14:paraId="25FF3741" w14:textId="77777777" w:rsidR="0053728B" w:rsidRPr="0083488D" w:rsidRDefault="0053728B" w:rsidP="0053728B">
      <w:pPr>
        <w:spacing w:line="273" w:lineRule="exact"/>
        <w:rPr>
          <w:rFonts w:eastAsia="Times New Roman"/>
          <w:color w:val="595959" w:themeColor="text1" w:themeTint="A6"/>
        </w:rPr>
      </w:pPr>
    </w:p>
    <w:p w14:paraId="4AF76E90" w14:textId="77777777" w:rsidR="0053728B" w:rsidRPr="0083488D" w:rsidRDefault="0053728B" w:rsidP="0053728B">
      <w:pPr>
        <w:rPr>
          <w:b/>
          <w:color w:val="595959" w:themeColor="text1" w:themeTint="A6"/>
        </w:rPr>
      </w:pPr>
      <w:bookmarkStart w:id="0" w:name="_GoBack"/>
      <w:r w:rsidRPr="0083488D">
        <w:rPr>
          <w:b/>
          <w:color w:val="595959" w:themeColor="text1" w:themeTint="A6"/>
        </w:rPr>
        <w:t xml:space="preserve">Please note that works may be rescheduled in the event of bad weather or other unavoidable circumstances. </w:t>
      </w:r>
    </w:p>
    <w:bookmarkEnd w:id="0"/>
    <w:p w14:paraId="11595BC3" w14:textId="77777777" w:rsidR="0053728B" w:rsidRPr="0083488D" w:rsidRDefault="0053728B" w:rsidP="0053728B">
      <w:pPr>
        <w:rPr>
          <w:b/>
          <w:color w:val="595959" w:themeColor="text1" w:themeTint="A6"/>
        </w:rPr>
      </w:pPr>
    </w:p>
    <w:p w14:paraId="2C220C53" w14:textId="77777777" w:rsidR="00042902" w:rsidRDefault="0053728B" w:rsidP="0053728B">
      <w:pPr>
        <w:tabs>
          <w:tab w:val="left" w:pos="8280"/>
        </w:tabs>
        <w:rPr>
          <w:b/>
          <w:color w:val="595959" w:themeColor="text1" w:themeTint="A6"/>
        </w:rPr>
      </w:pPr>
      <w:r w:rsidRPr="0083488D">
        <w:rPr>
          <w:b/>
          <w:color w:val="595959" w:themeColor="text1" w:themeTint="A6"/>
        </w:rPr>
        <w:t>For updates and more information about our works please visit westgatetunnel.vic.gov.au or contact us using the details below.</w:t>
      </w:r>
    </w:p>
    <w:p w14:paraId="313FA6BE" w14:textId="77777777" w:rsidR="00D03DDF" w:rsidRDefault="00D03DDF" w:rsidP="0053728B">
      <w:pPr>
        <w:tabs>
          <w:tab w:val="left" w:pos="8280"/>
        </w:tabs>
        <w:rPr>
          <w:b/>
          <w:color w:val="595959" w:themeColor="text1" w:themeTint="A6"/>
        </w:rPr>
      </w:pPr>
    </w:p>
    <w:p w14:paraId="71EC91A6" w14:textId="77777777" w:rsidR="00D03DDF" w:rsidRDefault="00D03DDF" w:rsidP="0053728B">
      <w:pPr>
        <w:tabs>
          <w:tab w:val="left" w:pos="8280"/>
        </w:tabs>
        <w:rPr>
          <w:b/>
          <w:color w:val="595959" w:themeColor="text1" w:themeTint="A6"/>
        </w:rPr>
      </w:pPr>
    </w:p>
    <w:p w14:paraId="1B9C8A36" w14:textId="77777777" w:rsidR="00D03DDF" w:rsidRDefault="00D03DDF" w:rsidP="0053728B">
      <w:pPr>
        <w:tabs>
          <w:tab w:val="left" w:pos="8280"/>
        </w:tabs>
        <w:rPr>
          <w:b/>
          <w:color w:val="595959" w:themeColor="text1" w:themeTint="A6"/>
        </w:rPr>
      </w:pPr>
    </w:p>
    <w:p w14:paraId="5F6F0BA9" w14:textId="77777777" w:rsidR="00D03DDF" w:rsidRDefault="00D03DDF" w:rsidP="0053728B">
      <w:pPr>
        <w:tabs>
          <w:tab w:val="left" w:pos="8280"/>
        </w:tabs>
        <w:rPr>
          <w:b/>
          <w:color w:val="595959" w:themeColor="text1" w:themeTint="A6"/>
        </w:rPr>
      </w:pPr>
    </w:p>
    <w:p w14:paraId="421F4EA0" w14:textId="77777777" w:rsidR="00D03DDF" w:rsidRDefault="00D03DDF" w:rsidP="0053728B">
      <w:pPr>
        <w:tabs>
          <w:tab w:val="left" w:pos="8280"/>
        </w:tabs>
        <w:rPr>
          <w:b/>
          <w:color w:val="595959" w:themeColor="text1" w:themeTint="A6"/>
        </w:rPr>
      </w:pPr>
    </w:p>
    <w:p w14:paraId="4618301C" w14:textId="77777777" w:rsidR="00D03DDF" w:rsidRDefault="00D03DDF" w:rsidP="0053728B">
      <w:pPr>
        <w:tabs>
          <w:tab w:val="left" w:pos="8280"/>
        </w:tabs>
        <w:rPr>
          <w:b/>
          <w:color w:val="595959" w:themeColor="text1" w:themeTint="A6"/>
        </w:rPr>
      </w:pPr>
    </w:p>
    <w:tbl>
      <w:tblPr>
        <w:tblStyle w:val="TableGrid"/>
        <w:tblpPr w:leftFromText="181" w:rightFromText="181" w:vertAnchor="page" w:horzAnchor="margin" w:tblpY="12361"/>
        <w:tblOverlap w:val="never"/>
        <w:tblW w:w="9785" w:type="dxa"/>
        <w:tblLayout w:type="fixed"/>
        <w:tblLook w:val="0480" w:firstRow="0" w:lastRow="0" w:firstColumn="1" w:lastColumn="0" w:noHBand="0" w:noVBand="1"/>
      </w:tblPr>
      <w:tblGrid>
        <w:gridCol w:w="773"/>
        <w:gridCol w:w="4272"/>
        <w:gridCol w:w="570"/>
        <w:gridCol w:w="4123"/>
        <w:gridCol w:w="47"/>
      </w:tblGrid>
      <w:tr w:rsidR="00D03DDF" w:rsidRPr="0083488D" w14:paraId="14D5EE9C" w14:textId="77777777" w:rsidTr="004B6CC9">
        <w:trPr>
          <w:gridAfter w:val="1"/>
          <w:wAfter w:w="47" w:type="dxa"/>
          <w:trHeight w:val="17"/>
        </w:trPr>
        <w:tc>
          <w:tcPr>
            <w:tcW w:w="9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FA6FCD" w14:textId="77777777" w:rsidR="00D03DDF" w:rsidRPr="0083488D" w:rsidRDefault="00D03DDF" w:rsidP="004B6CC9">
            <w:pPr>
              <w:pStyle w:val="Default"/>
              <w:rPr>
                <w:rStyle w:val="Blue"/>
                <w:b w:val="0"/>
                <w:iCs/>
                <w:color w:val="595959" w:themeColor="text1" w:themeTint="A6"/>
                <w:sz w:val="22"/>
                <w:szCs w:val="22"/>
              </w:rPr>
            </w:pPr>
            <w:r w:rsidRPr="0083488D">
              <w:rPr>
                <w:rStyle w:val="Blue"/>
                <w:b w:val="0"/>
                <w:color w:val="595959" w:themeColor="text1" w:themeTint="A6"/>
                <w:sz w:val="22"/>
                <w:szCs w:val="22"/>
              </w:rPr>
              <w:t>Contact us</w:t>
            </w:r>
          </w:p>
          <w:p w14:paraId="2A9FC5D8" w14:textId="77777777" w:rsidR="00D03DDF" w:rsidRPr="0083488D" w:rsidRDefault="00D03DDF" w:rsidP="004B6CC9">
            <w:pPr>
              <w:pStyle w:val="Default"/>
              <w:rPr>
                <w:color w:val="595959" w:themeColor="text1" w:themeTint="A6"/>
                <w:sz w:val="22"/>
                <w:szCs w:val="22"/>
              </w:rPr>
            </w:pPr>
            <w:r w:rsidRPr="0083488D">
              <w:rPr>
                <w:color w:val="595959" w:themeColor="text1" w:themeTint="A6"/>
                <w:sz w:val="22"/>
                <w:szCs w:val="22"/>
              </w:rPr>
              <w:t>Please contact us if you have any questions or feedback about these works.</w:t>
            </w:r>
          </w:p>
          <w:p w14:paraId="4E75B60D" w14:textId="77777777" w:rsidR="00D03DDF" w:rsidRPr="0083488D" w:rsidRDefault="00D03DDF" w:rsidP="004B6CC9">
            <w:pPr>
              <w:pStyle w:val="Default"/>
              <w:rPr>
                <w:rStyle w:val="Blue"/>
                <w:b w:val="0"/>
                <w:iCs/>
                <w:color w:val="595959" w:themeColor="text1" w:themeTint="A6"/>
                <w:sz w:val="22"/>
                <w:szCs w:val="22"/>
              </w:rPr>
            </w:pPr>
          </w:p>
        </w:tc>
      </w:tr>
      <w:tr w:rsidR="00D03DDF" w:rsidRPr="0083488D" w14:paraId="71606327" w14:textId="77777777" w:rsidTr="004B6CC9">
        <w:trPr>
          <w:trHeight w:val="17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6E2FA100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1EB2D804" wp14:editId="4E15E12D">
                  <wp:extent cx="246380" cy="224443"/>
                  <wp:effectExtent l="0" t="0" r="127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</w:tcPr>
          <w:p w14:paraId="34405E08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westgatetunnelproject.vic.gov.au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4643B70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386C5F61" wp14:editId="3093D286">
                  <wp:extent cx="229255" cy="224393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cebook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5" cy="2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90C0F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facebook.com/</w:t>
            </w:r>
            <w:proofErr w:type="spellStart"/>
            <w:r w:rsidRPr="0083488D">
              <w:rPr>
                <w:rFonts w:cs="Arial"/>
                <w:color w:val="595959" w:themeColor="text1" w:themeTint="A6"/>
                <w:lang w:val="en-US"/>
              </w:rPr>
              <w:t>westgatetunnelproject</w:t>
            </w:r>
            <w:proofErr w:type="spellEnd"/>
          </w:p>
        </w:tc>
      </w:tr>
      <w:tr w:rsidR="00D03DDF" w:rsidRPr="0083488D" w14:paraId="3B6BA33B" w14:textId="77777777" w:rsidTr="004B6CC9">
        <w:trPr>
          <w:trHeight w:val="17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19C8C8DB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320020B1" wp14:editId="49F3011D">
                  <wp:extent cx="244475" cy="231177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</w:tcPr>
          <w:p w14:paraId="46CE2C6F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westgatetunnelproject@wda.vic.gov.au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E8B84F9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0A7E9513" wp14:editId="35299DB8">
                  <wp:extent cx="218783" cy="207363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witte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5" cy="2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793ED0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@</w:t>
            </w:r>
            <w:proofErr w:type="spellStart"/>
            <w:r w:rsidRPr="0083488D">
              <w:rPr>
                <w:rFonts w:cs="Arial"/>
                <w:color w:val="595959" w:themeColor="text1" w:themeTint="A6"/>
                <w:lang w:val="en-US"/>
              </w:rPr>
              <w:t>westgatetunnel</w:t>
            </w:r>
            <w:proofErr w:type="spellEnd"/>
          </w:p>
        </w:tc>
      </w:tr>
      <w:tr w:rsidR="00D03DDF" w:rsidRPr="0083488D" w14:paraId="54D7D36D" w14:textId="77777777" w:rsidTr="004B6CC9">
        <w:trPr>
          <w:trHeight w:val="17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2B61D70A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18946EF1" wp14:editId="1170D7E3">
                  <wp:extent cx="229031" cy="2131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</w:tcPr>
          <w:p w14:paraId="638374D8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 xml:space="preserve">1800 105 105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452676FB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3116EC1E" wp14:editId="576D0DC5">
                  <wp:extent cx="207563" cy="200359"/>
                  <wp:effectExtent l="0" t="0" r="254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i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4" cy="2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F6654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West Gate Tunnel Project</w:t>
            </w:r>
          </w:p>
          <w:p w14:paraId="36F59AFA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GPO Box 4509</w:t>
            </w:r>
          </w:p>
          <w:p w14:paraId="07474968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color w:val="595959" w:themeColor="text1" w:themeTint="A6"/>
                <w:lang w:val="en-US"/>
              </w:rPr>
              <w:t>Melbourne Victoria 3001</w:t>
            </w:r>
          </w:p>
        </w:tc>
      </w:tr>
      <w:tr w:rsidR="00D03DDF" w:rsidRPr="0083488D" w14:paraId="37973C6F" w14:textId="77777777" w:rsidTr="004B6CC9">
        <w:trPr>
          <w:trHeight w:val="17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76D6E2B9" w14:textId="77777777" w:rsidR="00D03DDF" w:rsidRPr="0083488D" w:rsidRDefault="00D03DDF" w:rsidP="004B6CC9">
            <w:pPr>
              <w:rPr>
                <w:rFonts w:cs="Arial"/>
                <w:color w:val="595959" w:themeColor="text1" w:themeTint="A6"/>
                <w:lang w:val="en-US"/>
              </w:rPr>
            </w:pPr>
            <w:r w:rsidRPr="0083488D">
              <w:rPr>
                <w:noProof/>
                <w:color w:val="595959" w:themeColor="text1" w:themeTint="A6"/>
                <w:lang w:eastAsia="en-AU"/>
              </w:rPr>
              <w:drawing>
                <wp:inline distT="0" distB="0" distL="0" distR="0" wp14:anchorId="0DB6145D" wp14:editId="1D37E670">
                  <wp:extent cx="393113" cy="355600"/>
                  <wp:effectExtent l="0" t="0" r="698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6" cy="36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</w:tcPr>
          <w:p w14:paraId="2CC4C327" w14:textId="77777777" w:rsidR="00D03DDF" w:rsidRPr="0083488D" w:rsidRDefault="00D03DDF" w:rsidP="004B6CC9">
            <w:pPr>
              <w:rPr>
                <w:rFonts w:cs="Arial"/>
                <w:b/>
                <w:color w:val="595959" w:themeColor="text1" w:themeTint="A6"/>
                <w:lang w:val="en-US"/>
              </w:rPr>
            </w:pPr>
            <w:r w:rsidRPr="0083488D">
              <w:rPr>
                <w:rFonts w:cs="Arial"/>
                <w:b/>
                <w:color w:val="595959" w:themeColor="text1" w:themeTint="A6"/>
                <w:lang w:val="en-US"/>
              </w:rPr>
              <w:t>Interpreter service: 13 14 50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37F7108" w14:textId="77777777" w:rsidR="00D03DDF" w:rsidRPr="0083488D" w:rsidRDefault="00D03DDF" w:rsidP="004B6CC9">
            <w:pPr>
              <w:rPr>
                <w:rFonts w:cs="Arial"/>
                <w:b/>
                <w:color w:val="595959" w:themeColor="text1" w:themeTint="A6"/>
                <w:lang w:val="en-US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200CC9" w14:textId="77777777" w:rsidR="00D03DDF" w:rsidRPr="0083488D" w:rsidRDefault="00D03DDF" w:rsidP="004B6CC9">
            <w:pPr>
              <w:rPr>
                <w:rFonts w:cs="Arial"/>
                <w:b/>
                <w:color w:val="595959" w:themeColor="text1" w:themeTint="A6"/>
                <w:lang w:val="en-US"/>
              </w:rPr>
            </w:pPr>
          </w:p>
        </w:tc>
      </w:tr>
    </w:tbl>
    <w:p w14:paraId="3FF637C1" w14:textId="77777777" w:rsidR="00D03DDF" w:rsidRPr="00267450" w:rsidRDefault="00D03DDF" w:rsidP="0053728B">
      <w:pPr>
        <w:tabs>
          <w:tab w:val="left" w:pos="8280"/>
        </w:tabs>
        <w:rPr>
          <w:rFonts w:asciiTheme="majorHAnsi" w:hAnsiTheme="majorHAnsi" w:cstheme="majorHAnsi"/>
          <w:sz w:val="20"/>
          <w:szCs w:val="20"/>
        </w:rPr>
      </w:pPr>
    </w:p>
    <w:sectPr w:rsidR="00D03DDF" w:rsidRPr="00267450" w:rsidSect="00267450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type w:val="oddPage"/>
      <w:pgSz w:w="11906" w:h="16838" w:code="9"/>
      <w:pgMar w:top="1976" w:right="849" w:bottom="761" w:left="1418" w:header="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4E36D" w14:textId="77777777" w:rsidR="00141709" w:rsidRDefault="00141709" w:rsidP="00A02FC6">
      <w:r>
        <w:separator/>
      </w:r>
    </w:p>
  </w:endnote>
  <w:endnote w:type="continuationSeparator" w:id="0">
    <w:p w14:paraId="3EAC3A26" w14:textId="77777777" w:rsidR="00141709" w:rsidRDefault="00141709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I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180F2" w14:textId="77777777" w:rsidR="00B67601" w:rsidRPr="00B67601" w:rsidRDefault="00B67601" w:rsidP="00B67601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rPr>
        <w:rFonts w:eastAsia="VIC Medium" w:cs="Arial"/>
        <w:sz w:val="16"/>
        <w:szCs w:val="16"/>
        <w:lang w:val="en-US" w:bidi="en-US"/>
      </w:rPr>
    </w:pPr>
    <w:r w:rsidRPr="00B67601">
      <w:rPr>
        <w:rFonts w:eastAsia="VIC Medium" w:cs="Arial"/>
        <w:sz w:val="16"/>
        <w:szCs w:val="16"/>
        <w:lang w:val="en-US" w:bidi="en-US"/>
      </w:rPr>
      <w:t>WGTP XXXX Rev. 0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center" w:leader="none"/>
    </w:r>
    <w:r w:rsidRPr="00B67601">
      <w:rPr>
        <w:rFonts w:eastAsia="VIC Medium" w:cs="Arial"/>
        <w:sz w:val="16"/>
        <w:szCs w:val="16"/>
        <w:lang w:val="en-US" w:bidi="en-US"/>
      </w:rPr>
      <w:t>ABN 79 385 373 351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right" w:leader="none"/>
    </w:r>
    <w:r w:rsidRPr="00B67601">
      <w:rPr>
        <w:rFonts w:eastAsia="Calibri" w:cs="Times New Roman"/>
        <w:color w:val="2D2928"/>
        <w:sz w:val="16"/>
        <w:szCs w:val="16"/>
      </w:rPr>
      <w:t xml:space="preserve"> Page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PAGE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  <w:r w:rsidRPr="00B67601">
      <w:rPr>
        <w:rFonts w:eastAsia="Calibri" w:cs="Times New Roman"/>
        <w:color w:val="2D2928"/>
        <w:sz w:val="16"/>
        <w:szCs w:val="16"/>
      </w:rPr>
      <w:t xml:space="preserve"> of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NUMPAGES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 w:rsidR="0053728B">
      <w:rPr>
        <w:rFonts w:eastAsia="Calibri" w:cs="Times New Roman"/>
        <w:noProof/>
        <w:color w:val="2D2928"/>
        <w:sz w:val="16"/>
        <w:szCs w:val="16"/>
      </w:rPr>
      <w:t>1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</w:p>
  <w:p w14:paraId="062C7C0A" w14:textId="77777777"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2A550" w14:textId="77777777"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128EA838" wp14:editId="05D82571">
          <wp:simplePos x="0" y="0"/>
          <wp:positionH relativeFrom="margin">
            <wp:posOffset>-968375</wp:posOffset>
          </wp:positionH>
          <wp:positionV relativeFrom="paragraph">
            <wp:posOffset>-630555</wp:posOffset>
          </wp:positionV>
          <wp:extent cx="7696800" cy="1198800"/>
          <wp:effectExtent l="0" t="0" r="0" b="190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00" cy="11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575DF" w14:textId="77777777" w:rsidR="00141709" w:rsidRDefault="00141709" w:rsidP="0036083B">
      <w:pPr>
        <w:spacing w:before="360"/>
      </w:pPr>
      <w:r>
        <w:separator/>
      </w:r>
    </w:p>
  </w:footnote>
  <w:footnote w:type="continuationSeparator" w:id="0">
    <w:p w14:paraId="6104757F" w14:textId="77777777" w:rsidR="00141709" w:rsidRDefault="00141709" w:rsidP="0036083B">
      <w:pPr>
        <w:spacing w:before="360"/>
      </w:pPr>
      <w:r>
        <w:continuationSeparator/>
      </w:r>
    </w:p>
  </w:footnote>
  <w:footnote w:type="continuationNotice" w:id="1">
    <w:p w14:paraId="74EDECE4" w14:textId="77777777" w:rsidR="00141709" w:rsidRDefault="00141709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0232C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1552" behindDoc="0" locked="0" layoutInCell="1" allowOverlap="1" wp14:anchorId="1A3F158F" wp14:editId="012AD8AF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32324AEB" w14:textId="77777777" w:rsidR="008A3000" w:rsidRPr="007022E5" w:rsidRDefault="00351459" w:rsidP="008A3000">
    <w:pPr>
      <w:pStyle w:val="Header"/>
    </w:pPr>
    <w:sdt>
      <w:sdtPr>
        <w:alias w:val="Name of Addressee"/>
        <w:tag w:val=""/>
        <w:id w:val="-1196692710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4E70DDA1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53FC3" w14:textId="77777777" w:rsidR="00914B77" w:rsidRDefault="00A6127B" w:rsidP="007022E5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0528" behindDoc="1" locked="0" layoutInCell="1" allowOverlap="1" wp14:anchorId="63C75ADC" wp14:editId="71F586FB">
          <wp:simplePos x="0" y="0"/>
          <wp:positionH relativeFrom="column">
            <wp:posOffset>4382238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14:paraId="640BF142" w14:textId="77777777" w:rsidR="00283288" w:rsidRPr="007022E5" w:rsidRDefault="00351459" w:rsidP="007022E5">
    <w:pPr>
      <w:pStyle w:val="Header"/>
    </w:pPr>
    <w:sdt>
      <w:sdtPr>
        <w:alias w:val="Name of Addressee"/>
        <w:tag w:val=""/>
        <w:id w:val="-1440131973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CD1FC" w14:textId="77777777" w:rsidR="00283288" w:rsidRPr="002A0D32" w:rsidRDefault="0060202E" w:rsidP="004D24B4">
    <w:pPr>
      <w:pStyle w:val="Header"/>
      <w:spacing w:before="0"/>
      <w:ind w:left="-1417"/>
    </w:pPr>
    <w:r>
      <w:rPr>
        <w:lang w:eastAsia="en-AU"/>
      </w:rPr>
      <w:drawing>
        <wp:inline distT="0" distB="0" distL="0" distR="0" wp14:anchorId="73484769" wp14:editId="36E88DA4">
          <wp:extent cx="7542000" cy="1879200"/>
          <wp:effectExtent l="0" t="0" r="1905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18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5"/>
    <w:multiLevelType w:val="hybridMultilevel"/>
    <w:tmpl w:val="46E87CCC"/>
    <w:lvl w:ilvl="0" w:tplc="7EF4B560">
      <w:start w:val="1"/>
      <w:numFmt w:val="bullet"/>
      <w:lvlText w:val="•"/>
      <w:lvlJc w:val="left"/>
    </w:lvl>
    <w:lvl w:ilvl="1" w:tplc="CC5219A0">
      <w:start w:val="1"/>
      <w:numFmt w:val="bullet"/>
      <w:lvlText w:val=""/>
      <w:lvlJc w:val="left"/>
    </w:lvl>
    <w:lvl w:ilvl="2" w:tplc="57C82BB4">
      <w:start w:val="1"/>
      <w:numFmt w:val="bullet"/>
      <w:lvlText w:val=""/>
      <w:lvlJc w:val="left"/>
    </w:lvl>
    <w:lvl w:ilvl="3" w:tplc="1EB4629A">
      <w:start w:val="1"/>
      <w:numFmt w:val="bullet"/>
      <w:lvlText w:val=""/>
      <w:lvlJc w:val="left"/>
    </w:lvl>
    <w:lvl w:ilvl="4" w:tplc="1A76824E">
      <w:start w:val="1"/>
      <w:numFmt w:val="bullet"/>
      <w:lvlText w:val=""/>
      <w:lvlJc w:val="left"/>
    </w:lvl>
    <w:lvl w:ilvl="5" w:tplc="90189246">
      <w:start w:val="1"/>
      <w:numFmt w:val="bullet"/>
      <w:lvlText w:val=""/>
      <w:lvlJc w:val="left"/>
    </w:lvl>
    <w:lvl w:ilvl="6" w:tplc="1AC8EDF4">
      <w:start w:val="1"/>
      <w:numFmt w:val="bullet"/>
      <w:lvlText w:val=""/>
      <w:lvlJc w:val="left"/>
    </w:lvl>
    <w:lvl w:ilvl="7" w:tplc="4142F900">
      <w:start w:val="1"/>
      <w:numFmt w:val="bullet"/>
      <w:lvlText w:val=""/>
      <w:lvlJc w:val="left"/>
    </w:lvl>
    <w:lvl w:ilvl="8" w:tplc="3B78E704">
      <w:start w:val="1"/>
      <w:numFmt w:val="bullet"/>
      <w:lvlText w:val=""/>
      <w:lvlJc w:val="left"/>
    </w:lvl>
  </w:abstractNum>
  <w:abstractNum w:abstractNumId="4" w15:restartNumberingAfterBreak="0">
    <w:nsid w:val="06232485"/>
    <w:multiLevelType w:val="multilevel"/>
    <w:tmpl w:val="D872444E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6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722DC2"/>
    <w:multiLevelType w:val="multilevel"/>
    <w:tmpl w:val="D872444E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SortMethod w:val="0000"/>
  <w:styleLockTheme/>
  <w:styleLockQFSet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28B"/>
    <w:rsid w:val="000006EB"/>
    <w:rsid w:val="00003622"/>
    <w:rsid w:val="00004A10"/>
    <w:rsid w:val="0001037B"/>
    <w:rsid w:val="0001358A"/>
    <w:rsid w:val="000138F9"/>
    <w:rsid w:val="00013C24"/>
    <w:rsid w:val="00014A01"/>
    <w:rsid w:val="0001697E"/>
    <w:rsid w:val="00017047"/>
    <w:rsid w:val="00017A10"/>
    <w:rsid w:val="0002075B"/>
    <w:rsid w:val="00020CA3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1EFC"/>
    <w:rsid w:val="00036C14"/>
    <w:rsid w:val="00037D07"/>
    <w:rsid w:val="00040288"/>
    <w:rsid w:val="0004094D"/>
    <w:rsid w:val="00042902"/>
    <w:rsid w:val="00044695"/>
    <w:rsid w:val="00044CAE"/>
    <w:rsid w:val="0004627C"/>
    <w:rsid w:val="0004776D"/>
    <w:rsid w:val="00047F4F"/>
    <w:rsid w:val="00050AF0"/>
    <w:rsid w:val="000537B2"/>
    <w:rsid w:val="00053ED4"/>
    <w:rsid w:val="00057946"/>
    <w:rsid w:val="00057E05"/>
    <w:rsid w:val="000639E5"/>
    <w:rsid w:val="00063E22"/>
    <w:rsid w:val="0006594C"/>
    <w:rsid w:val="00070A2B"/>
    <w:rsid w:val="00073341"/>
    <w:rsid w:val="0007669C"/>
    <w:rsid w:val="00080123"/>
    <w:rsid w:val="00081D81"/>
    <w:rsid w:val="00083077"/>
    <w:rsid w:val="0008343E"/>
    <w:rsid w:val="0008416D"/>
    <w:rsid w:val="00085BEB"/>
    <w:rsid w:val="0009199B"/>
    <w:rsid w:val="000920A5"/>
    <w:rsid w:val="00095E7F"/>
    <w:rsid w:val="000A171F"/>
    <w:rsid w:val="000A176F"/>
    <w:rsid w:val="000A247E"/>
    <w:rsid w:val="000A4DFB"/>
    <w:rsid w:val="000A4F9F"/>
    <w:rsid w:val="000A661C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55B"/>
    <w:rsid w:val="000D489C"/>
    <w:rsid w:val="000D4CE8"/>
    <w:rsid w:val="000D7898"/>
    <w:rsid w:val="000D7D33"/>
    <w:rsid w:val="000E0B71"/>
    <w:rsid w:val="000E1DAB"/>
    <w:rsid w:val="000E561C"/>
    <w:rsid w:val="000F060A"/>
    <w:rsid w:val="000F2147"/>
    <w:rsid w:val="000F3515"/>
    <w:rsid w:val="000F4008"/>
    <w:rsid w:val="000F5477"/>
    <w:rsid w:val="000F65AF"/>
    <w:rsid w:val="001078E8"/>
    <w:rsid w:val="00112F16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1149"/>
    <w:rsid w:val="00141709"/>
    <w:rsid w:val="00142291"/>
    <w:rsid w:val="00144BBA"/>
    <w:rsid w:val="00147E56"/>
    <w:rsid w:val="00150F46"/>
    <w:rsid w:val="00153CF5"/>
    <w:rsid w:val="001574D4"/>
    <w:rsid w:val="00157ECB"/>
    <w:rsid w:val="00163CED"/>
    <w:rsid w:val="00164EA1"/>
    <w:rsid w:val="0016680E"/>
    <w:rsid w:val="001668AB"/>
    <w:rsid w:val="00171DE4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7E2C"/>
    <w:rsid w:val="00187FCE"/>
    <w:rsid w:val="00192522"/>
    <w:rsid w:val="00192F51"/>
    <w:rsid w:val="0019472B"/>
    <w:rsid w:val="00196EC8"/>
    <w:rsid w:val="001976D2"/>
    <w:rsid w:val="001A181E"/>
    <w:rsid w:val="001A55E5"/>
    <w:rsid w:val="001A75E1"/>
    <w:rsid w:val="001A76AF"/>
    <w:rsid w:val="001B30F7"/>
    <w:rsid w:val="001C1A26"/>
    <w:rsid w:val="001C1E5B"/>
    <w:rsid w:val="001C2FB6"/>
    <w:rsid w:val="001C5EC2"/>
    <w:rsid w:val="001C6171"/>
    <w:rsid w:val="001D1393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2899"/>
    <w:rsid w:val="001E414B"/>
    <w:rsid w:val="001E7FC7"/>
    <w:rsid w:val="001F191C"/>
    <w:rsid w:val="001F3B02"/>
    <w:rsid w:val="001F3F88"/>
    <w:rsid w:val="001F571B"/>
    <w:rsid w:val="001F6D21"/>
    <w:rsid w:val="001F6DF9"/>
    <w:rsid w:val="001F76EB"/>
    <w:rsid w:val="002021BF"/>
    <w:rsid w:val="00204EE2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67450"/>
    <w:rsid w:val="0027245C"/>
    <w:rsid w:val="002728F5"/>
    <w:rsid w:val="0027495A"/>
    <w:rsid w:val="002811F9"/>
    <w:rsid w:val="002818C6"/>
    <w:rsid w:val="00281BBF"/>
    <w:rsid w:val="00282B57"/>
    <w:rsid w:val="00283288"/>
    <w:rsid w:val="00283B87"/>
    <w:rsid w:val="002867A7"/>
    <w:rsid w:val="00292D2A"/>
    <w:rsid w:val="0029345C"/>
    <w:rsid w:val="00294914"/>
    <w:rsid w:val="0029614E"/>
    <w:rsid w:val="002A05B1"/>
    <w:rsid w:val="002A0D32"/>
    <w:rsid w:val="002A3B21"/>
    <w:rsid w:val="002A4AF1"/>
    <w:rsid w:val="002A5805"/>
    <w:rsid w:val="002B06FA"/>
    <w:rsid w:val="002B282F"/>
    <w:rsid w:val="002B2D6B"/>
    <w:rsid w:val="002B4B77"/>
    <w:rsid w:val="002B4C08"/>
    <w:rsid w:val="002B65E9"/>
    <w:rsid w:val="002B6EF0"/>
    <w:rsid w:val="002C1713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2F734F"/>
    <w:rsid w:val="00302352"/>
    <w:rsid w:val="003045E8"/>
    <w:rsid w:val="003103FD"/>
    <w:rsid w:val="003108F5"/>
    <w:rsid w:val="003109B3"/>
    <w:rsid w:val="003111D4"/>
    <w:rsid w:val="00312040"/>
    <w:rsid w:val="00312DB7"/>
    <w:rsid w:val="0031364F"/>
    <w:rsid w:val="00315FBA"/>
    <w:rsid w:val="00320991"/>
    <w:rsid w:val="00320D25"/>
    <w:rsid w:val="00321B47"/>
    <w:rsid w:val="00322BEF"/>
    <w:rsid w:val="00323E9D"/>
    <w:rsid w:val="00327C7F"/>
    <w:rsid w:val="0033435B"/>
    <w:rsid w:val="00335276"/>
    <w:rsid w:val="003365C1"/>
    <w:rsid w:val="0034116A"/>
    <w:rsid w:val="00341F97"/>
    <w:rsid w:val="00343C72"/>
    <w:rsid w:val="003461B7"/>
    <w:rsid w:val="00351459"/>
    <w:rsid w:val="00351DF0"/>
    <w:rsid w:val="003524A6"/>
    <w:rsid w:val="00353BBB"/>
    <w:rsid w:val="003547C0"/>
    <w:rsid w:val="00355BCD"/>
    <w:rsid w:val="003565B0"/>
    <w:rsid w:val="00356F63"/>
    <w:rsid w:val="0036083B"/>
    <w:rsid w:val="003645C1"/>
    <w:rsid w:val="00370C55"/>
    <w:rsid w:val="00370F9F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75FE"/>
    <w:rsid w:val="003A3039"/>
    <w:rsid w:val="003A3A68"/>
    <w:rsid w:val="003A6253"/>
    <w:rsid w:val="003B04E5"/>
    <w:rsid w:val="003B1121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19"/>
    <w:rsid w:val="003E5723"/>
    <w:rsid w:val="003F1CA7"/>
    <w:rsid w:val="003F420F"/>
    <w:rsid w:val="003F47AB"/>
    <w:rsid w:val="003F6A1C"/>
    <w:rsid w:val="003F7E5E"/>
    <w:rsid w:val="00402D0A"/>
    <w:rsid w:val="00402D84"/>
    <w:rsid w:val="0040469E"/>
    <w:rsid w:val="00406CA3"/>
    <w:rsid w:val="00406CDC"/>
    <w:rsid w:val="00406F06"/>
    <w:rsid w:val="00410450"/>
    <w:rsid w:val="00413DDA"/>
    <w:rsid w:val="00417616"/>
    <w:rsid w:val="0042151D"/>
    <w:rsid w:val="00421F60"/>
    <w:rsid w:val="0042310B"/>
    <w:rsid w:val="004242AE"/>
    <w:rsid w:val="00424A7C"/>
    <w:rsid w:val="00426DFE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61F44"/>
    <w:rsid w:val="00462110"/>
    <w:rsid w:val="00462270"/>
    <w:rsid w:val="00464C87"/>
    <w:rsid w:val="004655E6"/>
    <w:rsid w:val="004700A2"/>
    <w:rsid w:val="00470AAB"/>
    <w:rsid w:val="004714B8"/>
    <w:rsid w:val="004733D1"/>
    <w:rsid w:val="0047403B"/>
    <w:rsid w:val="00476C73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2384"/>
    <w:rsid w:val="00493D7E"/>
    <w:rsid w:val="00495B17"/>
    <w:rsid w:val="00497842"/>
    <w:rsid w:val="004A1755"/>
    <w:rsid w:val="004A1A93"/>
    <w:rsid w:val="004A25A9"/>
    <w:rsid w:val="004A32BF"/>
    <w:rsid w:val="004A4231"/>
    <w:rsid w:val="004A505C"/>
    <w:rsid w:val="004A55F8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7600"/>
    <w:rsid w:val="004D78E8"/>
    <w:rsid w:val="004D7A06"/>
    <w:rsid w:val="004E0655"/>
    <w:rsid w:val="004E3A1F"/>
    <w:rsid w:val="004F036B"/>
    <w:rsid w:val="004F4333"/>
    <w:rsid w:val="004F6FF0"/>
    <w:rsid w:val="004F7010"/>
    <w:rsid w:val="004F7D42"/>
    <w:rsid w:val="00501622"/>
    <w:rsid w:val="005031E2"/>
    <w:rsid w:val="00503924"/>
    <w:rsid w:val="00503D12"/>
    <w:rsid w:val="00504BC3"/>
    <w:rsid w:val="005051EA"/>
    <w:rsid w:val="00505DE8"/>
    <w:rsid w:val="00506AF3"/>
    <w:rsid w:val="00507661"/>
    <w:rsid w:val="005139FA"/>
    <w:rsid w:val="005144C5"/>
    <w:rsid w:val="00514F08"/>
    <w:rsid w:val="005151D9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3728B"/>
    <w:rsid w:val="00540AC5"/>
    <w:rsid w:val="00543E8B"/>
    <w:rsid w:val="005469E6"/>
    <w:rsid w:val="00546B28"/>
    <w:rsid w:val="00547F10"/>
    <w:rsid w:val="00550A40"/>
    <w:rsid w:val="00553022"/>
    <w:rsid w:val="00560C70"/>
    <w:rsid w:val="0056128E"/>
    <w:rsid w:val="005618DA"/>
    <w:rsid w:val="00561EE9"/>
    <w:rsid w:val="00562578"/>
    <w:rsid w:val="0056331E"/>
    <w:rsid w:val="005717FE"/>
    <w:rsid w:val="005726F5"/>
    <w:rsid w:val="00573235"/>
    <w:rsid w:val="00573837"/>
    <w:rsid w:val="00573C1A"/>
    <w:rsid w:val="005769EB"/>
    <w:rsid w:val="00576EE1"/>
    <w:rsid w:val="00577E17"/>
    <w:rsid w:val="005810CB"/>
    <w:rsid w:val="00584114"/>
    <w:rsid w:val="00586944"/>
    <w:rsid w:val="00587925"/>
    <w:rsid w:val="00593B97"/>
    <w:rsid w:val="005940A5"/>
    <w:rsid w:val="0059442A"/>
    <w:rsid w:val="005A1F81"/>
    <w:rsid w:val="005A4ABD"/>
    <w:rsid w:val="005A4F3A"/>
    <w:rsid w:val="005A70AD"/>
    <w:rsid w:val="005A732D"/>
    <w:rsid w:val="005B025D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C80"/>
    <w:rsid w:val="005D4B62"/>
    <w:rsid w:val="005D57B1"/>
    <w:rsid w:val="005D65B9"/>
    <w:rsid w:val="005D6F64"/>
    <w:rsid w:val="005E0625"/>
    <w:rsid w:val="005E3F1B"/>
    <w:rsid w:val="005E4B51"/>
    <w:rsid w:val="005F0552"/>
    <w:rsid w:val="005F06E7"/>
    <w:rsid w:val="005F1EF3"/>
    <w:rsid w:val="005F21D1"/>
    <w:rsid w:val="005F39E2"/>
    <w:rsid w:val="005F4F6C"/>
    <w:rsid w:val="005F5970"/>
    <w:rsid w:val="005F5BDE"/>
    <w:rsid w:val="00600259"/>
    <w:rsid w:val="00600B74"/>
    <w:rsid w:val="0060202E"/>
    <w:rsid w:val="00602D49"/>
    <w:rsid w:val="00602F92"/>
    <w:rsid w:val="00603090"/>
    <w:rsid w:val="00603813"/>
    <w:rsid w:val="00603D6E"/>
    <w:rsid w:val="0060421B"/>
    <w:rsid w:val="0060580E"/>
    <w:rsid w:val="00606B19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74A2"/>
    <w:rsid w:val="006302BB"/>
    <w:rsid w:val="00635537"/>
    <w:rsid w:val="0064197D"/>
    <w:rsid w:val="00641FF1"/>
    <w:rsid w:val="00644D15"/>
    <w:rsid w:val="006455CE"/>
    <w:rsid w:val="00646BE7"/>
    <w:rsid w:val="00646ECA"/>
    <w:rsid w:val="00650F0C"/>
    <w:rsid w:val="006515EA"/>
    <w:rsid w:val="00653D67"/>
    <w:rsid w:val="00654459"/>
    <w:rsid w:val="00655CD5"/>
    <w:rsid w:val="00656219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7591"/>
    <w:rsid w:val="00681821"/>
    <w:rsid w:val="0068421E"/>
    <w:rsid w:val="00685655"/>
    <w:rsid w:val="006873EF"/>
    <w:rsid w:val="0069118A"/>
    <w:rsid w:val="00691E3B"/>
    <w:rsid w:val="006920C8"/>
    <w:rsid w:val="006953AF"/>
    <w:rsid w:val="006A0623"/>
    <w:rsid w:val="006A39BE"/>
    <w:rsid w:val="006A4408"/>
    <w:rsid w:val="006A5BC5"/>
    <w:rsid w:val="006A616C"/>
    <w:rsid w:val="006A76CA"/>
    <w:rsid w:val="006A76ED"/>
    <w:rsid w:val="006B270C"/>
    <w:rsid w:val="006B310A"/>
    <w:rsid w:val="006B475B"/>
    <w:rsid w:val="006B4EBB"/>
    <w:rsid w:val="006B5506"/>
    <w:rsid w:val="006B6419"/>
    <w:rsid w:val="006C3C2E"/>
    <w:rsid w:val="006C6A18"/>
    <w:rsid w:val="006C6A97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6FF6"/>
    <w:rsid w:val="006E7C63"/>
    <w:rsid w:val="006F78A5"/>
    <w:rsid w:val="006F7967"/>
    <w:rsid w:val="007022E5"/>
    <w:rsid w:val="00702EE7"/>
    <w:rsid w:val="00702F7E"/>
    <w:rsid w:val="0070496E"/>
    <w:rsid w:val="00711873"/>
    <w:rsid w:val="00711895"/>
    <w:rsid w:val="0071337B"/>
    <w:rsid w:val="00715BAA"/>
    <w:rsid w:val="007234F3"/>
    <w:rsid w:val="00725095"/>
    <w:rsid w:val="00725229"/>
    <w:rsid w:val="00725F17"/>
    <w:rsid w:val="00727CBF"/>
    <w:rsid w:val="007310BC"/>
    <w:rsid w:val="007355DF"/>
    <w:rsid w:val="00741C47"/>
    <w:rsid w:val="00743987"/>
    <w:rsid w:val="0074571A"/>
    <w:rsid w:val="00746908"/>
    <w:rsid w:val="00746949"/>
    <w:rsid w:val="00750425"/>
    <w:rsid w:val="00750606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880"/>
    <w:rsid w:val="00780E00"/>
    <w:rsid w:val="007830DB"/>
    <w:rsid w:val="007838AF"/>
    <w:rsid w:val="007876C0"/>
    <w:rsid w:val="007913F5"/>
    <w:rsid w:val="007931FE"/>
    <w:rsid w:val="00793760"/>
    <w:rsid w:val="00793BE0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11C8"/>
    <w:rsid w:val="007C1F06"/>
    <w:rsid w:val="007C20B1"/>
    <w:rsid w:val="007C45F9"/>
    <w:rsid w:val="007C4D71"/>
    <w:rsid w:val="007C5C4F"/>
    <w:rsid w:val="007D167B"/>
    <w:rsid w:val="007E1530"/>
    <w:rsid w:val="007E157D"/>
    <w:rsid w:val="007E2CB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A32"/>
    <w:rsid w:val="00807365"/>
    <w:rsid w:val="008133AE"/>
    <w:rsid w:val="0081374A"/>
    <w:rsid w:val="0081473F"/>
    <w:rsid w:val="008150C4"/>
    <w:rsid w:val="00815685"/>
    <w:rsid w:val="00817212"/>
    <w:rsid w:val="008176F5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5370"/>
    <w:rsid w:val="0083670B"/>
    <w:rsid w:val="00836EA3"/>
    <w:rsid w:val="00840BD5"/>
    <w:rsid w:val="0084174D"/>
    <w:rsid w:val="0084205A"/>
    <w:rsid w:val="0084307D"/>
    <w:rsid w:val="0084698F"/>
    <w:rsid w:val="00851BB7"/>
    <w:rsid w:val="0085261C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1F0C"/>
    <w:rsid w:val="008821C2"/>
    <w:rsid w:val="008912F0"/>
    <w:rsid w:val="00892BBD"/>
    <w:rsid w:val="0089785B"/>
    <w:rsid w:val="008978E0"/>
    <w:rsid w:val="008A3000"/>
    <w:rsid w:val="008A457A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C2E"/>
    <w:rsid w:val="008C22A7"/>
    <w:rsid w:val="008C2768"/>
    <w:rsid w:val="008C277F"/>
    <w:rsid w:val="008C34D6"/>
    <w:rsid w:val="008C4334"/>
    <w:rsid w:val="008C4729"/>
    <w:rsid w:val="008C61F8"/>
    <w:rsid w:val="008D14E7"/>
    <w:rsid w:val="008D1A09"/>
    <w:rsid w:val="008D1A44"/>
    <w:rsid w:val="008D1B5A"/>
    <w:rsid w:val="008D2F19"/>
    <w:rsid w:val="008D52BC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8F70E3"/>
    <w:rsid w:val="0090018C"/>
    <w:rsid w:val="00902DB7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22A93"/>
    <w:rsid w:val="00925026"/>
    <w:rsid w:val="009255E3"/>
    <w:rsid w:val="00930539"/>
    <w:rsid w:val="009333CA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6036F"/>
    <w:rsid w:val="00962732"/>
    <w:rsid w:val="00963E90"/>
    <w:rsid w:val="00965C20"/>
    <w:rsid w:val="0096644F"/>
    <w:rsid w:val="0097006C"/>
    <w:rsid w:val="00971D9E"/>
    <w:rsid w:val="009731D8"/>
    <w:rsid w:val="00974944"/>
    <w:rsid w:val="009754A5"/>
    <w:rsid w:val="00975971"/>
    <w:rsid w:val="0097619D"/>
    <w:rsid w:val="009775A5"/>
    <w:rsid w:val="00977696"/>
    <w:rsid w:val="00982047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B13B2"/>
    <w:rsid w:val="009B282F"/>
    <w:rsid w:val="009B43D4"/>
    <w:rsid w:val="009B4B26"/>
    <w:rsid w:val="009B5232"/>
    <w:rsid w:val="009B6016"/>
    <w:rsid w:val="009B644F"/>
    <w:rsid w:val="009C0DE0"/>
    <w:rsid w:val="009C1260"/>
    <w:rsid w:val="009C1824"/>
    <w:rsid w:val="009C739D"/>
    <w:rsid w:val="009C7B60"/>
    <w:rsid w:val="009D24F3"/>
    <w:rsid w:val="009D283F"/>
    <w:rsid w:val="009D2E73"/>
    <w:rsid w:val="009D38FA"/>
    <w:rsid w:val="009D4306"/>
    <w:rsid w:val="009D4639"/>
    <w:rsid w:val="009D5C3D"/>
    <w:rsid w:val="009D69C9"/>
    <w:rsid w:val="009E3121"/>
    <w:rsid w:val="009E34A7"/>
    <w:rsid w:val="009E4974"/>
    <w:rsid w:val="009E7EA5"/>
    <w:rsid w:val="009F183C"/>
    <w:rsid w:val="009F1D4F"/>
    <w:rsid w:val="009F2E9A"/>
    <w:rsid w:val="009F472C"/>
    <w:rsid w:val="009F4EE6"/>
    <w:rsid w:val="009F59A0"/>
    <w:rsid w:val="009F5A57"/>
    <w:rsid w:val="009F69AD"/>
    <w:rsid w:val="00A00706"/>
    <w:rsid w:val="00A00F62"/>
    <w:rsid w:val="00A0110B"/>
    <w:rsid w:val="00A02194"/>
    <w:rsid w:val="00A02FC6"/>
    <w:rsid w:val="00A058C4"/>
    <w:rsid w:val="00A11179"/>
    <w:rsid w:val="00A12388"/>
    <w:rsid w:val="00A12627"/>
    <w:rsid w:val="00A12C7B"/>
    <w:rsid w:val="00A145AF"/>
    <w:rsid w:val="00A15D84"/>
    <w:rsid w:val="00A20B49"/>
    <w:rsid w:val="00A217C3"/>
    <w:rsid w:val="00A224A4"/>
    <w:rsid w:val="00A22B98"/>
    <w:rsid w:val="00A25A03"/>
    <w:rsid w:val="00A27E2E"/>
    <w:rsid w:val="00A31D20"/>
    <w:rsid w:val="00A3469A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2216"/>
    <w:rsid w:val="00A642EE"/>
    <w:rsid w:val="00A653D2"/>
    <w:rsid w:val="00A65917"/>
    <w:rsid w:val="00A72141"/>
    <w:rsid w:val="00A72B0B"/>
    <w:rsid w:val="00A741A0"/>
    <w:rsid w:val="00A75AFA"/>
    <w:rsid w:val="00A81785"/>
    <w:rsid w:val="00A821E5"/>
    <w:rsid w:val="00A82CC6"/>
    <w:rsid w:val="00A86B9C"/>
    <w:rsid w:val="00A86EF0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70A3"/>
    <w:rsid w:val="00AC177A"/>
    <w:rsid w:val="00AC1D86"/>
    <w:rsid w:val="00AC24E1"/>
    <w:rsid w:val="00AC2BA8"/>
    <w:rsid w:val="00AC6DDB"/>
    <w:rsid w:val="00AC7F5A"/>
    <w:rsid w:val="00AD2646"/>
    <w:rsid w:val="00AD2928"/>
    <w:rsid w:val="00AD3036"/>
    <w:rsid w:val="00AD3731"/>
    <w:rsid w:val="00AD3E8C"/>
    <w:rsid w:val="00AD49A5"/>
    <w:rsid w:val="00AE0A4D"/>
    <w:rsid w:val="00AE1012"/>
    <w:rsid w:val="00AE1228"/>
    <w:rsid w:val="00AE1F6B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11BFA"/>
    <w:rsid w:val="00B170BB"/>
    <w:rsid w:val="00B20B0F"/>
    <w:rsid w:val="00B21BC7"/>
    <w:rsid w:val="00B22782"/>
    <w:rsid w:val="00B30404"/>
    <w:rsid w:val="00B31244"/>
    <w:rsid w:val="00B31931"/>
    <w:rsid w:val="00B3455D"/>
    <w:rsid w:val="00B35924"/>
    <w:rsid w:val="00B3796B"/>
    <w:rsid w:val="00B37E1C"/>
    <w:rsid w:val="00B414DB"/>
    <w:rsid w:val="00B4291F"/>
    <w:rsid w:val="00B44102"/>
    <w:rsid w:val="00B46926"/>
    <w:rsid w:val="00B51046"/>
    <w:rsid w:val="00B52580"/>
    <w:rsid w:val="00B558CD"/>
    <w:rsid w:val="00B55B2F"/>
    <w:rsid w:val="00B55DE3"/>
    <w:rsid w:val="00B572BE"/>
    <w:rsid w:val="00B66BAE"/>
    <w:rsid w:val="00B67601"/>
    <w:rsid w:val="00B71618"/>
    <w:rsid w:val="00B71C65"/>
    <w:rsid w:val="00B71C7C"/>
    <w:rsid w:val="00B7304D"/>
    <w:rsid w:val="00B74694"/>
    <w:rsid w:val="00B77254"/>
    <w:rsid w:val="00B77503"/>
    <w:rsid w:val="00B826DD"/>
    <w:rsid w:val="00B82B64"/>
    <w:rsid w:val="00B82EC5"/>
    <w:rsid w:val="00B9106E"/>
    <w:rsid w:val="00B929A0"/>
    <w:rsid w:val="00B967E1"/>
    <w:rsid w:val="00B968DA"/>
    <w:rsid w:val="00B976EE"/>
    <w:rsid w:val="00BA09D1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1690"/>
    <w:rsid w:val="00BC1715"/>
    <w:rsid w:val="00BC28DE"/>
    <w:rsid w:val="00BC4C43"/>
    <w:rsid w:val="00BC59F3"/>
    <w:rsid w:val="00BC5DDC"/>
    <w:rsid w:val="00BD01DC"/>
    <w:rsid w:val="00BD126F"/>
    <w:rsid w:val="00BD1EB4"/>
    <w:rsid w:val="00BD3316"/>
    <w:rsid w:val="00BD4684"/>
    <w:rsid w:val="00BD530F"/>
    <w:rsid w:val="00BD5C44"/>
    <w:rsid w:val="00BD6389"/>
    <w:rsid w:val="00BE00B4"/>
    <w:rsid w:val="00BE116B"/>
    <w:rsid w:val="00BE35F0"/>
    <w:rsid w:val="00BE367C"/>
    <w:rsid w:val="00BE47C2"/>
    <w:rsid w:val="00BE6BAB"/>
    <w:rsid w:val="00BF3E20"/>
    <w:rsid w:val="00BF4334"/>
    <w:rsid w:val="00BF76FE"/>
    <w:rsid w:val="00C017E3"/>
    <w:rsid w:val="00C02937"/>
    <w:rsid w:val="00C03FBD"/>
    <w:rsid w:val="00C0430C"/>
    <w:rsid w:val="00C05BC5"/>
    <w:rsid w:val="00C11730"/>
    <w:rsid w:val="00C11D24"/>
    <w:rsid w:val="00C146F5"/>
    <w:rsid w:val="00C150BE"/>
    <w:rsid w:val="00C15EFF"/>
    <w:rsid w:val="00C20113"/>
    <w:rsid w:val="00C20A49"/>
    <w:rsid w:val="00C219C7"/>
    <w:rsid w:val="00C26C2F"/>
    <w:rsid w:val="00C26D10"/>
    <w:rsid w:val="00C27DAB"/>
    <w:rsid w:val="00C319BF"/>
    <w:rsid w:val="00C33647"/>
    <w:rsid w:val="00C349E8"/>
    <w:rsid w:val="00C34B68"/>
    <w:rsid w:val="00C35A5D"/>
    <w:rsid w:val="00C37580"/>
    <w:rsid w:val="00C40841"/>
    <w:rsid w:val="00C412C2"/>
    <w:rsid w:val="00C42B66"/>
    <w:rsid w:val="00C44907"/>
    <w:rsid w:val="00C44A77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B3A"/>
    <w:rsid w:val="00C76305"/>
    <w:rsid w:val="00C83CC9"/>
    <w:rsid w:val="00C85043"/>
    <w:rsid w:val="00C85590"/>
    <w:rsid w:val="00C85E67"/>
    <w:rsid w:val="00C8703E"/>
    <w:rsid w:val="00C95375"/>
    <w:rsid w:val="00CB1EE3"/>
    <w:rsid w:val="00CB5811"/>
    <w:rsid w:val="00CC2419"/>
    <w:rsid w:val="00CC2A08"/>
    <w:rsid w:val="00CC2F28"/>
    <w:rsid w:val="00CC34A3"/>
    <w:rsid w:val="00CC6D7C"/>
    <w:rsid w:val="00CD120F"/>
    <w:rsid w:val="00CD15BB"/>
    <w:rsid w:val="00CD4847"/>
    <w:rsid w:val="00CD717E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35F4"/>
    <w:rsid w:val="00D03AFF"/>
    <w:rsid w:val="00D03DDF"/>
    <w:rsid w:val="00D03F26"/>
    <w:rsid w:val="00D05E04"/>
    <w:rsid w:val="00D1175F"/>
    <w:rsid w:val="00D13FC1"/>
    <w:rsid w:val="00D16013"/>
    <w:rsid w:val="00D171C1"/>
    <w:rsid w:val="00D17D99"/>
    <w:rsid w:val="00D208C0"/>
    <w:rsid w:val="00D24684"/>
    <w:rsid w:val="00D250B1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2DFB"/>
    <w:rsid w:val="00D765E3"/>
    <w:rsid w:val="00D77A67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B2C7A"/>
    <w:rsid w:val="00DB71BB"/>
    <w:rsid w:val="00DB71E4"/>
    <w:rsid w:val="00DB7F1B"/>
    <w:rsid w:val="00DC3327"/>
    <w:rsid w:val="00DC58AA"/>
    <w:rsid w:val="00DC6C94"/>
    <w:rsid w:val="00DD467E"/>
    <w:rsid w:val="00DD7808"/>
    <w:rsid w:val="00DE1767"/>
    <w:rsid w:val="00DE3496"/>
    <w:rsid w:val="00DE3A99"/>
    <w:rsid w:val="00DE4F55"/>
    <w:rsid w:val="00DE5063"/>
    <w:rsid w:val="00DE5836"/>
    <w:rsid w:val="00DE7485"/>
    <w:rsid w:val="00DF2083"/>
    <w:rsid w:val="00DF7376"/>
    <w:rsid w:val="00DF7D0D"/>
    <w:rsid w:val="00E01B62"/>
    <w:rsid w:val="00E02B48"/>
    <w:rsid w:val="00E031D7"/>
    <w:rsid w:val="00E07A6A"/>
    <w:rsid w:val="00E13C03"/>
    <w:rsid w:val="00E1418C"/>
    <w:rsid w:val="00E16A70"/>
    <w:rsid w:val="00E171FE"/>
    <w:rsid w:val="00E21E1D"/>
    <w:rsid w:val="00E24F7B"/>
    <w:rsid w:val="00E26046"/>
    <w:rsid w:val="00E2632C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41AB"/>
    <w:rsid w:val="00E507E0"/>
    <w:rsid w:val="00E509B9"/>
    <w:rsid w:val="00E50D72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23E3"/>
    <w:rsid w:val="00E778D8"/>
    <w:rsid w:val="00E81624"/>
    <w:rsid w:val="00E834A5"/>
    <w:rsid w:val="00E845A2"/>
    <w:rsid w:val="00E8589D"/>
    <w:rsid w:val="00E86E6A"/>
    <w:rsid w:val="00E90A97"/>
    <w:rsid w:val="00E9526C"/>
    <w:rsid w:val="00E96AF4"/>
    <w:rsid w:val="00EA0008"/>
    <w:rsid w:val="00EA112B"/>
    <w:rsid w:val="00EA209C"/>
    <w:rsid w:val="00EA2AD7"/>
    <w:rsid w:val="00EA3D6B"/>
    <w:rsid w:val="00EA4615"/>
    <w:rsid w:val="00EA695F"/>
    <w:rsid w:val="00EA6CE1"/>
    <w:rsid w:val="00EB331A"/>
    <w:rsid w:val="00EB43A9"/>
    <w:rsid w:val="00EB4513"/>
    <w:rsid w:val="00EB5605"/>
    <w:rsid w:val="00EC0BA5"/>
    <w:rsid w:val="00EC1F16"/>
    <w:rsid w:val="00EC3C04"/>
    <w:rsid w:val="00EC3F5C"/>
    <w:rsid w:val="00EC41C4"/>
    <w:rsid w:val="00EC4569"/>
    <w:rsid w:val="00EC51A2"/>
    <w:rsid w:val="00EC6DCF"/>
    <w:rsid w:val="00EC77F8"/>
    <w:rsid w:val="00EC7CD5"/>
    <w:rsid w:val="00ED1245"/>
    <w:rsid w:val="00ED5C5F"/>
    <w:rsid w:val="00ED711A"/>
    <w:rsid w:val="00EE0090"/>
    <w:rsid w:val="00EE1F2D"/>
    <w:rsid w:val="00EE3896"/>
    <w:rsid w:val="00EE6105"/>
    <w:rsid w:val="00EF1E4A"/>
    <w:rsid w:val="00EF39A8"/>
    <w:rsid w:val="00EF526E"/>
    <w:rsid w:val="00EF5F10"/>
    <w:rsid w:val="00EF6480"/>
    <w:rsid w:val="00EF7B20"/>
    <w:rsid w:val="00EF7BDE"/>
    <w:rsid w:val="00F000CC"/>
    <w:rsid w:val="00F0136E"/>
    <w:rsid w:val="00F018A9"/>
    <w:rsid w:val="00F0229E"/>
    <w:rsid w:val="00F022F7"/>
    <w:rsid w:val="00F04956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32BA"/>
    <w:rsid w:val="00F249AE"/>
    <w:rsid w:val="00F2620E"/>
    <w:rsid w:val="00F27836"/>
    <w:rsid w:val="00F32A3E"/>
    <w:rsid w:val="00F32CC7"/>
    <w:rsid w:val="00F32D28"/>
    <w:rsid w:val="00F335D9"/>
    <w:rsid w:val="00F35512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217E"/>
    <w:rsid w:val="00F56B64"/>
    <w:rsid w:val="00F56DB8"/>
    <w:rsid w:val="00F57DA2"/>
    <w:rsid w:val="00F57E0E"/>
    <w:rsid w:val="00F627A5"/>
    <w:rsid w:val="00F64FBB"/>
    <w:rsid w:val="00F664CC"/>
    <w:rsid w:val="00F66D7C"/>
    <w:rsid w:val="00F673FA"/>
    <w:rsid w:val="00F70D1C"/>
    <w:rsid w:val="00F71F41"/>
    <w:rsid w:val="00F72267"/>
    <w:rsid w:val="00F73B05"/>
    <w:rsid w:val="00F74303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F0B"/>
    <w:rsid w:val="00F95622"/>
    <w:rsid w:val="00F95FF6"/>
    <w:rsid w:val="00F965FC"/>
    <w:rsid w:val="00F97413"/>
    <w:rsid w:val="00FA0B04"/>
    <w:rsid w:val="00FA1338"/>
    <w:rsid w:val="00FA3721"/>
    <w:rsid w:val="00FA582F"/>
    <w:rsid w:val="00FA6527"/>
    <w:rsid w:val="00FA6E7C"/>
    <w:rsid w:val="00FA7C0A"/>
    <w:rsid w:val="00FB5AC1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52988F"/>
  <w15:docId w15:val="{C6BA86C0-A0B6-4F67-9AB0-6EE743B8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267450"/>
    <w:pPr>
      <w:spacing w:after="0" w:line="240" w:lineRule="atLeast"/>
    </w:pPr>
    <w:rPr>
      <w:rFonts w:ascii="Arial" w:hAnsi="Arial"/>
      <w:color w:val="53565A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8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267450"/>
    <w:pPr>
      <w:numPr>
        <w:ilvl w:val="5"/>
      </w:numPr>
      <w:outlineLvl w:val="5"/>
    </w:pPr>
    <w:rPr>
      <w:b/>
      <w:iCs w:val="0"/>
      <w:color w:val="53565A"/>
      <w:sz w:val="26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267450"/>
    <w:rPr>
      <w:rFonts w:ascii="Arial" w:eastAsiaTheme="majorEastAsia" w:hAnsi="Arial" w:cstheme="minorHAnsi"/>
      <w:b/>
      <w:color w:val="53565A"/>
      <w:sz w:val="26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7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2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3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4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5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267450"/>
    <w:pPr>
      <w:keepNext/>
    </w:pPr>
    <w:rPr>
      <w:b/>
      <w:caps/>
      <w:color w:val="00B7BD" w:themeColor="text2"/>
      <w:sz w:val="24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267450"/>
    <w:rPr>
      <w:rFonts w:asciiTheme="minorHAnsi" w:hAnsiTheme="minorHAnsi"/>
      <w:b/>
      <w:color w:val="00B7BD"/>
      <w:sz w:val="24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CU%20Community\CU00%20Community%20Relations\East\Templates\WGTP%20Notification_May2018.dotx" TargetMode="External"/></Relationship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32C120182AB46A8753B808DFF68F9" ma:contentTypeVersion="5" ma:contentTypeDescription="Create a new document." ma:contentTypeScope="" ma:versionID="8d13d90bad54372aae60faaf03d54801">
  <xsd:schema xmlns:xsd="http://www.w3.org/2001/XMLSchema" xmlns:xs="http://www.w3.org/2001/XMLSchema" xmlns:p="http://schemas.microsoft.com/office/2006/metadata/properties" xmlns:ns1="http://schemas.microsoft.com/sharepoint/v3" xmlns:ns2="e7c35c35-0b0b-4a3a-9837-1f85b3427b0d" xmlns:ns3="2615818f-a4f0-4fbf-864e-bc91ad4bb661" targetNamespace="http://schemas.microsoft.com/office/2006/metadata/properties" ma:root="true" ma:fieldsID="c5b8f6679f49fec7677a72efb1877a00" ns1:_="" ns2:_="" ns3:_="">
    <xsd:import namespace="http://schemas.microsoft.com/sharepoint/v3"/>
    <xsd:import namespace="e7c35c35-0b0b-4a3a-9837-1f85b3427b0d"/>
    <xsd:import namespace="2615818f-a4f0-4fbf-864e-bc91ad4bb661"/>
    <xsd:element name="properties">
      <xsd:complexType>
        <xsd:sequence>
          <xsd:element name="documentManagement">
            <xsd:complexType>
              <xsd:all>
                <xsd:element ref="ns1:RelatedItem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8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5c35-0b0b-4a3a-9837-1f85b3427b0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5818f-a4f0-4fbf-864e-bc91ad4bb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Item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FD28CCFD-4C9E-437D-998E-75F54DF8C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35c35-0b0b-4a3a-9837-1f85b3427b0d"/>
    <ds:schemaRef ds:uri="2615818f-a4f0-4fbf-864e-bc91ad4bb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1E68B-0361-4A5C-9D2D-3444C7D553CF}">
  <ds:schemaRefs>
    <ds:schemaRef ds:uri="http://schemas.microsoft.com/office/2006/documentManagement/types"/>
    <ds:schemaRef ds:uri="http://schemas.microsoft.com/sharepoint/v3"/>
    <ds:schemaRef ds:uri="http://purl.org/dc/elements/1.1/"/>
    <ds:schemaRef ds:uri="e7c35c35-0b0b-4a3a-9837-1f85b3427b0d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metadata/properties"/>
    <ds:schemaRef ds:uri="2615818f-a4f0-4fbf-864e-bc91ad4bb66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3B194A9-EAEF-41F4-8F11-B416B4FBE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WGTP Notification_May2018.dotx</Template>
  <TotalTime>1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Newman, Vesna</dc:creator>
  <cp:lastModifiedBy>Francis, Jay</cp:lastModifiedBy>
  <cp:revision>2</cp:revision>
  <cp:lastPrinted>2018-05-07T23:54:00Z</cp:lastPrinted>
  <dcterms:created xsi:type="dcterms:W3CDTF">2018-07-18T06:14:00Z</dcterms:created>
  <dcterms:modified xsi:type="dcterms:W3CDTF">2018-07-18T06:14:00Z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0x010100BD732C120182AB46A8753B808DFF68F9</vt:lpwstr>
  </property>
</Properties>
</file>