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555CF" w14:textId="119C4CE7" w:rsidR="0058535B" w:rsidRPr="00BC5B45" w:rsidRDefault="008B1883" w:rsidP="00EA1274">
      <w:pPr>
        <w:pStyle w:val="Title"/>
      </w:pPr>
      <w:r>
        <w:t>Trial</w:t>
      </w:r>
      <w:r w:rsidR="008D2B1E">
        <w:t xml:space="preserve"> Plan</w:t>
      </w:r>
      <w:r>
        <w:t xml:space="preserve"> and Agreement</w:t>
      </w:r>
    </w:p>
    <w:p w14:paraId="5B38F3EF" w14:textId="5C861609" w:rsidR="00714A6E" w:rsidRPr="00821995" w:rsidRDefault="00714A6E" w:rsidP="00714A6E">
      <w:pPr>
        <w:pStyle w:val="Subtitle"/>
      </w:pPr>
      <w:r w:rsidRPr="00821995">
        <w:rPr>
          <w:highlight w:val="cyan"/>
        </w:rPr>
        <w:t>Project Name</w:t>
      </w:r>
    </w:p>
    <w:p w14:paraId="32F2FC14" w14:textId="6AE23A10" w:rsidR="00714A6E" w:rsidRPr="00A105AA" w:rsidRDefault="00714A6E" w:rsidP="00714A6E">
      <w:pPr>
        <w:pStyle w:val="Subtitle"/>
      </w:pPr>
      <w:r w:rsidRPr="00821995">
        <w:rPr>
          <w:highlight w:val="cyan"/>
        </w:rPr>
        <w:t>Delivery Contractor</w:t>
      </w:r>
    </w:p>
    <w:p w14:paraId="5CA652B3" w14:textId="77777777" w:rsidR="00DE36A0" w:rsidRDefault="00DE36A0" w:rsidP="00880EB5"/>
    <w:p w14:paraId="4C2E525F" w14:textId="77777777" w:rsidR="00195732" w:rsidRDefault="00195732" w:rsidP="00880EB5"/>
    <w:p w14:paraId="2BDE1A32" w14:textId="77777777" w:rsidR="00195732" w:rsidRDefault="00195732" w:rsidP="00880EB5"/>
    <w:p w14:paraId="14A1846B" w14:textId="77777777" w:rsidR="00DE36A0" w:rsidRDefault="00DE36A0" w:rsidP="00880EB5"/>
    <w:tbl>
      <w:tblPr>
        <w:tblStyle w:val="TableGrid"/>
        <w:tblW w:w="0" w:type="auto"/>
        <w:tblInd w:w="619" w:type="dxa"/>
        <w:tblLook w:val="04A0" w:firstRow="1" w:lastRow="0" w:firstColumn="1" w:lastColumn="0" w:noHBand="0" w:noVBand="1"/>
      </w:tblPr>
      <w:tblGrid>
        <w:gridCol w:w="2065"/>
        <w:gridCol w:w="5103"/>
      </w:tblGrid>
      <w:tr w:rsidR="00380C1A" w:rsidRPr="000B7B7E" w14:paraId="329C4C9A" w14:textId="77777777" w:rsidTr="2F6BFE96">
        <w:tc>
          <w:tcPr>
            <w:tcW w:w="2065" w:type="dxa"/>
            <w:shd w:val="clear" w:color="auto" w:fill="F2F2F2" w:themeFill="background1" w:themeFillShade="F2"/>
          </w:tcPr>
          <w:p w14:paraId="21376D2F" w14:textId="567B66BD" w:rsidR="00380C1A" w:rsidRPr="00880EB5" w:rsidRDefault="003557C2" w:rsidP="004304CD">
            <w:pPr>
              <w:spacing w:before="30" w:after="30"/>
              <w:ind w:left="0"/>
              <w:rPr>
                <w:sz w:val="19"/>
                <w:szCs w:val="19"/>
              </w:rPr>
            </w:pPr>
            <w:r>
              <w:rPr>
                <w:sz w:val="19"/>
                <w:szCs w:val="19"/>
              </w:rPr>
              <w:t>Document Number:</w:t>
            </w:r>
          </w:p>
        </w:tc>
        <w:tc>
          <w:tcPr>
            <w:tcW w:w="5103" w:type="dxa"/>
          </w:tcPr>
          <w:p w14:paraId="6664584C" w14:textId="7FA31822" w:rsidR="00380C1A" w:rsidRPr="00386BB2" w:rsidRDefault="001850EB" w:rsidP="004304CD">
            <w:pPr>
              <w:spacing w:before="30" w:after="30"/>
              <w:ind w:left="0"/>
              <w:rPr>
                <w:sz w:val="19"/>
                <w:szCs w:val="19"/>
                <w:highlight w:val="yellow"/>
              </w:rPr>
            </w:pPr>
            <w:r w:rsidRPr="00821995">
              <w:rPr>
                <w:sz w:val="19"/>
                <w:szCs w:val="19"/>
                <w:highlight w:val="cyan"/>
              </w:rPr>
              <w:t>#</w:t>
            </w:r>
          </w:p>
        </w:tc>
      </w:tr>
      <w:tr w:rsidR="00821995" w:rsidRPr="000B7B7E" w14:paraId="49E1ED80" w14:textId="77777777" w:rsidTr="2F6BFE96">
        <w:tc>
          <w:tcPr>
            <w:tcW w:w="2065" w:type="dxa"/>
            <w:shd w:val="clear" w:color="auto" w:fill="F2F2F2" w:themeFill="background1" w:themeFillShade="F2"/>
          </w:tcPr>
          <w:p w14:paraId="3133867D" w14:textId="615C3AF4" w:rsidR="00821995" w:rsidRPr="00880EB5" w:rsidRDefault="00821995" w:rsidP="00821995">
            <w:pPr>
              <w:spacing w:before="30" w:after="30"/>
              <w:ind w:left="0"/>
              <w:rPr>
                <w:sz w:val="19"/>
                <w:szCs w:val="19"/>
              </w:rPr>
            </w:pPr>
            <w:r>
              <w:rPr>
                <w:sz w:val="19"/>
                <w:szCs w:val="19"/>
              </w:rPr>
              <w:t>Revision:</w:t>
            </w:r>
          </w:p>
        </w:tc>
        <w:tc>
          <w:tcPr>
            <w:tcW w:w="5103" w:type="dxa"/>
          </w:tcPr>
          <w:p w14:paraId="20BB3B62" w14:textId="550A99AC" w:rsidR="00821995" w:rsidRPr="00386BB2" w:rsidRDefault="00000000" w:rsidP="00821995">
            <w:pPr>
              <w:pStyle w:val="Rev"/>
              <w:rPr>
                <w:highlight w:val="yellow"/>
              </w:rPr>
            </w:pPr>
            <w:sdt>
              <w:sdtPr>
                <w:rPr>
                  <w:highlight w:val="cyan"/>
                </w:rPr>
                <w:id w:val="1900009199"/>
                <w:placeholder>
                  <w:docPart w:val="3B8357AF918C48FF9A84665F5DF89ACD"/>
                </w:placeholder>
                <w:dropDownList>
                  <w:listItem w:displayText="A" w:value="A"/>
                  <w:listItem w:displayText="B" w:value="B"/>
                  <w:listItem w:displayText="C" w:value="C"/>
                  <w:listItem w:displayText="D" w:value="D"/>
                  <w:listItem w:displayText="E" w:value="E"/>
                  <w:listItem w:displayText="F" w:value="F"/>
                  <w:listItem w:displayText="G" w:value="G"/>
                  <w:listItem w:displayText="H" w:value="H"/>
                  <w:listItem w:displayText="1" w:value="1"/>
                  <w:listItem w:displayText="2" w:value="2"/>
                  <w:listItem w:displayText="3" w:value="3"/>
                  <w:listItem w:displayText="4" w:value="4"/>
                </w:dropDownList>
              </w:sdtPr>
              <w:sdtContent>
                <w:r w:rsidR="00821995" w:rsidRPr="001D4A4A">
                  <w:rPr>
                    <w:highlight w:val="cyan"/>
                  </w:rPr>
                  <w:t>A</w:t>
                </w:r>
              </w:sdtContent>
            </w:sdt>
          </w:p>
        </w:tc>
      </w:tr>
      <w:tr w:rsidR="00821995" w:rsidRPr="000B7B7E" w14:paraId="014CA048" w14:textId="77777777" w:rsidTr="2F6BFE96">
        <w:tc>
          <w:tcPr>
            <w:tcW w:w="2065" w:type="dxa"/>
            <w:shd w:val="clear" w:color="auto" w:fill="F2F2F2" w:themeFill="background1" w:themeFillShade="F2"/>
          </w:tcPr>
          <w:p w14:paraId="7B612B9A" w14:textId="74DDFBAE" w:rsidR="00821995" w:rsidRPr="00880EB5" w:rsidRDefault="00821995" w:rsidP="00821995">
            <w:pPr>
              <w:spacing w:before="30" w:after="30"/>
              <w:ind w:left="0"/>
              <w:rPr>
                <w:sz w:val="19"/>
                <w:szCs w:val="19"/>
              </w:rPr>
            </w:pPr>
            <w:r>
              <w:rPr>
                <w:sz w:val="19"/>
                <w:szCs w:val="19"/>
              </w:rPr>
              <w:t>Date:</w:t>
            </w:r>
          </w:p>
        </w:tc>
        <w:tc>
          <w:tcPr>
            <w:tcW w:w="5103" w:type="dxa"/>
          </w:tcPr>
          <w:p w14:paraId="59D2A68F" w14:textId="2788D37F" w:rsidR="00821995" w:rsidRPr="00386BB2" w:rsidRDefault="00000000" w:rsidP="2F6BFE96">
            <w:pPr>
              <w:pStyle w:val="RevDate"/>
              <w:rPr>
                <w:highlight w:val="cyan"/>
              </w:rPr>
            </w:pPr>
            <w:sdt>
              <w:sdtPr>
                <w:rPr>
                  <w:highlight w:val="cyan"/>
                </w:rPr>
                <w:id w:val="1452205817"/>
                <w:placeholder>
                  <w:docPart w:val="1AA96624A4CB4B4DB8E2276CB6350EBF"/>
                </w:placeholder>
                <w:date w:fullDate="2024-11-01T00:00:00Z">
                  <w:dateFormat w:val="dddd, d MMMM yyyy"/>
                  <w:lid w:val="en-AU"/>
                  <w:storeMappedDataAs w:val="dateTime"/>
                  <w:calendar w:val="gregorian"/>
                </w:date>
              </w:sdtPr>
              <w:sdtContent>
                <w:r w:rsidR="00834E42">
                  <w:rPr>
                    <w:highlight w:val="cyan"/>
                  </w:rPr>
                  <w:t>Friday, 1 November 2024</w:t>
                </w:r>
              </w:sdtContent>
            </w:sdt>
          </w:p>
        </w:tc>
      </w:tr>
      <w:tr w:rsidR="00821995" w:rsidRPr="000B7B7E" w14:paraId="6CEBE08B" w14:textId="77777777" w:rsidTr="2F6BFE96">
        <w:tc>
          <w:tcPr>
            <w:tcW w:w="2065" w:type="dxa"/>
            <w:shd w:val="clear" w:color="auto" w:fill="F2F2F2" w:themeFill="background1" w:themeFillShade="F2"/>
          </w:tcPr>
          <w:p w14:paraId="73ADA5F2" w14:textId="1AB83152" w:rsidR="00821995" w:rsidRPr="00880EB5" w:rsidRDefault="00821995" w:rsidP="00821995">
            <w:pPr>
              <w:spacing w:before="30" w:after="30"/>
              <w:ind w:left="0"/>
              <w:rPr>
                <w:sz w:val="19"/>
                <w:szCs w:val="19"/>
              </w:rPr>
            </w:pPr>
            <w:r>
              <w:rPr>
                <w:sz w:val="19"/>
                <w:szCs w:val="19"/>
              </w:rPr>
              <w:t>Document Status:</w:t>
            </w:r>
          </w:p>
        </w:tc>
        <w:tc>
          <w:tcPr>
            <w:tcW w:w="5103" w:type="dxa"/>
          </w:tcPr>
          <w:p w14:paraId="67C4332B" w14:textId="5D8D6926" w:rsidR="00821995" w:rsidRPr="00386BB2" w:rsidRDefault="00000000" w:rsidP="00821995">
            <w:pPr>
              <w:spacing w:before="30" w:after="30"/>
              <w:ind w:left="0"/>
              <w:rPr>
                <w:sz w:val="19"/>
                <w:szCs w:val="19"/>
                <w:highlight w:val="yellow"/>
              </w:rPr>
            </w:pPr>
            <w:sdt>
              <w:sdtPr>
                <w:rPr>
                  <w:sz w:val="19"/>
                  <w:szCs w:val="19"/>
                  <w:highlight w:val="cyan"/>
                </w:rPr>
                <w:id w:val="-1815710025"/>
                <w:placeholder>
                  <w:docPart w:val="43770975863A444B89D9A6CCCCAA47ED"/>
                </w:placeholder>
                <w15:color w:val="000000"/>
                <w:dropDownList>
                  <w:listItem w:displayText="PRELIMINARY DRAFT" w:value="PRELIMINARY DRAFT"/>
                  <w:listItem w:displayText="PROCUREMENT DRAFT" w:value="PROCUREMENT DRAFT"/>
                  <w:listItem w:displayText="FINAL PROCUREMENT DRAFT" w:value="FINAL PROCUREMENT DRAFT"/>
                  <w:listItem w:displayText="DELIVERY DRAFT" w:value="DELIVERY DRAFT"/>
                  <w:listItem w:displayText="APPROVED FINAL" w:value="APPROVED FINAL"/>
                  <w:listItem w:displayText="ANNUAL REVIEW" w:value="ANNUAL REVIEW"/>
                </w:dropDownList>
              </w:sdtPr>
              <w:sdtContent>
                <w:r w:rsidR="005A546F">
                  <w:rPr>
                    <w:sz w:val="19"/>
                    <w:szCs w:val="19"/>
                    <w:highlight w:val="cyan"/>
                  </w:rPr>
                  <w:t>PRELIMINARY DRAFT</w:t>
                </w:r>
              </w:sdtContent>
            </w:sdt>
          </w:p>
        </w:tc>
      </w:tr>
      <w:tr w:rsidR="00BA1F2C" w:rsidRPr="000B7B7E" w14:paraId="0365F12B" w14:textId="77777777" w:rsidTr="2F6BFE96">
        <w:tc>
          <w:tcPr>
            <w:tcW w:w="2065" w:type="dxa"/>
            <w:shd w:val="clear" w:color="auto" w:fill="F2F2F2" w:themeFill="background1" w:themeFillShade="F2"/>
          </w:tcPr>
          <w:p w14:paraId="1CA28B59" w14:textId="3AD075C5" w:rsidR="00BA1F2C" w:rsidRDefault="00BA1F2C" w:rsidP="00821995">
            <w:pPr>
              <w:spacing w:before="30" w:after="30"/>
              <w:ind w:left="0"/>
              <w:rPr>
                <w:sz w:val="19"/>
                <w:szCs w:val="19"/>
              </w:rPr>
            </w:pPr>
            <w:r>
              <w:rPr>
                <w:sz w:val="19"/>
                <w:szCs w:val="19"/>
              </w:rPr>
              <w:t>Prepared by:</w:t>
            </w:r>
          </w:p>
        </w:tc>
        <w:tc>
          <w:tcPr>
            <w:tcW w:w="5103" w:type="dxa"/>
          </w:tcPr>
          <w:p w14:paraId="22C890C1" w14:textId="687C0123" w:rsidR="00BA1F2C" w:rsidRDefault="00BA1F2C" w:rsidP="00821995">
            <w:pPr>
              <w:spacing w:before="30" w:after="30"/>
              <w:ind w:left="0"/>
              <w:rPr>
                <w:sz w:val="19"/>
                <w:szCs w:val="19"/>
                <w:highlight w:val="cyan"/>
              </w:rPr>
            </w:pPr>
            <w:r>
              <w:rPr>
                <w:sz w:val="19"/>
                <w:szCs w:val="19"/>
                <w:highlight w:val="cyan"/>
              </w:rPr>
              <w:t>Name/Team</w:t>
            </w:r>
          </w:p>
        </w:tc>
      </w:tr>
    </w:tbl>
    <w:p w14:paraId="1E14D580" w14:textId="77777777" w:rsidR="00195732" w:rsidRDefault="00195732" w:rsidP="00880EB5"/>
    <w:p w14:paraId="1E25D5C8" w14:textId="4EE2CF69" w:rsidR="004615F2" w:rsidRDefault="004615F2">
      <w:pPr>
        <w:spacing w:before="0" w:after="0"/>
        <w:ind w:left="0"/>
      </w:pPr>
      <w:r>
        <w:br w:type="page"/>
      </w:r>
    </w:p>
    <w:p w14:paraId="5CBBC31C" w14:textId="09B236D3" w:rsidR="001850EB" w:rsidRPr="00A05830" w:rsidRDefault="006239E0" w:rsidP="00880EB5">
      <w:pPr>
        <w:rPr>
          <w:b/>
          <w:bCs/>
          <w:sz w:val="32"/>
          <w:szCs w:val="32"/>
        </w:rPr>
      </w:pPr>
      <w:r w:rsidRPr="00A05830">
        <w:rPr>
          <w:b/>
          <w:bCs/>
          <w:sz w:val="32"/>
          <w:szCs w:val="32"/>
        </w:rPr>
        <w:lastRenderedPageBreak/>
        <w:t>DOCUMENT AND VERSION STATUS</w:t>
      </w:r>
    </w:p>
    <w:p w14:paraId="0E68BE5B" w14:textId="2CA0D3D5" w:rsidR="00F422FC" w:rsidRPr="00EA374B" w:rsidRDefault="00E308E1" w:rsidP="00EA374B">
      <w:pPr>
        <w:rPr>
          <w:sz w:val="28"/>
          <w:szCs w:val="28"/>
        </w:rPr>
      </w:pPr>
      <w:r w:rsidRPr="00A05830">
        <w:rPr>
          <w:sz w:val="28"/>
          <w:szCs w:val="28"/>
        </w:rPr>
        <w:t>TEMPLATE VERSION</w:t>
      </w:r>
    </w:p>
    <w:tbl>
      <w:tblPr>
        <w:tblStyle w:val="TableGrid"/>
        <w:tblW w:w="0" w:type="auto"/>
        <w:tblInd w:w="567" w:type="dxa"/>
        <w:tblLook w:val="04A0" w:firstRow="1" w:lastRow="0" w:firstColumn="1" w:lastColumn="0" w:noHBand="0" w:noVBand="1"/>
      </w:tblPr>
      <w:tblGrid>
        <w:gridCol w:w="1167"/>
        <w:gridCol w:w="6341"/>
        <w:gridCol w:w="1128"/>
      </w:tblGrid>
      <w:tr w:rsidR="00E32F33" w14:paraId="65325CFE" w14:textId="77777777" w:rsidTr="77BDFADC">
        <w:tc>
          <w:tcPr>
            <w:tcW w:w="1167" w:type="dxa"/>
            <w:shd w:val="clear" w:color="auto" w:fill="BFBFBF" w:themeFill="background1" w:themeFillShade="BF"/>
          </w:tcPr>
          <w:p w14:paraId="45035B1E" w14:textId="124381DC" w:rsidR="00E32F33" w:rsidRDefault="007D43C1" w:rsidP="00E32F33">
            <w:pPr>
              <w:spacing w:before="30" w:after="30"/>
              <w:ind w:left="0"/>
            </w:pPr>
            <w:r>
              <w:t>TEMPLATE VERSION</w:t>
            </w:r>
          </w:p>
        </w:tc>
        <w:tc>
          <w:tcPr>
            <w:tcW w:w="6341" w:type="dxa"/>
            <w:shd w:val="clear" w:color="auto" w:fill="BFBFBF" w:themeFill="background1" w:themeFillShade="BF"/>
          </w:tcPr>
          <w:p w14:paraId="2CCB785F" w14:textId="7B33F88A" w:rsidR="00E32F33" w:rsidRDefault="007D43C1" w:rsidP="00E32F33">
            <w:pPr>
              <w:spacing w:before="30" w:after="30"/>
              <w:ind w:left="0"/>
            </w:pPr>
            <w:r>
              <w:t>DETAILS</w:t>
            </w:r>
          </w:p>
        </w:tc>
        <w:tc>
          <w:tcPr>
            <w:tcW w:w="1128" w:type="dxa"/>
            <w:shd w:val="clear" w:color="auto" w:fill="BFBFBF" w:themeFill="background1" w:themeFillShade="BF"/>
          </w:tcPr>
          <w:p w14:paraId="14D5B2A0" w14:textId="33AC02F6" w:rsidR="00E32F33" w:rsidRDefault="007D43C1" w:rsidP="00E32F33">
            <w:pPr>
              <w:spacing w:before="30" w:after="30"/>
              <w:ind w:left="0"/>
            </w:pPr>
            <w:r>
              <w:t>DATE</w:t>
            </w:r>
          </w:p>
        </w:tc>
      </w:tr>
      <w:tr w:rsidR="00E32F33" w14:paraId="0D295BFF" w14:textId="77777777" w:rsidTr="77BDFADC">
        <w:tc>
          <w:tcPr>
            <w:tcW w:w="1167" w:type="dxa"/>
            <w:shd w:val="clear" w:color="auto" w:fill="F2F2F2" w:themeFill="background1" w:themeFillShade="F2"/>
          </w:tcPr>
          <w:p w14:paraId="5826774E" w14:textId="1A87F3EE" w:rsidR="00E32F33" w:rsidRDefault="005435EC" w:rsidP="00E32F33">
            <w:pPr>
              <w:spacing w:before="30" w:after="30"/>
              <w:ind w:left="0"/>
            </w:pPr>
            <w:r>
              <w:t>T-</w:t>
            </w:r>
            <w:r w:rsidR="008B1883">
              <w:t>1</w:t>
            </w:r>
            <w:r>
              <w:t>.0</w:t>
            </w:r>
          </w:p>
        </w:tc>
        <w:tc>
          <w:tcPr>
            <w:tcW w:w="6341" w:type="dxa"/>
          </w:tcPr>
          <w:p w14:paraId="56BBCEEA" w14:textId="0EBE1EE9" w:rsidR="00E32F33" w:rsidRDefault="007D43C1" w:rsidP="00E32F33">
            <w:pPr>
              <w:spacing w:before="30" w:after="30"/>
              <w:ind w:left="0"/>
            </w:pPr>
            <w:r>
              <w:t xml:space="preserve">Template – </w:t>
            </w:r>
            <w:r w:rsidR="00A750D7">
              <w:t>November</w:t>
            </w:r>
            <w:r w:rsidR="008B1883">
              <w:t xml:space="preserve"> 2024</w:t>
            </w:r>
          </w:p>
        </w:tc>
        <w:tc>
          <w:tcPr>
            <w:tcW w:w="1128" w:type="dxa"/>
          </w:tcPr>
          <w:p w14:paraId="7DFDD034" w14:textId="408F9CA9" w:rsidR="00E32F33" w:rsidRDefault="008B1883" w:rsidP="00E32F33">
            <w:pPr>
              <w:spacing w:before="30" w:after="30"/>
              <w:ind w:left="0"/>
            </w:pPr>
            <w:r w:rsidRPr="00182497">
              <w:rPr>
                <w:highlight w:val="cyan"/>
              </w:rPr>
              <w:t>XX/XX/XX</w:t>
            </w:r>
          </w:p>
        </w:tc>
      </w:tr>
      <w:tr w:rsidR="005A546F" w14:paraId="15F809B6" w14:textId="77777777" w:rsidTr="77BDFADC">
        <w:tc>
          <w:tcPr>
            <w:tcW w:w="1167" w:type="dxa"/>
            <w:shd w:val="clear" w:color="auto" w:fill="F2F2F2" w:themeFill="background1" w:themeFillShade="F2"/>
          </w:tcPr>
          <w:p w14:paraId="6CC9C563" w14:textId="11570CD7" w:rsidR="005A546F" w:rsidRDefault="005A546F" w:rsidP="00E32F33">
            <w:pPr>
              <w:spacing w:before="30" w:after="30"/>
              <w:ind w:left="0"/>
            </w:pPr>
            <w:r>
              <w:t>T-</w:t>
            </w:r>
            <w:r w:rsidR="008B1883">
              <w:t>1</w:t>
            </w:r>
            <w:r>
              <w:t>.1</w:t>
            </w:r>
          </w:p>
        </w:tc>
        <w:tc>
          <w:tcPr>
            <w:tcW w:w="6341" w:type="dxa"/>
          </w:tcPr>
          <w:p w14:paraId="13A64574" w14:textId="77777777" w:rsidR="005A546F" w:rsidRDefault="005A546F" w:rsidP="00E32F33">
            <w:pPr>
              <w:spacing w:before="30" w:after="30"/>
              <w:ind w:left="0"/>
            </w:pPr>
          </w:p>
        </w:tc>
        <w:tc>
          <w:tcPr>
            <w:tcW w:w="1128" w:type="dxa"/>
          </w:tcPr>
          <w:p w14:paraId="6CC32890" w14:textId="77777777" w:rsidR="005A546F" w:rsidRDefault="005A546F" w:rsidP="00E32F33">
            <w:pPr>
              <w:spacing w:before="30" w:after="30"/>
              <w:ind w:left="0"/>
            </w:pPr>
          </w:p>
        </w:tc>
      </w:tr>
    </w:tbl>
    <w:p w14:paraId="10C7C9C4" w14:textId="420ACA27" w:rsidR="006F6402" w:rsidRDefault="006F6402" w:rsidP="006F6402">
      <w:pPr>
        <w:rPr>
          <w:sz w:val="28"/>
          <w:szCs w:val="28"/>
        </w:rPr>
      </w:pPr>
      <w:r>
        <w:rPr>
          <w:sz w:val="28"/>
          <w:szCs w:val="28"/>
        </w:rPr>
        <w:t>DOC</w:t>
      </w:r>
      <w:r w:rsidR="00C9757B">
        <w:rPr>
          <w:sz w:val="28"/>
          <w:szCs w:val="28"/>
        </w:rPr>
        <w:t>UMENT STATUS</w:t>
      </w:r>
    </w:p>
    <w:p w14:paraId="1EE4A3AA" w14:textId="03BCF14B" w:rsidR="00943D70" w:rsidRDefault="00687037" w:rsidP="006F6402">
      <w:r>
        <w:t xml:space="preserve">The document status will be updated as the </w:t>
      </w:r>
      <w:r w:rsidR="00914899" w:rsidRPr="00914899">
        <w:t xml:space="preserve">Trial Plan and </w:t>
      </w:r>
      <w:r w:rsidR="005A73D6" w:rsidRPr="00914899">
        <w:t>Agreement</w:t>
      </w:r>
      <w:r w:rsidR="005A73D6">
        <w:t xml:space="preserve"> is</w:t>
      </w:r>
      <w:r>
        <w:t xml:space="preserve"> developed. The stages are outlined as follows: </w:t>
      </w:r>
    </w:p>
    <w:tbl>
      <w:tblPr>
        <w:tblStyle w:val="TableGrid"/>
        <w:tblW w:w="8642" w:type="dxa"/>
        <w:tblInd w:w="567" w:type="dxa"/>
        <w:tblLook w:val="04A0" w:firstRow="1" w:lastRow="0" w:firstColumn="1" w:lastColumn="0" w:noHBand="0" w:noVBand="1"/>
      </w:tblPr>
      <w:tblGrid>
        <w:gridCol w:w="1962"/>
        <w:gridCol w:w="1077"/>
        <w:gridCol w:w="5603"/>
      </w:tblGrid>
      <w:tr w:rsidR="00CD0AFD" w14:paraId="7A19E423" w14:textId="77777777" w:rsidTr="00CD0AFD">
        <w:tc>
          <w:tcPr>
            <w:tcW w:w="1962" w:type="dxa"/>
            <w:shd w:val="clear" w:color="auto" w:fill="BFBFBF" w:themeFill="background1" w:themeFillShade="BF"/>
          </w:tcPr>
          <w:p w14:paraId="267F9757" w14:textId="3761CBB7" w:rsidR="00CD0AFD" w:rsidRDefault="00CD0AFD">
            <w:pPr>
              <w:spacing w:before="30" w:after="30"/>
              <w:ind w:left="0"/>
            </w:pPr>
            <w:r>
              <w:t>DOCUMENT STATUS</w:t>
            </w:r>
          </w:p>
        </w:tc>
        <w:tc>
          <w:tcPr>
            <w:tcW w:w="1077" w:type="dxa"/>
            <w:shd w:val="clear" w:color="auto" w:fill="BFBFBF" w:themeFill="background1" w:themeFillShade="BF"/>
          </w:tcPr>
          <w:p w14:paraId="01A5FF54" w14:textId="4048D1A7" w:rsidR="00CD0AFD" w:rsidRDefault="00CD0AFD">
            <w:pPr>
              <w:spacing w:before="30" w:after="30"/>
              <w:ind w:left="0"/>
            </w:pPr>
            <w:r>
              <w:t>REVISION DETAILS</w:t>
            </w:r>
          </w:p>
        </w:tc>
        <w:tc>
          <w:tcPr>
            <w:tcW w:w="5603" w:type="dxa"/>
            <w:shd w:val="clear" w:color="auto" w:fill="BFBFBF" w:themeFill="background1" w:themeFillShade="BF"/>
          </w:tcPr>
          <w:p w14:paraId="5C763FE9" w14:textId="5351BBFF" w:rsidR="00CD0AFD" w:rsidRDefault="00CD0AFD">
            <w:pPr>
              <w:spacing w:before="30" w:after="30"/>
              <w:ind w:left="0"/>
            </w:pPr>
            <w:r>
              <w:t>DETAILS</w:t>
            </w:r>
          </w:p>
        </w:tc>
      </w:tr>
      <w:tr w:rsidR="00CD0AFD" w14:paraId="14393ADF" w14:textId="77777777" w:rsidTr="00CD0AFD">
        <w:tc>
          <w:tcPr>
            <w:tcW w:w="1962" w:type="dxa"/>
            <w:shd w:val="clear" w:color="auto" w:fill="F2F2F2" w:themeFill="background1" w:themeFillShade="F2"/>
          </w:tcPr>
          <w:p w14:paraId="12A9DDB2" w14:textId="6BECFCB5" w:rsidR="00CD0AFD" w:rsidRPr="00CD0AFD" w:rsidRDefault="00CD0AFD">
            <w:pPr>
              <w:spacing w:before="30" w:after="30"/>
              <w:ind w:left="0"/>
            </w:pPr>
            <w:r w:rsidRPr="00CD0AFD">
              <w:t xml:space="preserve">DRAFT PLAN </w:t>
            </w:r>
            <w:r w:rsidR="005D25CC">
              <w:t>(OPTIONAL)</w:t>
            </w:r>
          </w:p>
        </w:tc>
        <w:tc>
          <w:tcPr>
            <w:tcW w:w="1077" w:type="dxa"/>
          </w:tcPr>
          <w:p w14:paraId="535A14C6" w14:textId="5465FBE6" w:rsidR="00CD0AFD" w:rsidRPr="00CD0AFD" w:rsidRDefault="00CD0AFD">
            <w:pPr>
              <w:spacing w:before="30" w:after="30"/>
              <w:ind w:left="0"/>
            </w:pPr>
            <w:r w:rsidRPr="00CD0AFD">
              <w:t>A, B, C…</w:t>
            </w:r>
          </w:p>
        </w:tc>
        <w:tc>
          <w:tcPr>
            <w:tcW w:w="5603" w:type="dxa"/>
          </w:tcPr>
          <w:p w14:paraId="465DB6C3" w14:textId="2F1FAC9E" w:rsidR="00CD0AFD" w:rsidRPr="00CD0AFD" w:rsidRDefault="00CD0AFD">
            <w:pPr>
              <w:spacing w:before="30" w:after="30"/>
              <w:ind w:left="0"/>
            </w:pPr>
            <w:r w:rsidRPr="00CD0AFD">
              <w:t xml:space="preserve">Submission of </w:t>
            </w:r>
            <w:r w:rsidR="00A0676F">
              <w:t xml:space="preserve">Trial Plan (Section </w:t>
            </w:r>
            <w:r w:rsidR="00A0676F">
              <w:fldChar w:fldCharType="begin"/>
            </w:r>
            <w:r w:rsidR="00A0676F">
              <w:instrText xml:space="preserve"> REF _Ref175666591 \r \h </w:instrText>
            </w:r>
            <w:r w:rsidR="00A0676F">
              <w:fldChar w:fldCharType="separate"/>
            </w:r>
            <w:r w:rsidR="005D25CC">
              <w:t>2</w:t>
            </w:r>
            <w:r w:rsidR="00A0676F">
              <w:fldChar w:fldCharType="end"/>
            </w:r>
            <w:r w:rsidR="00A0676F">
              <w:t>)</w:t>
            </w:r>
            <w:r w:rsidRPr="00CD0AFD">
              <w:t xml:space="preserve"> to relevant stakeholders for review and input.</w:t>
            </w:r>
          </w:p>
        </w:tc>
      </w:tr>
      <w:tr w:rsidR="00CD0AFD" w14:paraId="1CCD940E" w14:textId="77777777" w:rsidTr="00CD0AFD">
        <w:tc>
          <w:tcPr>
            <w:tcW w:w="1962" w:type="dxa"/>
            <w:shd w:val="clear" w:color="auto" w:fill="F2F2F2" w:themeFill="background1" w:themeFillShade="F2"/>
          </w:tcPr>
          <w:p w14:paraId="4E5207C1" w14:textId="4C59D6B2" w:rsidR="00CD0AFD" w:rsidRPr="00CD0AFD" w:rsidRDefault="00CD0AFD">
            <w:pPr>
              <w:spacing w:before="30" w:after="30"/>
              <w:ind w:left="0"/>
            </w:pPr>
            <w:r w:rsidRPr="00CD0AFD">
              <w:t xml:space="preserve">DRAFT AGREEMENT </w:t>
            </w:r>
          </w:p>
        </w:tc>
        <w:tc>
          <w:tcPr>
            <w:tcW w:w="1077" w:type="dxa"/>
          </w:tcPr>
          <w:p w14:paraId="32CD913E" w14:textId="35919973" w:rsidR="00CD0AFD" w:rsidRPr="00CD0AFD" w:rsidRDefault="00C04032">
            <w:pPr>
              <w:spacing w:before="30" w:after="30"/>
              <w:ind w:left="0"/>
            </w:pPr>
            <w:r w:rsidRPr="00CD0AFD">
              <w:t>1, 2, 3….</w:t>
            </w:r>
          </w:p>
        </w:tc>
        <w:tc>
          <w:tcPr>
            <w:tcW w:w="5603" w:type="dxa"/>
          </w:tcPr>
          <w:p w14:paraId="719C046A" w14:textId="060181FD" w:rsidR="00CD0AFD" w:rsidRPr="00CD0AFD" w:rsidRDefault="00CD0AFD">
            <w:pPr>
              <w:spacing w:before="30" w:after="30"/>
              <w:ind w:left="0"/>
            </w:pPr>
            <w:r w:rsidRPr="00CD0AFD">
              <w:t xml:space="preserve">Submission of </w:t>
            </w:r>
            <w:r w:rsidR="00A0676F">
              <w:t xml:space="preserve">Trial Agreement (Section </w:t>
            </w:r>
            <w:r w:rsidR="00A0676F">
              <w:fldChar w:fldCharType="begin"/>
            </w:r>
            <w:r w:rsidR="00A0676F">
              <w:instrText xml:space="preserve"> REF _Ref175666605 \r \h </w:instrText>
            </w:r>
            <w:r w:rsidR="00A0676F">
              <w:fldChar w:fldCharType="separate"/>
            </w:r>
            <w:r w:rsidR="005D25CC">
              <w:t>3</w:t>
            </w:r>
            <w:r w:rsidR="00A0676F">
              <w:fldChar w:fldCharType="end"/>
            </w:r>
            <w:r w:rsidR="00A0676F">
              <w:t>)</w:t>
            </w:r>
            <w:r w:rsidRPr="00CD0AFD">
              <w:t xml:space="preserve">, </w:t>
            </w:r>
            <w:r w:rsidR="005D25CC">
              <w:t>for review</w:t>
            </w:r>
            <w:r w:rsidRPr="00CD0AFD">
              <w:t xml:space="preserve"> by relevant stakeholders (asset owner, delivery agency etc.)</w:t>
            </w:r>
          </w:p>
        </w:tc>
      </w:tr>
      <w:tr w:rsidR="00CD0AFD" w14:paraId="67C432FE" w14:textId="77777777" w:rsidTr="00CD0AFD">
        <w:tc>
          <w:tcPr>
            <w:tcW w:w="1962" w:type="dxa"/>
            <w:shd w:val="clear" w:color="auto" w:fill="F2F2F2" w:themeFill="background1" w:themeFillShade="F2"/>
          </w:tcPr>
          <w:p w14:paraId="5BFD14B2" w14:textId="35D1FB86" w:rsidR="00CD0AFD" w:rsidRPr="00CD0AFD" w:rsidRDefault="00CD0AFD">
            <w:pPr>
              <w:spacing w:before="30" w:after="30"/>
              <w:ind w:left="0"/>
            </w:pPr>
            <w:r w:rsidRPr="00CD0AFD">
              <w:t>UPDATED DRAFT AGREEMENT</w:t>
            </w:r>
          </w:p>
        </w:tc>
        <w:tc>
          <w:tcPr>
            <w:tcW w:w="1077" w:type="dxa"/>
          </w:tcPr>
          <w:p w14:paraId="637CE6E0" w14:textId="17B48536" w:rsidR="00CD0AFD" w:rsidRPr="00CD0AFD" w:rsidRDefault="00CD0AFD">
            <w:pPr>
              <w:spacing w:before="30" w:after="30"/>
              <w:ind w:left="0"/>
            </w:pPr>
            <w:r w:rsidRPr="00CD0AFD">
              <w:t>1, 2, 3….</w:t>
            </w:r>
          </w:p>
        </w:tc>
        <w:tc>
          <w:tcPr>
            <w:tcW w:w="5603" w:type="dxa"/>
          </w:tcPr>
          <w:p w14:paraId="5653CBF4" w14:textId="1CFFFF6C" w:rsidR="00CD0AFD" w:rsidRPr="00CD0AFD" w:rsidRDefault="00CD0AFD">
            <w:pPr>
              <w:spacing w:before="30" w:after="30"/>
              <w:ind w:left="0"/>
            </w:pPr>
            <w:r w:rsidRPr="00CD0AFD">
              <w:t>Submission of updated</w:t>
            </w:r>
            <w:r w:rsidR="00635DF6">
              <w:t xml:space="preserve"> document</w:t>
            </w:r>
            <w:r w:rsidRPr="00CD0AFD">
              <w:t>, as per any feedback received from approving agencies.</w:t>
            </w:r>
          </w:p>
        </w:tc>
      </w:tr>
      <w:tr w:rsidR="00CD0AFD" w14:paraId="1C079BD0" w14:textId="77777777" w:rsidTr="00CD0AFD">
        <w:tc>
          <w:tcPr>
            <w:tcW w:w="1962" w:type="dxa"/>
            <w:shd w:val="clear" w:color="auto" w:fill="F2F2F2" w:themeFill="background1" w:themeFillShade="F2"/>
          </w:tcPr>
          <w:p w14:paraId="4A093FDE" w14:textId="2BF493D6" w:rsidR="00CD0AFD" w:rsidRPr="00CD0AFD" w:rsidRDefault="00CD0AFD" w:rsidP="00632F8B">
            <w:pPr>
              <w:spacing w:before="30" w:after="30"/>
              <w:ind w:left="0"/>
            </w:pPr>
            <w:r w:rsidRPr="00CD0AFD">
              <w:t>APPROVED FINAL</w:t>
            </w:r>
          </w:p>
        </w:tc>
        <w:tc>
          <w:tcPr>
            <w:tcW w:w="1077" w:type="dxa"/>
          </w:tcPr>
          <w:p w14:paraId="0CF93D70" w14:textId="28F72902" w:rsidR="00CD0AFD" w:rsidRPr="00CD0AFD" w:rsidRDefault="00CD0AFD" w:rsidP="00632F8B">
            <w:pPr>
              <w:spacing w:before="30" w:after="30"/>
              <w:ind w:left="0"/>
            </w:pPr>
            <w:r w:rsidRPr="00CD0AFD">
              <w:t>1, 2, 3….</w:t>
            </w:r>
          </w:p>
        </w:tc>
        <w:tc>
          <w:tcPr>
            <w:tcW w:w="5603" w:type="dxa"/>
          </w:tcPr>
          <w:p w14:paraId="47C99937" w14:textId="5BAD2C38" w:rsidR="00CD0AFD" w:rsidRPr="00CD0AFD" w:rsidRDefault="00CD0AFD" w:rsidP="00632F8B">
            <w:pPr>
              <w:spacing w:before="30" w:after="30"/>
              <w:ind w:left="0"/>
            </w:pPr>
            <w:r w:rsidRPr="00CD0AFD">
              <w:t xml:space="preserve">Approved </w:t>
            </w:r>
            <w:r w:rsidR="00A0676F">
              <w:t>trial agreement.</w:t>
            </w:r>
          </w:p>
        </w:tc>
      </w:tr>
    </w:tbl>
    <w:p w14:paraId="2D89DE3B" w14:textId="10347EE1" w:rsidR="0063408D" w:rsidRPr="00A05830" w:rsidRDefault="0063408D" w:rsidP="00880EB5">
      <w:pPr>
        <w:rPr>
          <w:sz w:val="28"/>
          <w:szCs w:val="28"/>
        </w:rPr>
      </w:pPr>
      <w:r w:rsidRPr="00A05830">
        <w:rPr>
          <w:sz w:val="28"/>
          <w:szCs w:val="28"/>
        </w:rPr>
        <w:t>REVISION DETAILS</w:t>
      </w:r>
      <w:r w:rsidR="005D6634">
        <w:rPr>
          <w:sz w:val="28"/>
          <w:szCs w:val="28"/>
        </w:rPr>
        <w:t xml:space="preserve"> OF THIS PLAN</w:t>
      </w:r>
    </w:p>
    <w:tbl>
      <w:tblPr>
        <w:tblStyle w:val="TableGrid"/>
        <w:tblW w:w="0" w:type="auto"/>
        <w:tblInd w:w="567" w:type="dxa"/>
        <w:tblLook w:val="04A0" w:firstRow="1" w:lastRow="0" w:firstColumn="1" w:lastColumn="0" w:noHBand="0" w:noVBand="1"/>
      </w:tblPr>
      <w:tblGrid>
        <w:gridCol w:w="1121"/>
        <w:gridCol w:w="2276"/>
        <w:gridCol w:w="2544"/>
        <w:gridCol w:w="1639"/>
        <w:gridCol w:w="1056"/>
      </w:tblGrid>
      <w:tr w:rsidR="007C3A74" w14:paraId="70E3A659" w14:textId="77777777" w:rsidTr="007C3A74">
        <w:tc>
          <w:tcPr>
            <w:tcW w:w="1121" w:type="dxa"/>
            <w:shd w:val="clear" w:color="auto" w:fill="BFBFBF" w:themeFill="background1" w:themeFillShade="BF"/>
          </w:tcPr>
          <w:p w14:paraId="59935430" w14:textId="41A31F35" w:rsidR="007C3A74" w:rsidRDefault="007C3A74">
            <w:pPr>
              <w:spacing w:before="30" w:after="30"/>
              <w:ind w:left="0"/>
            </w:pPr>
            <w:r>
              <w:t>REVISION</w:t>
            </w:r>
          </w:p>
        </w:tc>
        <w:tc>
          <w:tcPr>
            <w:tcW w:w="2276" w:type="dxa"/>
            <w:shd w:val="clear" w:color="auto" w:fill="BFBFBF" w:themeFill="background1" w:themeFillShade="BF"/>
          </w:tcPr>
          <w:p w14:paraId="0411889D" w14:textId="630BFCA9" w:rsidR="007C3A74" w:rsidRDefault="007C3A74">
            <w:pPr>
              <w:spacing w:before="30" w:after="30"/>
              <w:ind w:left="0"/>
            </w:pPr>
            <w:r>
              <w:t>DOCUMENT STATUS</w:t>
            </w:r>
          </w:p>
        </w:tc>
        <w:tc>
          <w:tcPr>
            <w:tcW w:w="2544" w:type="dxa"/>
            <w:shd w:val="clear" w:color="auto" w:fill="BFBFBF" w:themeFill="background1" w:themeFillShade="BF"/>
          </w:tcPr>
          <w:p w14:paraId="4B311971" w14:textId="795D3D89" w:rsidR="007C3A74" w:rsidRDefault="007C3A74">
            <w:pPr>
              <w:spacing w:before="30" w:after="30"/>
              <w:ind w:left="0"/>
            </w:pPr>
            <w:r>
              <w:t>DETAILS</w:t>
            </w:r>
          </w:p>
        </w:tc>
        <w:tc>
          <w:tcPr>
            <w:tcW w:w="1639" w:type="dxa"/>
            <w:shd w:val="clear" w:color="auto" w:fill="BFBFBF" w:themeFill="background1" w:themeFillShade="BF"/>
          </w:tcPr>
          <w:p w14:paraId="75707D19" w14:textId="38A27361" w:rsidR="007C3A74" w:rsidRDefault="007C3A74">
            <w:pPr>
              <w:spacing w:before="30" w:after="30"/>
              <w:ind w:left="0"/>
            </w:pPr>
            <w:r>
              <w:t>AUTHOR</w:t>
            </w:r>
          </w:p>
        </w:tc>
        <w:tc>
          <w:tcPr>
            <w:tcW w:w="1056" w:type="dxa"/>
            <w:shd w:val="clear" w:color="auto" w:fill="BFBFBF" w:themeFill="background1" w:themeFillShade="BF"/>
          </w:tcPr>
          <w:p w14:paraId="2FB293FA" w14:textId="557E9D97" w:rsidR="007C3A74" w:rsidRDefault="007C3A74">
            <w:pPr>
              <w:spacing w:before="30" w:after="30"/>
              <w:ind w:left="0"/>
            </w:pPr>
            <w:r>
              <w:t>DATE</w:t>
            </w:r>
          </w:p>
        </w:tc>
      </w:tr>
      <w:tr w:rsidR="007C3A74" w14:paraId="7DE65252" w14:textId="77777777" w:rsidTr="007C3A74">
        <w:tc>
          <w:tcPr>
            <w:tcW w:w="1121" w:type="dxa"/>
            <w:shd w:val="clear" w:color="auto" w:fill="F2F2F2" w:themeFill="background1" w:themeFillShade="F2"/>
          </w:tcPr>
          <w:p w14:paraId="68719DF0" w14:textId="0B5D36BE" w:rsidR="007C3A74" w:rsidRPr="0028140B" w:rsidRDefault="007C3A74">
            <w:pPr>
              <w:spacing w:before="30" w:after="30"/>
              <w:ind w:left="0"/>
              <w:rPr>
                <w:highlight w:val="cyan"/>
              </w:rPr>
            </w:pPr>
            <w:r w:rsidRPr="0028140B">
              <w:rPr>
                <w:highlight w:val="cyan"/>
              </w:rPr>
              <w:t>A</w:t>
            </w:r>
          </w:p>
        </w:tc>
        <w:tc>
          <w:tcPr>
            <w:tcW w:w="2276" w:type="dxa"/>
          </w:tcPr>
          <w:p w14:paraId="69C4F8E5" w14:textId="0E5C4D7B" w:rsidR="007C3A74" w:rsidRPr="0028140B" w:rsidRDefault="007C3A74">
            <w:pPr>
              <w:spacing w:before="30" w:after="30"/>
              <w:ind w:left="0"/>
              <w:rPr>
                <w:highlight w:val="cyan"/>
              </w:rPr>
            </w:pPr>
            <w:r w:rsidRPr="0028140B">
              <w:rPr>
                <w:highlight w:val="cyan"/>
              </w:rPr>
              <w:t xml:space="preserve">PROCUREMENT DRAFT </w:t>
            </w:r>
          </w:p>
        </w:tc>
        <w:tc>
          <w:tcPr>
            <w:tcW w:w="2544" w:type="dxa"/>
          </w:tcPr>
          <w:p w14:paraId="386AF11C" w14:textId="77777777" w:rsidR="007C3A74" w:rsidRPr="0028140B" w:rsidRDefault="007C3A74">
            <w:pPr>
              <w:spacing w:before="30" w:after="30"/>
              <w:ind w:left="0"/>
              <w:rPr>
                <w:highlight w:val="cyan"/>
              </w:rPr>
            </w:pPr>
          </w:p>
        </w:tc>
        <w:tc>
          <w:tcPr>
            <w:tcW w:w="1639" w:type="dxa"/>
          </w:tcPr>
          <w:p w14:paraId="5AB21C46" w14:textId="795120F9" w:rsidR="007C3A74" w:rsidRPr="0028140B" w:rsidRDefault="007C3A74">
            <w:pPr>
              <w:spacing w:before="30" w:after="30"/>
              <w:ind w:left="0"/>
              <w:rPr>
                <w:highlight w:val="cyan"/>
              </w:rPr>
            </w:pPr>
            <w:r w:rsidRPr="0028140B">
              <w:rPr>
                <w:highlight w:val="cyan"/>
              </w:rPr>
              <w:t xml:space="preserve">Name </w:t>
            </w:r>
          </w:p>
        </w:tc>
        <w:tc>
          <w:tcPr>
            <w:tcW w:w="1056" w:type="dxa"/>
          </w:tcPr>
          <w:p w14:paraId="448D5AEF" w14:textId="189A8F8F" w:rsidR="007C3A74" w:rsidRPr="0028140B" w:rsidRDefault="007C3A74">
            <w:pPr>
              <w:spacing w:before="30" w:after="30"/>
              <w:ind w:left="0"/>
              <w:rPr>
                <w:highlight w:val="cyan"/>
              </w:rPr>
            </w:pPr>
            <w:r w:rsidRPr="0028140B">
              <w:rPr>
                <w:highlight w:val="cyan"/>
              </w:rPr>
              <w:t>01/10/22</w:t>
            </w:r>
          </w:p>
        </w:tc>
      </w:tr>
      <w:tr w:rsidR="007C3A74" w14:paraId="603A4290" w14:textId="77777777" w:rsidTr="007C3A74">
        <w:tc>
          <w:tcPr>
            <w:tcW w:w="1121" w:type="dxa"/>
            <w:shd w:val="clear" w:color="auto" w:fill="F2F2F2" w:themeFill="background1" w:themeFillShade="F2"/>
          </w:tcPr>
          <w:p w14:paraId="07F10948" w14:textId="77777777" w:rsidR="007C3A74" w:rsidRDefault="007C3A74">
            <w:pPr>
              <w:spacing w:before="30" w:after="30"/>
              <w:ind w:left="0"/>
            </w:pPr>
          </w:p>
        </w:tc>
        <w:tc>
          <w:tcPr>
            <w:tcW w:w="2276" w:type="dxa"/>
          </w:tcPr>
          <w:p w14:paraId="44FDBB70" w14:textId="77777777" w:rsidR="007C3A74" w:rsidRDefault="007C3A74">
            <w:pPr>
              <w:spacing w:before="30" w:after="30"/>
              <w:ind w:left="0"/>
            </w:pPr>
          </w:p>
        </w:tc>
        <w:tc>
          <w:tcPr>
            <w:tcW w:w="2544" w:type="dxa"/>
          </w:tcPr>
          <w:p w14:paraId="23282417" w14:textId="77777777" w:rsidR="007C3A74" w:rsidRDefault="007C3A74">
            <w:pPr>
              <w:spacing w:before="30" w:after="30"/>
              <w:ind w:left="0"/>
            </w:pPr>
          </w:p>
        </w:tc>
        <w:tc>
          <w:tcPr>
            <w:tcW w:w="1639" w:type="dxa"/>
          </w:tcPr>
          <w:p w14:paraId="7512439D" w14:textId="45A34202" w:rsidR="007C3A74" w:rsidRDefault="007C3A74">
            <w:pPr>
              <w:spacing w:before="30" w:after="30"/>
              <w:ind w:left="0"/>
            </w:pPr>
          </w:p>
        </w:tc>
        <w:tc>
          <w:tcPr>
            <w:tcW w:w="1056" w:type="dxa"/>
          </w:tcPr>
          <w:p w14:paraId="550C9EF0" w14:textId="5D25253B" w:rsidR="007C3A74" w:rsidRDefault="007C3A74">
            <w:pPr>
              <w:spacing w:before="30" w:after="30"/>
              <w:ind w:left="0"/>
            </w:pPr>
          </w:p>
        </w:tc>
      </w:tr>
    </w:tbl>
    <w:p w14:paraId="302F26BA" w14:textId="6C827923" w:rsidR="0063408D" w:rsidRDefault="00563387" w:rsidP="0028140B">
      <w:pPr>
        <w:keepNext/>
        <w:rPr>
          <w:sz w:val="28"/>
          <w:szCs w:val="28"/>
        </w:rPr>
      </w:pPr>
      <w:r>
        <w:rPr>
          <w:sz w:val="28"/>
          <w:szCs w:val="28"/>
        </w:rPr>
        <w:t>REVIEW AND APPROVAL</w:t>
      </w:r>
    </w:p>
    <w:tbl>
      <w:tblPr>
        <w:tblStyle w:val="TableGrid"/>
        <w:tblW w:w="0" w:type="auto"/>
        <w:tblInd w:w="567" w:type="dxa"/>
        <w:tblLook w:val="04A0" w:firstRow="1" w:lastRow="0" w:firstColumn="1" w:lastColumn="0" w:noHBand="0" w:noVBand="1"/>
      </w:tblPr>
      <w:tblGrid>
        <w:gridCol w:w="1555"/>
        <w:gridCol w:w="1884"/>
        <w:gridCol w:w="2519"/>
        <w:gridCol w:w="1625"/>
        <w:gridCol w:w="1053"/>
      </w:tblGrid>
      <w:tr w:rsidR="00547C09" w14:paraId="79F5D16C" w14:textId="77777777" w:rsidTr="00547C09">
        <w:tc>
          <w:tcPr>
            <w:tcW w:w="1555" w:type="dxa"/>
            <w:shd w:val="clear" w:color="auto" w:fill="BFBFBF" w:themeFill="background1" w:themeFillShade="BF"/>
          </w:tcPr>
          <w:p w14:paraId="396D8A85" w14:textId="1E006666" w:rsidR="00563387" w:rsidRDefault="00563387">
            <w:pPr>
              <w:spacing w:before="30" w:after="30"/>
              <w:ind w:left="0"/>
            </w:pPr>
            <w:r>
              <w:t>REVIEWER</w:t>
            </w:r>
          </w:p>
        </w:tc>
        <w:tc>
          <w:tcPr>
            <w:tcW w:w="1884" w:type="dxa"/>
            <w:shd w:val="clear" w:color="auto" w:fill="BFBFBF" w:themeFill="background1" w:themeFillShade="BF"/>
          </w:tcPr>
          <w:p w14:paraId="3A67D819" w14:textId="1C4DC2DD" w:rsidR="00563387" w:rsidRDefault="00547C09">
            <w:pPr>
              <w:spacing w:before="30" w:after="30"/>
              <w:ind w:left="0"/>
            </w:pPr>
            <w:r>
              <w:t>ROLE</w:t>
            </w:r>
          </w:p>
        </w:tc>
        <w:tc>
          <w:tcPr>
            <w:tcW w:w="2519" w:type="dxa"/>
            <w:shd w:val="clear" w:color="auto" w:fill="BFBFBF" w:themeFill="background1" w:themeFillShade="BF"/>
          </w:tcPr>
          <w:p w14:paraId="3CDA115F" w14:textId="30BE2F5B" w:rsidR="00563387" w:rsidRDefault="00547C09">
            <w:pPr>
              <w:spacing w:before="30" w:after="30"/>
              <w:ind w:left="0"/>
            </w:pPr>
            <w:r>
              <w:t>SUGGESTED REVISIONS</w:t>
            </w:r>
          </w:p>
        </w:tc>
        <w:tc>
          <w:tcPr>
            <w:tcW w:w="1625" w:type="dxa"/>
            <w:shd w:val="clear" w:color="auto" w:fill="BFBFBF" w:themeFill="background1" w:themeFillShade="BF"/>
          </w:tcPr>
          <w:p w14:paraId="14D93EA2" w14:textId="611140D2" w:rsidR="00563387" w:rsidRDefault="00547C09">
            <w:pPr>
              <w:spacing w:before="30" w:after="30"/>
              <w:ind w:left="0"/>
            </w:pPr>
            <w:r>
              <w:t>SIGNED</w:t>
            </w:r>
          </w:p>
        </w:tc>
        <w:tc>
          <w:tcPr>
            <w:tcW w:w="1053" w:type="dxa"/>
            <w:shd w:val="clear" w:color="auto" w:fill="BFBFBF" w:themeFill="background1" w:themeFillShade="BF"/>
          </w:tcPr>
          <w:p w14:paraId="6D448D83" w14:textId="77777777" w:rsidR="00563387" w:rsidRDefault="00563387">
            <w:pPr>
              <w:spacing w:before="30" w:after="30"/>
              <w:ind w:left="0"/>
            </w:pPr>
            <w:r>
              <w:t>DATE</w:t>
            </w:r>
          </w:p>
        </w:tc>
      </w:tr>
      <w:tr w:rsidR="00547C09" w14:paraId="20E9B3BA" w14:textId="77777777" w:rsidTr="00547C09">
        <w:tc>
          <w:tcPr>
            <w:tcW w:w="1555" w:type="dxa"/>
            <w:shd w:val="clear" w:color="auto" w:fill="F2F2F2" w:themeFill="background1" w:themeFillShade="F2"/>
          </w:tcPr>
          <w:p w14:paraId="66701FBB" w14:textId="4AEF35D4" w:rsidR="00563387" w:rsidRPr="0028140B" w:rsidRDefault="00547C09">
            <w:pPr>
              <w:spacing w:before="30" w:after="30"/>
              <w:ind w:left="0"/>
              <w:rPr>
                <w:highlight w:val="cyan"/>
              </w:rPr>
            </w:pPr>
            <w:r>
              <w:rPr>
                <w:highlight w:val="cyan"/>
              </w:rPr>
              <w:t>Name</w:t>
            </w:r>
          </w:p>
        </w:tc>
        <w:tc>
          <w:tcPr>
            <w:tcW w:w="1884" w:type="dxa"/>
          </w:tcPr>
          <w:p w14:paraId="767E40BE" w14:textId="622EF9DE" w:rsidR="00563387" w:rsidRPr="0028140B" w:rsidRDefault="000C28C5">
            <w:pPr>
              <w:spacing w:before="30" w:after="30"/>
              <w:ind w:left="0"/>
              <w:rPr>
                <w:highlight w:val="cyan"/>
              </w:rPr>
            </w:pPr>
            <w:r>
              <w:rPr>
                <w:highlight w:val="cyan"/>
              </w:rPr>
              <w:t>Organisation</w:t>
            </w:r>
            <w:r w:rsidR="00547C09">
              <w:rPr>
                <w:highlight w:val="cyan"/>
              </w:rPr>
              <w:t>/Role</w:t>
            </w:r>
            <w:r w:rsidR="00563387" w:rsidRPr="0028140B">
              <w:rPr>
                <w:highlight w:val="cyan"/>
              </w:rPr>
              <w:t xml:space="preserve"> </w:t>
            </w:r>
          </w:p>
        </w:tc>
        <w:tc>
          <w:tcPr>
            <w:tcW w:w="2519" w:type="dxa"/>
          </w:tcPr>
          <w:p w14:paraId="6486A3DF" w14:textId="77777777" w:rsidR="00563387" w:rsidRPr="0028140B" w:rsidRDefault="00563387">
            <w:pPr>
              <w:spacing w:before="30" w:after="30"/>
              <w:ind w:left="0"/>
              <w:rPr>
                <w:highlight w:val="cyan"/>
              </w:rPr>
            </w:pPr>
          </w:p>
        </w:tc>
        <w:tc>
          <w:tcPr>
            <w:tcW w:w="1625" w:type="dxa"/>
          </w:tcPr>
          <w:p w14:paraId="1C497CC1" w14:textId="559E04B9" w:rsidR="00563387" w:rsidRPr="00547C09" w:rsidRDefault="00547C09">
            <w:pPr>
              <w:spacing w:before="30" w:after="30"/>
              <w:ind w:left="0"/>
              <w:rPr>
                <w:i/>
                <w:iCs/>
                <w:highlight w:val="cyan"/>
              </w:rPr>
            </w:pPr>
            <w:r>
              <w:rPr>
                <w:i/>
                <w:iCs/>
                <w:highlight w:val="cyan"/>
              </w:rPr>
              <w:t xml:space="preserve">Signature </w:t>
            </w:r>
          </w:p>
        </w:tc>
        <w:tc>
          <w:tcPr>
            <w:tcW w:w="1053" w:type="dxa"/>
          </w:tcPr>
          <w:p w14:paraId="4A43AA51" w14:textId="77777777" w:rsidR="00563387" w:rsidRPr="0028140B" w:rsidRDefault="00563387">
            <w:pPr>
              <w:spacing w:before="30" w:after="30"/>
              <w:ind w:left="0"/>
              <w:rPr>
                <w:highlight w:val="cyan"/>
              </w:rPr>
            </w:pPr>
            <w:r w:rsidRPr="0028140B">
              <w:rPr>
                <w:highlight w:val="cyan"/>
              </w:rPr>
              <w:t>01/10/22</w:t>
            </w:r>
          </w:p>
        </w:tc>
      </w:tr>
      <w:tr w:rsidR="00547C09" w14:paraId="2E7611D4" w14:textId="77777777" w:rsidTr="00547C09">
        <w:tc>
          <w:tcPr>
            <w:tcW w:w="1555" w:type="dxa"/>
            <w:shd w:val="clear" w:color="auto" w:fill="F2F2F2" w:themeFill="background1" w:themeFillShade="F2"/>
          </w:tcPr>
          <w:p w14:paraId="40A0B94B" w14:textId="77777777" w:rsidR="00563387" w:rsidRDefault="00563387">
            <w:pPr>
              <w:spacing w:before="30" w:after="30"/>
              <w:ind w:left="0"/>
            </w:pPr>
          </w:p>
        </w:tc>
        <w:tc>
          <w:tcPr>
            <w:tcW w:w="1884" w:type="dxa"/>
          </w:tcPr>
          <w:p w14:paraId="70F13A1A" w14:textId="77777777" w:rsidR="00563387" w:rsidRDefault="00563387">
            <w:pPr>
              <w:spacing w:before="30" w:after="30"/>
              <w:ind w:left="0"/>
            </w:pPr>
          </w:p>
        </w:tc>
        <w:tc>
          <w:tcPr>
            <w:tcW w:w="2519" w:type="dxa"/>
          </w:tcPr>
          <w:p w14:paraId="714ED8B3" w14:textId="77777777" w:rsidR="00563387" w:rsidRDefault="00563387">
            <w:pPr>
              <w:spacing w:before="30" w:after="30"/>
              <w:ind w:left="0"/>
            </w:pPr>
          </w:p>
        </w:tc>
        <w:tc>
          <w:tcPr>
            <w:tcW w:w="1625" w:type="dxa"/>
          </w:tcPr>
          <w:p w14:paraId="78DC4289" w14:textId="77777777" w:rsidR="00563387" w:rsidRDefault="00563387">
            <w:pPr>
              <w:spacing w:before="30" w:after="30"/>
              <w:ind w:left="0"/>
            </w:pPr>
          </w:p>
        </w:tc>
        <w:tc>
          <w:tcPr>
            <w:tcW w:w="1053" w:type="dxa"/>
          </w:tcPr>
          <w:p w14:paraId="34F1772F" w14:textId="77777777" w:rsidR="00563387" w:rsidRDefault="00563387">
            <w:pPr>
              <w:spacing w:before="30" w:after="30"/>
              <w:ind w:left="0"/>
            </w:pPr>
          </w:p>
        </w:tc>
      </w:tr>
      <w:tr w:rsidR="00136312" w14:paraId="56B49967" w14:textId="77777777" w:rsidTr="00547C09">
        <w:tc>
          <w:tcPr>
            <w:tcW w:w="1555" w:type="dxa"/>
            <w:shd w:val="clear" w:color="auto" w:fill="F2F2F2" w:themeFill="background1" w:themeFillShade="F2"/>
          </w:tcPr>
          <w:p w14:paraId="304BB441" w14:textId="77777777" w:rsidR="00136312" w:rsidRDefault="00136312">
            <w:pPr>
              <w:spacing w:before="30" w:after="30"/>
              <w:ind w:left="0"/>
            </w:pPr>
          </w:p>
        </w:tc>
        <w:tc>
          <w:tcPr>
            <w:tcW w:w="1884" w:type="dxa"/>
          </w:tcPr>
          <w:p w14:paraId="634EF528" w14:textId="77777777" w:rsidR="00136312" w:rsidRDefault="00136312">
            <w:pPr>
              <w:spacing w:before="30" w:after="30"/>
              <w:ind w:left="0"/>
            </w:pPr>
          </w:p>
        </w:tc>
        <w:tc>
          <w:tcPr>
            <w:tcW w:w="2519" w:type="dxa"/>
          </w:tcPr>
          <w:p w14:paraId="671FEDAC" w14:textId="77777777" w:rsidR="00136312" w:rsidRDefault="00136312">
            <w:pPr>
              <w:spacing w:before="30" w:after="30"/>
              <w:ind w:left="0"/>
            </w:pPr>
          </w:p>
        </w:tc>
        <w:tc>
          <w:tcPr>
            <w:tcW w:w="1625" w:type="dxa"/>
          </w:tcPr>
          <w:p w14:paraId="4EEDE023" w14:textId="77777777" w:rsidR="00136312" w:rsidRDefault="00136312">
            <w:pPr>
              <w:spacing w:before="30" w:after="30"/>
              <w:ind w:left="0"/>
            </w:pPr>
          </w:p>
        </w:tc>
        <w:tc>
          <w:tcPr>
            <w:tcW w:w="1053" w:type="dxa"/>
          </w:tcPr>
          <w:p w14:paraId="16BC73D6" w14:textId="77777777" w:rsidR="00136312" w:rsidRDefault="00136312">
            <w:pPr>
              <w:spacing w:before="30" w:after="30"/>
              <w:ind w:left="0"/>
            </w:pPr>
          </w:p>
        </w:tc>
      </w:tr>
      <w:tr w:rsidR="00136312" w14:paraId="3E62F0CE" w14:textId="77777777" w:rsidTr="00547C09">
        <w:tc>
          <w:tcPr>
            <w:tcW w:w="1555" w:type="dxa"/>
            <w:shd w:val="clear" w:color="auto" w:fill="F2F2F2" w:themeFill="background1" w:themeFillShade="F2"/>
          </w:tcPr>
          <w:p w14:paraId="7F90CFCE" w14:textId="77777777" w:rsidR="00136312" w:rsidRDefault="00136312">
            <w:pPr>
              <w:spacing w:before="30" w:after="30"/>
              <w:ind w:left="0"/>
            </w:pPr>
          </w:p>
        </w:tc>
        <w:tc>
          <w:tcPr>
            <w:tcW w:w="1884" w:type="dxa"/>
          </w:tcPr>
          <w:p w14:paraId="7181102A" w14:textId="77777777" w:rsidR="00136312" w:rsidRDefault="00136312">
            <w:pPr>
              <w:spacing w:before="30" w:after="30"/>
              <w:ind w:left="0"/>
            </w:pPr>
          </w:p>
        </w:tc>
        <w:tc>
          <w:tcPr>
            <w:tcW w:w="2519" w:type="dxa"/>
          </w:tcPr>
          <w:p w14:paraId="7F55FEAF" w14:textId="77777777" w:rsidR="00136312" w:rsidRDefault="00136312">
            <w:pPr>
              <w:spacing w:before="30" w:after="30"/>
              <w:ind w:left="0"/>
            </w:pPr>
          </w:p>
        </w:tc>
        <w:tc>
          <w:tcPr>
            <w:tcW w:w="1625" w:type="dxa"/>
          </w:tcPr>
          <w:p w14:paraId="21188147" w14:textId="77777777" w:rsidR="00136312" w:rsidRDefault="00136312">
            <w:pPr>
              <w:spacing w:before="30" w:after="30"/>
              <w:ind w:left="0"/>
            </w:pPr>
          </w:p>
        </w:tc>
        <w:tc>
          <w:tcPr>
            <w:tcW w:w="1053" w:type="dxa"/>
          </w:tcPr>
          <w:p w14:paraId="44244474" w14:textId="77777777" w:rsidR="00136312" w:rsidRDefault="00136312">
            <w:pPr>
              <w:spacing w:before="30" w:after="30"/>
              <w:ind w:left="0"/>
            </w:pPr>
          </w:p>
        </w:tc>
      </w:tr>
    </w:tbl>
    <w:p w14:paraId="06C5A24F" w14:textId="174E0604" w:rsidR="00150C42" w:rsidRDefault="00150C42">
      <w:pPr>
        <w:spacing w:before="0" w:after="0"/>
        <w:ind w:left="0"/>
      </w:pPr>
      <w:r>
        <w:br w:type="page"/>
      </w:r>
    </w:p>
    <w:p w14:paraId="2C1B1574" w14:textId="74883B60" w:rsidR="00155AC5" w:rsidRPr="00155AC5" w:rsidRDefault="00155AC5" w:rsidP="00E337B7">
      <w:pPr>
        <w:pStyle w:val="TOCHeading"/>
      </w:pPr>
      <w:r w:rsidRPr="00155AC5">
        <w:lastRenderedPageBreak/>
        <w:t>TABLE OF CONTENTS</w:t>
      </w:r>
    </w:p>
    <w:p w14:paraId="64A4EEEB" w14:textId="3F4923C5" w:rsidR="00802E10" w:rsidRDefault="00242BE3" w:rsidP="029CB84F">
      <w:pPr>
        <w:pStyle w:val="TOC1"/>
        <w:tabs>
          <w:tab w:val="left" w:pos="360"/>
          <w:tab w:val="right" w:pos="9203"/>
        </w:tabs>
        <w:rPr>
          <w:rFonts w:asciiTheme="minorHAnsi" w:eastAsiaTheme="minorEastAsia" w:hAnsiTheme="minorHAnsi" w:cstheme="minorBidi"/>
          <w:b w:val="0"/>
          <w:bCs w:val="0"/>
          <w:caps w:val="0"/>
          <w:noProof/>
          <w:kern w:val="2"/>
          <w:sz w:val="24"/>
          <w:lang w:eastAsia="en-AU"/>
          <w14:ligatures w14:val="standardContextual"/>
        </w:rPr>
      </w:pPr>
      <w:r>
        <w:fldChar w:fldCharType="begin"/>
      </w:r>
      <w:r w:rsidR="009B59CF">
        <w:instrText xml:space="preserve"> TOC \o "1-3" \h \z \u </w:instrText>
      </w:r>
      <w:r>
        <w:fldChar w:fldCharType="separate"/>
      </w:r>
      <w:hyperlink w:anchor="_Toc179202440" w:history="1">
        <w:r w:rsidR="00802E10" w:rsidRPr="00AF1F2E">
          <w:rPr>
            <w:rStyle w:val="Hyperlink"/>
            <w:noProof/>
          </w:rPr>
          <w:t>1</w:t>
        </w:r>
        <w:r w:rsidR="009B59CF">
          <w:tab/>
        </w:r>
        <w:r w:rsidR="00802E10" w:rsidRPr="00AF1F2E">
          <w:rPr>
            <w:rStyle w:val="Hyperlink"/>
            <w:noProof/>
          </w:rPr>
          <w:t>Overview</w:t>
        </w:r>
        <w:r w:rsidR="009B59CF">
          <w:tab/>
        </w:r>
        <w:r w:rsidR="009B59CF" w:rsidRPr="029CB84F">
          <w:rPr>
            <w:noProof/>
          </w:rPr>
          <w:fldChar w:fldCharType="begin"/>
        </w:r>
        <w:r w:rsidR="009B59CF" w:rsidRPr="029CB84F">
          <w:rPr>
            <w:noProof/>
          </w:rPr>
          <w:instrText xml:space="preserve"> PAGEREF _Toc179202440 \h </w:instrText>
        </w:r>
        <w:r w:rsidR="009B59CF" w:rsidRPr="029CB84F">
          <w:rPr>
            <w:noProof/>
          </w:rPr>
        </w:r>
        <w:r w:rsidR="009B59CF" w:rsidRPr="029CB84F">
          <w:rPr>
            <w:noProof/>
          </w:rPr>
          <w:fldChar w:fldCharType="separate"/>
        </w:r>
        <w:r w:rsidR="00802E10">
          <w:rPr>
            <w:noProof/>
            <w:webHidden/>
          </w:rPr>
          <w:t>1</w:t>
        </w:r>
        <w:r w:rsidR="009B59CF" w:rsidRPr="029CB84F">
          <w:rPr>
            <w:noProof/>
          </w:rPr>
          <w:fldChar w:fldCharType="end"/>
        </w:r>
      </w:hyperlink>
    </w:p>
    <w:p w14:paraId="266E8EA1" w14:textId="26E6610E" w:rsidR="00802E10" w:rsidRDefault="00802E10" w:rsidP="029CB84F">
      <w:pPr>
        <w:pStyle w:val="TOC2"/>
        <w:tabs>
          <w:tab w:val="left" w:pos="540"/>
          <w:tab w:val="right" w:pos="9203"/>
        </w:tabs>
        <w:rPr>
          <w:rFonts w:eastAsiaTheme="minorEastAsia" w:cstheme="minorBidi"/>
          <w:i w:val="0"/>
          <w:noProof/>
          <w:kern w:val="2"/>
          <w:sz w:val="24"/>
          <w:szCs w:val="24"/>
          <w:lang w:eastAsia="en-AU"/>
          <w14:ligatures w14:val="standardContextual"/>
        </w:rPr>
      </w:pPr>
      <w:hyperlink w:anchor="_Toc179202441" w:history="1">
        <w:r w:rsidRPr="00AF1F2E">
          <w:rPr>
            <w:rStyle w:val="Hyperlink"/>
            <w:noProof/>
          </w:rPr>
          <w:t>1.1</w:t>
        </w:r>
        <w:r>
          <w:tab/>
        </w:r>
        <w:r w:rsidRPr="00AF1F2E">
          <w:rPr>
            <w:rStyle w:val="Hyperlink"/>
            <w:noProof/>
          </w:rPr>
          <w:t>Recycled First Policy</w:t>
        </w:r>
        <w:r>
          <w:tab/>
        </w:r>
        <w:r w:rsidRPr="029CB84F">
          <w:rPr>
            <w:noProof/>
          </w:rPr>
          <w:fldChar w:fldCharType="begin"/>
        </w:r>
        <w:r w:rsidRPr="029CB84F">
          <w:rPr>
            <w:noProof/>
          </w:rPr>
          <w:instrText xml:space="preserve"> PAGEREF _Toc179202441 \h </w:instrText>
        </w:r>
        <w:r w:rsidRPr="029CB84F">
          <w:rPr>
            <w:noProof/>
          </w:rPr>
        </w:r>
        <w:r w:rsidRPr="029CB84F">
          <w:rPr>
            <w:noProof/>
          </w:rPr>
          <w:fldChar w:fldCharType="separate"/>
        </w:r>
        <w:r>
          <w:rPr>
            <w:noProof/>
            <w:webHidden/>
          </w:rPr>
          <w:t>1</w:t>
        </w:r>
        <w:r w:rsidRPr="029CB84F">
          <w:rPr>
            <w:noProof/>
          </w:rPr>
          <w:fldChar w:fldCharType="end"/>
        </w:r>
      </w:hyperlink>
    </w:p>
    <w:p w14:paraId="7A62877C" w14:textId="62893F82" w:rsidR="00802E10" w:rsidRDefault="00802E10" w:rsidP="029CB84F">
      <w:pPr>
        <w:pStyle w:val="TOC2"/>
        <w:tabs>
          <w:tab w:val="left" w:pos="540"/>
          <w:tab w:val="right" w:pos="9203"/>
        </w:tabs>
        <w:rPr>
          <w:rFonts w:eastAsiaTheme="minorEastAsia" w:cstheme="minorBidi"/>
          <w:i w:val="0"/>
          <w:noProof/>
          <w:kern w:val="2"/>
          <w:sz w:val="24"/>
          <w:szCs w:val="24"/>
          <w:lang w:eastAsia="en-AU"/>
          <w14:ligatures w14:val="standardContextual"/>
        </w:rPr>
      </w:pPr>
      <w:hyperlink w:anchor="_Toc179202442" w:history="1">
        <w:r w:rsidRPr="00AF1F2E">
          <w:rPr>
            <w:rStyle w:val="Hyperlink"/>
            <w:noProof/>
          </w:rPr>
          <w:t>1.2</w:t>
        </w:r>
        <w:r>
          <w:tab/>
        </w:r>
        <w:r w:rsidRPr="00AF1F2E">
          <w:rPr>
            <w:rStyle w:val="Hyperlink"/>
            <w:noProof/>
          </w:rPr>
          <w:t>Template Scope</w:t>
        </w:r>
        <w:r>
          <w:tab/>
        </w:r>
        <w:r w:rsidRPr="029CB84F">
          <w:rPr>
            <w:noProof/>
          </w:rPr>
          <w:fldChar w:fldCharType="begin"/>
        </w:r>
        <w:r w:rsidRPr="029CB84F">
          <w:rPr>
            <w:noProof/>
          </w:rPr>
          <w:instrText xml:space="preserve"> PAGEREF _Toc179202442 \h </w:instrText>
        </w:r>
        <w:r w:rsidRPr="029CB84F">
          <w:rPr>
            <w:noProof/>
          </w:rPr>
        </w:r>
        <w:r w:rsidRPr="029CB84F">
          <w:rPr>
            <w:noProof/>
          </w:rPr>
          <w:fldChar w:fldCharType="separate"/>
        </w:r>
        <w:r>
          <w:rPr>
            <w:noProof/>
            <w:webHidden/>
          </w:rPr>
          <w:t>1</w:t>
        </w:r>
        <w:r w:rsidRPr="029CB84F">
          <w:rPr>
            <w:noProof/>
          </w:rPr>
          <w:fldChar w:fldCharType="end"/>
        </w:r>
      </w:hyperlink>
    </w:p>
    <w:p w14:paraId="30F48773" w14:textId="46C8846E" w:rsidR="00802E10" w:rsidRDefault="00802E10" w:rsidP="029CB84F">
      <w:pPr>
        <w:pStyle w:val="TOC2"/>
        <w:tabs>
          <w:tab w:val="left" w:pos="540"/>
          <w:tab w:val="right" w:pos="9203"/>
        </w:tabs>
        <w:rPr>
          <w:rFonts w:eastAsiaTheme="minorEastAsia" w:cstheme="minorBidi"/>
          <w:i w:val="0"/>
          <w:noProof/>
          <w:kern w:val="2"/>
          <w:sz w:val="24"/>
          <w:szCs w:val="24"/>
          <w:lang w:eastAsia="en-AU"/>
          <w14:ligatures w14:val="standardContextual"/>
        </w:rPr>
      </w:pPr>
      <w:hyperlink w:anchor="_Toc179202443" w:history="1">
        <w:r w:rsidRPr="00AF1F2E">
          <w:rPr>
            <w:rStyle w:val="Hyperlink"/>
            <w:noProof/>
          </w:rPr>
          <w:t>1.3</w:t>
        </w:r>
        <w:r>
          <w:tab/>
        </w:r>
        <w:r w:rsidRPr="00AF1F2E">
          <w:rPr>
            <w:rStyle w:val="Hyperlink"/>
            <w:noProof/>
          </w:rPr>
          <w:t>Target Audience</w:t>
        </w:r>
        <w:r>
          <w:tab/>
        </w:r>
        <w:r w:rsidRPr="029CB84F">
          <w:rPr>
            <w:noProof/>
          </w:rPr>
          <w:fldChar w:fldCharType="begin"/>
        </w:r>
        <w:r w:rsidRPr="029CB84F">
          <w:rPr>
            <w:noProof/>
          </w:rPr>
          <w:instrText xml:space="preserve"> PAGEREF _Toc179202443 \h </w:instrText>
        </w:r>
        <w:r w:rsidRPr="029CB84F">
          <w:rPr>
            <w:noProof/>
          </w:rPr>
        </w:r>
        <w:r w:rsidRPr="029CB84F">
          <w:rPr>
            <w:noProof/>
          </w:rPr>
          <w:fldChar w:fldCharType="separate"/>
        </w:r>
        <w:r>
          <w:rPr>
            <w:noProof/>
            <w:webHidden/>
          </w:rPr>
          <w:t>1</w:t>
        </w:r>
        <w:r w:rsidRPr="029CB84F">
          <w:rPr>
            <w:noProof/>
          </w:rPr>
          <w:fldChar w:fldCharType="end"/>
        </w:r>
      </w:hyperlink>
    </w:p>
    <w:p w14:paraId="2FFD13BB" w14:textId="2C31C094" w:rsidR="00802E10" w:rsidRDefault="00802E10" w:rsidP="029CB84F">
      <w:pPr>
        <w:pStyle w:val="TOC2"/>
        <w:tabs>
          <w:tab w:val="left" w:pos="540"/>
          <w:tab w:val="right" w:pos="9203"/>
        </w:tabs>
        <w:rPr>
          <w:rFonts w:eastAsiaTheme="minorEastAsia" w:cstheme="minorBidi"/>
          <w:i w:val="0"/>
          <w:noProof/>
          <w:kern w:val="2"/>
          <w:sz w:val="24"/>
          <w:szCs w:val="24"/>
          <w:lang w:eastAsia="en-AU"/>
          <w14:ligatures w14:val="standardContextual"/>
        </w:rPr>
      </w:pPr>
      <w:hyperlink w:anchor="_Toc179202444" w:history="1">
        <w:r w:rsidRPr="00AF1F2E">
          <w:rPr>
            <w:rStyle w:val="Hyperlink"/>
            <w:noProof/>
          </w:rPr>
          <w:t>1.4</w:t>
        </w:r>
        <w:r>
          <w:tab/>
        </w:r>
        <w:r w:rsidRPr="00AF1F2E">
          <w:rPr>
            <w:rStyle w:val="Hyperlink"/>
            <w:noProof/>
          </w:rPr>
          <w:t>How to Use</w:t>
        </w:r>
        <w:r>
          <w:tab/>
        </w:r>
        <w:r w:rsidRPr="029CB84F">
          <w:rPr>
            <w:noProof/>
          </w:rPr>
          <w:fldChar w:fldCharType="begin"/>
        </w:r>
        <w:r w:rsidRPr="029CB84F">
          <w:rPr>
            <w:noProof/>
          </w:rPr>
          <w:instrText xml:space="preserve"> PAGEREF _Toc179202444 \h </w:instrText>
        </w:r>
        <w:r w:rsidRPr="029CB84F">
          <w:rPr>
            <w:noProof/>
          </w:rPr>
        </w:r>
        <w:r w:rsidRPr="029CB84F">
          <w:rPr>
            <w:noProof/>
          </w:rPr>
          <w:fldChar w:fldCharType="separate"/>
        </w:r>
        <w:r>
          <w:rPr>
            <w:noProof/>
            <w:webHidden/>
          </w:rPr>
          <w:t>1</w:t>
        </w:r>
        <w:r w:rsidRPr="029CB84F">
          <w:rPr>
            <w:noProof/>
          </w:rPr>
          <w:fldChar w:fldCharType="end"/>
        </w:r>
      </w:hyperlink>
    </w:p>
    <w:p w14:paraId="1AEAB551" w14:textId="29BCEB47" w:rsidR="00802E10" w:rsidRDefault="00802E10" w:rsidP="029CB84F">
      <w:pPr>
        <w:pStyle w:val="TOC1"/>
        <w:tabs>
          <w:tab w:val="left" w:pos="360"/>
          <w:tab w:val="right" w:pos="9203"/>
        </w:tabs>
        <w:rPr>
          <w:rFonts w:asciiTheme="minorHAnsi" w:eastAsiaTheme="minorEastAsia" w:hAnsiTheme="minorHAnsi" w:cstheme="minorBidi"/>
          <w:b w:val="0"/>
          <w:bCs w:val="0"/>
          <w:caps w:val="0"/>
          <w:noProof/>
          <w:kern w:val="2"/>
          <w:sz w:val="24"/>
          <w:lang w:eastAsia="en-AU"/>
          <w14:ligatures w14:val="standardContextual"/>
        </w:rPr>
      </w:pPr>
      <w:hyperlink w:anchor="_Toc179202445" w:history="1">
        <w:r w:rsidRPr="00AF1F2E">
          <w:rPr>
            <w:rStyle w:val="Hyperlink"/>
            <w:noProof/>
          </w:rPr>
          <w:t>2</w:t>
        </w:r>
        <w:r>
          <w:tab/>
        </w:r>
        <w:r w:rsidRPr="00AF1F2E">
          <w:rPr>
            <w:rStyle w:val="Hyperlink"/>
            <w:noProof/>
          </w:rPr>
          <w:t>Trial Plan</w:t>
        </w:r>
        <w:r>
          <w:tab/>
        </w:r>
        <w:r w:rsidRPr="029CB84F">
          <w:rPr>
            <w:noProof/>
          </w:rPr>
          <w:fldChar w:fldCharType="begin"/>
        </w:r>
        <w:r w:rsidRPr="029CB84F">
          <w:rPr>
            <w:noProof/>
          </w:rPr>
          <w:instrText xml:space="preserve"> PAGEREF _Toc179202445 \h </w:instrText>
        </w:r>
        <w:r w:rsidRPr="029CB84F">
          <w:rPr>
            <w:noProof/>
          </w:rPr>
        </w:r>
        <w:r w:rsidRPr="029CB84F">
          <w:rPr>
            <w:noProof/>
          </w:rPr>
          <w:fldChar w:fldCharType="separate"/>
        </w:r>
        <w:r>
          <w:rPr>
            <w:noProof/>
            <w:webHidden/>
          </w:rPr>
          <w:t>2</w:t>
        </w:r>
        <w:r w:rsidRPr="029CB84F">
          <w:rPr>
            <w:noProof/>
          </w:rPr>
          <w:fldChar w:fldCharType="end"/>
        </w:r>
      </w:hyperlink>
    </w:p>
    <w:p w14:paraId="393AA9BC" w14:textId="10685687" w:rsidR="00802E10" w:rsidRDefault="00802E10" w:rsidP="029CB84F">
      <w:pPr>
        <w:pStyle w:val="TOC2"/>
        <w:tabs>
          <w:tab w:val="left" w:pos="540"/>
          <w:tab w:val="right" w:pos="9203"/>
        </w:tabs>
        <w:rPr>
          <w:rFonts w:eastAsiaTheme="minorEastAsia" w:cstheme="minorBidi"/>
          <w:i w:val="0"/>
          <w:noProof/>
          <w:kern w:val="2"/>
          <w:sz w:val="24"/>
          <w:szCs w:val="24"/>
          <w:lang w:eastAsia="en-AU"/>
          <w14:ligatures w14:val="standardContextual"/>
        </w:rPr>
      </w:pPr>
      <w:hyperlink w:anchor="_Toc179202446" w:history="1">
        <w:r w:rsidRPr="00AF1F2E">
          <w:rPr>
            <w:rStyle w:val="Hyperlink"/>
            <w:noProof/>
          </w:rPr>
          <w:t>2.1</w:t>
        </w:r>
        <w:r>
          <w:tab/>
        </w:r>
        <w:r w:rsidRPr="00AF1F2E">
          <w:rPr>
            <w:rStyle w:val="Hyperlink"/>
            <w:noProof/>
          </w:rPr>
          <w:t>Attachments</w:t>
        </w:r>
        <w:r>
          <w:tab/>
        </w:r>
        <w:r w:rsidRPr="029CB84F">
          <w:rPr>
            <w:noProof/>
          </w:rPr>
          <w:fldChar w:fldCharType="begin"/>
        </w:r>
        <w:r w:rsidRPr="029CB84F">
          <w:rPr>
            <w:noProof/>
          </w:rPr>
          <w:instrText xml:space="preserve"> PAGEREF _Toc179202446 \h </w:instrText>
        </w:r>
        <w:r w:rsidRPr="029CB84F">
          <w:rPr>
            <w:noProof/>
          </w:rPr>
        </w:r>
        <w:r w:rsidRPr="029CB84F">
          <w:rPr>
            <w:noProof/>
          </w:rPr>
          <w:fldChar w:fldCharType="separate"/>
        </w:r>
        <w:r>
          <w:rPr>
            <w:noProof/>
            <w:webHidden/>
          </w:rPr>
          <w:t>5</w:t>
        </w:r>
        <w:r w:rsidRPr="029CB84F">
          <w:rPr>
            <w:noProof/>
          </w:rPr>
          <w:fldChar w:fldCharType="end"/>
        </w:r>
      </w:hyperlink>
    </w:p>
    <w:p w14:paraId="1A8E6BD0" w14:textId="2C56E57E" w:rsidR="00802E10" w:rsidRDefault="00802E10" w:rsidP="029CB84F">
      <w:pPr>
        <w:pStyle w:val="TOC1"/>
        <w:tabs>
          <w:tab w:val="left" w:pos="360"/>
          <w:tab w:val="right" w:pos="9203"/>
        </w:tabs>
        <w:rPr>
          <w:rFonts w:asciiTheme="minorHAnsi" w:eastAsiaTheme="minorEastAsia" w:hAnsiTheme="minorHAnsi" w:cstheme="minorBidi"/>
          <w:b w:val="0"/>
          <w:bCs w:val="0"/>
          <w:caps w:val="0"/>
          <w:noProof/>
          <w:kern w:val="2"/>
          <w:sz w:val="24"/>
          <w:lang w:eastAsia="en-AU"/>
          <w14:ligatures w14:val="standardContextual"/>
        </w:rPr>
      </w:pPr>
      <w:hyperlink w:anchor="_Toc179202447" w:history="1">
        <w:r w:rsidRPr="00AF1F2E">
          <w:rPr>
            <w:rStyle w:val="Hyperlink"/>
            <w:noProof/>
          </w:rPr>
          <w:t>3</w:t>
        </w:r>
        <w:r>
          <w:tab/>
        </w:r>
        <w:r w:rsidRPr="00AF1F2E">
          <w:rPr>
            <w:rStyle w:val="Hyperlink"/>
            <w:noProof/>
          </w:rPr>
          <w:t>Trial Agreement</w:t>
        </w:r>
        <w:r>
          <w:tab/>
        </w:r>
        <w:r w:rsidRPr="029CB84F">
          <w:rPr>
            <w:noProof/>
          </w:rPr>
          <w:fldChar w:fldCharType="begin"/>
        </w:r>
        <w:r w:rsidRPr="029CB84F">
          <w:rPr>
            <w:noProof/>
          </w:rPr>
          <w:instrText xml:space="preserve"> PAGEREF _Toc179202447 \h </w:instrText>
        </w:r>
        <w:r w:rsidRPr="029CB84F">
          <w:rPr>
            <w:noProof/>
          </w:rPr>
        </w:r>
        <w:r w:rsidRPr="029CB84F">
          <w:rPr>
            <w:noProof/>
          </w:rPr>
          <w:fldChar w:fldCharType="separate"/>
        </w:r>
        <w:r>
          <w:rPr>
            <w:noProof/>
            <w:webHidden/>
          </w:rPr>
          <w:t>6</w:t>
        </w:r>
        <w:r w:rsidRPr="029CB84F">
          <w:rPr>
            <w:noProof/>
          </w:rPr>
          <w:fldChar w:fldCharType="end"/>
        </w:r>
      </w:hyperlink>
    </w:p>
    <w:p w14:paraId="64CACE39" w14:textId="7B52C1E8" w:rsidR="00802E10" w:rsidRDefault="00802E10" w:rsidP="029CB84F">
      <w:pPr>
        <w:pStyle w:val="TOC2"/>
        <w:tabs>
          <w:tab w:val="left" w:pos="540"/>
          <w:tab w:val="right" w:pos="9203"/>
        </w:tabs>
        <w:rPr>
          <w:rFonts w:eastAsiaTheme="minorEastAsia" w:cstheme="minorBidi"/>
          <w:i w:val="0"/>
          <w:noProof/>
          <w:kern w:val="2"/>
          <w:sz w:val="24"/>
          <w:szCs w:val="24"/>
          <w:lang w:eastAsia="en-AU"/>
          <w14:ligatures w14:val="standardContextual"/>
        </w:rPr>
      </w:pPr>
      <w:hyperlink w:anchor="_Toc179202448" w:history="1">
        <w:r w:rsidRPr="00AF1F2E">
          <w:rPr>
            <w:rStyle w:val="Hyperlink"/>
            <w:noProof/>
          </w:rPr>
          <w:t>3.1</w:t>
        </w:r>
        <w:r>
          <w:tab/>
        </w:r>
        <w:r w:rsidRPr="00AF1F2E">
          <w:rPr>
            <w:rStyle w:val="Hyperlink"/>
            <w:noProof/>
          </w:rPr>
          <w:t>Attachments</w:t>
        </w:r>
        <w:r>
          <w:tab/>
        </w:r>
        <w:r w:rsidRPr="029CB84F">
          <w:rPr>
            <w:noProof/>
          </w:rPr>
          <w:fldChar w:fldCharType="begin"/>
        </w:r>
        <w:r w:rsidRPr="029CB84F">
          <w:rPr>
            <w:noProof/>
          </w:rPr>
          <w:instrText xml:space="preserve"> PAGEREF _Toc179202448 \h </w:instrText>
        </w:r>
        <w:r w:rsidRPr="029CB84F">
          <w:rPr>
            <w:noProof/>
          </w:rPr>
        </w:r>
        <w:r w:rsidRPr="029CB84F">
          <w:rPr>
            <w:noProof/>
          </w:rPr>
          <w:fldChar w:fldCharType="separate"/>
        </w:r>
        <w:r>
          <w:rPr>
            <w:noProof/>
            <w:webHidden/>
          </w:rPr>
          <w:t>8</w:t>
        </w:r>
        <w:r w:rsidRPr="029CB84F">
          <w:rPr>
            <w:noProof/>
          </w:rPr>
          <w:fldChar w:fldCharType="end"/>
        </w:r>
      </w:hyperlink>
    </w:p>
    <w:p w14:paraId="53563B5F" w14:textId="5CE707D7" w:rsidR="00802E10" w:rsidRDefault="00802E10" w:rsidP="029CB84F">
      <w:pPr>
        <w:pStyle w:val="TOC1"/>
        <w:tabs>
          <w:tab w:val="left" w:pos="360"/>
          <w:tab w:val="right" w:pos="9203"/>
        </w:tabs>
        <w:rPr>
          <w:rFonts w:asciiTheme="minorHAnsi" w:eastAsiaTheme="minorEastAsia" w:hAnsiTheme="minorHAnsi" w:cstheme="minorBidi"/>
          <w:b w:val="0"/>
          <w:bCs w:val="0"/>
          <w:caps w:val="0"/>
          <w:noProof/>
          <w:kern w:val="2"/>
          <w:sz w:val="24"/>
          <w:lang w:eastAsia="en-AU"/>
          <w14:ligatures w14:val="standardContextual"/>
        </w:rPr>
      </w:pPr>
      <w:hyperlink w:anchor="_Toc179202449" w:history="1">
        <w:r w:rsidRPr="00AF1F2E">
          <w:rPr>
            <w:rStyle w:val="Hyperlink"/>
            <w:noProof/>
          </w:rPr>
          <w:t>4</w:t>
        </w:r>
        <w:r>
          <w:tab/>
        </w:r>
        <w:r w:rsidRPr="00AF1F2E">
          <w:rPr>
            <w:rStyle w:val="Hyperlink"/>
            <w:noProof/>
          </w:rPr>
          <w:t>Trial Outcomes</w:t>
        </w:r>
        <w:r>
          <w:tab/>
        </w:r>
        <w:r w:rsidRPr="029CB84F">
          <w:rPr>
            <w:noProof/>
          </w:rPr>
          <w:fldChar w:fldCharType="begin"/>
        </w:r>
        <w:r w:rsidRPr="029CB84F">
          <w:rPr>
            <w:noProof/>
          </w:rPr>
          <w:instrText xml:space="preserve"> PAGEREF _Toc179202449 \h </w:instrText>
        </w:r>
        <w:r w:rsidRPr="029CB84F">
          <w:rPr>
            <w:noProof/>
          </w:rPr>
        </w:r>
        <w:r w:rsidRPr="029CB84F">
          <w:rPr>
            <w:noProof/>
          </w:rPr>
          <w:fldChar w:fldCharType="separate"/>
        </w:r>
        <w:r>
          <w:rPr>
            <w:noProof/>
            <w:webHidden/>
          </w:rPr>
          <w:t>9</w:t>
        </w:r>
        <w:r w:rsidRPr="029CB84F">
          <w:rPr>
            <w:noProof/>
          </w:rPr>
          <w:fldChar w:fldCharType="end"/>
        </w:r>
      </w:hyperlink>
    </w:p>
    <w:p w14:paraId="2E307D1C" w14:textId="0F029F64" w:rsidR="00802E10" w:rsidRDefault="00802E10" w:rsidP="029CB84F">
      <w:pPr>
        <w:pStyle w:val="TOC2"/>
        <w:tabs>
          <w:tab w:val="left" w:pos="540"/>
          <w:tab w:val="right" w:pos="9203"/>
        </w:tabs>
        <w:rPr>
          <w:rFonts w:eastAsiaTheme="minorEastAsia" w:cstheme="minorBidi"/>
          <w:i w:val="0"/>
          <w:noProof/>
          <w:kern w:val="2"/>
          <w:sz w:val="24"/>
          <w:szCs w:val="24"/>
          <w:lang w:eastAsia="en-AU"/>
          <w14:ligatures w14:val="standardContextual"/>
        </w:rPr>
      </w:pPr>
      <w:hyperlink w:anchor="_Toc179202450" w:history="1">
        <w:r w:rsidRPr="00AF1F2E">
          <w:rPr>
            <w:rStyle w:val="Hyperlink"/>
            <w:noProof/>
          </w:rPr>
          <w:t>4.1</w:t>
        </w:r>
        <w:r>
          <w:tab/>
        </w:r>
        <w:r w:rsidRPr="00AF1F2E">
          <w:rPr>
            <w:rStyle w:val="Hyperlink"/>
            <w:noProof/>
          </w:rPr>
          <w:t>Attachments</w:t>
        </w:r>
        <w:r>
          <w:tab/>
        </w:r>
        <w:r w:rsidRPr="029CB84F">
          <w:rPr>
            <w:noProof/>
          </w:rPr>
          <w:fldChar w:fldCharType="begin"/>
        </w:r>
        <w:r w:rsidRPr="029CB84F">
          <w:rPr>
            <w:noProof/>
          </w:rPr>
          <w:instrText xml:space="preserve"> PAGEREF _Toc179202450 \h </w:instrText>
        </w:r>
        <w:r w:rsidRPr="029CB84F">
          <w:rPr>
            <w:noProof/>
          </w:rPr>
        </w:r>
        <w:r w:rsidRPr="029CB84F">
          <w:rPr>
            <w:noProof/>
          </w:rPr>
          <w:fldChar w:fldCharType="separate"/>
        </w:r>
        <w:r>
          <w:rPr>
            <w:noProof/>
            <w:webHidden/>
          </w:rPr>
          <w:t>9</w:t>
        </w:r>
        <w:r w:rsidRPr="029CB84F">
          <w:rPr>
            <w:noProof/>
          </w:rPr>
          <w:fldChar w:fldCharType="end"/>
        </w:r>
      </w:hyperlink>
    </w:p>
    <w:p w14:paraId="153C6D99" w14:textId="6EE8CA26" w:rsidR="00802E10" w:rsidRDefault="00802E10" w:rsidP="029CB84F">
      <w:pPr>
        <w:pStyle w:val="TOC1"/>
        <w:tabs>
          <w:tab w:val="left" w:pos="360"/>
          <w:tab w:val="right" w:pos="9203"/>
        </w:tabs>
        <w:rPr>
          <w:rFonts w:asciiTheme="minorHAnsi" w:eastAsiaTheme="minorEastAsia" w:hAnsiTheme="minorHAnsi" w:cstheme="minorBidi"/>
          <w:b w:val="0"/>
          <w:bCs w:val="0"/>
          <w:caps w:val="0"/>
          <w:noProof/>
          <w:kern w:val="2"/>
          <w:sz w:val="24"/>
          <w:lang w:eastAsia="en-AU"/>
          <w14:ligatures w14:val="standardContextual"/>
        </w:rPr>
      </w:pPr>
      <w:hyperlink w:anchor="_Toc179202451" w:history="1">
        <w:r w:rsidRPr="00AF1F2E">
          <w:rPr>
            <w:rStyle w:val="Hyperlink"/>
            <w:noProof/>
          </w:rPr>
          <w:t>5</w:t>
        </w:r>
        <w:r>
          <w:tab/>
        </w:r>
        <w:r w:rsidRPr="00AF1F2E">
          <w:rPr>
            <w:rStyle w:val="Hyperlink"/>
            <w:noProof/>
          </w:rPr>
          <w:t>Appendix A – Attachments</w:t>
        </w:r>
        <w:r>
          <w:tab/>
        </w:r>
        <w:r w:rsidRPr="029CB84F">
          <w:rPr>
            <w:noProof/>
          </w:rPr>
          <w:fldChar w:fldCharType="begin"/>
        </w:r>
        <w:r w:rsidRPr="029CB84F">
          <w:rPr>
            <w:noProof/>
          </w:rPr>
          <w:instrText xml:space="preserve"> PAGEREF _Toc179202451 \h </w:instrText>
        </w:r>
        <w:r w:rsidRPr="029CB84F">
          <w:rPr>
            <w:noProof/>
          </w:rPr>
        </w:r>
        <w:r w:rsidRPr="029CB84F">
          <w:rPr>
            <w:noProof/>
          </w:rPr>
          <w:fldChar w:fldCharType="separate"/>
        </w:r>
        <w:r>
          <w:rPr>
            <w:noProof/>
            <w:webHidden/>
          </w:rPr>
          <w:t>10</w:t>
        </w:r>
        <w:r w:rsidRPr="029CB84F">
          <w:rPr>
            <w:noProof/>
          </w:rPr>
          <w:fldChar w:fldCharType="end"/>
        </w:r>
      </w:hyperlink>
    </w:p>
    <w:p w14:paraId="6F7C7B87" w14:textId="11817232" w:rsidR="005D25CC" w:rsidDel="00802E10" w:rsidRDefault="005D25CC" w:rsidP="029CB84F">
      <w:pPr>
        <w:pStyle w:val="TOC1"/>
        <w:tabs>
          <w:tab w:val="left" w:pos="360"/>
          <w:tab w:val="right" w:pos="9203"/>
        </w:tabs>
        <w:rPr>
          <w:noProof/>
          <w:kern w:val="2"/>
          <w:lang w:eastAsia="en-AU"/>
          <w14:ligatures w14:val="standardContextual"/>
        </w:rPr>
      </w:pPr>
    </w:p>
    <w:p w14:paraId="7B12A7CF" w14:textId="56BEFEF6" w:rsidR="00242BE3" w:rsidRDefault="00242BE3" w:rsidP="00242BE3">
      <w:r>
        <w:fldChar w:fldCharType="end"/>
      </w:r>
    </w:p>
    <w:p w14:paraId="70AC3F2B" w14:textId="3C23D4DE" w:rsidR="00BA0434" w:rsidRPr="00AB71E2" w:rsidRDefault="00155AC5" w:rsidP="00155AC5">
      <w:pPr>
        <w:ind w:left="0"/>
        <w:rPr>
          <w:b/>
          <w:bCs/>
          <w:sz w:val="22"/>
          <w:szCs w:val="32"/>
        </w:rPr>
      </w:pPr>
      <w:r w:rsidRPr="00AB71E2">
        <w:rPr>
          <w:b/>
          <w:bCs/>
          <w:sz w:val="22"/>
          <w:szCs w:val="32"/>
        </w:rPr>
        <w:t>TABLES</w:t>
      </w:r>
    </w:p>
    <w:p w14:paraId="55DAAA9F" w14:textId="116E66F5" w:rsidR="007C46AD" w:rsidRDefault="002A30A0" w:rsidP="029CB84F">
      <w:pPr>
        <w:pStyle w:val="TableofFigures"/>
        <w:tabs>
          <w:tab w:val="left" w:pos="1080"/>
          <w:tab w:val="right" w:leader="dot" w:pos="9203"/>
        </w:tabs>
        <w:rPr>
          <w:rFonts w:eastAsiaTheme="minorEastAsia"/>
          <w:noProof/>
          <w:kern w:val="2"/>
          <w:sz w:val="24"/>
          <w:lang w:eastAsia="en-AU"/>
          <w14:ligatures w14:val="standardContextual"/>
        </w:rPr>
      </w:pPr>
      <w:r>
        <w:fldChar w:fldCharType="begin"/>
      </w:r>
      <w:r w:rsidR="00155AC5">
        <w:instrText xml:space="preserve"> TOC \h \z \t "Table_Ref" \c </w:instrText>
      </w:r>
      <w:r>
        <w:fldChar w:fldCharType="separate"/>
      </w:r>
      <w:hyperlink w:anchor="_Toc179202429" w:history="1">
        <w:r w:rsidR="007C46AD" w:rsidRPr="00260411">
          <w:rPr>
            <w:rStyle w:val="Hyperlink"/>
            <w:noProof/>
          </w:rPr>
          <w:t xml:space="preserve">Table 1 - </w:t>
        </w:r>
        <w:r w:rsidR="00155AC5">
          <w:tab/>
        </w:r>
        <w:r w:rsidR="007C46AD" w:rsidRPr="00260411">
          <w:rPr>
            <w:rStyle w:val="Hyperlink"/>
            <w:noProof/>
          </w:rPr>
          <w:t>Proposed trial details</w:t>
        </w:r>
        <w:r w:rsidR="00155AC5">
          <w:tab/>
        </w:r>
        <w:r w:rsidR="00155AC5" w:rsidRPr="029CB84F">
          <w:rPr>
            <w:noProof/>
          </w:rPr>
          <w:fldChar w:fldCharType="begin"/>
        </w:r>
        <w:r w:rsidR="00155AC5" w:rsidRPr="029CB84F">
          <w:rPr>
            <w:noProof/>
          </w:rPr>
          <w:instrText xml:space="preserve"> PAGEREF _Toc179202429 \h </w:instrText>
        </w:r>
        <w:r w:rsidR="00155AC5" w:rsidRPr="029CB84F">
          <w:rPr>
            <w:noProof/>
          </w:rPr>
        </w:r>
        <w:r w:rsidR="00155AC5" w:rsidRPr="029CB84F">
          <w:rPr>
            <w:noProof/>
          </w:rPr>
          <w:fldChar w:fldCharType="separate"/>
        </w:r>
        <w:r w:rsidR="007C46AD">
          <w:rPr>
            <w:noProof/>
            <w:webHidden/>
          </w:rPr>
          <w:t>2</w:t>
        </w:r>
        <w:r w:rsidR="00155AC5" w:rsidRPr="029CB84F">
          <w:rPr>
            <w:noProof/>
          </w:rPr>
          <w:fldChar w:fldCharType="end"/>
        </w:r>
      </w:hyperlink>
    </w:p>
    <w:p w14:paraId="40D07119" w14:textId="523504BB" w:rsidR="007C46AD" w:rsidRDefault="007C46AD" w:rsidP="029CB84F">
      <w:pPr>
        <w:pStyle w:val="TableofFigures"/>
        <w:tabs>
          <w:tab w:val="left" w:pos="1080"/>
          <w:tab w:val="right" w:leader="dot" w:pos="9203"/>
        </w:tabs>
        <w:rPr>
          <w:rFonts w:eastAsiaTheme="minorEastAsia"/>
          <w:noProof/>
          <w:kern w:val="2"/>
          <w:sz w:val="24"/>
          <w:lang w:eastAsia="en-AU"/>
          <w14:ligatures w14:val="standardContextual"/>
        </w:rPr>
      </w:pPr>
      <w:hyperlink w:anchor="_Toc179202430" w:history="1">
        <w:r w:rsidRPr="00260411">
          <w:rPr>
            <w:rStyle w:val="Hyperlink"/>
            <w:noProof/>
          </w:rPr>
          <w:t xml:space="preserve">Table 2 - </w:t>
        </w:r>
        <w:r>
          <w:tab/>
        </w:r>
        <w:r w:rsidRPr="00260411">
          <w:rPr>
            <w:rStyle w:val="Hyperlink"/>
            <w:noProof/>
          </w:rPr>
          <w:t>Proposed trial plan</w:t>
        </w:r>
        <w:r>
          <w:tab/>
        </w:r>
        <w:r w:rsidRPr="029CB84F">
          <w:rPr>
            <w:noProof/>
          </w:rPr>
          <w:fldChar w:fldCharType="begin"/>
        </w:r>
        <w:r w:rsidRPr="029CB84F">
          <w:rPr>
            <w:noProof/>
          </w:rPr>
          <w:instrText xml:space="preserve"> PAGEREF _Toc179202430 \h </w:instrText>
        </w:r>
        <w:r w:rsidRPr="029CB84F">
          <w:rPr>
            <w:noProof/>
          </w:rPr>
        </w:r>
        <w:r w:rsidRPr="029CB84F">
          <w:rPr>
            <w:noProof/>
          </w:rPr>
          <w:fldChar w:fldCharType="separate"/>
        </w:r>
        <w:r>
          <w:rPr>
            <w:noProof/>
            <w:webHidden/>
          </w:rPr>
          <w:t>2</w:t>
        </w:r>
        <w:r w:rsidRPr="029CB84F">
          <w:rPr>
            <w:noProof/>
          </w:rPr>
          <w:fldChar w:fldCharType="end"/>
        </w:r>
      </w:hyperlink>
    </w:p>
    <w:p w14:paraId="178FB609" w14:textId="7124B5B1" w:rsidR="007C46AD" w:rsidRDefault="007C46AD" w:rsidP="029CB84F">
      <w:pPr>
        <w:pStyle w:val="TableofFigures"/>
        <w:tabs>
          <w:tab w:val="left" w:pos="1080"/>
          <w:tab w:val="right" w:leader="dot" w:pos="9203"/>
        </w:tabs>
        <w:rPr>
          <w:rFonts w:eastAsiaTheme="minorEastAsia"/>
          <w:noProof/>
          <w:kern w:val="2"/>
          <w:sz w:val="24"/>
          <w:lang w:eastAsia="en-AU"/>
          <w14:ligatures w14:val="standardContextual"/>
        </w:rPr>
      </w:pPr>
      <w:hyperlink w:anchor="_Toc179202431" w:history="1">
        <w:r w:rsidRPr="00260411">
          <w:rPr>
            <w:rStyle w:val="Hyperlink"/>
            <w:noProof/>
          </w:rPr>
          <w:t xml:space="preserve">Table 3 - </w:t>
        </w:r>
        <w:r>
          <w:tab/>
        </w:r>
        <w:r w:rsidRPr="00260411">
          <w:rPr>
            <w:rStyle w:val="Hyperlink"/>
            <w:noProof/>
          </w:rPr>
          <w:t>Trial details</w:t>
        </w:r>
        <w:r>
          <w:tab/>
        </w:r>
        <w:r w:rsidRPr="029CB84F">
          <w:rPr>
            <w:noProof/>
          </w:rPr>
          <w:fldChar w:fldCharType="begin"/>
        </w:r>
        <w:r w:rsidRPr="029CB84F">
          <w:rPr>
            <w:noProof/>
          </w:rPr>
          <w:instrText xml:space="preserve"> PAGEREF _Toc179202431 \h </w:instrText>
        </w:r>
        <w:r w:rsidRPr="029CB84F">
          <w:rPr>
            <w:noProof/>
          </w:rPr>
        </w:r>
        <w:r w:rsidRPr="029CB84F">
          <w:rPr>
            <w:noProof/>
          </w:rPr>
          <w:fldChar w:fldCharType="separate"/>
        </w:r>
        <w:r>
          <w:rPr>
            <w:noProof/>
            <w:webHidden/>
          </w:rPr>
          <w:t>6</w:t>
        </w:r>
        <w:r w:rsidRPr="029CB84F">
          <w:rPr>
            <w:noProof/>
          </w:rPr>
          <w:fldChar w:fldCharType="end"/>
        </w:r>
      </w:hyperlink>
    </w:p>
    <w:p w14:paraId="7F472499" w14:textId="518AB6C7" w:rsidR="007C46AD" w:rsidRDefault="007C46AD" w:rsidP="029CB84F">
      <w:pPr>
        <w:pStyle w:val="TableofFigures"/>
        <w:tabs>
          <w:tab w:val="left" w:pos="1080"/>
          <w:tab w:val="right" w:leader="dot" w:pos="9203"/>
        </w:tabs>
        <w:rPr>
          <w:rFonts w:eastAsiaTheme="minorEastAsia"/>
          <w:noProof/>
          <w:kern w:val="2"/>
          <w:sz w:val="24"/>
          <w:lang w:eastAsia="en-AU"/>
          <w14:ligatures w14:val="standardContextual"/>
        </w:rPr>
      </w:pPr>
      <w:hyperlink w:anchor="_Toc179202432" w:history="1">
        <w:r w:rsidRPr="00260411">
          <w:rPr>
            <w:rStyle w:val="Hyperlink"/>
            <w:noProof/>
          </w:rPr>
          <w:t xml:space="preserve">Table 4 - </w:t>
        </w:r>
        <w:r>
          <w:tab/>
        </w:r>
        <w:r w:rsidRPr="00260411">
          <w:rPr>
            <w:rStyle w:val="Hyperlink"/>
            <w:noProof/>
          </w:rPr>
          <w:t>Key contacts</w:t>
        </w:r>
        <w:r>
          <w:tab/>
        </w:r>
        <w:r w:rsidRPr="029CB84F">
          <w:rPr>
            <w:noProof/>
          </w:rPr>
          <w:fldChar w:fldCharType="begin"/>
        </w:r>
        <w:r w:rsidRPr="029CB84F">
          <w:rPr>
            <w:noProof/>
          </w:rPr>
          <w:instrText xml:space="preserve"> PAGEREF _Toc179202432 \h </w:instrText>
        </w:r>
        <w:r w:rsidRPr="029CB84F">
          <w:rPr>
            <w:noProof/>
          </w:rPr>
        </w:r>
        <w:r w:rsidRPr="029CB84F">
          <w:rPr>
            <w:noProof/>
          </w:rPr>
          <w:fldChar w:fldCharType="separate"/>
        </w:r>
        <w:r>
          <w:rPr>
            <w:noProof/>
            <w:webHidden/>
          </w:rPr>
          <w:t>6</w:t>
        </w:r>
        <w:r w:rsidRPr="029CB84F">
          <w:rPr>
            <w:noProof/>
          </w:rPr>
          <w:fldChar w:fldCharType="end"/>
        </w:r>
      </w:hyperlink>
    </w:p>
    <w:p w14:paraId="6753FDA9" w14:textId="03B9D24A" w:rsidR="007C46AD" w:rsidRDefault="007C46AD" w:rsidP="029CB84F">
      <w:pPr>
        <w:pStyle w:val="TableofFigures"/>
        <w:tabs>
          <w:tab w:val="left" w:pos="1080"/>
          <w:tab w:val="right" w:leader="dot" w:pos="9203"/>
        </w:tabs>
        <w:rPr>
          <w:rFonts w:eastAsiaTheme="minorEastAsia"/>
          <w:noProof/>
          <w:kern w:val="2"/>
          <w:sz w:val="24"/>
          <w:lang w:eastAsia="en-AU"/>
          <w14:ligatures w14:val="standardContextual"/>
        </w:rPr>
      </w:pPr>
      <w:hyperlink w:anchor="_Toc179202433" w:history="1">
        <w:r w:rsidRPr="00260411">
          <w:rPr>
            <w:rStyle w:val="Hyperlink"/>
            <w:noProof/>
          </w:rPr>
          <w:t xml:space="preserve">Table 5 - </w:t>
        </w:r>
        <w:r>
          <w:tab/>
        </w:r>
        <w:r w:rsidRPr="00260411">
          <w:rPr>
            <w:rStyle w:val="Hyperlink"/>
            <w:noProof/>
          </w:rPr>
          <w:t>Site, design, construction, monitoring and reporting details</w:t>
        </w:r>
        <w:r>
          <w:tab/>
        </w:r>
        <w:r w:rsidRPr="029CB84F">
          <w:rPr>
            <w:noProof/>
          </w:rPr>
          <w:fldChar w:fldCharType="begin"/>
        </w:r>
        <w:r w:rsidRPr="029CB84F">
          <w:rPr>
            <w:noProof/>
          </w:rPr>
          <w:instrText xml:space="preserve"> PAGEREF _Toc179202433 \h </w:instrText>
        </w:r>
        <w:r w:rsidRPr="029CB84F">
          <w:rPr>
            <w:noProof/>
          </w:rPr>
        </w:r>
        <w:r w:rsidRPr="029CB84F">
          <w:rPr>
            <w:noProof/>
          </w:rPr>
          <w:fldChar w:fldCharType="separate"/>
        </w:r>
        <w:r>
          <w:rPr>
            <w:noProof/>
            <w:webHidden/>
          </w:rPr>
          <w:t>7</w:t>
        </w:r>
        <w:r w:rsidRPr="029CB84F">
          <w:rPr>
            <w:noProof/>
          </w:rPr>
          <w:fldChar w:fldCharType="end"/>
        </w:r>
      </w:hyperlink>
    </w:p>
    <w:p w14:paraId="1C3734CF" w14:textId="7CA871A6" w:rsidR="007C46AD" w:rsidRDefault="007C46AD" w:rsidP="029CB84F">
      <w:pPr>
        <w:pStyle w:val="TableofFigures"/>
        <w:tabs>
          <w:tab w:val="left" w:pos="1080"/>
          <w:tab w:val="right" w:leader="dot" w:pos="9203"/>
        </w:tabs>
        <w:rPr>
          <w:rFonts w:eastAsiaTheme="minorEastAsia"/>
          <w:noProof/>
          <w:kern w:val="2"/>
          <w:sz w:val="24"/>
          <w:lang w:eastAsia="en-AU"/>
          <w14:ligatures w14:val="standardContextual"/>
        </w:rPr>
      </w:pPr>
      <w:hyperlink w:anchor="_Toc179202434" w:history="1">
        <w:r w:rsidRPr="00260411">
          <w:rPr>
            <w:rStyle w:val="Hyperlink"/>
            <w:noProof/>
          </w:rPr>
          <w:t xml:space="preserve">Table 6 - </w:t>
        </w:r>
        <w:r>
          <w:tab/>
        </w:r>
        <w:r w:rsidRPr="00260411">
          <w:rPr>
            <w:rStyle w:val="Hyperlink"/>
            <w:noProof/>
          </w:rPr>
          <w:t>Trial outcomes</w:t>
        </w:r>
        <w:r>
          <w:tab/>
        </w:r>
        <w:r w:rsidRPr="029CB84F">
          <w:rPr>
            <w:noProof/>
          </w:rPr>
          <w:fldChar w:fldCharType="begin"/>
        </w:r>
        <w:r w:rsidRPr="029CB84F">
          <w:rPr>
            <w:noProof/>
          </w:rPr>
          <w:instrText xml:space="preserve"> PAGEREF _Toc179202434 \h </w:instrText>
        </w:r>
        <w:r w:rsidRPr="029CB84F">
          <w:rPr>
            <w:noProof/>
          </w:rPr>
        </w:r>
        <w:r w:rsidRPr="029CB84F">
          <w:rPr>
            <w:noProof/>
          </w:rPr>
          <w:fldChar w:fldCharType="separate"/>
        </w:r>
        <w:r>
          <w:rPr>
            <w:noProof/>
            <w:webHidden/>
          </w:rPr>
          <w:t>9</w:t>
        </w:r>
        <w:r w:rsidRPr="029CB84F">
          <w:rPr>
            <w:noProof/>
          </w:rPr>
          <w:fldChar w:fldCharType="end"/>
        </w:r>
      </w:hyperlink>
    </w:p>
    <w:p w14:paraId="51BDB04C" w14:textId="0CF198B5" w:rsidR="005D25CC" w:rsidDel="007C46AD" w:rsidRDefault="005D25CC" w:rsidP="029CB84F">
      <w:pPr>
        <w:pStyle w:val="TableofFigures"/>
        <w:tabs>
          <w:tab w:val="left" w:pos="1080"/>
          <w:tab w:val="right" w:leader="dot" w:pos="9203"/>
        </w:tabs>
        <w:rPr>
          <w:noProof/>
          <w:kern w:val="2"/>
          <w:lang w:eastAsia="en-AU"/>
          <w14:ligatures w14:val="standardContextual"/>
        </w:rPr>
      </w:pPr>
    </w:p>
    <w:p w14:paraId="75213EC1" w14:textId="00EC99FC" w:rsidR="005D25CC" w:rsidDel="007C46AD" w:rsidRDefault="005D25CC" w:rsidP="029CB84F">
      <w:pPr>
        <w:pStyle w:val="TableofFigures"/>
        <w:tabs>
          <w:tab w:val="left" w:pos="1080"/>
          <w:tab w:val="right" w:leader="dot" w:pos="9203"/>
        </w:tabs>
        <w:rPr>
          <w:noProof/>
          <w:kern w:val="2"/>
          <w:lang w:eastAsia="en-AU"/>
          <w14:ligatures w14:val="standardContextual"/>
        </w:rPr>
      </w:pPr>
    </w:p>
    <w:p w14:paraId="17716894" w14:textId="01E920B0" w:rsidR="005D25CC" w:rsidDel="007C46AD" w:rsidRDefault="005D25CC" w:rsidP="029CB84F">
      <w:pPr>
        <w:pStyle w:val="TableofFigures"/>
        <w:tabs>
          <w:tab w:val="left" w:pos="1080"/>
          <w:tab w:val="right" w:leader="dot" w:pos="9203"/>
        </w:tabs>
        <w:rPr>
          <w:noProof/>
          <w:kern w:val="2"/>
          <w:lang w:eastAsia="en-AU"/>
          <w14:ligatures w14:val="standardContextual"/>
        </w:rPr>
      </w:pPr>
    </w:p>
    <w:p w14:paraId="74C5AFFB" w14:textId="44534074" w:rsidR="005D25CC" w:rsidDel="007C46AD" w:rsidRDefault="005D25CC" w:rsidP="029CB84F">
      <w:pPr>
        <w:pStyle w:val="TableofFigures"/>
        <w:tabs>
          <w:tab w:val="left" w:pos="1080"/>
          <w:tab w:val="right" w:leader="dot" w:pos="9203"/>
        </w:tabs>
        <w:rPr>
          <w:noProof/>
          <w:kern w:val="2"/>
          <w:lang w:eastAsia="en-AU"/>
          <w14:ligatures w14:val="standardContextual"/>
        </w:rPr>
      </w:pPr>
    </w:p>
    <w:p w14:paraId="5EFD358E" w14:textId="211E0DAD" w:rsidR="005D25CC" w:rsidDel="007C46AD" w:rsidRDefault="005D25CC" w:rsidP="029CB84F">
      <w:pPr>
        <w:pStyle w:val="TableofFigures"/>
        <w:tabs>
          <w:tab w:val="left" w:pos="1080"/>
          <w:tab w:val="right" w:leader="dot" w:pos="9203"/>
        </w:tabs>
        <w:rPr>
          <w:noProof/>
          <w:kern w:val="2"/>
          <w:lang w:eastAsia="en-AU"/>
          <w14:ligatures w14:val="standardContextual"/>
        </w:rPr>
      </w:pPr>
    </w:p>
    <w:p w14:paraId="6B8A91DE" w14:textId="309DF9DC" w:rsidR="002A30A0" w:rsidRDefault="002A30A0" w:rsidP="00242BE3">
      <w:pPr>
        <w:sectPr w:rsidR="002A30A0" w:rsidSect="00447199">
          <w:headerReference w:type="default" r:id="rId11"/>
          <w:footerReference w:type="default" r:id="rId12"/>
          <w:headerReference w:type="first" r:id="rId13"/>
          <w:footerReference w:type="first" r:id="rId14"/>
          <w:pgSz w:w="11900" w:h="16840"/>
          <w:pgMar w:top="2268" w:right="1213" w:bottom="1701" w:left="1134" w:header="680" w:footer="414" w:gutter="340"/>
          <w:cols w:space="708"/>
          <w:titlePg/>
          <w:docGrid w:linePitch="360"/>
        </w:sectPr>
      </w:pPr>
      <w:r>
        <w:fldChar w:fldCharType="end"/>
      </w:r>
    </w:p>
    <w:p w14:paraId="6C38C0B5" w14:textId="40F56F62" w:rsidR="00FC76AF" w:rsidRDefault="00D11F57" w:rsidP="009A61B6">
      <w:pPr>
        <w:pStyle w:val="Heading1"/>
      </w:pPr>
      <w:bookmarkStart w:id="0" w:name="_Toc179202440"/>
      <w:r>
        <w:lastRenderedPageBreak/>
        <w:t>Overview</w:t>
      </w:r>
      <w:bookmarkEnd w:id="0"/>
    </w:p>
    <w:p w14:paraId="2607B13F" w14:textId="23615E83" w:rsidR="00D11F57" w:rsidRDefault="00D11F57" w:rsidP="00134EF9">
      <w:pPr>
        <w:pStyle w:val="Heading2"/>
      </w:pPr>
      <w:bookmarkStart w:id="1" w:name="_Toc179202441"/>
      <w:r>
        <w:t>Recycled First Policy</w:t>
      </w:r>
      <w:bookmarkEnd w:id="1"/>
    </w:p>
    <w:p w14:paraId="71631F67" w14:textId="77777777" w:rsidR="00884DA1" w:rsidRDefault="00E66A77" w:rsidP="00D11F57">
      <w:pPr>
        <w:rPr>
          <w:szCs w:val="18"/>
        </w:rPr>
      </w:pPr>
      <w:r w:rsidRPr="00E66A77">
        <w:rPr>
          <w:szCs w:val="18"/>
        </w:rPr>
        <w:t xml:space="preserve">The Victorian Government </w:t>
      </w:r>
      <w:r>
        <w:rPr>
          <w:szCs w:val="18"/>
        </w:rPr>
        <w:t>introduced</w:t>
      </w:r>
      <w:r w:rsidRPr="00E66A77">
        <w:rPr>
          <w:szCs w:val="18"/>
        </w:rPr>
        <w:t xml:space="preserve"> the State’s Circular Economy Policy called Recycling Victoria in February 2020. </w:t>
      </w:r>
      <w:r>
        <w:rPr>
          <w:szCs w:val="18"/>
        </w:rPr>
        <w:t xml:space="preserve">A key </w:t>
      </w:r>
      <w:r w:rsidR="00884DA1">
        <w:rPr>
          <w:szCs w:val="18"/>
        </w:rPr>
        <w:t xml:space="preserve">intent of the Recycling Victoria Policy is to </w:t>
      </w:r>
      <w:r w:rsidR="002C0C32" w:rsidRPr="002C0C32">
        <w:rPr>
          <w:szCs w:val="18"/>
        </w:rPr>
        <w:t xml:space="preserve">optimise the use of recycled and reused Victorian materials in transport infrastructure projects. </w:t>
      </w:r>
    </w:p>
    <w:p w14:paraId="718AC128" w14:textId="11989266" w:rsidR="00884DA1" w:rsidRDefault="00884DA1" w:rsidP="00D11F57">
      <w:pPr>
        <w:rPr>
          <w:szCs w:val="18"/>
        </w:rPr>
      </w:pPr>
      <w:r>
        <w:rPr>
          <w:szCs w:val="18"/>
        </w:rPr>
        <w:t xml:space="preserve">The Recycled First Policy </w:t>
      </w:r>
      <w:r w:rsidR="00B01AE7">
        <w:rPr>
          <w:szCs w:val="18"/>
        </w:rPr>
        <w:t xml:space="preserve">supports the Recycled Victoria circular economy strategy by increasing the use of recycled and reused </w:t>
      </w:r>
      <w:r w:rsidR="00DD152B">
        <w:rPr>
          <w:szCs w:val="18"/>
        </w:rPr>
        <w:t xml:space="preserve">materials in infrastructure construction. </w:t>
      </w:r>
      <w:r w:rsidR="0095640D">
        <w:rPr>
          <w:szCs w:val="18"/>
        </w:rPr>
        <w:t xml:space="preserve">The Recycled First Policy applies to all Victorian major transport infrastructure projects awarded </w:t>
      </w:r>
      <w:r w:rsidR="00E126A8">
        <w:rPr>
          <w:szCs w:val="18"/>
        </w:rPr>
        <w:t xml:space="preserve">since March 2020. </w:t>
      </w:r>
    </w:p>
    <w:p w14:paraId="3942F751" w14:textId="64AA07CA" w:rsidR="00396AD0" w:rsidRDefault="005305C4" w:rsidP="00D11F57">
      <w:pPr>
        <w:rPr>
          <w:rStyle w:val="Hyperlink"/>
          <w:szCs w:val="18"/>
        </w:rPr>
      </w:pPr>
      <w:r>
        <w:rPr>
          <w:szCs w:val="18"/>
        </w:rPr>
        <w:t xml:space="preserve">Access to the full policy can be found here: </w:t>
      </w:r>
      <w:hyperlink r:id="rId15" w:history="1">
        <w:r w:rsidR="002C0C32" w:rsidRPr="002C0C32">
          <w:rPr>
            <w:rStyle w:val="Hyperlink"/>
            <w:szCs w:val="18"/>
          </w:rPr>
          <w:t>Recycled First Policy - Victoria’s Big Build</w:t>
        </w:r>
      </w:hyperlink>
      <w:r w:rsidR="00F432F7">
        <w:rPr>
          <w:rStyle w:val="Hyperlink"/>
          <w:szCs w:val="18"/>
        </w:rPr>
        <w:t xml:space="preserve">. </w:t>
      </w:r>
    </w:p>
    <w:p w14:paraId="7F2C3C0E" w14:textId="6293B26A" w:rsidR="00396AD0" w:rsidRDefault="006F711E" w:rsidP="00134EF9">
      <w:pPr>
        <w:pStyle w:val="Heading2"/>
      </w:pPr>
      <w:bookmarkStart w:id="2" w:name="_Toc179202442"/>
      <w:r>
        <w:t>Template Scope</w:t>
      </w:r>
      <w:bookmarkEnd w:id="2"/>
    </w:p>
    <w:p w14:paraId="20A18E6B" w14:textId="0A628E11" w:rsidR="00385418" w:rsidRDefault="00385418" w:rsidP="00385418">
      <w:r>
        <w:t>This template is intended for use by Victoria Infrastructure Delivery Agency (VIDA) projects, to document all key stages through the life of a trial. This template is targeted to trials of products containing recycled materials, though may be adapted for technologies and products with broader sustainability benefits.</w:t>
      </w:r>
    </w:p>
    <w:p w14:paraId="064B2C91" w14:textId="4E955F0E" w:rsidR="00007BEE" w:rsidRPr="00385418" w:rsidRDefault="00007BEE" w:rsidP="00385418">
      <w:r>
        <w:t xml:space="preserve">This document is intended to be a live </w:t>
      </w:r>
      <w:r w:rsidR="00095890">
        <w:t>document and</w:t>
      </w:r>
      <w:r>
        <w:t xml:space="preserve"> is expected to be updated as the trial progresses, including lessons learned and outcomes </w:t>
      </w:r>
      <w:r w:rsidR="00095890">
        <w:t xml:space="preserve">captured </w:t>
      </w:r>
      <w:r>
        <w:t>throughout the trial.</w:t>
      </w:r>
    </w:p>
    <w:p w14:paraId="66459256" w14:textId="36FBC3A3" w:rsidR="00385418" w:rsidRDefault="00887424" w:rsidP="00385418">
      <w:pPr>
        <w:pStyle w:val="Heading2"/>
      </w:pPr>
      <w:bookmarkStart w:id="3" w:name="_Toc179202443"/>
      <w:r>
        <w:t>Target Audience</w:t>
      </w:r>
      <w:bookmarkEnd w:id="3"/>
    </w:p>
    <w:p w14:paraId="37F0BAC0" w14:textId="237EDCD2" w:rsidR="00385418" w:rsidRDefault="006F711E" w:rsidP="00D3582E">
      <w:r>
        <w:t xml:space="preserve">This template shall be completed by </w:t>
      </w:r>
      <w:r w:rsidR="00187EB2">
        <w:t>VIDA projects, in collaboration with their delivery partner</w:t>
      </w:r>
      <w:r>
        <w:t>. The template is designed to support trial planning, and to communicate key aspects of proposed/approved trials to key stakeholders. These key stakeholders will be unique to each trial, though may include the asset owner, designers and contractors.</w:t>
      </w:r>
    </w:p>
    <w:p w14:paraId="79DDE4CA" w14:textId="2369D1F6" w:rsidR="00454DB9" w:rsidRPr="00D3582E" w:rsidRDefault="00454DB9" w:rsidP="00D3582E">
      <w:r>
        <w:t>This document may also be used to share between project teams and programs, to facilitate knowledge share and create awareness of trials undertaken</w:t>
      </w:r>
      <w:r w:rsidR="006B63AC">
        <w:t xml:space="preserve"> and their learnings</w:t>
      </w:r>
      <w:r>
        <w:t xml:space="preserve">. </w:t>
      </w:r>
    </w:p>
    <w:p w14:paraId="5CDA955D" w14:textId="442C6146" w:rsidR="00D62517" w:rsidRDefault="003B42DC" w:rsidP="00134EF9">
      <w:pPr>
        <w:pStyle w:val="Heading2"/>
      </w:pPr>
      <w:bookmarkStart w:id="4" w:name="_Toc179202444"/>
      <w:r>
        <w:t>How to Use</w:t>
      </w:r>
      <w:bookmarkEnd w:id="4"/>
    </w:p>
    <w:p w14:paraId="68D64ECD" w14:textId="42C6034E" w:rsidR="001D58E1" w:rsidRPr="001D58E1" w:rsidRDefault="00E868EF" w:rsidP="029CB84F">
      <w:r>
        <w:t>The development of a trial idea is a complex task. Refer to</w:t>
      </w:r>
      <w:r w:rsidR="00A839A2">
        <w:t xml:space="preserve"> </w:t>
      </w:r>
      <w:r w:rsidR="000E51A5">
        <w:t>“</w:t>
      </w:r>
      <w:r w:rsidR="00A839A2">
        <w:t>Product and Material Trials for Recycled Material Use</w:t>
      </w:r>
      <w:r w:rsidR="00F3712B">
        <w:t xml:space="preserve"> – Reference </w:t>
      </w:r>
      <w:r w:rsidR="000E51A5">
        <w:t>Guide November 2024”</w:t>
      </w:r>
      <w:r>
        <w:t xml:space="preserve"> for more information and guidance on how to identify suitable products for trial and match those to VIDA projects and programs.</w:t>
      </w:r>
    </w:p>
    <w:p w14:paraId="02ADFBF7" w14:textId="2480DAD3" w:rsidR="00D3582E" w:rsidRPr="00D3582E" w:rsidRDefault="00D3582E" w:rsidP="00D3582E">
      <w:pPr>
        <w:rPr>
          <w:rStyle w:val="Strong"/>
        </w:rPr>
      </w:pPr>
      <w:r w:rsidRPr="00D3582E">
        <w:rPr>
          <w:rStyle w:val="Strong"/>
        </w:rPr>
        <w:t>Section</w:t>
      </w:r>
      <w:r w:rsidR="00F143BD">
        <w:rPr>
          <w:rStyle w:val="Strong"/>
        </w:rPr>
        <w:t xml:space="preserve"> </w:t>
      </w:r>
      <w:r w:rsidR="00F143BD">
        <w:rPr>
          <w:rStyle w:val="Strong"/>
        </w:rPr>
        <w:fldChar w:fldCharType="begin"/>
      </w:r>
      <w:r w:rsidR="00F143BD">
        <w:rPr>
          <w:rStyle w:val="Strong"/>
        </w:rPr>
        <w:instrText xml:space="preserve"> REF _Ref175666591 \r \h </w:instrText>
      </w:r>
      <w:r w:rsidR="00F143BD">
        <w:rPr>
          <w:rStyle w:val="Strong"/>
        </w:rPr>
      </w:r>
      <w:r w:rsidR="00F143BD">
        <w:rPr>
          <w:rStyle w:val="Strong"/>
        </w:rPr>
        <w:fldChar w:fldCharType="separate"/>
      </w:r>
      <w:r w:rsidR="00D84D48">
        <w:rPr>
          <w:rStyle w:val="Strong"/>
        </w:rPr>
        <w:t>2</w:t>
      </w:r>
      <w:r w:rsidR="00F143BD">
        <w:rPr>
          <w:rStyle w:val="Strong"/>
        </w:rPr>
        <w:fldChar w:fldCharType="end"/>
      </w:r>
      <w:r w:rsidRPr="00D3582E">
        <w:rPr>
          <w:rStyle w:val="Strong"/>
        </w:rPr>
        <w:t xml:space="preserve">: </w:t>
      </w:r>
      <w:r>
        <w:rPr>
          <w:rStyle w:val="Strong"/>
        </w:rPr>
        <w:t>Trial Plan</w:t>
      </w:r>
    </w:p>
    <w:p w14:paraId="67A7DD23" w14:textId="00D8FC1E" w:rsidR="00D3582E" w:rsidRPr="00D3582E" w:rsidRDefault="00D3582E" w:rsidP="00D3582E">
      <w:r w:rsidRPr="00D3582E">
        <w:t xml:space="preserve">Section </w:t>
      </w:r>
      <w:r w:rsidR="00BC2F9A">
        <w:fldChar w:fldCharType="begin"/>
      </w:r>
      <w:r w:rsidR="00BC2F9A">
        <w:instrText xml:space="preserve"> REF _Ref175666591 \r \h </w:instrText>
      </w:r>
      <w:r w:rsidR="00BC2F9A">
        <w:fldChar w:fldCharType="separate"/>
      </w:r>
      <w:r w:rsidR="00D84D48">
        <w:t>2</w:t>
      </w:r>
      <w:r w:rsidR="00BC2F9A">
        <w:fldChar w:fldCharType="end"/>
      </w:r>
      <w:r w:rsidRPr="00D3582E">
        <w:t xml:space="preserve"> of this template serves to guide teams through the development and planning of new trials, and their design, construction, monitoring and reporting. This Section is optional to complete.</w:t>
      </w:r>
    </w:p>
    <w:p w14:paraId="365DB266" w14:textId="1B854A94" w:rsidR="00D3582E" w:rsidRPr="00D3582E" w:rsidRDefault="00D3582E" w:rsidP="00D3582E">
      <w:r>
        <w:t>As every project is different, this component of the template is provided as a guide only. Not all fields may be relevant to every trial, and there may be additional information relevant to the successful development of a trial that is not captured in this template. Prompting questions are provided to assess the value of the proposed trial. It considers early planning; determination of trial objective; funding; timelines; product performance; environmental and workplace health and safety factors; risks; site selection; approvals; reporting and exit strategy. Refer to</w:t>
      </w:r>
      <w:r w:rsidR="000E51A5">
        <w:t xml:space="preserve"> </w:t>
      </w:r>
      <w:r w:rsidR="000E51A5">
        <w:t xml:space="preserve">“Product and Material Trials for Recycled Material Use – Reference Guide November 2024” </w:t>
      </w:r>
      <w:r>
        <w:t xml:space="preserve">for </w:t>
      </w:r>
      <w:r w:rsidR="00AB4994">
        <w:t>more context</w:t>
      </w:r>
      <w:r>
        <w:t>.</w:t>
      </w:r>
    </w:p>
    <w:p w14:paraId="4391C3C1" w14:textId="5ED1334E" w:rsidR="00D3582E" w:rsidRPr="00D3582E" w:rsidRDefault="00D3582E" w:rsidP="00D3582E">
      <w:pPr>
        <w:rPr>
          <w:rStyle w:val="Strong"/>
        </w:rPr>
      </w:pPr>
      <w:r w:rsidRPr="00D3582E">
        <w:rPr>
          <w:rStyle w:val="Strong"/>
        </w:rPr>
        <w:t>Section</w:t>
      </w:r>
      <w:r w:rsidR="00F143BD">
        <w:rPr>
          <w:rStyle w:val="Strong"/>
        </w:rPr>
        <w:t xml:space="preserve"> </w:t>
      </w:r>
      <w:r w:rsidR="00F143BD">
        <w:rPr>
          <w:rStyle w:val="Strong"/>
        </w:rPr>
        <w:fldChar w:fldCharType="begin"/>
      </w:r>
      <w:r w:rsidR="00F143BD">
        <w:rPr>
          <w:rStyle w:val="Strong"/>
        </w:rPr>
        <w:instrText xml:space="preserve"> REF _Ref175666605 \r \h </w:instrText>
      </w:r>
      <w:r w:rsidR="00F143BD">
        <w:rPr>
          <w:rStyle w:val="Strong"/>
        </w:rPr>
      </w:r>
      <w:r w:rsidR="00F143BD">
        <w:rPr>
          <w:rStyle w:val="Strong"/>
        </w:rPr>
        <w:fldChar w:fldCharType="separate"/>
      </w:r>
      <w:r w:rsidR="00D84D48">
        <w:rPr>
          <w:rStyle w:val="Strong"/>
        </w:rPr>
        <w:t>3</w:t>
      </w:r>
      <w:r w:rsidR="00F143BD">
        <w:rPr>
          <w:rStyle w:val="Strong"/>
        </w:rPr>
        <w:fldChar w:fldCharType="end"/>
      </w:r>
      <w:r w:rsidRPr="00D3582E">
        <w:rPr>
          <w:rStyle w:val="Strong"/>
        </w:rPr>
        <w:t>: Trial Agreement</w:t>
      </w:r>
    </w:p>
    <w:p w14:paraId="6754C828" w14:textId="0AF2BB05" w:rsidR="009A6A4C" w:rsidRDefault="00D3582E" w:rsidP="00D3582E">
      <w:r>
        <w:t xml:space="preserve">Section </w:t>
      </w:r>
      <w:r>
        <w:fldChar w:fldCharType="begin"/>
      </w:r>
      <w:r>
        <w:instrText xml:space="preserve"> REF _Ref175666605 \r \h </w:instrText>
      </w:r>
      <w:r>
        <w:fldChar w:fldCharType="separate"/>
      </w:r>
      <w:r w:rsidR="00D84D48">
        <w:t>3</w:t>
      </w:r>
      <w:r>
        <w:fldChar w:fldCharType="end"/>
      </w:r>
      <w:r>
        <w:t xml:space="preserve"> of </w:t>
      </w:r>
      <w:r w:rsidR="001762FB">
        <w:t xml:space="preserve">this template is typically to be completed by project teams and delivery partner submitted to and endorsed by Delivery Agency, in this case MRPV Project team. </w:t>
      </w:r>
      <w:r w:rsidR="009A6A4C">
        <w:t xml:space="preserve">Other interested parties’ endorsement may be needed by asset owner/ operator and collaborating parties such as ecologiQ or Sustainability Victoria. </w:t>
      </w:r>
    </w:p>
    <w:p w14:paraId="75FFD396" w14:textId="76596AC6" w:rsidR="00F3152E" w:rsidRDefault="00D3582E" w:rsidP="00D3582E">
      <w:r>
        <w:t xml:space="preserve">This supports documentation of finalised details for site evaluation and selection, product design, construction, performance monitoring and reporting. This Section is intended for trial concepts that are formalised and have been given </w:t>
      </w:r>
      <w:r w:rsidR="002A5622">
        <w:t>endorsement</w:t>
      </w:r>
      <w:r>
        <w:t xml:space="preserve"> to progress by the relevant asset owner and key stakeholders. This will accompany any required </w:t>
      </w:r>
      <w:r w:rsidR="00516F33">
        <w:t xml:space="preserve">Recycled First, </w:t>
      </w:r>
      <w:r>
        <w:t>VIDA and asset owner contractual documentation.</w:t>
      </w:r>
    </w:p>
    <w:p w14:paraId="414F4BA9" w14:textId="09172C47" w:rsidR="00D84D48" w:rsidRPr="00A1791D" w:rsidRDefault="00D84D48" w:rsidP="00D3582E">
      <w:pPr>
        <w:rPr>
          <w:b/>
          <w:bCs/>
        </w:rPr>
      </w:pPr>
      <w:r w:rsidRPr="0076218C">
        <w:rPr>
          <w:b/>
          <w:bCs/>
        </w:rPr>
        <w:t xml:space="preserve">Section </w:t>
      </w:r>
      <w:r w:rsidRPr="029CB84F">
        <w:rPr>
          <w:b/>
          <w:bCs/>
        </w:rPr>
        <w:fldChar w:fldCharType="begin"/>
      </w:r>
      <w:r w:rsidRPr="029CB84F">
        <w:rPr>
          <w:b/>
          <w:bCs/>
        </w:rPr>
        <w:instrText xml:space="preserve"> REF _Ref179202060 \r \h </w:instrText>
      </w:r>
      <w:r>
        <w:rPr>
          <w:b/>
          <w:bCs/>
        </w:rPr>
        <w:instrText xml:space="preserve"> \* MERGEFORMAT </w:instrText>
      </w:r>
      <w:r w:rsidRPr="029CB84F">
        <w:rPr>
          <w:b/>
          <w:bCs/>
        </w:rPr>
      </w:r>
      <w:r w:rsidRPr="029CB84F">
        <w:rPr>
          <w:b/>
          <w:bCs/>
        </w:rPr>
        <w:fldChar w:fldCharType="separate"/>
      </w:r>
      <w:r w:rsidRPr="0076218C">
        <w:rPr>
          <w:b/>
          <w:bCs/>
        </w:rPr>
        <w:t>4</w:t>
      </w:r>
      <w:r w:rsidRPr="029CB84F">
        <w:rPr>
          <w:b/>
          <w:bCs/>
        </w:rPr>
        <w:fldChar w:fldCharType="end"/>
      </w:r>
      <w:r w:rsidRPr="0076218C">
        <w:rPr>
          <w:b/>
          <w:bCs/>
        </w:rPr>
        <w:t xml:space="preserve">: </w:t>
      </w:r>
      <w:r>
        <w:rPr>
          <w:b/>
          <w:bCs/>
        </w:rPr>
        <w:t>Trial Outcomes</w:t>
      </w:r>
    </w:p>
    <w:p w14:paraId="2D3A9672" w14:textId="7C129AA6" w:rsidR="00F3152E" w:rsidRDefault="00D84D48" w:rsidP="029CB84F">
      <w:pPr>
        <w:rPr>
          <w:rFonts w:asciiTheme="majorHAnsi" w:eastAsiaTheme="majorEastAsia" w:hAnsiTheme="majorHAnsi" w:cstheme="majorBidi"/>
          <w:color w:val="000000" w:themeColor="text1"/>
          <w:sz w:val="32"/>
          <w:szCs w:val="32"/>
        </w:rPr>
      </w:pPr>
      <w:r>
        <w:t xml:space="preserve">Section </w:t>
      </w:r>
      <w:r w:rsidR="00F3152E">
        <w:fldChar w:fldCharType="begin"/>
      </w:r>
      <w:r w:rsidR="00F3152E">
        <w:instrText xml:space="preserve"> REF _Ref179202060 \r \h </w:instrText>
      </w:r>
      <w:r w:rsidR="00F3152E">
        <w:fldChar w:fldCharType="separate"/>
      </w:r>
      <w:r>
        <w:t>4</w:t>
      </w:r>
      <w:r w:rsidR="00F3152E">
        <w:fldChar w:fldCharType="end"/>
      </w:r>
      <w:r>
        <w:t xml:space="preserve"> of this template may be used to document trial outcomes, once constructed, and facilitate knowledge share and awareness of the trial learnings.</w:t>
      </w:r>
      <w:r w:rsidR="00825DB7">
        <w:t xml:space="preserve"> </w:t>
      </w:r>
      <w:r w:rsidR="00270856">
        <w:t>Refer to</w:t>
      </w:r>
      <w:r w:rsidR="00A1791D">
        <w:t xml:space="preserve"> “Product and Material Trials for Recycled Material Use – Reference Guide November 2024”</w:t>
      </w:r>
      <w:r w:rsidR="00270856">
        <w:t xml:space="preserve"> for more information on effective reporting and knowledge dissemination.</w:t>
      </w:r>
      <w:r w:rsidR="00F3152E">
        <w:br w:type="page"/>
      </w:r>
      <w:r w:rsidR="00ED4979">
        <w:lastRenderedPageBreak/>
        <w:t xml:space="preserve"> </w:t>
      </w:r>
    </w:p>
    <w:p w14:paraId="1C6525AC" w14:textId="69EDE9B4" w:rsidR="00E337B7" w:rsidRDefault="00CA5F26" w:rsidP="009A61B6">
      <w:pPr>
        <w:pStyle w:val="Heading1"/>
      </w:pPr>
      <w:bookmarkStart w:id="5" w:name="_Ref175666591"/>
      <w:bookmarkStart w:id="6" w:name="_Toc179202445"/>
      <w:r>
        <w:t>Trial Plan</w:t>
      </w:r>
      <w:bookmarkEnd w:id="5"/>
      <w:bookmarkEnd w:id="6"/>
    </w:p>
    <w:p w14:paraId="350B355F" w14:textId="77777777" w:rsidR="00BA1F2C" w:rsidRDefault="00BA1F2C" w:rsidP="00BA1F2C">
      <w:r>
        <w:t>This Section outlines key considerations for planning a trial, include evaluating its benefit to broader industry. They factors are important to consider upfront, as it will inform who the key stakeholders are, and the construction, performance monitoring and reporting requirements. This Section is optional to complete.</w:t>
      </w:r>
    </w:p>
    <w:p w14:paraId="499308AD" w14:textId="30F8414F" w:rsidR="005B250F" w:rsidRDefault="00BA1F2C" w:rsidP="005B250F">
      <w:r>
        <w:t xml:space="preserve">Refer </w:t>
      </w:r>
      <w:r w:rsidR="00A1791D">
        <w:t>to “Product and Material Trials for Recycled Material Use – Reference Guide November 2024”</w:t>
      </w:r>
      <w:r>
        <w:t xml:space="preserve"> for more information when completing this Section.</w:t>
      </w:r>
      <w:r w:rsidR="005B250F">
        <w:t xml:space="preserve"> </w:t>
      </w:r>
    </w:p>
    <w:p w14:paraId="421F171C" w14:textId="6E6A47D6" w:rsidR="005B250F" w:rsidRDefault="005B250F" w:rsidP="005B250F">
      <w:r>
        <w:t>The Reference Guide will also be a valuable resource in consolidating a trial idea, and ensuring it is fit for purpose for a VIDA environment. I</w:t>
      </w:r>
      <w:r w:rsidR="00112A90">
        <w:t>nitial i</w:t>
      </w:r>
      <w:r>
        <w:t xml:space="preserve">dea generation does not need to be documented in this template, though it is expected it will inform much of the information captures through this Section. </w:t>
      </w:r>
    </w:p>
    <w:p w14:paraId="1F39E76F" w14:textId="77777777" w:rsidR="00C216A5" w:rsidRDefault="00C216A5" w:rsidP="005B250F"/>
    <w:p w14:paraId="6E6C6109" w14:textId="7911166D" w:rsidR="00C216A5" w:rsidRDefault="00C216A5" w:rsidP="005B250F">
      <w:r>
        <w:fldChar w:fldCharType="begin"/>
      </w:r>
      <w:r>
        <w:instrText xml:space="preserve"> REF _Ref118721272 \h </w:instrText>
      </w:r>
      <w:r>
        <w:fldChar w:fldCharType="separate"/>
      </w:r>
      <w:r>
        <w:t xml:space="preserve">Table </w:t>
      </w:r>
      <w:r w:rsidRPr="029CB84F">
        <w:rPr>
          <w:noProof/>
        </w:rPr>
        <w:t>1</w:t>
      </w:r>
      <w:r>
        <w:fldChar w:fldCharType="end"/>
      </w:r>
      <w:r>
        <w:t xml:space="preserve"> shall be completed with the summary details of the </w:t>
      </w:r>
      <w:r w:rsidR="009A22AC">
        <w:t xml:space="preserve">proposed </w:t>
      </w:r>
      <w:r>
        <w:t xml:space="preserve">trial and its stakeholders. </w:t>
      </w:r>
    </w:p>
    <w:p w14:paraId="2A3CAF8B" w14:textId="1EB8EEBC" w:rsidR="00746159" w:rsidRPr="00450116" w:rsidRDefault="00901511" w:rsidP="00746159">
      <w:pPr>
        <w:pStyle w:val="TableRef"/>
      </w:pPr>
      <w:bookmarkStart w:id="7" w:name="_Ref118721272"/>
      <w:bookmarkStart w:id="8" w:name="_Ref118721264"/>
      <w:bookmarkStart w:id="9" w:name="_Toc179202429"/>
      <w:r>
        <w:t xml:space="preserve">Table </w:t>
      </w:r>
      <w:fldSimple w:instr="SEQ Table \* ARABIC \* MERGEFORMAT">
        <w:r w:rsidR="005D25CC" w:rsidRPr="029CB84F">
          <w:rPr>
            <w:noProof/>
          </w:rPr>
          <w:t>1</w:t>
        </w:r>
      </w:fldSimple>
      <w:bookmarkEnd w:id="7"/>
      <w:r w:rsidR="00746159">
        <w:t xml:space="preserve"> - </w:t>
      </w:r>
      <w:r>
        <w:tab/>
      </w:r>
      <w:bookmarkEnd w:id="8"/>
      <w:r w:rsidR="00D40863">
        <w:t xml:space="preserve">Proposed </w:t>
      </w:r>
      <w:r w:rsidR="00D84D48">
        <w:t>t</w:t>
      </w:r>
      <w:r w:rsidR="0087206B">
        <w:t xml:space="preserve">rial </w:t>
      </w:r>
      <w:r w:rsidR="00D84D48">
        <w:t>d</w:t>
      </w:r>
      <w:r w:rsidR="0087206B">
        <w:t>etails</w:t>
      </w:r>
      <w:bookmarkEnd w:id="9"/>
      <w:r w:rsidR="00ED0217">
        <w:t xml:space="preserve"> </w:t>
      </w:r>
    </w:p>
    <w:tbl>
      <w:tblPr>
        <w:tblStyle w:val="EcologiqTable2019"/>
        <w:tblW w:w="4692" w:type="pct"/>
        <w:tblInd w:w="567" w:type="dxa"/>
        <w:tblLook w:val="0420" w:firstRow="1" w:lastRow="0" w:firstColumn="0" w:lastColumn="0" w:noHBand="0" w:noVBand="1"/>
      </w:tblPr>
      <w:tblGrid>
        <w:gridCol w:w="707"/>
        <w:gridCol w:w="3121"/>
        <w:gridCol w:w="4817"/>
      </w:tblGrid>
      <w:tr w:rsidR="0026079B" w14:paraId="3E24E1C4" w14:textId="77777777" w:rsidTr="029CB84F">
        <w:trPr>
          <w:cnfStyle w:val="100000000000" w:firstRow="1" w:lastRow="0" w:firstColumn="0" w:lastColumn="0" w:oddVBand="0" w:evenVBand="0" w:oddHBand="0" w:evenHBand="0" w:firstRowFirstColumn="0" w:firstRowLastColumn="0" w:lastRowFirstColumn="0" w:lastRowLastColumn="0"/>
        </w:trPr>
        <w:tc>
          <w:tcPr>
            <w:tcW w:w="409" w:type="pct"/>
            <w:shd w:val="clear" w:color="auto" w:fill="D9D9D9" w:themeFill="background1" w:themeFillShade="D9"/>
          </w:tcPr>
          <w:p w14:paraId="2E38B949" w14:textId="77777777" w:rsidR="0026079B" w:rsidRDefault="0026079B">
            <w:pPr>
              <w:ind w:left="0"/>
            </w:pPr>
          </w:p>
        </w:tc>
        <w:tc>
          <w:tcPr>
            <w:tcW w:w="1805" w:type="pct"/>
            <w:shd w:val="clear" w:color="auto" w:fill="D9D9D9" w:themeFill="background1" w:themeFillShade="D9"/>
          </w:tcPr>
          <w:p w14:paraId="34E92A76" w14:textId="10FA4BED" w:rsidR="0026079B" w:rsidRDefault="0026079B">
            <w:pPr>
              <w:ind w:left="0"/>
              <w:rPr>
                <w:b w:val="0"/>
              </w:rPr>
            </w:pPr>
            <w:r>
              <w:t>Item</w:t>
            </w:r>
          </w:p>
        </w:tc>
        <w:tc>
          <w:tcPr>
            <w:tcW w:w="2786" w:type="pct"/>
            <w:shd w:val="clear" w:color="auto" w:fill="D9D9D9" w:themeFill="background1" w:themeFillShade="D9"/>
          </w:tcPr>
          <w:p w14:paraId="73DF6EA8" w14:textId="53FFDFA1" w:rsidR="0026079B" w:rsidRDefault="00D92492">
            <w:pPr>
              <w:ind w:left="0"/>
            </w:pPr>
            <w:r>
              <w:t>Response</w:t>
            </w:r>
          </w:p>
        </w:tc>
      </w:tr>
      <w:tr w:rsidR="0026079B" w:rsidRPr="00891A4A" w14:paraId="5A0B2662" w14:textId="77777777" w:rsidTr="029CB84F">
        <w:tc>
          <w:tcPr>
            <w:tcW w:w="409" w:type="pct"/>
          </w:tcPr>
          <w:p w14:paraId="6824D444" w14:textId="2686AC03" w:rsidR="0026079B" w:rsidRDefault="0026079B" w:rsidP="0026079B">
            <w:pPr>
              <w:ind w:left="0"/>
            </w:pPr>
            <w:r>
              <w:t>1</w:t>
            </w:r>
          </w:p>
        </w:tc>
        <w:tc>
          <w:tcPr>
            <w:tcW w:w="1805" w:type="pct"/>
            <w:shd w:val="clear" w:color="auto" w:fill="auto"/>
          </w:tcPr>
          <w:p w14:paraId="3AC7DD64" w14:textId="6A54D61E" w:rsidR="0026079B" w:rsidRPr="00110FAE" w:rsidRDefault="3298B4A0" w:rsidP="029CB84F">
            <w:pPr>
              <w:ind w:left="0"/>
              <w:rPr>
                <w:lang w:val="en-US"/>
              </w:rPr>
            </w:pPr>
            <w:r w:rsidRPr="029CB84F">
              <w:rPr>
                <w:lang w:val="en-US"/>
              </w:rPr>
              <w:t>Delivery Agency</w:t>
            </w:r>
            <w:r w:rsidR="2282B929" w:rsidRPr="029CB84F">
              <w:rPr>
                <w:lang w:val="en-US"/>
              </w:rPr>
              <w:t>:</w:t>
            </w:r>
          </w:p>
        </w:tc>
        <w:tc>
          <w:tcPr>
            <w:tcW w:w="2786" w:type="pct"/>
            <w:shd w:val="clear" w:color="auto" w:fill="auto"/>
          </w:tcPr>
          <w:p w14:paraId="1A4B0544" w14:textId="261B8427" w:rsidR="0026079B" w:rsidRPr="00110FAE" w:rsidRDefault="0026079B" w:rsidP="0026079B">
            <w:pPr>
              <w:ind w:left="0"/>
              <w:rPr>
                <w:i/>
                <w:iCs/>
              </w:rPr>
            </w:pPr>
          </w:p>
        </w:tc>
      </w:tr>
      <w:tr w:rsidR="002D130A" w:rsidRPr="00891A4A" w14:paraId="31CA033E" w14:textId="77777777" w:rsidTr="029CB84F">
        <w:trPr>
          <w:trHeight w:val="300"/>
        </w:trPr>
        <w:tc>
          <w:tcPr>
            <w:tcW w:w="409" w:type="pct"/>
          </w:tcPr>
          <w:p w14:paraId="4F2301B6" w14:textId="594AF56A" w:rsidR="002D130A" w:rsidRDefault="2282B929" w:rsidP="0026079B">
            <w:pPr>
              <w:ind w:left="0"/>
            </w:pPr>
            <w:r>
              <w:t>2</w:t>
            </w:r>
          </w:p>
        </w:tc>
        <w:tc>
          <w:tcPr>
            <w:tcW w:w="1805" w:type="pct"/>
            <w:shd w:val="clear" w:color="auto" w:fill="auto"/>
          </w:tcPr>
          <w:p w14:paraId="0D0581C1" w14:textId="53227BD0" w:rsidR="002D130A" w:rsidRDefault="2282B929" w:rsidP="0026079B">
            <w:pPr>
              <w:ind w:left="0"/>
              <w:rPr>
                <w:lang w:val="en-US"/>
              </w:rPr>
            </w:pPr>
            <w:r w:rsidRPr="029CB84F">
              <w:rPr>
                <w:lang w:val="en-US"/>
              </w:rPr>
              <w:t>Delivery Partner:</w:t>
            </w:r>
          </w:p>
        </w:tc>
        <w:tc>
          <w:tcPr>
            <w:tcW w:w="2786" w:type="pct"/>
            <w:shd w:val="clear" w:color="auto" w:fill="auto"/>
          </w:tcPr>
          <w:p w14:paraId="274F8C67" w14:textId="77777777" w:rsidR="002D130A" w:rsidRPr="00110FAE" w:rsidRDefault="002D130A" w:rsidP="029CB84F">
            <w:pPr>
              <w:ind w:left="0"/>
              <w:rPr>
                <w:i/>
                <w:iCs/>
              </w:rPr>
            </w:pPr>
          </w:p>
        </w:tc>
      </w:tr>
      <w:tr w:rsidR="002D130A" w:rsidRPr="00891A4A" w14:paraId="563C0621" w14:textId="77777777" w:rsidTr="029CB84F">
        <w:trPr>
          <w:trHeight w:val="300"/>
        </w:trPr>
        <w:tc>
          <w:tcPr>
            <w:tcW w:w="409" w:type="pct"/>
          </w:tcPr>
          <w:p w14:paraId="072ABA55" w14:textId="1D47D94D" w:rsidR="002D130A" w:rsidRDefault="2282B929" w:rsidP="0026079B">
            <w:pPr>
              <w:ind w:left="0"/>
            </w:pPr>
            <w:r>
              <w:t>3</w:t>
            </w:r>
          </w:p>
        </w:tc>
        <w:tc>
          <w:tcPr>
            <w:tcW w:w="1805" w:type="pct"/>
            <w:shd w:val="clear" w:color="auto" w:fill="auto"/>
          </w:tcPr>
          <w:p w14:paraId="0D3B165D" w14:textId="3233D66A" w:rsidR="002D130A" w:rsidRDefault="2282B929" w:rsidP="0026079B">
            <w:pPr>
              <w:ind w:left="0"/>
              <w:rPr>
                <w:lang w:val="en-US"/>
              </w:rPr>
            </w:pPr>
            <w:r w:rsidRPr="029CB84F">
              <w:rPr>
                <w:lang w:val="en-US"/>
              </w:rPr>
              <w:t>Technical Partner:</w:t>
            </w:r>
          </w:p>
        </w:tc>
        <w:tc>
          <w:tcPr>
            <w:tcW w:w="2786" w:type="pct"/>
            <w:shd w:val="clear" w:color="auto" w:fill="auto"/>
          </w:tcPr>
          <w:p w14:paraId="2ED5AC34" w14:textId="77777777" w:rsidR="002D130A" w:rsidRPr="00110FAE" w:rsidRDefault="002D130A" w:rsidP="029CB84F">
            <w:pPr>
              <w:ind w:left="0"/>
              <w:rPr>
                <w:i/>
                <w:iCs/>
              </w:rPr>
            </w:pPr>
          </w:p>
        </w:tc>
      </w:tr>
      <w:tr w:rsidR="0026079B" w14:paraId="0638616A" w14:textId="77777777" w:rsidTr="029CB84F">
        <w:tc>
          <w:tcPr>
            <w:tcW w:w="409" w:type="pct"/>
          </w:tcPr>
          <w:p w14:paraId="0E878DCC" w14:textId="206E7542" w:rsidR="0026079B" w:rsidRDefault="2282B929" w:rsidP="0026079B">
            <w:pPr>
              <w:ind w:left="0"/>
            </w:pPr>
            <w:r>
              <w:t>4</w:t>
            </w:r>
          </w:p>
        </w:tc>
        <w:tc>
          <w:tcPr>
            <w:tcW w:w="1805" w:type="pct"/>
            <w:shd w:val="clear" w:color="auto" w:fill="auto"/>
          </w:tcPr>
          <w:p w14:paraId="32F8623E" w14:textId="067473BC" w:rsidR="0026079B" w:rsidRPr="00110FAE" w:rsidRDefault="0026079B" w:rsidP="0026079B">
            <w:pPr>
              <w:ind w:left="0"/>
            </w:pPr>
            <w:r>
              <w:rPr>
                <w:lang w:val="en-US"/>
              </w:rPr>
              <w:t>Asset Owner:</w:t>
            </w:r>
          </w:p>
        </w:tc>
        <w:tc>
          <w:tcPr>
            <w:tcW w:w="2786" w:type="pct"/>
            <w:shd w:val="clear" w:color="auto" w:fill="auto"/>
          </w:tcPr>
          <w:p w14:paraId="2FDBEB11" w14:textId="08A9A51D" w:rsidR="0026079B" w:rsidRPr="00110FAE" w:rsidRDefault="0026079B" w:rsidP="0026079B">
            <w:pPr>
              <w:ind w:left="0"/>
              <w:rPr>
                <w:i/>
                <w:iCs/>
              </w:rPr>
            </w:pPr>
          </w:p>
        </w:tc>
      </w:tr>
      <w:tr w:rsidR="000B5415" w14:paraId="1F67BA49" w14:textId="77777777" w:rsidTr="029CB84F">
        <w:trPr>
          <w:trHeight w:val="300"/>
        </w:trPr>
        <w:tc>
          <w:tcPr>
            <w:tcW w:w="409" w:type="pct"/>
          </w:tcPr>
          <w:p w14:paraId="4FB3789A" w14:textId="7F22DA0B" w:rsidR="000B5415" w:rsidRDefault="3A56941C" w:rsidP="0026079B">
            <w:pPr>
              <w:ind w:left="0"/>
            </w:pPr>
            <w:r>
              <w:t>5</w:t>
            </w:r>
          </w:p>
        </w:tc>
        <w:tc>
          <w:tcPr>
            <w:tcW w:w="1805" w:type="pct"/>
            <w:shd w:val="clear" w:color="auto" w:fill="auto"/>
          </w:tcPr>
          <w:p w14:paraId="33269EBD" w14:textId="52740369" w:rsidR="000B5415" w:rsidRDefault="3A56941C" w:rsidP="0026079B">
            <w:pPr>
              <w:ind w:left="0"/>
              <w:rPr>
                <w:lang w:val="en-US"/>
              </w:rPr>
            </w:pPr>
            <w:r w:rsidRPr="029CB84F">
              <w:rPr>
                <w:lang w:val="en-US"/>
              </w:rPr>
              <w:t>Proposed Trial Product/Application:</w:t>
            </w:r>
          </w:p>
        </w:tc>
        <w:tc>
          <w:tcPr>
            <w:tcW w:w="2786" w:type="pct"/>
            <w:shd w:val="clear" w:color="auto" w:fill="auto"/>
          </w:tcPr>
          <w:p w14:paraId="6BA476A0" w14:textId="77777777" w:rsidR="000B5415" w:rsidRPr="00110FAE" w:rsidRDefault="000B5415" w:rsidP="029CB84F">
            <w:pPr>
              <w:ind w:left="0"/>
              <w:rPr>
                <w:i/>
                <w:iCs/>
              </w:rPr>
            </w:pPr>
          </w:p>
        </w:tc>
      </w:tr>
      <w:tr w:rsidR="0026079B" w14:paraId="5294EBE0" w14:textId="77777777" w:rsidTr="029CB84F">
        <w:tc>
          <w:tcPr>
            <w:tcW w:w="409" w:type="pct"/>
          </w:tcPr>
          <w:p w14:paraId="7D134ECB" w14:textId="125226F1" w:rsidR="0026079B" w:rsidRDefault="3A56941C" w:rsidP="0026079B">
            <w:pPr>
              <w:ind w:left="0"/>
            </w:pPr>
            <w:r>
              <w:t>6</w:t>
            </w:r>
          </w:p>
        </w:tc>
        <w:tc>
          <w:tcPr>
            <w:tcW w:w="1805" w:type="pct"/>
            <w:shd w:val="clear" w:color="auto" w:fill="auto"/>
          </w:tcPr>
          <w:p w14:paraId="794A9E63" w14:textId="6A644443" w:rsidR="0026079B" w:rsidRPr="00110FAE" w:rsidRDefault="17425C30" w:rsidP="029CB84F">
            <w:pPr>
              <w:ind w:left="0"/>
              <w:rPr>
                <w:lang w:val="en-US"/>
              </w:rPr>
            </w:pPr>
            <w:r w:rsidRPr="029CB84F">
              <w:rPr>
                <w:lang w:val="en-US"/>
              </w:rPr>
              <w:t xml:space="preserve">Proposed Project Construction </w:t>
            </w:r>
            <w:r w:rsidR="3A56941C" w:rsidRPr="029CB84F">
              <w:rPr>
                <w:lang w:val="en-US"/>
              </w:rPr>
              <w:t>Start &amp; Finish Dates</w:t>
            </w:r>
            <w:r w:rsidRPr="029CB84F">
              <w:rPr>
                <w:lang w:val="en-US"/>
              </w:rPr>
              <w:t>:</w:t>
            </w:r>
          </w:p>
        </w:tc>
        <w:tc>
          <w:tcPr>
            <w:tcW w:w="2786" w:type="pct"/>
            <w:shd w:val="clear" w:color="auto" w:fill="auto"/>
          </w:tcPr>
          <w:p w14:paraId="667849CD" w14:textId="6F2FEDF3" w:rsidR="0026079B" w:rsidRPr="00110FAE" w:rsidRDefault="0026079B" w:rsidP="0026079B">
            <w:pPr>
              <w:ind w:left="0"/>
              <w:rPr>
                <w:i/>
                <w:iCs/>
              </w:rPr>
            </w:pPr>
          </w:p>
        </w:tc>
      </w:tr>
      <w:tr w:rsidR="0026079B" w14:paraId="155536B3" w14:textId="77777777" w:rsidTr="029CB84F">
        <w:tc>
          <w:tcPr>
            <w:tcW w:w="409" w:type="pct"/>
          </w:tcPr>
          <w:p w14:paraId="4306D4F3" w14:textId="38960F7E" w:rsidR="0026079B" w:rsidRDefault="2282B929" w:rsidP="0026079B">
            <w:pPr>
              <w:ind w:left="0"/>
            </w:pPr>
            <w:r>
              <w:t>7</w:t>
            </w:r>
          </w:p>
        </w:tc>
        <w:tc>
          <w:tcPr>
            <w:tcW w:w="1805" w:type="pct"/>
            <w:shd w:val="clear" w:color="auto" w:fill="auto"/>
          </w:tcPr>
          <w:p w14:paraId="78243A54" w14:textId="0B2AFF9B" w:rsidR="0026079B" w:rsidRPr="00110FAE" w:rsidRDefault="3298B4A0" w:rsidP="029CB84F">
            <w:pPr>
              <w:ind w:left="0"/>
              <w:rPr>
                <w:lang w:val="en-US"/>
              </w:rPr>
            </w:pPr>
            <w:r w:rsidRPr="029CB84F">
              <w:rPr>
                <w:lang w:val="en-US"/>
              </w:rPr>
              <w:t>Proposed</w:t>
            </w:r>
            <w:r w:rsidR="17425C30" w:rsidRPr="029CB84F">
              <w:rPr>
                <w:lang w:val="en-US"/>
              </w:rPr>
              <w:t xml:space="preserve"> Monitoring</w:t>
            </w:r>
            <w:r w:rsidRPr="029CB84F">
              <w:rPr>
                <w:lang w:val="en-US"/>
              </w:rPr>
              <w:t xml:space="preserve"> Timeline (</w:t>
            </w:r>
            <w:r w:rsidR="5B2BD238" w:rsidRPr="029CB84F">
              <w:rPr>
                <w:lang w:val="en-US"/>
              </w:rPr>
              <w:t>M</w:t>
            </w:r>
            <w:r w:rsidR="17425C30" w:rsidRPr="029CB84F">
              <w:rPr>
                <w:lang w:val="en-US"/>
              </w:rPr>
              <w:t>onths/</w:t>
            </w:r>
            <w:r w:rsidR="5B2BD238" w:rsidRPr="029CB84F">
              <w:rPr>
                <w:lang w:val="en-US"/>
              </w:rPr>
              <w:t xml:space="preserve"> Y</w:t>
            </w:r>
            <w:r w:rsidR="17425C30" w:rsidRPr="029CB84F">
              <w:rPr>
                <w:lang w:val="en-US"/>
              </w:rPr>
              <w:t>ears):</w:t>
            </w:r>
          </w:p>
        </w:tc>
        <w:tc>
          <w:tcPr>
            <w:tcW w:w="2786" w:type="pct"/>
            <w:shd w:val="clear" w:color="auto" w:fill="auto"/>
          </w:tcPr>
          <w:p w14:paraId="20179799" w14:textId="4F414748" w:rsidR="0026079B" w:rsidRPr="00606067" w:rsidRDefault="0026079B" w:rsidP="0026079B">
            <w:pPr>
              <w:ind w:left="0"/>
              <w:rPr>
                <w:i/>
                <w:iCs/>
              </w:rPr>
            </w:pPr>
          </w:p>
        </w:tc>
      </w:tr>
    </w:tbl>
    <w:p w14:paraId="14C57B34" w14:textId="3623AAD0" w:rsidR="00A42E16" w:rsidRDefault="00A42E16">
      <w:pPr>
        <w:spacing w:before="0" w:after="0"/>
        <w:ind w:left="0"/>
        <w:rPr>
          <w:rFonts w:asciiTheme="majorHAnsi" w:eastAsiaTheme="majorEastAsia" w:hAnsiTheme="majorHAnsi" w:cstheme="majorBidi"/>
          <w:color w:val="000000" w:themeColor="text1"/>
          <w:sz w:val="32"/>
          <w:szCs w:val="32"/>
        </w:rPr>
      </w:pPr>
    </w:p>
    <w:p w14:paraId="619810FB" w14:textId="4BEA5219" w:rsidR="00211FAB" w:rsidRDefault="00211FAB" w:rsidP="007876C2">
      <w:r>
        <w:fldChar w:fldCharType="begin"/>
      </w:r>
      <w:r>
        <w:instrText xml:space="preserve"> REF _Ref179199009 \h </w:instrText>
      </w:r>
      <w:r>
        <w:fldChar w:fldCharType="separate"/>
      </w:r>
      <w:r>
        <w:t xml:space="preserve">Table </w:t>
      </w:r>
      <w:r w:rsidRPr="029CB84F">
        <w:rPr>
          <w:noProof/>
        </w:rPr>
        <w:t>2</w:t>
      </w:r>
      <w:r>
        <w:fldChar w:fldCharType="end"/>
      </w:r>
      <w:r w:rsidR="00C216A5">
        <w:t xml:space="preserve"> shall be completed with a summary of the trial scope and key considerations. </w:t>
      </w:r>
      <w:r>
        <w:t>Include and reference any relevant Attachments throughout this table, where more information is required</w:t>
      </w:r>
      <w:r w:rsidR="00C216A5">
        <w:t xml:space="preserve">. </w:t>
      </w:r>
    </w:p>
    <w:p w14:paraId="2088692E" w14:textId="45FDC0A1" w:rsidR="00C4092B" w:rsidRDefault="00901511" w:rsidP="00C4092B">
      <w:pPr>
        <w:pStyle w:val="TableRef"/>
      </w:pPr>
      <w:bookmarkStart w:id="10" w:name="_Ref179199009"/>
      <w:bookmarkStart w:id="11" w:name="_Toc179202430"/>
      <w:r>
        <w:t xml:space="preserve">Table </w:t>
      </w:r>
      <w:fldSimple w:instr="SEQ Table \* ARABIC \* MERGEFORMAT  \* MERGEFORMAT">
        <w:r w:rsidR="005D25CC" w:rsidRPr="029CB84F">
          <w:rPr>
            <w:noProof/>
          </w:rPr>
          <w:t>2</w:t>
        </w:r>
      </w:fldSimple>
      <w:bookmarkEnd w:id="10"/>
      <w:r w:rsidR="00B62406">
        <w:t xml:space="preserve"> </w:t>
      </w:r>
      <w:r w:rsidR="00C4092B">
        <w:t xml:space="preserve">- </w:t>
      </w:r>
      <w:r>
        <w:tab/>
      </w:r>
      <w:r w:rsidR="009A22AC">
        <w:t xml:space="preserve">Proposed </w:t>
      </w:r>
      <w:r w:rsidR="00D84D48">
        <w:t>trial p</w:t>
      </w:r>
      <w:r w:rsidR="00D92492">
        <w:t>lan</w:t>
      </w:r>
      <w:bookmarkEnd w:id="11"/>
    </w:p>
    <w:p w14:paraId="221689EA" w14:textId="3F633593" w:rsidR="00211FAB" w:rsidRPr="006D3E1E" w:rsidDel="00211FAB" w:rsidRDefault="00211FAB" w:rsidP="029CB84F">
      <w:pPr>
        <w:pStyle w:val="TableRef"/>
        <w:rPr>
          <w:i w:val="0"/>
        </w:rPr>
      </w:pPr>
    </w:p>
    <w:tbl>
      <w:tblPr>
        <w:tblStyle w:val="EcologiqTable2019"/>
        <w:tblW w:w="8646" w:type="dxa"/>
        <w:tblInd w:w="567" w:type="dxa"/>
        <w:tblLayout w:type="fixed"/>
        <w:tblLook w:val="0420" w:firstRow="1" w:lastRow="0" w:firstColumn="0" w:lastColumn="0" w:noHBand="0" w:noVBand="1"/>
      </w:tblPr>
      <w:tblGrid>
        <w:gridCol w:w="1560"/>
        <w:gridCol w:w="3543"/>
        <w:gridCol w:w="1771"/>
        <w:gridCol w:w="1772"/>
      </w:tblGrid>
      <w:tr w:rsidR="00C4092B" w14:paraId="2974106F" w14:textId="77777777" w:rsidTr="029CB84F">
        <w:trPr>
          <w:cnfStyle w:val="100000000000" w:firstRow="1" w:lastRow="0" w:firstColumn="0" w:lastColumn="0" w:oddVBand="0" w:evenVBand="0" w:oddHBand="0" w:evenHBand="0" w:firstRowFirstColumn="0" w:firstRowLastColumn="0" w:lastRowFirstColumn="0" w:lastRowLastColumn="0"/>
          <w:tblHeader/>
        </w:trPr>
        <w:tc>
          <w:tcPr>
            <w:tcW w:w="1560" w:type="dxa"/>
            <w:shd w:val="clear" w:color="auto" w:fill="D9D9D9" w:themeFill="background1" w:themeFillShade="D9"/>
          </w:tcPr>
          <w:p w14:paraId="2C37CFFF" w14:textId="1D260A52" w:rsidR="00C4092B" w:rsidRPr="00D92492" w:rsidRDefault="00D92492">
            <w:pPr>
              <w:ind w:left="0"/>
              <w:rPr>
                <w:b w:val="0"/>
              </w:rPr>
            </w:pPr>
            <w:r>
              <w:t>Topic</w:t>
            </w:r>
          </w:p>
        </w:tc>
        <w:tc>
          <w:tcPr>
            <w:tcW w:w="3543" w:type="dxa"/>
            <w:shd w:val="clear" w:color="auto" w:fill="D9D9D9" w:themeFill="background1" w:themeFillShade="D9"/>
          </w:tcPr>
          <w:p w14:paraId="74332BA5" w14:textId="2DE080C8" w:rsidR="008B06FF" w:rsidRPr="00D92492" w:rsidRDefault="00D92492">
            <w:pPr>
              <w:ind w:left="0"/>
              <w:rPr>
                <w:b w:val="0"/>
              </w:rPr>
            </w:pPr>
            <w:r>
              <w:t>Item</w:t>
            </w:r>
          </w:p>
        </w:tc>
        <w:tc>
          <w:tcPr>
            <w:tcW w:w="3543" w:type="dxa"/>
            <w:gridSpan w:val="2"/>
            <w:shd w:val="clear" w:color="auto" w:fill="D9D9D9" w:themeFill="background1" w:themeFillShade="D9"/>
          </w:tcPr>
          <w:p w14:paraId="6A1E5A1E" w14:textId="0FD10A00" w:rsidR="00C4092B" w:rsidRPr="00E71B04" w:rsidRDefault="00D92492">
            <w:pPr>
              <w:ind w:left="0"/>
              <w:rPr>
                <w:b w:val="0"/>
              </w:rPr>
            </w:pPr>
            <w:r>
              <w:t>Response</w:t>
            </w:r>
          </w:p>
        </w:tc>
      </w:tr>
      <w:tr w:rsidR="007C2275" w14:paraId="0E430E0C" w14:textId="77777777" w:rsidTr="029CB84F">
        <w:tc>
          <w:tcPr>
            <w:tcW w:w="1560" w:type="dxa"/>
            <w:vMerge w:val="restart"/>
            <w:vAlign w:val="center"/>
          </w:tcPr>
          <w:p w14:paraId="64A73C80" w14:textId="1D34F019" w:rsidR="007C2275" w:rsidRPr="0093512C" w:rsidRDefault="007C2275" w:rsidP="007C2275">
            <w:pPr>
              <w:ind w:left="0"/>
              <w:rPr>
                <w:highlight w:val="green"/>
              </w:rPr>
            </w:pPr>
            <w:r w:rsidRPr="0093512C">
              <w:t xml:space="preserve">Idea Validation </w:t>
            </w:r>
          </w:p>
        </w:tc>
        <w:tc>
          <w:tcPr>
            <w:tcW w:w="3543" w:type="dxa"/>
          </w:tcPr>
          <w:p w14:paraId="7EC8F3F5" w14:textId="7C8D39D8" w:rsidR="007C2275" w:rsidRPr="00287861" w:rsidRDefault="007C2275" w:rsidP="007C2275">
            <w:pPr>
              <w:ind w:left="0"/>
            </w:pPr>
            <w:r w:rsidRPr="00CA2879">
              <w:t>What problem or opportunity will this trial address? i.e., a specific waste stockpile, enhanced performance, increased safety.</w:t>
            </w:r>
          </w:p>
        </w:tc>
        <w:tc>
          <w:tcPr>
            <w:tcW w:w="3543" w:type="dxa"/>
            <w:gridSpan w:val="2"/>
            <w:vAlign w:val="center"/>
          </w:tcPr>
          <w:p w14:paraId="7E43E8B3" w14:textId="1C5D1002" w:rsidR="007C2275" w:rsidRPr="00891A4A" w:rsidRDefault="007C2275" w:rsidP="007C2275">
            <w:pPr>
              <w:ind w:left="0"/>
            </w:pPr>
          </w:p>
        </w:tc>
      </w:tr>
      <w:tr w:rsidR="007C2275" w14:paraId="72701846" w14:textId="77777777" w:rsidTr="029CB84F">
        <w:tc>
          <w:tcPr>
            <w:tcW w:w="1560" w:type="dxa"/>
            <w:vMerge/>
            <w:vAlign w:val="center"/>
          </w:tcPr>
          <w:p w14:paraId="0C4DBEB7" w14:textId="7AD9ECB0" w:rsidR="007C2275" w:rsidRPr="0093512C" w:rsidRDefault="007C2275" w:rsidP="007C2275">
            <w:pPr>
              <w:ind w:left="0"/>
            </w:pPr>
          </w:p>
        </w:tc>
        <w:tc>
          <w:tcPr>
            <w:tcW w:w="3543" w:type="dxa"/>
          </w:tcPr>
          <w:p w14:paraId="1D9A35B2" w14:textId="50F11FE2" w:rsidR="007C2275" w:rsidRPr="00287861" w:rsidRDefault="007C2275" w:rsidP="007C2275">
            <w:pPr>
              <w:ind w:left="0"/>
            </w:pPr>
            <w:r w:rsidRPr="00CA2879">
              <w:t>What are the objectives of the trial? This should relate to the identified problem or opportunity. i.e., target a waste stockpile, or update a specification.</w:t>
            </w:r>
          </w:p>
        </w:tc>
        <w:tc>
          <w:tcPr>
            <w:tcW w:w="3543" w:type="dxa"/>
            <w:gridSpan w:val="2"/>
            <w:vAlign w:val="center"/>
          </w:tcPr>
          <w:p w14:paraId="400A9E85" w14:textId="0F0F1E01" w:rsidR="007C2275" w:rsidRPr="00891A4A" w:rsidRDefault="007C2275" w:rsidP="007C2275">
            <w:pPr>
              <w:ind w:left="0"/>
            </w:pPr>
          </w:p>
        </w:tc>
      </w:tr>
      <w:tr w:rsidR="007C2275" w14:paraId="2CED5D09" w14:textId="77777777" w:rsidTr="029CB84F">
        <w:tc>
          <w:tcPr>
            <w:tcW w:w="1560" w:type="dxa"/>
            <w:vMerge/>
            <w:vAlign w:val="center"/>
          </w:tcPr>
          <w:p w14:paraId="16E85677" w14:textId="155A1B21" w:rsidR="007C2275" w:rsidRPr="0093512C" w:rsidRDefault="007C2275" w:rsidP="007C2275">
            <w:pPr>
              <w:ind w:left="0"/>
            </w:pPr>
          </w:p>
        </w:tc>
        <w:tc>
          <w:tcPr>
            <w:tcW w:w="3543" w:type="dxa"/>
          </w:tcPr>
          <w:p w14:paraId="6A49C8BA" w14:textId="4D610A3A" w:rsidR="007C2275" w:rsidRPr="00287861" w:rsidRDefault="007C2275" w:rsidP="007C2275">
            <w:pPr>
              <w:ind w:left="0"/>
            </w:pPr>
            <w:r w:rsidRPr="00CA2879">
              <w:t>Does the trial support the increased use of recycled materials?</w:t>
            </w:r>
          </w:p>
        </w:tc>
        <w:sdt>
          <w:sdtPr>
            <w:id w:val="1244152224"/>
            <w:placeholder>
              <w:docPart w:val="C0C22FC6025242438077F55B8CED5C3A"/>
            </w:placeholder>
            <w:showingPlcHdr/>
            <w:dropDownList>
              <w:listItem w:value="Choose an item."/>
              <w:listItem w:displayText="Yes" w:value="Yes"/>
              <w:listItem w:displayText="No" w:value="No"/>
            </w:dropDownList>
          </w:sdtPr>
          <w:sdtContent>
            <w:tc>
              <w:tcPr>
                <w:tcW w:w="3543" w:type="dxa"/>
                <w:gridSpan w:val="2"/>
                <w:vAlign w:val="center"/>
              </w:tcPr>
              <w:p w14:paraId="2BA67BEF" w14:textId="198F154E" w:rsidR="007C2275" w:rsidRPr="00891A4A" w:rsidRDefault="005B29A4" w:rsidP="007C2275">
                <w:pPr>
                  <w:ind w:left="0"/>
                </w:pPr>
                <w:r w:rsidRPr="004F148F">
                  <w:rPr>
                    <w:rStyle w:val="PlaceholderText"/>
                  </w:rPr>
                  <w:t>Choose an item.</w:t>
                </w:r>
              </w:p>
            </w:tc>
          </w:sdtContent>
        </w:sdt>
      </w:tr>
      <w:tr w:rsidR="007C2275" w14:paraId="056077D5" w14:textId="77777777" w:rsidTr="029CB84F">
        <w:tc>
          <w:tcPr>
            <w:tcW w:w="1560" w:type="dxa"/>
            <w:vMerge/>
            <w:vAlign w:val="center"/>
          </w:tcPr>
          <w:p w14:paraId="4E8D03CC" w14:textId="3CCF7D9B" w:rsidR="007C2275" w:rsidRPr="0093512C" w:rsidRDefault="007C2275" w:rsidP="007C2275">
            <w:pPr>
              <w:ind w:left="0"/>
            </w:pPr>
          </w:p>
        </w:tc>
        <w:tc>
          <w:tcPr>
            <w:tcW w:w="3543" w:type="dxa"/>
          </w:tcPr>
          <w:p w14:paraId="12D78E7E" w14:textId="1ED226D8" w:rsidR="007C2275" w:rsidRPr="00287861" w:rsidRDefault="007C2275" w:rsidP="007C2275">
            <w:pPr>
              <w:ind w:left="0"/>
            </w:pPr>
            <w:r w:rsidRPr="00CA2879">
              <w:t>Is the recycled material used a high priority waste stream? i.e. plastic, rubber, concrete.</w:t>
            </w:r>
          </w:p>
        </w:tc>
        <w:sdt>
          <w:sdtPr>
            <w:id w:val="1509643883"/>
            <w:placeholder>
              <w:docPart w:val="87F30CC4D84B40BA8C823BDEDDD5E699"/>
            </w:placeholder>
            <w:showingPlcHdr/>
            <w:dropDownList>
              <w:listItem w:value="Choose an item."/>
              <w:listItem w:displayText="Yes" w:value="Yes"/>
              <w:listItem w:displayText="No" w:value="No"/>
            </w:dropDownList>
          </w:sdtPr>
          <w:sdtContent>
            <w:tc>
              <w:tcPr>
                <w:tcW w:w="3543" w:type="dxa"/>
                <w:gridSpan w:val="2"/>
                <w:vAlign w:val="center"/>
              </w:tcPr>
              <w:p w14:paraId="72822208" w14:textId="49DE1938" w:rsidR="007C2275" w:rsidRPr="00891A4A" w:rsidRDefault="005B29A4" w:rsidP="007C2275">
                <w:pPr>
                  <w:ind w:left="0"/>
                </w:pPr>
                <w:r w:rsidRPr="004F148F">
                  <w:rPr>
                    <w:rStyle w:val="PlaceholderText"/>
                  </w:rPr>
                  <w:t>Choose an item.</w:t>
                </w:r>
              </w:p>
            </w:tc>
          </w:sdtContent>
        </w:sdt>
      </w:tr>
      <w:tr w:rsidR="007C2275" w14:paraId="6CD0FA60" w14:textId="77777777" w:rsidTr="029CB84F">
        <w:tc>
          <w:tcPr>
            <w:tcW w:w="1560" w:type="dxa"/>
            <w:vMerge/>
            <w:vAlign w:val="center"/>
          </w:tcPr>
          <w:p w14:paraId="55C0D23B" w14:textId="7F127B1F" w:rsidR="007C2275" w:rsidRPr="0093512C" w:rsidRDefault="007C2275" w:rsidP="007C2275">
            <w:pPr>
              <w:ind w:left="0"/>
            </w:pPr>
          </w:p>
        </w:tc>
        <w:tc>
          <w:tcPr>
            <w:tcW w:w="3543" w:type="dxa"/>
          </w:tcPr>
          <w:p w14:paraId="614DF61A" w14:textId="7F28E2CA" w:rsidR="007C2275" w:rsidRPr="00287861" w:rsidRDefault="007C2275" w:rsidP="007C2275">
            <w:pPr>
              <w:ind w:left="0"/>
            </w:pPr>
            <w:r w:rsidRPr="00CA2879">
              <w:t>Is there a sufficient market/demand for the product? i.e. consider the ecologiQ Demand Model and the required volumes of this product/its conventional counterpart.</w:t>
            </w:r>
          </w:p>
        </w:tc>
        <w:tc>
          <w:tcPr>
            <w:tcW w:w="3543" w:type="dxa"/>
            <w:gridSpan w:val="2"/>
            <w:vAlign w:val="center"/>
          </w:tcPr>
          <w:p w14:paraId="06E72707" w14:textId="77777777" w:rsidR="007C2275" w:rsidRPr="00891A4A" w:rsidRDefault="007C2275" w:rsidP="007C2275">
            <w:pPr>
              <w:ind w:left="0"/>
            </w:pPr>
          </w:p>
        </w:tc>
      </w:tr>
      <w:tr w:rsidR="007C2275" w14:paraId="0870214C" w14:textId="77777777" w:rsidTr="029CB84F">
        <w:tc>
          <w:tcPr>
            <w:tcW w:w="1560" w:type="dxa"/>
            <w:vMerge/>
            <w:vAlign w:val="center"/>
          </w:tcPr>
          <w:p w14:paraId="34E62A55" w14:textId="030A4FF9" w:rsidR="007C2275" w:rsidRPr="0093512C" w:rsidRDefault="007C2275" w:rsidP="007C2275">
            <w:pPr>
              <w:ind w:left="0"/>
            </w:pPr>
          </w:p>
        </w:tc>
        <w:tc>
          <w:tcPr>
            <w:tcW w:w="3543" w:type="dxa"/>
          </w:tcPr>
          <w:p w14:paraId="7CF2BC04" w14:textId="5E9153AC" w:rsidR="007C2275" w:rsidRPr="00287861" w:rsidRDefault="007C2275" w:rsidP="007C2275">
            <w:pPr>
              <w:ind w:left="0"/>
            </w:pPr>
            <w:r w:rsidRPr="00CA2879">
              <w:t>Will the use of the product result in a reduction in use of virgin materials?</w:t>
            </w:r>
          </w:p>
        </w:tc>
        <w:sdt>
          <w:sdtPr>
            <w:id w:val="659893221"/>
            <w:placeholder>
              <w:docPart w:val="FB5B3CF4011844B4B139FA4A91562EFE"/>
            </w:placeholder>
            <w:showingPlcHdr/>
            <w:dropDownList>
              <w:listItem w:value="Choose an item."/>
              <w:listItem w:displayText="Yes" w:value="Yes"/>
              <w:listItem w:displayText="No" w:value="No"/>
            </w:dropDownList>
          </w:sdtPr>
          <w:sdtContent>
            <w:tc>
              <w:tcPr>
                <w:tcW w:w="3543" w:type="dxa"/>
                <w:gridSpan w:val="2"/>
                <w:vAlign w:val="center"/>
              </w:tcPr>
              <w:p w14:paraId="0723EE0D" w14:textId="29903B51" w:rsidR="007C2275" w:rsidRPr="00891A4A" w:rsidRDefault="005B29A4" w:rsidP="007C2275">
                <w:pPr>
                  <w:ind w:left="0"/>
                </w:pPr>
                <w:r w:rsidRPr="004F148F">
                  <w:rPr>
                    <w:rStyle w:val="PlaceholderText"/>
                  </w:rPr>
                  <w:t>Choose an item.</w:t>
                </w:r>
              </w:p>
            </w:tc>
          </w:sdtContent>
        </w:sdt>
      </w:tr>
      <w:tr w:rsidR="007C2275" w14:paraId="0809AD7C" w14:textId="77777777" w:rsidTr="029CB84F">
        <w:tc>
          <w:tcPr>
            <w:tcW w:w="1560" w:type="dxa"/>
            <w:vMerge/>
            <w:vAlign w:val="center"/>
          </w:tcPr>
          <w:p w14:paraId="368AB25C" w14:textId="3DAAB2BD" w:rsidR="007C2275" w:rsidRPr="0093512C" w:rsidRDefault="007C2275" w:rsidP="007C2275">
            <w:pPr>
              <w:ind w:left="0"/>
            </w:pPr>
          </w:p>
        </w:tc>
        <w:tc>
          <w:tcPr>
            <w:tcW w:w="3543" w:type="dxa"/>
          </w:tcPr>
          <w:p w14:paraId="01E94D44" w14:textId="0843C3BB" w:rsidR="007C2275" w:rsidRPr="009903EA" w:rsidRDefault="007C2275" w:rsidP="007C2275">
            <w:pPr>
              <w:ind w:left="0"/>
            </w:pPr>
            <w:r w:rsidRPr="00CA2879">
              <w:t xml:space="preserve">Does the product and its supply suit a major project application? </w:t>
            </w:r>
          </w:p>
        </w:tc>
        <w:sdt>
          <w:sdtPr>
            <w:id w:val="-994652577"/>
            <w:placeholder>
              <w:docPart w:val="443D9D85A46A45889DD39EA343147414"/>
            </w:placeholder>
            <w:showingPlcHdr/>
            <w:dropDownList>
              <w:listItem w:value="Choose an item."/>
              <w:listItem w:displayText="Yes" w:value="Yes"/>
              <w:listItem w:displayText="No" w:value="No"/>
            </w:dropDownList>
          </w:sdtPr>
          <w:sdtContent>
            <w:tc>
              <w:tcPr>
                <w:tcW w:w="3543" w:type="dxa"/>
                <w:gridSpan w:val="2"/>
                <w:vAlign w:val="center"/>
              </w:tcPr>
              <w:p w14:paraId="6E45D502" w14:textId="38FF1401" w:rsidR="007C2275" w:rsidRPr="00891A4A" w:rsidRDefault="005B29A4" w:rsidP="007C2275">
                <w:pPr>
                  <w:ind w:left="0"/>
                </w:pPr>
                <w:r w:rsidRPr="004F148F">
                  <w:rPr>
                    <w:rStyle w:val="PlaceholderText"/>
                  </w:rPr>
                  <w:t>Choose an item.</w:t>
                </w:r>
              </w:p>
            </w:tc>
          </w:sdtContent>
        </w:sdt>
      </w:tr>
      <w:tr w:rsidR="007C2275" w14:paraId="02B1D4D9" w14:textId="77777777" w:rsidTr="029CB84F">
        <w:tc>
          <w:tcPr>
            <w:tcW w:w="1560" w:type="dxa"/>
            <w:vMerge/>
            <w:vAlign w:val="center"/>
          </w:tcPr>
          <w:p w14:paraId="735EAE1E" w14:textId="77777777" w:rsidR="007C2275" w:rsidRPr="0093512C" w:rsidRDefault="007C2275" w:rsidP="007C2275">
            <w:pPr>
              <w:ind w:left="0"/>
              <w:rPr>
                <w:highlight w:val="cyan"/>
              </w:rPr>
            </w:pPr>
          </w:p>
        </w:tc>
        <w:tc>
          <w:tcPr>
            <w:tcW w:w="3543" w:type="dxa"/>
          </w:tcPr>
          <w:p w14:paraId="124AAC6A" w14:textId="2AB89309" w:rsidR="007C2275" w:rsidRPr="009903EA" w:rsidRDefault="007C2275" w:rsidP="007C2275">
            <w:pPr>
              <w:ind w:left="0"/>
            </w:pPr>
            <w:r w:rsidRPr="00CA2879">
              <w:t>Has the whole of life sustainability been considered? i.e., recyclability at end of life, embodied carbon or design life?</w:t>
            </w:r>
          </w:p>
        </w:tc>
        <w:tc>
          <w:tcPr>
            <w:tcW w:w="3543" w:type="dxa"/>
            <w:gridSpan w:val="2"/>
            <w:vAlign w:val="center"/>
          </w:tcPr>
          <w:p w14:paraId="55C50731" w14:textId="77777777" w:rsidR="007C2275" w:rsidRPr="00891A4A" w:rsidRDefault="007C2275" w:rsidP="007C2275">
            <w:pPr>
              <w:ind w:left="0"/>
            </w:pPr>
          </w:p>
        </w:tc>
      </w:tr>
      <w:tr w:rsidR="007C2275" w14:paraId="1EDD42B2" w14:textId="77777777" w:rsidTr="029CB84F">
        <w:tc>
          <w:tcPr>
            <w:tcW w:w="1560" w:type="dxa"/>
            <w:vMerge/>
            <w:vAlign w:val="center"/>
          </w:tcPr>
          <w:p w14:paraId="61EE8335" w14:textId="77777777" w:rsidR="007C2275" w:rsidRPr="0093512C" w:rsidRDefault="007C2275" w:rsidP="007C2275">
            <w:pPr>
              <w:ind w:left="0"/>
              <w:rPr>
                <w:highlight w:val="cyan"/>
              </w:rPr>
            </w:pPr>
          </w:p>
        </w:tc>
        <w:tc>
          <w:tcPr>
            <w:tcW w:w="3543" w:type="dxa"/>
          </w:tcPr>
          <w:p w14:paraId="162C6F22" w14:textId="05ED794B" w:rsidR="007C2275" w:rsidRPr="009903EA" w:rsidRDefault="007C2275" w:rsidP="007C2275">
            <w:pPr>
              <w:ind w:left="0"/>
            </w:pPr>
            <w:r w:rsidRPr="00CA2879">
              <w:t>Does the use of the product provide benefits to consumers i.e., increased design life, lower emissions, enhanced safety?</w:t>
            </w:r>
          </w:p>
        </w:tc>
        <w:tc>
          <w:tcPr>
            <w:tcW w:w="3543" w:type="dxa"/>
            <w:gridSpan w:val="2"/>
            <w:vAlign w:val="center"/>
          </w:tcPr>
          <w:p w14:paraId="41B02DE3" w14:textId="77777777" w:rsidR="007C2275" w:rsidRPr="00891A4A" w:rsidRDefault="007C2275" w:rsidP="007C2275">
            <w:pPr>
              <w:ind w:left="0"/>
            </w:pPr>
          </w:p>
        </w:tc>
      </w:tr>
      <w:tr w:rsidR="007C2275" w14:paraId="29AEBA93" w14:textId="77777777" w:rsidTr="029CB84F">
        <w:tc>
          <w:tcPr>
            <w:tcW w:w="1560" w:type="dxa"/>
            <w:vMerge/>
            <w:vAlign w:val="center"/>
          </w:tcPr>
          <w:p w14:paraId="44540A3F" w14:textId="77777777" w:rsidR="007C2275" w:rsidRPr="0093512C" w:rsidRDefault="007C2275" w:rsidP="007C2275">
            <w:pPr>
              <w:ind w:left="0"/>
              <w:rPr>
                <w:highlight w:val="cyan"/>
              </w:rPr>
            </w:pPr>
          </w:p>
        </w:tc>
        <w:tc>
          <w:tcPr>
            <w:tcW w:w="3543" w:type="dxa"/>
          </w:tcPr>
          <w:p w14:paraId="6719F112" w14:textId="0252EE7E" w:rsidR="007C2275" w:rsidRPr="009903EA" w:rsidRDefault="007C2275" w:rsidP="007C2275">
            <w:pPr>
              <w:ind w:left="0"/>
            </w:pPr>
            <w:r w:rsidRPr="00CA2879">
              <w:t xml:space="preserve">Does the product meet current standards and specifications, and has it been tested by an independent certified testing organisation? </w:t>
            </w:r>
          </w:p>
        </w:tc>
        <w:tc>
          <w:tcPr>
            <w:tcW w:w="3543" w:type="dxa"/>
            <w:gridSpan w:val="2"/>
            <w:vAlign w:val="center"/>
          </w:tcPr>
          <w:p w14:paraId="694225BD" w14:textId="77777777" w:rsidR="007C2275" w:rsidRPr="00891A4A" w:rsidRDefault="007C2275" w:rsidP="007C2275">
            <w:pPr>
              <w:ind w:left="0"/>
            </w:pPr>
          </w:p>
        </w:tc>
      </w:tr>
      <w:tr w:rsidR="007C2275" w14:paraId="1E4CB52B" w14:textId="77777777" w:rsidTr="029CB84F">
        <w:tc>
          <w:tcPr>
            <w:tcW w:w="1560" w:type="dxa"/>
            <w:vMerge/>
            <w:vAlign w:val="center"/>
          </w:tcPr>
          <w:p w14:paraId="30B361BD" w14:textId="77777777" w:rsidR="007C2275" w:rsidRPr="0093512C" w:rsidRDefault="007C2275" w:rsidP="007C2275">
            <w:pPr>
              <w:ind w:left="0"/>
              <w:rPr>
                <w:highlight w:val="cyan"/>
              </w:rPr>
            </w:pPr>
          </w:p>
        </w:tc>
        <w:tc>
          <w:tcPr>
            <w:tcW w:w="3543" w:type="dxa"/>
          </w:tcPr>
          <w:p w14:paraId="6CB94ADA" w14:textId="42940CBF" w:rsidR="007C2275" w:rsidRPr="009903EA" w:rsidRDefault="007C2275" w:rsidP="007C2275">
            <w:pPr>
              <w:ind w:left="0"/>
            </w:pPr>
            <w:r w:rsidRPr="00CA2879">
              <w:t>If not, will this trial result in a change to current standards and specifications, or development of a new standard or specification?</w:t>
            </w:r>
          </w:p>
        </w:tc>
        <w:tc>
          <w:tcPr>
            <w:tcW w:w="3543" w:type="dxa"/>
            <w:gridSpan w:val="2"/>
            <w:vAlign w:val="center"/>
          </w:tcPr>
          <w:p w14:paraId="1B797A12" w14:textId="77777777" w:rsidR="007C2275" w:rsidRPr="00891A4A" w:rsidRDefault="007C2275" w:rsidP="007C2275">
            <w:pPr>
              <w:ind w:left="0"/>
            </w:pPr>
          </w:p>
        </w:tc>
      </w:tr>
      <w:tr w:rsidR="007C2275" w14:paraId="55FDC374" w14:textId="77777777" w:rsidTr="029CB84F">
        <w:tc>
          <w:tcPr>
            <w:tcW w:w="1560" w:type="dxa"/>
            <w:vMerge/>
            <w:vAlign w:val="center"/>
          </w:tcPr>
          <w:p w14:paraId="1C190A27" w14:textId="77777777" w:rsidR="007C2275" w:rsidRPr="0093512C" w:rsidRDefault="007C2275" w:rsidP="007C2275">
            <w:pPr>
              <w:ind w:left="0"/>
              <w:rPr>
                <w:highlight w:val="cyan"/>
              </w:rPr>
            </w:pPr>
          </w:p>
        </w:tc>
        <w:tc>
          <w:tcPr>
            <w:tcW w:w="3543" w:type="dxa"/>
          </w:tcPr>
          <w:p w14:paraId="07A74B18" w14:textId="44B9E556" w:rsidR="007C2275" w:rsidRPr="009903EA" w:rsidRDefault="007C2275" w:rsidP="007C2275">
            <w:pPr>
              <w:ind w:left="0"/>
            </w:pPr>
            <w:r w:rsidRPr="00CA2879">
              <w:t xml:space="preserve">Is a trial required? </w:t>
            </w:r>
            <w:proofErr w:type="spellStart"/>
            <w:r w:rsidRPr="00CA2879">
              <w:t>i.e</w:t>
            </w:r>
            <w:proofErr w:type="spellEnd"/>
            <w:r w:rsidRPr="00CA2879">
              <w:t>, justify why the product cannot already be used under standard approval mechanisms.</w:t>
            </w:r>
          </w:p>
        </w:tc>
        <w:tc>
          <w:tcPr>
            <w:tcW w:w="3543" w:type="dxa"/>
            <w:gridSpan w:val="2"/>
            <w:vAlign w:val="center"/>
          </w:tcPr>
          <w:p w14:paraId="37F891CA" w14:textId="77777777" w:rsidR="007C2275" w:rsidRPr="00891A4A" w:rsidRDefault="007C2275" w:rsidP="007C2275">
            <w:pPr>
              <w:ind w:left="0"/>
            </w:pPr>
          </w:p>
        </w:tc>
      </w:tr>
      <w:tr w:rsidR="00192A3E" w14:paraId="01A21EC4" w14:textId="77777777" w:rsidTr="029CB84F">
        <w:tc>
          <w:tcPr>
            <w:tcW w:w="1560" w:type="dxa"/>
            <w:vMerge w:val="restart"/>
            <w:vAlign w:val="center"/>
          </w:tcPr>
          <w:p w14:paraId="0EAC9BC1" w14:textId="34233ACB" w:rsidR="00192A3E" w:rsidRPr="0093512C" w:rsidRDefault="258FBAEA" w:rsidP="007C2275">
            <w:pPr>
              <w:ind w:left="0"/>
            </w:pPr>
            <w:r>
              <w:t xml:space="preserve">Partners and </w:t>
            </w:r>
            <w:r w:rsidR="3164A172">
              <w:t>Stakeholders</w:t>
            </w:r>
          </w:p>
        </w:tc>
        <w:tc>
          <w:tcPr>
            <w:tcW w:w="7086" w:type="dxa"/>
            <w:gridSpan w:val="3"/>
          </w:tcPr>
          <w:p w14:paraId="3FC848EA" w14:textId="5920AE58" w:rsidR="00192A3E" w:rsidRPr="00891A4A" w:rsidRDefault="3164A172" w:rsidP="007C2275">
            <w:pPr>
              <w:ind w:left="0"/>
            </w:pPr>
            <w:r>
              <w:t>Who will need to be engaged for successful delivery and execution of trial outcomes?</w:t>
            </w:r>
            <w:r w:rsidR="3E0D7DC4">
              <w:t xml:space="preserve"> Consider </w:t>
            </w:r>
            <w:r w:rsidR="1BA943CE">
              <w:t xml:space="preserve">assigning responsible to each partner, </w:t>
            </w:r>
            <w:r w:rsidR="1E5A5EA3">
              <w:t xml:space="preserve">via a </w:t>
            </w:r>
            <w:r w:rsidR="1BA943CE">
              <w:t xml:space="preserve">RACI matrix. </w:t>
            </w:r>
            <w:r w:rsidR="3407E189">
              <w:t xml:space="preserve"> </w:t>
            </w:r>
          </w:p>
        </w:tc>
      </w:tr>
      <w:tr w:rsidR="00CB5A1E" w14:paraId="68BEAE38" w14:textId="77777777" w:rsidTr="029CB84F">
        <w:tc>
          <w:tcPr>
            <w:tcW w:w="1560" w:type="dxa"/>
            <w:vMerge/>
            <w:vAlign w:val="center"/>
          </w:tcPr>
          <w:p w14:paraId="16FD85B9" w14:textId="77777777" w:rsidR="00CB5A1E" w:rsidRPr="0093512C" w:rsidRDefault="00CB5A1E" w:rsidP="007C2275">
            <w:pPr>
              <w:ind w:left="0"/>
            </w:pPr>
          </w:p>
        </w:tc>
        <w:tc>
          <w:tcPr>
            <w:tcW w:w="3543" w:type="dxa"/>
          </w:tcPr>
          <w:p w14:paraId="16FFCE2B" w14:textId="4BB7FDAB" w:rsidR="00CB5A1E" w:rsidRPr="003A22DC" w:rsidRDefault="00CB5A1E" w:rsidP="0093512C">
            <w:pPr>
              <w:ind w:left="720"/>
            </w:pPr>
            <w:r>
              <w:t>Supplier</w:t>
            </w:r>
          </w:p>
        </w:tc>
        <w:tc>
          <w:tcPr>
            <w:tcW w:w="1771" w:type="dxa"/>
            <w:vAlign w:val="center"/>
          </w:tcPr>
          <w:p w14:paraId="58E3AE05" w14:textId="77777777" w:rsidR="00CB5A1E" w:rsidRPr="00891A4A" w:rsidRDefault="00CB5A1E" w:rsidP="007C2275">
            <w:pPr>
              <w:ind w:left="0"/>
            </w:pPr>
          </w:p>
        </w:tc>
        <w:sdt>
          <w:sdtPr>
            <w:id w:val="-1004438336"/>
            <w:placeholder>
              <w:docPart w:val="456C9712D6D64565BEBCE08C2ECD2F85"/>
            </w:placeholder>
            <w:showingPlcHdr/>
            <w:dropDownList>
              <w:listItem w:value="Choose an item."/>
              <w:listItem w:displayText="Responsible" w:value="Responsible"/>
              <w:listItem w:displayText="Accountable" w:value="Accountable"/>
              <w:listItem w:displayText="Consulted" w:value="Consulted"/>
              <w:listItem w:displayText="Informed" w:value="Informed"/>
            </w:dropDownList>
          </w:sdtPr>
          <w:sdtContent>
            <w:tc>
              <w:tcPr>
                <w:tcW w:w="1772" w:type="dxa"/>
                <w:vAlign w:val="center"/>
              </w:tcPr>
              <w:p w14:paraId="6E9517CB" w14:textId="46969C1E" w:rsidR="00CB5A1E" w:rsidRPr="00891A4A" w:rsidRDefault="0084579C" w:rsidP="007C2275">
                <w:pPr>
                  <w:ind w:left="0"/>
                </w:pPr>
                <w:r w:rsidRPr="004F148F">
                  <w:rPr>
                    <w:rStyle w:val="PlaceholderText"/>
                  </w:rPr>
                  <w:t>Choose an item.</w:t>
                </w:r>
              </w:p>
            </w:tc>
          </w:sdtContent>
        </w:sdt>
      </w:tr>
      <w:tr w:rsidR="00230A88" w14:paraId="26832B4A" w14:textId="77777777" w:rsidTr="00FB4A2E">
        <w:tc>
          <w:tcPr>
            <w:tcW w:w="1560" w:type="dxa"/>
            <w:vMerge/>
            <w:vAlign w:val="center"/>
          </w:tcPr>
          <w:p w14:paraId="0F769EE7" w14:textId="77777777" w:rsidR="00230A88" w:rsidRPr="0093512C" w:rsidRDefault="00230A88" w:rsidP="00230A88">
            <w:pPr>
              <w:ind w:left="0"/>
            </w:pPr>
          </w:p>
        </w:tc>
        <w:tc>
          <w:tcPr>
            <w:tcW w:w="3543" w:type="dxa"/>
          </w:tcPr>
          <w:p w14:paraId="54BABC1D" w14:textId="4C0B3C22" w:rsidR="00230A88" w:rsidRPr="003A22DC" w:rsidRDefault="4B1DF0B2" w:rsidP="00230A88">
            <w:pPr>
              <w:ind w:left="720"/>
            </w:pPr>
            <w:r>
              <w:t>Asset Owner</w:t>
            </w:r>
          </w:p>
        </w:tc>
        <w:tc>
          <w:tcPr>
            <w:tcW w:w="1771" w:type="dxa"/>
            <w:vAlign w:val="center"/>
          </w:tcPr>
          <w:p w14:paraId="5059F1FD" w14:textId="77777777" w:rsidR="00230A88" w:rsidRPr="00891A4A" w:rsidRDefault="00230A88" w:rsidP="00230A88">
            <w:pPr>
              <w:ind w:left="0"/>
            </w:pPr>
          </w:p>
        </w:tc>
        <w:sdt>
          <w:sdtPr>
            <w:id w:val="-1115283018"/>
            <w:placeholder>
              <w:docPart w:val="79B20343E6AA43E78A18279EC0F61F5D"/>
            </w:placeholder>
            <w:showingPlcHdr/>
            <w:dropDownList>
              <w:listItem w:value="Choose an item."/>
              <w:listItem w:displayText="Responsible" w:value="Responsible"/>
              <w:listItem w:displayText="Accountable" w:value="Accountable"/>
              <w:listItem w:displayText="Consulted" w:value="Consulted"/>
              <w:listItem w:displayText="Informed" w:value="Informed"/>
            </w:dropDownList>
          </w:sdtPr>
          <w:sdtContent>
            <w:tc>
              <w:tcPr>
                <w:tcW w:w="1772" w:type="dxa"/>
              </w:tcPr>
              <w:p w14:paraId="1ACF8738" w14:textId="1FC37745" w:rsidR="00230A88" w:rsidRPr="00891A4A" w:rsidRDefault="4B1DF0B2" w:rsidP="00230A88">
                <w:pPr>
                  <w:ind w:left="0"/>
                </w:pPr>
                <w:r w:rsidRPr="029CB84F">
                  <w:rPr>
                    <w:rStyle w:val="PlaceholderText"/>
                  </w:rPr>
                  <w:t>Choose an item.</w:t>
                </w:r>
              </w:p>
            </w:tc>
          </w:sdtContent>
        </w:sdt>
      </w:tr>
      <w:tr w:rsidR="00230A88" w14:paraId="072F231B" w14:textId="77777777" w:rsidTr="00FB4A2E">
        <w:tc>
          <w:tcPr>
            <w:tcW w:w="1560" w:type="dxa"/>
            <w:vMerge/>
            <w:vAlign w:val="center"/>
          </w:tcPr>
          <w:p w14:paraId="2032086A" w14:textId="77777777" w:rsidR="00230A88" w:rsidRPr="0093512C" w:rsidRDefault="00230A88" w:rsidP="00230A88">
            <w:pPr>
              <w:ind w:left="0"/>
            </w:pPr>
          </w:p>
        </w:tc>
        <w:tc>
          <w:tcPr>
            <w:tcW w:w="3543" w:type="dxa"/>
          </w:tcPr>
          <w:p w14:paraId="3A798D7F" w14:textId="0429B571" w:rsidR="00230A88" w:rsidRPr="003A22DC" w:rsidRDefault="00230A88" w:rsidP="00230A88">
            <w:pPr>
              <w:ind w:left="720"/>
            </w:pPr>
            <w:r>
              <w:t>Delivery</w:t>
            </w:r>
          </w:p>
        </w:tc>
        <w:tc>
          <w:tcPr>
            <w:tcW w:w="1771" w:type="dxa"/>
            <w:vAlign w:val="center"/>
          </w:tcPr>
          <w:p w14:paraId="2DD7842E" w14:textId="77777777" w:rsidR="00230A88" w:rsidRPr="00891A4A" w:rsidRDefault="00230A88" w:rsidP="00230A88">
            <w:pPr>
              <w:ind w:left="0"/>
            </w:pPr>
          </w:p>
        </w:tc>
        <w:sdt>
          <w:sdtPr>
            <w:id w:val="1743138081"/>
            <w:placeholder>
              <w:docPart w:val="ED8A788970284531B58148B96E0177CA"/>
            </w:placeholder>
            <w:showingPlcHdr/>
            <w:dropDownList>
              <w:listItem w:value="Choose an item."/>
              <w:listItem w:displayText="Responsible" w:value="Responsible"/>
              <w:listItem w:displayText="Accountable" w:value="Accountable"/>
              <w:listItem w:displayText="Consulted" w:value="Consulted"/>
              <w:listItem w:displayText="Informed" w:value="Informed"/>
            </w:dropDownList>
          </w:sdtPr>
          <w:sdtContent>
            <w:tc>
              <w:tcPr>
                <w:tcW w:w="1772" w:type="dxa"/>
              </w:tcPr>
              <w:p w14:paraId="64360372" w14:textId="5017115B" w:rsidR="00230A88" w:rsidRPr="00891A4A" w:rsidRDefault="4B1DF0B2" w:rsidP="00230A88">
                <w:pPr>
                  <w:ind w:left="0"/>
                </w:pPr>
                <w:r w:rsidRPr="029CB84F">
                  <w:rPr>
                    <w:rStyle w:val="PlaceholderText"/>
                  </w:rPr>
                  <w:t>Choose an item.</w:t>
                </w:r>
              </w:p>
            </w:tc>
          </w:sdtContent>
        </w:sdt>
      </w:tr>
      <w:tr w:rsidR="00230A88" w14:paraId="16C27DB2" w14:textId="77777777" w:rsidTr="00FB4A2E">
        <w:tc>
          <w:tcPr>
            <w:tcW w:w="1560" w:type="dxa"/>
            <w:vMerge/>
            <w:vAlign w:val="center"/>
          </w:tcPr>
          <w:p w14:paraId="5EECEC43" w14:textId="77777777" w:rsidR="00230A88" w:rsidRPr="0093512C" w:rsidRDefault="00230A88" w:rsidP="00230A88">
            <w:pPr>
              <w:ind w:left="0"/>
            </w:pPr>
          </w:p>
        </w:tc>
        <w:tc>
          <w:tcPr>
            <w:tcW w:w="3543" w:type="dxa"/>
          </w:tcPr>
          <w:p w14:paraId="42309CF5" w14:textId="04690D0A" w:rsidR="00230A88" w:rsidRDefault="4B1DF0B2" w:rsidP="00230A88">
            <w:pPr>
              <w:ind w:left="720"/>
            </w:pPr>
            <w:r>
              <w:t>Technical Advisors</w:t>
            </w:r>
          </w:p>
        </w:tc>
        <w:tc>
          <w:tcPr>
            <w:tcW w:w="1771" w:type="dxa"/>
            <w:vAlign w:val="center"/>
          </w:tcPr>
          <w:p w14:paraId="78B539C6" w14:textId="77777777" w:rsidR="00230A88" w:rsidRPr="00891A4A" w:rsidRDefault="00230A88" w:rsidP="00230A88">
            <w:pPr>
              <w:ind w:left="0"/>
            </w:pPr>
          </w:p>
        </w:tc>
        <w:sdt>
          <w:sdtPr>
            <w:id w:val="-1890490680"/>
            <w:placeholder>
              <w:docPart w:val="056358755ACA4CEEB10B857FB3D0CEA4"/>
            </w:placeholder>
            <w:showingPlcHdr/>
            <w:dropDownList>
              <w:listItem w:value="Choose an item."/>
              <w:listItem w:displayText="Responsible" w:value="Responsible"/>
              <w:listItem w:displayText="Accountable" w:value="Accountable"/>
              <w:listItem w:displayText="Consulted" w:value="Consulted"/>
              <w:listItem w:displayText="Informed" w:value="Informed"/>
            </w:dropDownList>
          </w:sdtPr>
          <w:sdtContent>
            <w:tc>
              <w:tcPr>
                <w:tcW w:w="1772" w:type="dxa"/>
              </w:tcPr>
              <w:p w14:paraId="5E023BF1" w14:textId="363DD502" w:rsidR="00230A88" w:rsidRPr="00891A4A" w:rsidRDefault="4B1DF0B2" w:rsidP="00230A88">
                <w:pPr>
                  <w:ind w:left="0"/>
                </w:pPr>
                <w:r w:rsidRPr="029CB84F">
                  <w:rPr>
                    <w:rStyle w:val="PlaceholderText"/>
                  </w:rPr>
                  <w:t>Choose an item.</w:t>
                </w:r>
              </w:p>
            </w:tc>
          </w:sdtContent>
        </w:sdt>
      </w:tr>
      <w:tr w:rsidR="00230A88" w14:paraId="16F13315" w14:textId="77777777" w:rsidTr="00FB4A2E">
        <w:tc>
          <w:tcPr>
            <w:tcW w:w="1560" w:type="dxa"/>
            <w:vMerge/>
            <w:vAlign w:val="center"/>
          </w:tcPr>
          <w:p w14:paraId="14CE45F8" w14:textId="77777777" w:rsidR="00230A88" w:rsidRPr="0093512C" w:rsidRDefault="00230A88" w:rsidP="00230A88">
            <w:pPr>
              <w:ind w:left="0"/>
            </w:pPr>
          </w:p>
        </w:tc>
        <w:tc>
          <w:tcPr>
            <w:tcW w:w="3543" w:type="dxa"/>
          </w:tcPr>
          <w:p w14:paraId="485F020D" w14:textId="69304AE8" w:rsidR="00230A88" w:rsidRDefault="00230A88" w:rsidP="00230A88">
            <w:pPr>
              <w:ind w:left="720"/>
            </w:pPr>
            <w:r>
              <w:t>Contractors</w:t>
            </w:r>
          </w:p>
        </w:tc>
        <w:tc>
          <w:tcPr>
            <w:tcW w:w="1771" w:type="dxa"/>
            <w:vAlign w:val="center"/>
          </w:tcPr>
          <w:p w14:paraId="02B683B5" w14:textId="77777777" w:rsidR="00230A88" w:rsidRPr="00891A4A" w:rsidRDefault="00230A88" w:rsidP="00230A88">
            <w:pPr>
              <w:ind w:left="0"/>
            </w:pPr>
          </w:p>
        </w:tc>
        <w:sdt>
          <w:sdtPr>
            <w:id w:val="1238519609"/>
            <w:placeholder>
              <w:docPart w:val="766959CB845E497CBD82DD5D1C6C8AEB"/>
            </w:placeholder>
            <w:showingPlcHdr/>
            <w:dropDownList>
              <w:listItem w:value="Choose an item."/>
              <w:listItem w:displayText="Responsible" w:value="Responsible"/>
              <w:listItem w:displayText="Accountable" w:value="Accountable"/>
              <w:listItem w:displayText="Consulted" w:value="Consulted"/>
              <w:listItem w:displayText="Informed" w:value="Informed"/>
            </w:dropDownList>
          </w:sdtPr>
          <w:sdtContent>
            <w:tc>
              <w:tcPr>
                <w:tcW w:w="1772" w:type="dxa"/>
              </w:tcPr>
              <w:p w14:paraId="7FDE8715" w14:textId="461BD49C" w:rsidR="00230A88" w:rsidRPr="00891A4A" w:rsidRDefault="4B1DF0B2" w:rsidP="00230A88">
                <w:pPr>
                  <w:ind w:left="0"/>
                </w:pPr>
                <w:r w:rsidRPr="029CB84F">
                  <w:rPr>
                    <w:rStyle w:val="PlaceholderText"/>
                  </w:rPr>
                  <w:t>Choose an item.</w:t>
                </w:r>
              </w:p>
            </w:tc>
          </w:sdtContent>
        </w:sdt>
      </w:tr>
      <w:tr w:rsidR="00230A88" w14:paraId="4154F97E" w14:textId="77777777" w:rsidTr="00FB4A2E">
        <w:tc>
          <w:tcPr>
            <w:tcW w:w="1560" w:type="dxa"/>
            <w:vMerge/>
            <w:vAlign w:val="center"/>
          </w:tcPr>
          <w:p w14:paraId="6FF86B93" w14:textId="77777777" w:rsidR="00230A88" w:rsidRPr="0093512C" w:rsidRDefault="00230A88" w:rsidP="00230A88">
            <w:pPr>
              <w:ind w:left="0"/>
            </w:pPr>
          </w:p>
        </w:tc>
        <w:tc>
          <w:tcPr>
            <w:tcW w:w="3543" w:type="dxa"/>
          </w:tcPr>
          <w:p w14:paraId="2843CC88" w14:textId="70860BEA" w:rsidR="00230A88" w:rsidRDefault="00230A88" w:rsidP="00230A88">
            <w:pPr>
              <w:ind w:left="720"/>
            </w:pPr>
            <w:r>
              <w:t xml:space="preserve">Other </w:t>
            </w:r>
            <w:r w:rsidR="00FB4A2E">
              <w:t>(</w:t>
            </w:r>
            <w:r>
              <w:t>ecologiQ, peak industry body</w:t>
            </w:r>
            <w:r w:rsidR="00FB4A2E">
              <w:t>, research partner)</w:t>
            </w:r>
          </w:p>
        </w:tc>
        <w:tc>
          <w:tcPr>
            <w:tcW w:w="1771" w:type="dxa"/>
            <w:vAlign w:val="center"/>
          </w:tcPr>
          <w:p w14:paraId="7154A957" w14:textId="77777777" w:rsidR="00230A88" w:rsidRPr="00891A4A" w:rsidRDefault="00230A88" w:rsidP="00230A88">
            <w:pPr>
              <w:ind w:left="0"/>
            </w:pPr>
          </w:p>
        </w:tc>
        <w:sdt>
          <w:sdtPr>
            <w:id w:val="-1461417992"/>
            <w:placeholder>
              <w:docPart w:val="BEA376C04A144D0A99E66DFBC8602AF9"/>
            </w:placeholder>
            <w:showingPlcHdr/>
            <w:dropDownList>
              <w:listItem w:value="Choose an item."/>
              <w:listItem w:displayText="Responsible" w:value="Responsible"/>
              <w:listItem w:displayText="Accountable" w:value="Accountable"/>
              <w:listItem w:displayText="Consulted" w:value="Consulted"/>
              <w:listItem w:displayText="Informed" w:value="Informed"/>
            </w:dropDownList>
          </w:sdtPr>
          <w:sdtContent>
            <w:tc>
              <w:tcPr>
                <w:tcW w:w="1772" w:type="dxa"/>
              </w:tcPr>
              <w:p w14:paraId="4C0A470F" w14:textId="4B76FFEC" w:rsidR="00230A88" w:rsidRPr="00891A4A" w:rsidRDefault="4B1DF0B2" w:rsidP="00230A88">
                <w:pPr>
                  <w:ind w:left="0"/>
                </w:pPr>
                <w:r w:rsidRPr="029CB84F">
                  <w:rPr>
                    <w:rStyle w:val="PlaceholderText"/>
                  </w:rPr>
                  <w:t>Choose an item.</w:t>
                </w:r>
              </w:p>
            </w:tc>
          </w:sdtContent>
        </w:sdt>
      </w:tr>
      <w:tr w:rsidR="00192A3E" w14:paraId="315CD6E3" w14:textId="77777777" w:rsidTr="029CB84F">
        <w:tc>
          <w:tcPr>
            <w:tcW w:w="1560" w:type="dxa"/>
            <w:vMerge/>
            <w:vAlign w:val="center"/>
          </w:tcPr>
          <w:p w14:paraId="1FCE6783" w14:textId="77777777" w:rsidR="00192A3E" w:rsidRPr="0093512C" w:rsidRDefault="00192A3E" w:rsidP="007C2275">
            <w:pPr>
              <w:ind w:left="0"/>
            </w:pPr>
          </w:p>
        </w:tc>
        <w:tc>
          <w:tcPr>
            <w:tcW w:w="3543" w:type="dxa"/>
          </w:tcPr>
          <w:p w14:paraId="4C65CE00" w14:textId="1EE9A8F6" w:rsidR="00192A3E" w:rsidRPr="009903EA" w:rsidRDefault="3164A172" w:rsidP="007C2275">
            <w:pPr>
              <w:ind w:left="0"/>
            </w:pPr>
            <w:r>
              <w:t>What stakeholder engagement activities will need to be undertaken?</w:t>
            </w:r>
            <w:r w:rsidR="3F748567">
              <w:t xml:space="preserve"> </w:t>
            </w:r>
          </w:p>
        </w:tc>
        <w:tc>
          <w:tcPr>
            <w:tcW w:w="3543" w:type="dxa"/>
            <w:gridSpan w:val="2"/>
            <w:vAlign w:val="center"/>
          </w:tcPr>
          <w:p w14:paraId="789CC5CA" w14:textId="77777777" w:rsidR="00192A3E" w:rsidRPr="00891A4A" w:rsidRDefault="00192A3E" w:rsidP="007C2275">
            <w:pPr>
              <w:ind w:left="0"/>
            </w:pPr>
          </w:p>
        </w:tc>
      </w:tr>
      <w:tr w:rsidR="008859C0" w14:paraId="70C7AC8B" w14:textId="77777777" w:rsidTr="029CB84F">
        <w:tc>
          <w:tcPr>
            <w:tcW w:w="1560" w:type="dxa"/>
            <w:vMerge w:val="restart"/>
            <w:vAlign w:val="center"/>
          </w:tcPr>
          <w:p w14:paraId="6D4FD701" w14:textId="57DB4D2F" w:rsidR="008859C0" w:rsidRPr="0093512C" w:rsidRDefault="1EB14194" w:rsidP="00A33777">
            <w:pPr>
              <w:ind w:left="0"/>
            </w:pPr>
            <w:r>
              <w:lastRenderedPageBreak/>
              <w:t xml:space="preserve">Costs and </w:t>
            </w:r>
            <w:r w:rsidR="10C81DFB">
              <w:t>Funding</w:t>
            </w:r>
          </w:p>
        </w:tc>
        <w:tc>
          <w:tcPr>
            <w:tcW w:w="3543" w:type="dxa"/>
          </w:tcPr>
          <w:p w14:paraId="2AF82372" w14:textId="70861F42" w:rsidR="008859C0" w:rsidRPr="009903EA" w:rsidRDefault="008859C0" w:rsidP="00A33777">
            <w:pPr>
              <w:ind w:left="0"/>
            </w:pPr>
            <w:r w:rsidRPr="001710FF">
              <w:rPr>
                <w:rFonts w:asciiTheme="minorHAnsi" w:hAnsiTheme="minorHAnsi" w:cs="NetworkSans-Light"/>
              </w:rPr>
              <w:t xml:space="preserve">What is the estimated trial cost? </w:t>
            </w:r>
            <w:r>
              <w:rPr>
                <w:rFonts w:asciiTheme="minorHAnsi" w:hAnsiTheme="minorHAnsi" w:cs="NetworkSans-Light"/>
              </w:rPr>
              <w:t>(if it can be shared)</w:t>
            </w:r>
            <w:r>
              <w:rPr>
                <w:lang w:val="en-US"/>
              </w:rPr>
              <w:t xml:space="preserve"> i.e., research and development costs, construction costs, monitoring and report costs.</w:t>
            </w:r>
          </w:p>
        </w:tc>
        <w:tc>
          <w:tcPr>
            <w:tcW w:w="3543" w:type="dxa"/>
            <w:gridSpan w:val="2"/>
            <w:vAlign w:val="center"/>
          </w:tcPr>
          <w:p w14:paraId="0C749D6A" w14:textId="77777777" w:rsidR="008859C0" w:rsidRPr="00891A4A" w:rsidRDefault="008859C0" w:rsidP="00A33777">
            <w:pPr>
              <w:ind w:left="0"/>
            </w:pPr>
          </w:p>
        </w:tc>
      </w:tr>
      <w:tr w:rsidR="008859C0" w14:paraId="5AD83893" w14:textId="77777777" w:rsidTr="029CB84F">
        <w:tc>
          <w:tcPr>
            <w:tcW w:w="1560" w:type="dxa"/>
            <w:vMerge/>
            <w:vAlign w:val="center"/>
          </w:tcPr>
          <w:p w14:paraId="6CD9DD3A" w14:textId="77777777" w:rsidR="008859C0" w:rsidRPr="0093512C" w:rsidRDefault="008859C0" w:rsidP="00A33777">
            <w:pPr>
              <w:ind w:left="0"/>
            </w:pPr>
          </w:p>
        </w:tc>
        <w:tc>
          <w:tcPr>
            <w:tcW w:w="3543" w:type="dxa"/>
          </w:tcPr>
          <w:p w14:paraId="7D08E88C" w14:textId="5122857E" w:rsidR="008859C0" w:rsidRPr="009903EA" w:rsidRDefault="10C81DFB" w:rsidP="00A33777">
            <w:pPr>
              <w:ind w:left="0"/>
            </w:pPr>
            <w:r w:rsidRPr="029CB84F">
              <w:rPr>
                <w:rFonts w:asciiTheme="minorHAnsi" w:hAnsiTheme="minorHAnsi" w:cs="NetworkSans-Light"/>
              </w:rPr>
              <w:t>How will the trial be funded</w:t>
            </w:r>
            <w:r w:rsidRPr="029CB84F">
              <w:rPr>
                <w:rFonts w:cs="NetworkSans-Light"/>
              </w:rPr>
              <w:t>?</w:t>
            </w:r>
            <w:r w:rsidRPr="029CB84F">
              <w:rPr>
                <w:rFonts w:asciiTheme="minorHAnsi" w:hAnsiTheme="minorHAnsi" w:cs="NetworkSans-Light"/>
              </w:rPr>
              <w:t xml:space="preserve"> Is this funding secured or is the trial dependant on finding a funding source?</w:t>
            </w:r>
            <w:r w:rsidR="2A571144">
              <w:t xml:space="preserve"> </w:t>
            </w:r>
            <w:r w:rsidR="2A571144" w:rsidRPr="029CB84F">
              <w:rPr>
                <w:rFonts w:asciiTheme="minorHAnsi" w:hAnsiTheme="minorHAnsi" w:cs="NetworkSans-Light"/>
              </w:rPr>
              <w:t>Will the project contribute to funding the trial?</w:t>
            </w:r>
          </w:p>
        </w:tc>
        <w:tc>
          <w:tcPr>
            <w:tcW w:w="3543" w:type="dxa"/>
            <w:gridSpan w:val="2"/>
            <w:vAlign w:val="center"/>
          </w:tcPr>
          <w:p w14:paraId="59CE4FCC" w14:textId="77777777" w:rsidR="008859C0" w:rsidRPr="00891A4A" w:rsidRDefault="008859C0" w:rsidP="00A33777">
            <w:pPr>
              <w:ind w:left="0"/>
            </w:pPr>
          </w:p>
        </w:tc>
      </w:tr>
      <w:tr w:rsidR="008859C0" w14:paraId="3F7E77E8" w14:textId="77777777" w:rsidTr="029CB84F">
        <w:tc>
          <w:tcPr>
            <w:tcW w:w="1560" w:type="dxa"/>
            <w:vMerge w:val="restart"/>
            <w:vAlign w:val="center"/>
          </w:tcPr>
          <w:p w14:paraId="348FB508" w14:textId="613F060C" w:rsidR="008859C0" w:rsidRPr="0093512C" w:rsidRDefault="008859C0" w:rsidP="00921905">
            <w:pPr>
              <w:ind w:left="0"/>
            </w:pPr>
            <w:r w:rsidRPr="0093512C">
              <w:t>Timelines</w:t>
            </w:r>
          </w:p>
        </w:tc>
        <w:tc>
          <w:tcPr>
            <w:tcW w:w="3543" w:type="dxa"/>
          </w:tcPr>
          <w:p w14:paraId="0820D53E" w14:textId="1ABBAFDF" w:rsidR="008859C0" w:rsidRPr="009903EA" w:rsidRDefault="008859C0" w:rsidP="00921905">
            <w:pPr>
              <w:ind w:left="0"/>
            </w:pPr>
            <w:r>
              <w:rPr>
                <w:rFonts w:asciiTheme="minorHAnsi" w:hAnsiTheme="minorHAnsi"/>
                <w:lang w:val="en-US"/>
              </w:rPr>
              <w:t xml:space="preserve">What is the </w:t>
            </w:r>
            <w:r w:rsidRPr="001710FF">
              <w:rPr>
                <w:rFonts w:asciiTheme="minorHAnsi" w:hAnsiTheme="minorHAnsi"/>
                <w:lang w:val="en-US"/>
              </w:rPr>
              <w:t>estimated construction date</w:t>
            </w:r>
            <w:r>
              <w:rPr>
                <w:rFonts w:asciiTheme="minorHAnsi" w:hAnsiTheme="minorHAnsi"/>
                <w:lang w:val="en-US"/>
              </w:rPr>
              <w:t>?</w:t>
            </w:r>
          </w:p>
        </w:tc>
        <w:sdt>
          <w:sdtPr>
            <w:id w:val="-334686812"/>
            <w:placeholder>
              <w:docPart w:val="5C587AF401CD480E98B1AA78F97D9AB5"/>
            </w:placeholder>
            <w:showingPlcHdr/>
            <w:date>
              <w:dateFormat w:val="d/MM/yyyy"/>
              <w:lid w:val="en-AU"/>
              <w:storeMappedDataAs w:val="dateTime"/>
              <w:calendar w:val="gregorian"/>
            </w:date>
          </w:sdtPr>
          <w:sdtContent>
            <w:tc>
              <w:tcPr>
                <w:tcW w:w="3543" w:type="dxa"/>
                <w:gridSpan w:val="2"/>
                <w:vAlign w:val="center"/>
              </w:tcPr>
              <w:p w14:paraId="6EA15D20" w14:textId="573107F8" w:rsidR="008859C0" w:rsidRPr="00891A4A" w:rsidRDefault="008859C0" w:rsidP="00921905">
                <w:pPr>
                  <w:ind w:left="0"/>
                </w:pPr>
                <w:r w:rsidRPr="004F148F">
                  <w:rPr>
                    <w:rStyle w:val="PlaceholderText"/>
                  </w:rPr>
                  <w:t>Click or tap to enter a date.</w:t>
                </w:r>
              </w:p>
            </w:tc>
          </w:sdtContent>
        </w:sdt>
      </w:tr>
      <w:tr w:rsidR="008859C0" w14:paraId="16C2C73A" w14:textId="77777777" w:rsidTr="029CB84F">
        <w:tc>
          <w:tcPr>
            <w:tcW w:w="1560" w:type="dxa"/>
            <w:vMerge/>
            <w:vAlign w:val="center"/>
          </w:tcPr>
          <w:p w14:paraId="25CF87BA" w14:textId="77777777" w:rsidR="008859C0" w:rsidRPr="0093512C" w:rsidRDefault="008859C0" w:rsidP="00921905">
            <w:pPr>
              <w:ind w:left="0"/>
            </w:pPr>
          </w:p>
        </w:tc>
        <w:tc>
          <w:tcPr>
            <w:tcW w:w="3543" w:type="dxa"/>
          </w:tcPr>
          <w:p w14:paraId="2596ADDC" w14:textId="14119A49" w:rsidR="008859C0" w:rsidRPr="009903EA" w:rsidRDefault="10C81DFB" w:rsidP="00921905">
            <w:pPr>
              <w:ind w:left="0"/>
            </w:pPr>
            <w:r w:rsidRPr="029CB84F">
              <w:rPr>
                <w:rFonts w:asciiTheme="minorHAnsi" w:hAnsiTheme="minorHAnsi"/>
                <w:lang w:val="en-US"/>
              </w:rPr>
              <w:t>Are there any critical approvals</w:t>
            </w:r>
            <w:r w:rsidR="51A3EAC4" w:rsidRPr="029CB84F">
              <w:rPr>
                <w:rFonts w:asciiTheme="minorHAnsi" w:hAnsiTheme="minorHAnsi"/>
                <w:lang w:val="en-US"/>
              </w:rPr>
              <w:t xml:space="preserve"> unique to the trial</w:t>
            </w:r>
            <w:r w:rsidRPr="029CB84F">
              <w:rPr>
                <w:rFonts w:asciiTheme="minorHAnsi" w:hAnsiTheme="minorHAnsi"/>
                <w:lang w:val="en-US"/>
              </w:rPr>
              <w:t xml:space="preserve"> and when will they be required by, to ensure construction may proceed?</w:t>
            </w:r>
          </w:p>
        </w:tc>
        <w:tc>
          <w:tcPr>
            <w:tcW w:w="3543" w:type="dxa"/>
            <w:gridSpan w:val="2"/>
            <w:vAlign w:val="center"/>
          </w:tcPr>
          <w:p w14:paraId="209888BF" w14:textId="77777777" w:rsidR="008859C0" w:rsidRPr="00891A4A" w:rsidRDefault="008859C0" w:rsidP="00921905">
            <w:pPr>
              <w:ind w:left="0"/>
            </w:pPr>
          </w:p>
        </w:tc>
      </w:tr>
      <w:tr w:rsidR="008859C0" w14:paraId="2B3874EA" w14:textId="77777777" w:rsidTr="029CB84F">
        <w:tc>
          <w:tcPr>
            <w:tcW w:w="1560" w:type="dxa"/>
            <w:vMerge/>
            <w:vAlign w:val="center"/>
          </w:tcPr>
          <w:p w14:paraId="5520A469" w14:textId="77777777" w:rsidR="008859C0" w:rsidRPr="0093512C" w:rsidRDefault="008859C0" w:rsidP="00921905">
            <w:pPr>
              <w:ind w:left="0"/>
            </w:pPr>
          </w:p>
        </w:tc>
        <w:tc>
          <w:tcPr>
            <w:tcW w:w="3543" w:type="dxa"/>
          </w:tcPr>
          <w:p w14:paraId="60503AFE" w14:textId="74CC5895" w:rsidR="008859C0" w:rsidRPr="009903EA" w:rsidRDefault="008859C0" w:rsidP="00921905">
            <w:pPr>
              <w:ind w:left="0"/>
            </w:pPr>
            <w:r>
              <w:rPr>
                <w:rFonts w:asciiTheme="minorHAnsi" w:hAnsiTheme="minorHAnsi" w:cs="NetworkSans-Light"/>
              </w:rPr>
              <w:t xml:space="preserve">What is the proposed monitoring timeframe and frequency? </w:t>
            </w:r>
            <w:r>
              <w:rPr>
                <w:lang w:val="en-US"/>
              </w:rPr>
              <w:t>i</w:t>
            </w:r>
            <w:r w:rsidRPr="001710FF">
              <w:rPr>
                <w:rFonts w:asciiTheme="minorHAnsi" w:hAnsiTheme="minorHAnsi"/>
                <w:lang w:val="en-US"/>
              </w:rPr>
              <w:t>.e.</w:t>
            </w:r>
            <w:r>
              <w:rPr>
                <w:rFonts w:asciiTheme="minorHAnsi" w:hAnsiTheme="minorHAnsi"/>
                <w:lang w:val="en-US"/>
              </w:rPr>
              <w:t>, every 6 months for 2 years.</w:t>
            </w:r>
          </w:p>
        </w:tc>
        <w:tc>
          <w:tcPr>
            <w:tcW w:w="3543" w:type="dxa"/>
            <w:gridSpan w:val="2"/>
            <w:vAlign w:val="center"/>
          </w:tcPr>
          <w:p w14:paraId="00F3FCDE" w14:textId="77777777" w:rsidR="008859C0" w:rsidRPr="00891A4A" w:rsidRDefault="008859C0" w:rsidP="00921905">
            <w:pPr>
              <w:ind w:left="0"/>
            </w:pPr>
          </w:p>
        </w:tc>
      </w:tr>
      <w:tr w:rsidR="008859C0" w14:paraId="678FB55F" w14:textId="77777777" w:rsidTr="029CB84F">
        <w:tc>
          <w:tcPr>
            <w:tcW w:w="1560" w:type="dxa"/>
            <w:vMerge w:val="restart"/>
            <w:vAlign w:val="center"/>
          </w:tcPr>
          <w:p w14:paraId="464D2453" w14:textId="7B4BE90A" w:rsidR="008859C0" w:rsidRPr="0093512C" w:rsidRDefault="008859C0" w:rsidP="004020B4">
            <w:pPr>
              <w:ind w:left="0"/>
            </w:pPr>
            <w:r w:rsidRPr="0093512C">
              <w:t>Product Details and Performance</w:t>
            </w:r>
          </w:p>
        </w:tc>
        <w:tc>
          <w:tcPr>
            <w:tcW w:w="3543" w:type="dxa"/>
          </w:tcPr>
          <w:p w14:paraId="18776A48" w14:textId="146664FC" w:rsidR="008859C0" w:rsidRDefault="008859C0" w:rsidP="004020B4">
            <w:pPr>
              <w:ind w:left="0"/>
              <w:rPr>
                <w:rFonts w:cs="NetworkSans-Light"/>
              </w:rPr>
            </w:pPr>
            <w:r>
              <w:rPr>
                <w:rFonts w:asciiTheme="minorHAnsi" w:hAnsiTheme="minorHAnsi" w:cs="NetworkSans-Light"/>
              </w:rPr>
              <w:t xml:space="preserve">What pre-trial product assessment has been undertaken, or is required? </w:t>
            </w:r>
            <w:r w:rsidRPr="001710FF">
              <w:rPr>
                <w:rFonts w:asciiTheme="minorHAnsi" w:hAnsiTheme="minorHAnsi" w:cs="NetworkSans-Light"/>
              </w:rPr>
              <w:t>i.e.</w:t>
            </w:r>
            <w:r>
              <w:rPr>
                <w:rFonts w:cs="NetworkSans-Light"/>
              </w:rPr>
              <w:t>,</w:t>
            </w:r>
            <w:r w:rsidRPr="001710FF">
              <w:rPr>
                <w:rFonts w:asciiTheme="minorHAnsi" w:hAnsiTheme="minorHAnsi" w:cs="NetworkSans-Light"/>
              </w:rPr>
              <w:t xml:space="preserve"> testing undertaken by an independent certified testing organisation, </w:t>
            </w:r>
            <w:r>
              <w:rPr>
                <w:rFonts w:cs="NetworkSans-Light"/>
              </w:rPr>
              <w:t xml:space="preserve">comparison standards and specifications, </w:t>
            </w:r>
            <w:r w:rsidRPr="001710FF">
              <w:rPr>
                <w:rFonts w:asciiTheme="minorHAnsi" w:hAnsiTheme="minorHAnsi" w:cs="NetworkSans-Light"/>
              </w:rPr>
              <w:t>case studies applications.</w:t>
            </w:r>
          </w:p>
        </w:tc>
        <w:tc>
          <w:tcPr>
            <w:tcW w:w="3543" w:type="dxa"/>
            <w:gridSpan w:val="2"/>
            <w:vAlign w:val="center"/>
          </w:tcPr>
          <w:p w14:paraId="383515BD" w14:textId="77777777" w:rsidR="008859C0" w:rsidRPr="00891A4A" w:rsidRDefault="008859C0" w:rsidP="004020B4">
            <w:pPr>
              <w:ind w:left="0"/>
            </w:pPr>
          </w:p>
        </w:tc>
      </w:tr>
      <w:tr w:rsidR="008859C0" w14:paraId="69447E06" w14:textId="77777777" w:rsidTr="029CB84F">
        <w:tc>
          <w:tcPr>
            <w:tcW w:w="1560" w:type="dxa"/>
            <w:vMerge/>
            <w:vAlign w:val="center"/>
          </w:tcPr>
          <w:p w14:paraId="73AF1D4C" w14:textId="77777777" w:rsidR="008859C0" w:rsidRPr="0093512C" w:rsidRDefault="008859C0" w:rsidP="004020B4">
            <w:pPr>
              <w:ind w:left="0"/>
            </w:pPr>
          </w:p>
        </w:tc>
        <w:tc>
          <w:tcPr>
            <w:tcW w:w="3543" w:type="dxa"/>
          </w:tcPr>
          <w:p w14:paraId="2003D98F" w14:textId="373CCCE6" w:rsidR="008859C0" w:rsidRDefault="008859C0" w:rsidP="004020B4">
            <w:pPr>
              <w:ind w:left="0"/>
              <w:rPr>
                <w:rFonts w:cs="NetworkSans-Light"/>
              </w:rPr>
            </w:pPr>
            <w:r>
              <w:rPr>
                <w:rFonts w:cs="NetworkSans-Light"/>
              </w:rPr>
              <w:t xml:space="preserve">What are the key supplier claims? </w:t>
            </w:r>
            <w:r>
              <w:rPr>
                <w:lang w:val="en-US"/>
              </w:rPr>
              <w:t xml:space="preserve">i.e., performance enhancements, service life, cost savings, </w:t>
            </w:r>
            <w:r>
              <w:rPr>
                <w:rFonts w:cs="NetworkSans-Light"/>
              </w:rPr>
              <w:t>workplace health and safety</w:t>
            </w:r>
            <w:r>
              <w:rPr>
                <w:lang w:val="en-US"/>
              </w:rPr>
              <w:t xml:space="preserve"> benefits.</w:t>
            </w:r>
          </w:p>
        </w:tc>
        <w:tc>
          <w:tcPr>
            <w:tcW w:w="3543" w:type="dxa"/>
            <w:gridSpan w:val="2"/>
            <w:vAlign w:val="center"/>
          </w:tcPr>
          <w:p w14:paraId="4EBDFA9F" w14:textId="77777777" w:rsidR="008859C0" w:rsidRPr="00891A4A" w:rsidRDefault="008859C0" w:rsidP="004020B4">
            <w:pPr>
              <w:ind w:left="0"/>
            </w:pPr>
          </w:p>
        </w:tc>
      </w:tr>
      <w:tr w:rsidR="008859C0" w14:paraId="59B68A39" w14:textId="77777777" w:rsidTr="029CB84F">
        <w:tc>
          <w:tcPr>
            <w:tcW w:w="1560" w:type="dxa"/>
            <w:vMerge/>
            <w:vAlign w:val="center"/>
          </w:tcPr>
          <w:p w14:paraId="709246B1" w14:textId="77777777" w:rsidR="008859C0" w:rsidRPr="0093512C" w:rsidRDefault="008859C0" w:rsidP="004020B4">
            <w:pPr>
              <w:ind w:left="0"/>
            </w:pPr>
          </w:p>
        </w:tc>
        <w:tc>
          <w:tcPr>
            <w:tcW w:w="3543" w:type="dxa"/>
          </w:tcPr>
          <w:p w14:paraId="36AEDB1A" w14:textId="328D539F" w:rsidR="008859C0" w:rsidRDefault="008859C0" w:rsidP="004020B4">
            <w:pPr>
              <w:ind w:left="0"/>
              <w:rPr>
                <w:rFonts w:cs="NetworkSans-Light"/>
              </w:rPr>
            </w:pPr>
            <w:r w:rsidRPr="003452FD">
              <w:rPr>
                <w:lang w:val="en-US"/>
              </w:rPr>
              <w:t>What performance indicators need to be measured, how often and who will evaluate th</w:t>
            </w:r>
            <w:r>
              <w:rPr>
                <w:lang w:val="en-US"/>
              </w:rPr>
              <w:t>is</w:t>
            </w:r>
            <w:r w:rsidRPr="003452FD">
              <w:rPr>
                <w:lang w:val="en-US"/>
              </w:rPr>
              <w:t xml:space="preserve"> data?</w:t>
            </w:r>
            <w:r>
              <w:rPr>
                <w:lang w:val="en-US"/>
              </w:rPr>
              <w:t xml:space="preserve"> Consider pre-trial monitoring to establish a base-case.</w:t>
            </w:r>
          </w:p>
        </w:tc>
        <w:tc>
          <w:tcPr>
            <w:tcW w:w="3543" w:type="dxa"/>
            <w:gridSpan w:val="2"/>
            <w:vAlign w:val="center"/>
          </w:tcPr>
          <w:p w14:paraId="6D185660" w14:textId="77777777" w:rsidR="008859C0" w:rsidRPr="00891A4A" w:rsidRDefault="008859C0" w:rsidP="004020B4">
            <w:pPr>
              <w:ind w:left="0"/>
            </w:pPr>
          </w:p>
        </w:tc>
      </w:tr>
      <w:tr w:rsidR="00F738A1" w14:paraId="4A57CBB0" w14:textId="77777777" w:rsidTr="029CB84F">
        <w:trPr>
          <w:trHeight w:val="300"/>
        </w:trPr>
        <w:tc>
          <w:tcPr>
            <w:tcW w:w="1560" w:type="dxa"/>
            <w:vMerge w:val="restart"/>
            <w:vAlign w:val="center"/>
          </w:tcPr>
          <w:p w14:paraId="5005697C" w14:textId="6128E5F2" w:rsidR="00F738A1" w:rsidRPr="0093512C" w:rsidRDefault="0EC3A752" w:rsidP="00F738A1">
            <w:pPr>
              <w:ind w:left="0"/>
            </w:pPr>
            <w:r>
              <w:t>Site Considerations</w:t>
            </w:r>
          </w:p>
        </w:tc>
        <w:tc>
          <w:tcPr>
            <w:tcW w:w="3543" w:type="dxa"/>
          </w:tcPr>
          <w:p w14:paraId="7AAC8892" w14:textId="6321AFE0" w:rsidR="00F738A1" w:rsidRPr="00811D8D" w:rsidRDefault="0EC3A752" w:rsidP="00F738A1">
            <w:pPr>
              <w:ind w:left="0"/>
            </w:pPr>
            <w:r w:rsidRPr="029CB84F">
              <w:rPr>
                <w:rFonts w:cs="NetworkSans-Light"/>
              </w:rPr>
              <w:t>What are the key site selection criteria?</w:t>
            </w:r>
            <w:r w:rsidRPr="029CB84F">
              <w:rPr>
                <w:lang w:val="en-US"/>
              </w:rPr>
              <w:t xml:space="preserve"> i.e., climate, location, traffic conditions. If a site is already proposed, document here.</w:t>
            </w:r>
          </w:p>
        </w:tc>
        <w:tc>
          <w:tcPr>
            <w:tcW w:w="3543" w:type="dxa"/>
            <w:gridSpan w:val="2"/>
            <w:vAlign w:val="center"/>
          </w:tcPr>
          <w:p w14:paraId="480030AA" w14:textId="77777777" w:rsidR="00F738A1" w:rsidRPr="00891A4A" w:rsidRDefault="00F738A1" w:rsidP="00F738A1">
            <w:pPr>
              <w:ind w:left="0"/>
            </w:pPr>
          </w:p>
        </w:tc>
      </w:tr>
      <w:tr w:rsidR="00F738A1" w14:paraId="03FCC5D7" w14:textId="77777777" w:rsidTr="029CB84F">
        <w:trPr>
          <w:trHeight w:val="300"/>
        </w:trPr>
        <w:tc>
          <w:tcPr>
            <w:tcW w:w="1560" w:type="dxa"/>
            <w:vMerge/>
            <w:vAlign w:val="center"/>
          </w:tcPr>
          <w:p w14:paraId="25F9BCB1" w14:textId="77777777" w:rsidR="00F738A1" w:rsidRPr="0093512C" w:rsidRDefault="00F738A1" w:rsidP="00F738A1">
            <w:pPr>
              <w:ind w:left="0"/>
            </w:pPr>
          </w:p>
        </w:tc>
        <w:tc>
          <w:tcPr>
            <w:tcW w:w="3543" w:type="dxa"/>
          </w:tcPr>
          <w:p w14:paraId="78C88972" w14:textId="1E65191E" w:rsidR="00F738A1" w:rsidRPr="00811D8D" w:rsidRDefault="0EC3A752" w:rsidP="00F738A1">
            <w:pPr>
              <w:ind w:left="0"/>
            </w:pPr>
            <w:r w:rsidRPr="029CB84F">
              <w:rPr>
                <w:rFonts w:cs="NetworkSans-Light"/>
              </w:rPr>
              <w:t>Is a control site feasible, if so, what site characteristics will be required?</w:t>
            </w:r>
          </w:p>
        </w:tc>
        <w:tc>
          <w:tcPr>
            <w:tcW w:w="3543" w:type="dxa"/>
            <w:gridSpan w:val="2"/>
            <w:vAlign w:val="center"/>
          </w:tcPr>
          <w:p w14:paraId="404DCEA1" w14:textId="77777777" w:rsidR="00F738A1" w:rsidRPr="00891A4A" w:rsidRDefault="00F738A1" w:rsidP="00F738A1">
            <w:pPr>
              <w:ind w:left="0"/>
            </w:pPr>
          </w:p>
        </w:tc>
      </w:tr>
      <w:tr w:rsidR="00F738A1" w14:paraId="55DCD2E2" w14:textId="77777777" w:rsidTr="029CB84F">
        <w:tc>
          <w:tcPr>
            <w:tcW w:w="1560" w:type="dxa"/>
            <w:vMerge w:val="restart"/>
            <w:vAlign w:val="center"/>
          </w:tcPr>
          <w:p w14:paraId="3A64BE1F" w14:textId="7009D828" w:rsidR="00F738A1" w:rsidRPr="0093512C" w:rsidRDefault="00F738A1" w:rsidP="00F738A1">
            <w:pPr>
              <w:ind w:left="0"/>
            </w:pPr>
            <w:r w:rsidRPr="0093512C">
              <w:t>Health, Safety and Environmental</w:t>
            </w:r>
          </w:p>
        </w:tc>
        <w:tc>
          <w:tcPr>
            <w:tcW w:w="3543" w:type="dxa"/>
          </w:tcPr>
          <w:p w14:paraId="45DE8B8B" w14:textId="25987DAD" w:rsidR="00F738A1" w:rsidRDefault="00F738A1" w:rsidP="00F738A1">
            <w:pPr>
              <w:ind w:left="0"/>
              <w:rPr>
                <w:rFonts w:cs="NetworkSans-Light"/>
              </w:rPr>
            </w:pPr>
            <w:r w:rsidRPr="00811D8D">
              <w:t>Have any workplace health and safety or</w:t>
            </w:r>
            <w:r>
              <w:t xml:space="preserve"> </w:t>
            </w:r>
            <w:r w:rsidRPr="00811D8D">
              <w:t xml:space="preserve">environmental </w:t>
            </w:r>
            <w:r>
              <w:t xml:space="preserve">risks </w:t>
            </w:r>
            <w:r w:rsidRPr="00811D8D">
              <w:t>associated with the product production or trial</w:t>
            </w:r>
            <w:r>
              <w:t xml:space="preserve"> placement</w:t>
            </w:r>
            <w:r w:rsidRPr="00811D8D">
              <w:t xml:space="preserve"> been identified? If there are, have mitigation measures been established?</w:t>
            </w:r>
          </w:p>
        </w:tc>
        <w:tc>
          <w:tcPr>
            <w:tcW w:w="3543" w:type="dxa"/>
            <w:gridSpan w:val="2"/>
            <w:vAlign w:val="center"/>
          </w:tcPr>
          <w:p w14:paraId="059C3D00" w14:textId="77777777" w:rsidR="00F738A1" w:rsidRPr="00891A4A" w:rsidRDefault="00F738A1" w:rsidP="00F738A1">
            <w:pPr>
              <w:ind w:left="0"/>
            </w:pPr>
          </w:p>
        </w:tc>
      </w:tr>
      <w:tr w:rsidR="00F738A1" w14:paraId="014F9323" w14:textId="77777777" w:rsidTr="029CB84F">
        <w:tc>
          <w:tcPr>
            <w:tcW w:w="1560" w:type="dxa"/>
            <w:vMerge/>
            <w:vAlign w:val="center"/>
          </w:tcPr>
          <w:p w14:paraId="723F9AB1" w14:textId="77777777" w:rsidR="00F738A1" w:rsidRPr="0093512C" w:rsidRDefault="00F738A1" w:rsidP="00F738A1">
            <w:pPr>
              <w:ind w:left="0"/>
            </w:pPr>
          </w:p>
        </w:tc>
        <w:tc>
          <w:tcPr>
            <w:tcW w:w="3543" w:type="dxa"/>
          </w:tcPr>
          <w:p w14:paraId="0D1E743C" w14:textId="661A2B7D" w:rsidR="00F738A1" w:rsidRDefault="00F738A1" w:rsidP="00F738A1">
            <w:pPr>
              <w:ind w:left="0"/>
              <w:rPr>
                <w:rFonts w:cs="NetworkSans-Light"/>
              </w:rPr>
            </w:pPr>
            <w:r w:rsidRPr="007C79C2">
              <w:rPr>
                <w:rFonts w:cs="NetworkSans-Light"/>
              </w:rPr>
              <w:t>Does the product have an E</w:t>
            </w:r>
            <w:r>
              <w:rPr>
                <w:rFonts w:cs="NetworkSans-Light"/>
              </w:rPr>
              <w:t>nvironmental Product Declaration or other product certification (ideally identifying emissions/ circularity)?</w:t>
            </w:r>
          </w:p>
        </w:tc>
        <w:tc>
          <w:tcPr>
            <w:tcW w:w="3543" w:type="dxa"/>
            <w:gridSpan w:val="2"/>
            <w:vAlign w:val="center"/>
          </w:tcPr>
          <w:p w14:paraId="645DE60E" w14:textId="77777777" w:rsidR="00F738A1" w:rsidRPr="00891A4A" w:rsidRDefault="00F738A1" w:rsidP="00F738A1">
            <w:pPr>
              <w:ind w:left="0"/>
            </w:pPr>
          </w:p>
        </w:tc>
      </w:tr>
      <w:tr w:rsidR="00F738A1" w14:paraId="4210D498" w14:textId="77777777" w:rsidTr="029CB84F">
        <w:tc>
          <w:tcPr>
            <w:tcW w:w="1560" w:type="dxa"/>
            <w:vMerge/>
            <w:vAlign w:val="center"/>
          </w:tcPr>
          <w:p w14:paraId="11115265" w14:textId="77777777" w:rsidR="00F738A1" w:rsidRPr="0093512C" w:rsidRDefault="00F738A1" w:rsidP="00F738A1">
            <w:pPr>
              <w:ind w:left="0"/>
            </w:pPr>
          </w:p>
        </w:tc>
        <w:tc>
          <w:tcPr>
            <w:tcW w:w="3543" w:type="dxa"/>
          </w:tcPr>
          <w:p w14:paraId="6092A7BC" w14:textId="15034BDB" w:rsidR="00F738A1" w:rsidRDefault="00F738A1" w:rsidP="00F738A1">
            <w:pPr>
              <w:ind w:left="0"/>
              <w:rPr>
                <w:rFonts w:cs="NetworkSans-Light"/>
              </w:rPr>
            </w:pPr>
            <w:r w:rsidRPr="006A0F94">
              <w:rPr>
                <w:rFonts w:cs="NetworkSans-Light"/>
              </w:rPr>
              <w:t xml:space="preserve">What are the </w:t>
            </w:r>
            <w:r>
              <w:rPr>
                <w:rFonts w:cs="NetworkSans-Light"/>
              </w:rPr>
              <w:t>workplace health and safety</w:t>
            </w:r>
            <w:r w:rsidRPr="006A0F94">
              <w:rPr>
                <w:rFonts w:cs="NetworkSans-Light"/>
              </w:rPr>
              <w:t xml:space="preserve"> requirements</w:t>
            </w:r>
            <w:r>
              <w:rPr>
                <w:rFonts w:cs="NetworkSans-Light"/>
              </w:rPr>
              <w:t xml:space="preserve">? This should include </w:t>
            </w:r>
            <w:r w:rsidRPr="006A0F94">
              <w:rPr>
                <w:rFonts w:cs="NetworkSans-Light"/>
              </w:rPr>
              <w:t>all stages of</w:t>
            </w:r>
            <w:r>
              <w:rPr>
                <w:rFonts w:cs="NetworkSans-Light"/>
              </w:rPr>
              <w:t xml:space="preserve"> </w:t>
            </w:r>
            <w:r w:rsidRPr="006A0F94">
              <w:rPr>
                <w:rFonts w:cs="NetworkSans-Light"/>
              </w:rPr>
              <w:t>processing,</w:t>
            </w:r>
            <w:r>
              <w:rPr>
                <w:rFonts w:cs="NetworkSans-Light"/>
              </w:rPr>
              <w:t xml:space="preserve"> </w:t>
            </w:r>
            <w:r w:rsidRPr="006A0F94">
              <w:rPr>
                <w:rFonts w:cs="NetworkSans-Light"/>
              </w:rPr>
              <w:t>production,</w:t>
            </w:r>
            <w:r>
              <w:rPr>
                <w:rFonts w:cs="NetworkSans-Light"/>
              </w:rPr>
              <w:t xml:space="preserve"> </w:t>
            </w:r>
            <w:r>
              <w:rPr>
                <w:rFonts w:cs="NetworkSans-Light"/>
              </w:rPr>
              <w:lastRenderedPageBreak/>
              <w:t>placement</w:t>
            </w:r>
            <w:r w:rsidRPr="006A0F94">
              <w:rPr>
                <w:rFonts w:cs="NetworkSans-Light"/>
              </w:rPr>
              <w:t xml:space="preserve">, </w:t>
            </w:r>
            <w:r>
              <w:rPr>
                <w:rFonts w:cs="NetworkSans-Light"/>
              </w:rPr>
              <w:t>m</w:t>
            </w:r>
            <w:r w:rsidRPr="006A0F94">
              <w:rPr>
                <w:rFonts w:cs="NetworkSans-Light"/>
              </w:rPr>
              <w:t>aintenance and future recycling of the</w:t>
            </w:r>
            <w:r>
              <w:rPr>
                <w:rFonts w:cs="NetworkSans-Light"/>
              </w:rPr>
              <w:t xml:space="preserve"> </w:t>
            </w:r>
            <w:r w:rsidRPr="006A0F94">
              <w:rPr>
                <w:rFonts w:cs="NetworkSans-Light"/>
              </w:rPr>
              <w:t>trial product</w:t>
            </w:r>
            <w:r>
              <w:rPr>
                <w:rFonts w:cs="NetworkSans-Light"/>
              </w:rPr>
              <w:t>.</w:t>
            </w:r>
          </w:p>
        </w:tc>
        <w:tc>
          <w:tcPr>
            <w:tcW w:w="3543" w:type="dxa"/>
            <w:gridSpan w:val="2"/>
            <w:vAlign w:val="center"/>
          </w:tcPr>
          <w:p w14:paraId="7539B63A" w14:textId="77777777" w:rsidR="00F738A1" w:rsidRPr="00891A4A" w:rsidRDefault="00F738A1" w:rsidP="00F738A1">
            <w:pPr>
              <w:ind w:left="0"/>
            </w:pPr>
          </w:p>
        </w:tc>
      </w:tr>
      <w:tr w:rsidR="00F738A1" w14:paraId="76A84369" w14:textId="77777777" w:rsidTr="029CB84F">
        <w:tc>
          <w:tcPr>
            <w:tcW w:w="1560" w:type="dxa"/>
            <w:vMerge w:val="restart"/>
            <w:vAlign w:val="center"/>
          </w:tcPr>
          <w:p w14:paraId="0A3CBA90" w14:textId="219F71EF" w:rsidR="00F738A1" w:rsidRPr="0093512C" w:rsidRDefault="00F738A1" w:rsidP="00F738A1">
            <w:pPr>
              <w:ind w:left="0"/>
            </w:pPr>
            <w:r w:rsidRPr="0093512C">
              <w:t>Approvals and Agreements</w:t>
            </w:r>
          </w:p>
        </w:tc>
        <w:tc>
          <w:tcPr>
            <w:tcW w:w="3543" w:type="dxa"/>
          </w:tcPr>
          <w:p w14:paraId="56CDDBE3" w14:textId="5B6E31E3" w:rsidR="00F738A1" w:rsidRDefault="00F738A1" w:rsidP="00F738A1">
            <w:pPr>
              <w:ind w:left="0"/>
              <w:rPr>
                <w:rFonts w:cs="NetworkSans-Light"/>
              </w:rPr>
            </w:pPr>
            <w:r>
              <w:rPr>
                <w:rFonts w:cs="NetworkSans-Light"/>
              </w:rPr>
              <w:t xml:space="preserve">What permits and approvals are required? </w:t>
            </w:r>
            <w:r>
              <w:rPr>
                <w:lang w:val="en-US"/>
              </w:rPr>
              <w:t>i.e., approvals or permissions from the asset owner, r</w:t>
            </w:r>
            <w:r w:rsidRPr="00D92731">
              <w:rPr>
                <w:lang w:val="en-US"/>
              </w:rPr>
              <w:t>egulatory requirements, such as Environmental Protection Act or associated legislation</w:t>
            </w:r>
            <w:r>
              <w:rPr>
                <w:lang w:val="en-US"/>
              </w:rPr>
              <w:t>.</w:t>
            </w:r>
          </w:p>
        </w:tc>
        <w:tc>
          <w:tcPr>
            <w:tcW w:w="3543" w:type="dxa"/>
            <w:gridSpan w:val="2"/>
            <w:vAlign w:val="center"/>
          </w:tcPr>
          <w:p w14:paraId="3279686F" w14:textId="77777777" w:rsidR="00F738A1" w:rsidRPr="00891A4A" w:rsidRDefault="00F738A1" w:rsidP="00F738A1">
            <w:pPr>
              <w:ind w:left="0"/>
            </w:pPr>
          </w:p>
        </w:tc>
      </w:tr>
      <w:tr w:rsidR="00F738A1" w14:paraId="16F919DA" w14:textId="77777777" w:rsidTr="029CB84F">
        <w:tc>
          <w:tcPr>
            <w:tcW w:w="1560" w:type="dxa"/>
            <w:vMerge/>
            <w:vAlign w:val="center"/>
          </w:tcPr>
          <w:p w14:paraId="3DA1AF41" w14:textId="77777777" w:rsidR="00F738A1" w:rsidRPr="0093512C" w:rsidRDefault="00F738A1" w:rsidP="00F738A1">
            <w:pPr>
              <w:ind w:left="0"/>
            </w:pPr>
          </w:p>
        </w:tc>
        <w:tc>
          <w:tcPr>
            <w:tcW w:w="3543" w:type="dxa"/>
          </w:tcPr>
          <w:p w14:paraId="7ECD1E3C" w14:textId="2D7CBCFD" w:rsidR="00F738A1" w:rsidRDefault="00F738A1" w:rsidP="00F738A1">
            <w:pPr>
              <w:ind w:left="0"/>
              <w:rPr>
                <w:rFonts w:cs="NetworkSans-Light"/>
              </w:rPr>
            </w:pPr>
            <w:r>
              <w:rPr>
                <w:lang w:val="en-US"/>
              </w:rPr>
              <w:t>Consider how and if confidentiality is required to be managed, i.e., in the case of a propriety product.</w:t>
            </w:r>
            <w:r>
              <w:rPr>
                <w:rFonts w:cs="NetworkSans-Light"/>
              </w:rPr>
              <w:t xml:space="preserve"> </w:t>
            </w:r>
          </w:p>
        </w:tc>
        <w:tc>
          <w:tcPr>
            <w:tcW w:w="3543" w:type="dxa"/>
            <w:gridSpan w:val="2"/>
            <w:vAlign w:val="center"/>
          </w:tcPr>
          <w:p w14:paraId="1E0DEAE5" w14:textId="77777777" w:rsidR="00F738A1" w:rsidRPr="00891A4A" w:rsidRDefault="00F738A1" w:rsidP="00F738A1">
            <w:pPr>
              <w:ind w:left="0"/>
            </w:pPr>
          </w:p>
        </w:tc>
      </w:tr>
      <w:tr w:rsidR="00F738A1" w14:paraId="01D1912A" w14:textId="77777777" w:rsidTr="029CB84F">
        <w:tc>
          <w:tcPr>
            <w:tcW w:w="1560" w:type="dxa"/>
            <w:vMerge w:val="restart"/>
            <w:vAlign w:val="center"/>
          </w:tcPr>
          <w:p w14:paraId="00C865AA" w14:textId="34A2696E" w:rsidR="00F738A1" w:rsidRPr="0093512C" w:rsidRDefault="68D5E908" w:rsidP="00F738A1">
            <w:pPr>
              <w:ind w:left="0"/>
            </w:pPr>
            <w:r>
              <w:t>Exit Strategy, Outcomes and Reporting</w:t>
            </w:r>
          </w:p>
        </w:tc>
        <w:tc>
          <w:tcPr>
            <w:tcW w:w="3543" w:type="dxa"/>
          </w:tcPr>
          <w:p w14:paraId="22F0E80D" w14:textId="7EF07ECD" w:rsidR="00F738A1" w:rsidRDefault="00F738A1" w:rsidP="00F738A1">
            <w:pPr>
              <w:ind w:left="0"/>
              <w:rPr>
                <w:rFonts w:cs="NetworkSans-Light"/>
              </w:rPr>
            </w:pPr>
            <w:r w:rsidRPr="0091637C">
              <w:rPr>
                <w:rFonts w:cs="NetworkSans-Light"/>
              </w:rPr>
              <w:t>How are the trial outcomes going to be reported and shared?</w:t>
            </w:r>
            <w:r>
              <w:rPr>
                <w:lang w:val="en-US"/>
              </w:rPr>
              <w:t xml:space="preserve"> i.e., what the proposed reporting activities, their frequency and expected recipients.</w:t>
            </w:r>
          </w:p>
        </w:tc>
        <w:tc>
          <w:tcPr>
            <w:tcW w:w="3543" w:type="dxa"/>
            <w:gridSpan w:val="2"/>
            <w:vAlign w:val="center"/>
          </w:tcPr>
          <w:p w14:paraId="0F030488" w14:textId="77777777" w:rsidR="00F738A1" w:rsidRPr="00891A4A" w:rsidRDefault="00F738A1" w:rsidP="00F738A1">
            <w:pPr>
              <w:ind w:left="0"/>
            </w:pPr>
          </w:p>
        </w:tc>
      </w:tr>
      <w:tr w:rsidR="00F738A1" w14:paraId="5044A174" w14:textId="77777777" w:rsidTr="029CB84F">
        <w:tc>
          <w:tcPr>
            <w:tcW w:w="1560" w:type="dxa"/>
            <w:vMerge/>
            <w:vAlign w:val="center"/>
          </w:tcPr>
          <w:p w14:paraId="43B15BAB" w14:textId="77777777" w:rsidR="00F738A1" w:rsidRPr="00192A3E" w:rsidRDefault="00F738A1" w:rsidP="00F738A1">
            <w:pPr>
              <w:ind w:left="0"/>
              <w:rPr>
                <w:i/>
                <w:iCs/>
              </w:rPr>
            </w:pPr>
          </w:p>
        </w:tc>
        <w:tc>
          <w:tcPr>
            <w:tcW w:w="3543" w:type="dxa"/>
          </w:tcPr>
          <w:p w14:paraId="06167A47" w14:textId="6B3D6DD0" w:rsidR="00F738A1" w:rsidRDefault="00F738A1" w:rsidP="00F738A1">
            <w:pPr>
              <w:ind w:left="0"/>
              <w:rPr>
                <w:rFonts w:cs="NetworkSans-Light"/>
              </w:rPr>
            </w:pPr>
            <w:r>
              <w:rPr>
                <w:rFonts w:cs="NetworkSans-Light"/>
              </w:rPr>
              <w:t xml:space="preserve">What is the intended outcome at completion of trial? </w:t>
            </w:r>
            <w:r>
              <w:rPr>
                <w:lang w:val="en-US"/>
              </w:rPr>
              <w:t>i.e., is there an intention to update a standard, specification or industry practice at close of the trial? Have all relevant stakeholders agreed upon the required outcomes to achieve this?</w:t>
            </w:r>
          </w:p>
        </w:tc>
        <w:tc>
          <w:tcPr>
            <w:tcW w:w="3543" w:type="dxa"/>
            <w:gridSpan w:val="2"/>
            <w:vAlign w:val="center"/>
          </w:tcPr>
          <w:p w14:paraId="275DB064" w14:textId="77777777" w:rsidR="00F738A1" w:rsidRPr="00891A4A" w:rsidRDefault="00F738A1" w:rsidP="00F738A1">
            <w:pPr>
              <w:ind w:left="0"/>
            </w:pPr>
          </w:p>
        </w:tc>
      </w:tr>
      <w:tr w:rsidR="00F738A1" w14:paraId="26FC0EE2" w14:textId="77777777" w:rsidTr="029CB84F">
        <w:tc>
          <w:tcPr>
            <w:tcW w:w="1560" w:type="dxa"/>
            <w:vMerge/>
            <w:vAlign w:val="center"/>
          </w:tcPr>
          <w:p w14:paraId="4BE4C671" w14:textId="77777777" w:rsidR="00F738A1" w:rsidRPr="00192A3E" w:rsidRDefault="00F738A1" w:rsidP="00F738A1">
            <w:pPr>
              <w:ind w:left="0"/>
              <w:rPr>
                <w:i/>
                <w:iCs/>
              </w:rPr>
            </w:pPr>
          </w:p>
        </w:tc>
        <w:tc>
          <w:tcPr>
            <w:tcW w:w="3543" w:type="dxa"/>
          </w:tcPr>
          <w:p w14:paraId="229DA881" w14:textId="3674E3DE" w:rsidR="00F738A1" w:rsidRDefault="00F738A1" w:rsidP="00F738A1">
            <w:pPr>
              <w:ind w:left="0"/>
              <w:rPr>
                <w:rFonts w:cs="NetworkSans-Light"/>
              </w:rPr>
            </w:pPr>
            <w:r>
              <w:rPr>
                <w:rFonts w:cs="NetworkSans-Light"/>
              </w:rPr>
              <w:t xml:space="preserve">What is the proposed exit strategy in the case of product failure or </w:t>
            </w:r>
            <w:r w:rsidRPr="002C0D2E">
              <w:rPr>
                <w:rFonts w:cs="NetworkSans-Light"/>
              </w:rPr>
              <w:t>determination that the product is not fit-for-purpose</w:t>
            </w:r>
            <w:r>
              <w:rPr>
                <w:rFonts w:cs="NetworkSans-Light"/>
              </w:rPr>
              <w:t xml:space="preserve">. </w:t>
            </w:r>
            <w:r>
              <w:rPr>
                <w:lang w:val="en-US"/>
              </w:rPr>
              <w:t>i.</w:t>
            </w:r>
            <w:r w:rsidRPr="002C0D2E">
              <w:t>e.</w:t>
            </w:r>
            <w:r>
              <w:t>,</w:t>
            </w:r>
            <w:r w:rsidRPr="002C0D2E">
              <w:t xml:space="preserve"> an agreement</w:t>
            </w:r>
            <w:r>
              <w:t>/proposed plan for</w:t>
            </w:r>
            <w:r w:rsidRPr="002C0D2E">
              <w:t xml:space="preserve"> who will accept the risk and cost of</w:t>
            </w:r>
            <w:r>
              <w:t xml:space="preserve"> </w:t>
            </w:r>
            <w:r w:rsidRPr="002C0D2E">
              <w:t xml:space="preserve">product replacement </w:t>
            </w:r>
            <w:r>
              <w:t>should it be required.</w:t>
            </w:r>
          </w:p>
        </w:tc>
        <w:tc>
          <w:tcPr>
            <w:tcW w:w="3543" w:type="dxa"/>
            <w:gridSpan w:val="2"/>
            <w:vAlign w:val="center"/>
          </w:tcPr>
          <w:p w14:paraId="15563355" w14:textId="77777777" w:rsidR="00F738A1" w:rsidRPr="00891A4A" w:rsidRDefault="00F738A1" w:rsidP="00F738A1">
            <w:pPr>
              <w:ind w:left="0"/>
            </w:pPr>
          </w:p>
        </w:tc>
      </w:tr>
    </w:tbl>
    <w:p w14:paraId="213ED721" w14:textId="77777777" w:rsidR="00AA410F" w:rsidRDefault="00AA410F" w:rsidP="00C4092B">
      <w:pPr>
        <w:tabs>
          <w:tab w:val="left" w:pos="5416"/>
        </w:tabs>
      </w:pPr>
    </w:p>
    <w:p w14:paraId="2663585B" w14:textId="77777777" w:rsidR="00AA410F" w:rsidRDefault="00AA410F" w:rsidP="00AA410F">
      <w:pPr>
        <w:pStyle w:val="Heading2"/>
      </w:pPr>
      <w:bookmarkStart w:id="12" w:name="_Toc179202446"/>
      <w:r>
        <w:t>Attachments</w:t>
      </w:r>
      <w:bookmarkEnd w:id="12"/>
    </w:p>
    <w:p w14:paraId="656F5254" w14:textId="77777777" w:rsidR="00C4743C" w:rsidRDefault="00C4743C" w:rsidP="00C4743C">
      <w:r>
        <w:t>Outline any attachments that have been provided to support the content in this Section. This may include:</w:t>
      </w:r>
    </w:p>
    <w:p w14:paraId="6B3CE3F6" w14:textId="04F666D3" w:rsidR="00C4743C" w:rsidRDefault="00C4743C" w:rsidP="00C4743C">
      <w:pPr>
        <w:pStyle w:val="ListParagraph"/>
      </w:pPr>
      <w:r>
        <w:t>Cost/funding breakdown.</w:t>
      </w:r>
    </w:p>
    <w:p w14:paraId="402DD596" w14:textId="0DA76E3D" w:rsidR="00C4743C" w:rsidRDefault="00C4743C" w:rsidP="00C4743C">
      <w:pPr>
        <w:pStyle w:val="ListParagraph"/>
      </w:pPr>
      <w:r>
        <w:t>Stakeholder map/matrix.</w:t>
      </w:r>
    </w:p>
    <w:p w14:paraId="3967BBED" w14:textId="2BD00126" w:rsidR="00C4743C" w:rsidRDefault="00C4743C" w:rsidP="00C4743C">
      <w:pPr>
        <w:pStyle w:val="ListParagraph"/>
      </w:pPr>
      <w:r>
        <w:t>Timeline summary of key activities.</w:t>
      </w:r>
    </w:p>
    <w:p w14:paraId="5BA1442B" w14:textId="75A5B757" w:rsidR="00C4743C" w:rsidRDefault="00C4743C" w:rsidP="00C4743C">
      <w:pPr>
        <w:pStyle w:val="ListParagraph"/>
      </w:pPr>
      <w:r>
        <w:t>Supporting research, i.e., literature review, key supplier claims, preliminary testing results, evaluation against standards and specifications, and case studies of comparable applications.</w:t>
      </w:r>
    </w:p>
    <w:p w14:paraId="54C113FD" w14:textId="21966E3E" w:rsidR="00C4743C" w:rsidRDefault="00C4743C" w:rsidP="00C4743C">
      <w:pPr>
        <w:pStyle w:val="ListParagraph"/>
      </w:pPr>
      <w:r>
        <w:t>Market evaluation, i.e. volume of waste generated cost comparison to virgin materials, location and availability; viability of product market.</w:t>
      </w:r>
    </w:p>
    <w:p w14:paraId="0E28C01B" w14:textId="05B8EC22" w:rsidR="00C4743C" w:rsidRDefault="00C4743C" w:rsidP="00C4743C">
      <w:pPr>
        <w:pStyle w:val="ListParagraph"/>
      </w:pPr>
      <w:r>
        <w:t>Environmental Product Declaration, or other third-party certifications.</w:t>
      </w:r>
    </w:p>
    <w:p w14:paraId="4C5E9490" w14:textId="4EEFD2C1" w:rsidR="00C4743C" w:rsidRDefault="00C4743C" w:rsidP="00C4743C">
      <w:pPr>
        <w:pStyle w:val="ListParagraph"/>
      </w:pPr>
      <w:r>
        <w:t>Risk/hazard assessment.</w:t>
      </w:r>
    </w:p>
    <w:p w14:paraId="2C6DC10E" w14:textId="77777777" w:rsidR="00C4743C" w:rsidRDefault="00C4743C" w:rsidP="00C4743C">
      <w:pPr>
        <w:pStyle w:val="ListParagraph"/>
      </w:pPr>
      <w:r>
        <w:t>Relevant standards, specifications, permits and/or legislation.</w:t>
      </w:r>
    </w:p>
    <w:p w14:paraId="6604C44D" w14:textId="77777777" w:rsidR="00C4743C" w:rsidRDefault="00C4743C" w:rsidP="00C4743C"/>
    <w:tbl>
      <w:tblPr>
        <w:tblStyle w:val="TableGrid"/>
        <w:tblW w:w="8642" w:type="dxa"/>
        <w:tblInd w:w="567" w:type="dxa"/>
        <w:tblLook w:val="04A0" w:firstRow="1" w:lastRow="0" w:firstColumn="1" w:lastColumn="0" w:noHBand="0" w:noVBand="1"/>
      </w:tblPr>
      <w:tblGrid>
        <w:gridCol w:w="1838"/>
        <w:gridCol w:w="3402"/>
        <w:gridCol w:w="1701"/>
        <w:gridCol w:w="1701"/>
      </w:tblGrid>
      <w:tr w:rsidR="00C4743C" w14:paraId="4171AF2C" w14:textId="77777777" w:rsidTr="007A4807">
        <w:tc>
          <w:tcPr>
            <w:tcW w:w="1838" w:type="dxa"/>
            <w:shd w:val="clear" w:color="auto" w:fill="BFBFBF" w:themeFill="background1" w:themeFillShade="BF"/>
          </w:tcPr>
          <w:p w14:paraId="0B0AF5FB" w14:textId="3C1A8D15" w:rsidR="00C4743C" w:rsidRDefault="00C4743C">
            <w:pPr>
              <w:spacing w:before="30" w:after="30"/>
              <w:ind w:left="0"/>
            </w:pPr>
            <w:r>
              <w:t>DOCUMENT ID</w:t>
            </w:r>
          </w:p>
        </w:tc>
        <w:tc>
          <w:tcPr>
            <w:tcW w:w="3402" w:type="dxa"/>
            <w:shd w:val="clear" w:color="auto" w:fill="BFBFBF" w:themeFill="background1" w:themeFillShade="BF"/>
          </w:tcPr>
          <w:p w14:paraId="3E8B4393" w14:textId="7DACC7E4" w:rsidR="00C4743C" w:rsidRDefault="00C4743C">
            <w:pPr>
              <w:spacing w:before="30" w:after="30"/>
              <w:ind w:left="0"/>
            </w:pPr>
            <w:r>
              <w:t>DESCRIPTION</w:t>
            </w:r>
          </w:p>
        </w:tc>
        <w:tc>
          <w:tcPr>
            <w:tcW w:w="1701" w:type="dxa"/>
            <w:shd w:val="clear" w:color="auto" w:fill="BFBFBF" w:themeFill="background1" w:themeFillShade="BF"/>
          </w:tcPr>
          <w:p w14:paraId="0AE2AC20" w14:textId="271D152E" w:rsidR="00C4743C" w:rsidRDefault="00C4743C">
            <w:pPr>
              <w:spacing w:before="30" w:after="30"/>
              <w:ind w:left="0"/>
            </w:pPr>
            <w:r>
              <w:t>AUTHOR</w:t>
            </w:r>
          </w:p>
        </w:tc>
        <w:tc>
          <w:tcPr>
            <w:tcW w:w="1701" w:type="dxa"/>
            <w:shd w:val="clear" w:color="auto" w:fill="BFBFBF" w:themeFill="background1" w:themeFillShade="BF"/>
          </w:tcPr>
          <w:p w14:paraId="34F1F5DB" w14:textId="3F4DA13E" w:rsidR="00C4743C" w:rsidRDefault="00C4743C">
            <w:pPr>
              <w:spacing w:before="30" w:after="30"/>
              <w:ind w:left="0"/>
            </w:pPr>
            <w:r>
              <w:t>VERSION DATE</w:t>
            </w:r>
          </w:p>
        </w:tc>
      </w:tr>
      <w:tr w:rsidR="00C4743C" w14:paraId="0EFD83ED" w14:textId="77777777" w:rsidTr="007A4807">
        <w:tc>
          <w:tcPr>
            <w:tcW w:w="1838" w:type="dxa"/>
            <w:shd w:val="clear" w:color="auto" w:fill="F2F2F2" w:themeFill="background1" w:themeFillShade="F2"/>
          </w:tcPr>
          <w:p w14:paraId="4159F1F1" w14:textId="25033998" w:rsidR="00C4743C" w:rsidRPr="0028140B" w:rsidRDefault="00C4743C">
            <w:pPr>
              <w:spacing w:before="30" w:after="30"/>
              <w:ind w:left="0"/>
              <w:rPr>
                <w:highlight w:val="cyan"/>
              </w:rPr>
            </w:pPr>
            <w:r>
              <w:rPr>
                <w:highlight w:val="cyan"/>
              </w:rPr>
              <w:t>File name</w:t>
            </w:r>
          </w:p>
        </w:tc>
        <w:tc>
          <w:tcPr>
            <w:tcW w:w="3402" w:type="dxa"/>
          </w:tcPr>
          <w:p w14:paraId="32A384EA" w14:textId="3378CDC4" w:rsidR="00C4743C" w:rsidRPr="0028140B" w:rsidRDefault="00C4743C">
            <w:pPr>
              <w:spacing w:before="30" w:after="30"/>
              <w:ind w:left="0"/>
              <w:rPr>
                <w:highlight w:val="cyan"/>
              </w:rPr>
            </w:pPr>
          </w:p>
        </w:tc>
        <w:tc>
          <w:tcPr>
            <w:tcW w:w="1701" w:type="dxa"/>
          </w:tcPr>
          <w:p w14:paraId="0F7E38A1" w14:textId="5D4EB889" w:rsidR="00C4743C" w:rsidRPr="007A4807" w:rsidRDefault="00C4743C">
            <w:pPr>
              <w:spacing w:before="30" w:after="30"/>
              <w:ind w:left="0"/>
              <w:rPr>
                <w:highlight w:val="cyan"/>
              </w:rPr>
            </w:pPr>
            <w:r w:rsidRPr="007A4807">
              <w:rPr>
                <w:highlight w:val="cyan"/>
              </w:rPr>
              <w:t xml:space="preserve"> </w:t>
            </w:r>
          </w:p>
        </w:tc>
        <w:tc>
          <w:tcPr>
            <w:tcW w:w="1701" w:type="dxa"/>
          </w:tcPr>
          <w:p w14:paraId="784F22F8" w14:textId="77777777" w:rsidR="00C4743C" w:rsidRPr="0028140B" w:rsidRDefault="00C4743C">
            <w:pPr>
              <w:spacing w:before="30" w:after="30"/>
              <w:ind w:left="0"/>
              <w:rPr>
                <w:highlight w:val="cyan"/>
              </w:rPr>
            </w:pPr>
            <w:r w:rsidRPr="0028140B">
              <w:rPr>
                <w:highlight w:val="cyan"/>
              </w:rPr>
              <w:t>01/10/22</w:t>
            </w:r>
          </w:p>
        </w:tc>
      </w:tr>
      <w:tr w:rsidR="00C4743C" w14:paraId="12F378B6" w14:textId="77777777" w:rsidTr="007A4807">
        <w:tc>
          <w:tcPr>
            <w:tcW w:w="1838" w:type="dxa"/>
            <w:shd w:val="clear" w:color="auto" w:fill="F2F2F2" w:themeFill="background1" w:themeFillShade="F2"/>
          </w:tcPr>
          <w:p w14:paraId="2EBACA14" w14:textId="77777777" w:rsidR="00C4743C" w:rsidRDefault="00C4743C">
            <w:pPr>
              <w:spacing w:before="30" w:after="30"/>
              <w:ind w:left="0"/>
            </w:pPr>
          </w:p>
        </w:tc>
        <w:tc>
          <w:tcPr>
            <w:tcW w:w="3402" w:type="dxa"/>
          </w:tcPr>
          <w:p w14:paraId="4EE736D5" w14:textId="77777777" w:rsidR="00C4743C" w:rsidRDefault="00C4743C">
            <w:pPr>
              <w:spacing w:before="30" w:after="30"/>
              <w:ind w:left="0"/>
            </w:pPr>
          </w:p>
        </w:tc>
        <w:tc>
          <w:tcPr>
            <w:tcW w:w="1701" w:type="dxa"/>
          </w:tcPr>
          <w:p w14:paraId="127C504F" w14:textId="77777777" w:rsidR="00C4743C" w:rsidRPr="007A4807" w:rsidRDefault="00C4743C">
            <w:pPr>
              <w:spacing w:before="30" w:after="30"/>
              <w:ind w:left="0"/>
            </w:pPr>
          </w:p>
        </w:tc>
        <w:tc>
          <w:tcPr>
            <w:tcW w:w="1701" w:type="dxa"/>
          </w:tcPr>
          <w:p w14:paraId="46219F92" w14:textId="77777777" w:rsidR="00C4743C" w:rsidRDefault="00C4743C">
            <w:pPr>
              <w:spacing w:before="30" w:after="30"/>
              <w:ind w:left="0"/>
            </w:pPr>
          </w:p>
        </w:tc>
      </w:tr>
      <w:tr w:rsidR="00C4743C" w14:paraId="612E588F" w14:textId="77777777" w:rsidTr="007A4807">
        <w:tc>
          <w:tcPr>
            <w:tcW w:w="1838" w:type="dxa"/>
            <w:shd w:val="clear" w:color="auto" w:fill="F2F2F2" w:themeFill="background1" w:themeFillShade="F2"/>
          </w:tcPr>
          <w:p w14:paraId="216A9B56" w14:textId="77777777" w:rsidR="00C4743C" w:rsidRDefault="00C4743C">
            <w:pPr>
              <w:spacing w:before="30" w:after="30"/>
              <w:ind w:left="0"/>
            </w:pPr>
          </w:p>
        </w:tc>
        <w:tc>
          <w:tcPr>
            <w:tcW w:w="3402" w:type="dxa"/>
          </w:tcPr>
          <w:p w14:paraId="11D5F515" w14:textId="77777777" w:rsidR="00C4743C" w:rsidRDefault="00C4743C">
            <w:pPr>
              <w:spacing w:before="30" w:after="30"/>
              <w:ind w:left="0"/>
            </w:pPr>
          </w:p>
        </w:tc>
        <w:tc>
          <w:tcPr>
            <w:tcW w:w="1701" w:type="dxa"/>
          </w:tcPr>
          <w:p w14:paraId="0C098DEF" w14:textId="77777777" w:rsidR="00C4743C" w:rsidRPr="007A4807" w:rsidRDefault="00C4743C">
            <w:pPr>
              <w:spacing w:before="30" w:after="30"/>
              <w:ind w:left="0"/>
            </w:pPr>
          </w:p>
        </w:tc>
        <w:tc>
          <w:tcPr>
            <w:tcW w:w="1701" w:type="dxa"/>
          </w:tcPr>
          <w:p w14:paraId="6596B1C2" w14:textId="77777777" w:rsidR="00C4743C" w:rsidRDefault="00C4743C">
            <w:pPr>
              <w:spacing w:before="30" w:after="30"/>
              <w:ind w:left="0"/>
            </w:pPr>
          </w:p>
        </w:tc>
      </w:tr>
      <w:tr w:rsidR="00C4743C" w14:paraId="07CA7191" w14:textId="77777777" w:rsidTr="007A4807">
        <w:tc>
          <w:tcPr>
            <w:tcW w:w="1838" w:type="dxa"/>
            <w:shd w:val="clear" w:color="auto" w:fill="F2F2F2" w:themeFill="background1" w:themeFillShade="F2"/>
          </w:tcPr>
          <w:p w14:paraId="4A08542B" w14:textId="77777777" w:rsidR="00C4743C" w:rsidRDefault="00C4743C">
            <w:pPr>
              <w:spacing w:before="30" w:after="30"/>
              <w:ind w:left="0"/>
            </w:pPr>
          </w:p>
        </w:tc>
        <w:tc>
          <w:tcPr>
            <w:tcW w:w="3402" w:type="dxa"/>
          </w:tcPr>
          <w:p w14:paraId="3C91D6E1" w14:textId="77777777" w:rsidR="00C4743C" w:rsidRDefault="00C4743C">
            <w:pPr>
              <w:spacing w:before="30" w:after="30"/>
              <w:ind w:left="0"/>
            </w:pPr>
          </w:p>
        </w:tc>
        <w:tc>
          <w:tcPr>
            <w:tcW w:w="1701" w:type="dxa"/>
          </w:tcPr>
          <w:p w14:paraId="46BF81B3" w14:textId="77777777" w:rsidR="00C4743C" w:rsidRPr="007A4807" w:rsidRDefault="00C4743C">
            <w:pPr>
              <w:spacing w:before="30" w:after="30"/>
              <w:ind w:left="0"/>
            </w:pPr>
          </w:p>
        </w:tc>
        <w:tc>
          <w:tcPr>
            <w:tcW w:w="1701" w:type="dxa"/>
          </w:tcPr>
          <w:p w14:paraId="3BDF7CFB" w14:textId="77777777" w:rsidR="00C4743C" w:rsidRDefault="00C4743C">
            <w:pPr>
              <w:spacing w:before="30" w:after="30"/>
              <w:ind w:left="0"/>
            </w:pPr>
          </w:p>
        </w:tc>
      </w:tr>
    </w:tbl>
    <w:p w14:paraId="71B3C42A" w14:textId="292C27F6" w:rsidR="00C4743C" w:rsidRPr="00C4743C" w:rsidRDefault="00C4743C" w:rsidP="00C4743C">
      <w:pPr>
        <w:sectPr w:rsidR="00C4743C" w:rsidRPr="00C4743C" w:rsidSect="00AA074D">
          <w:headerReference w:type="even" r:id="rId16"/>
          <w:headerReference w:type="default" r:id="rId17"/>
          <w:footerReference w:type="even" r:id="rId18"/>
          <w:footerReference w:type="default" r:id="rId19"/>
          <w:headerReference w:type="first" r:id="rId20"/>
          <w:footerReference w:type="first" r:id="rId21"/>
          <w:pgSz w:w="11900" w:h="16840"/>
          <w:pgMar w:top="1702" w:right="1213" w:bottom="1701" w:left="1134" w:header="680" w:footer="414" w:gutter="340"/>
          <w:pgNumType w:start="1"/>
          <w:cols w:space="708"/>
          <w:docGrid w:linePitch="360"/>
        </w:sectPr>
      </w:pPr>
    </w:p>
    <w:p w14:paraId="42F0AD18" w14:textId="260B2D49" w:rsidR="00971163" w:rsidRDefault="00A0676F" w:rsidP="00E337B7">
      <w:pPr>
        <w:pStyle w:val="Heading1"/>
      </w:pPr>
      <w:bookmarkStart w:id="13" w:name="_Ref175666605"/>
      <w:bookmarkStart w:id="14" w:name="_Toc179202447"/>
      <w:r>
        <w:lastRenderedPageBreak/>
        <w:t>Trial Agreement</w:t>
      </w:r>
      <w:bookmarkEnd w:id="13"/>
      <w:bookmarkEnd w:id="14"/>
    </w:p>
    <w:p w14:paraId="220445D0" w14:textId="1F8C0B6A" w:rsidR="002134C7" w:rsidRDefault="0006090C" w:rsidP="029CB84F">
      <w:r>
        <w:t xml:space="preserve">The Section is to be completed by whomever is leading the trial (VIDA project/program, or contractor) and submitted </w:t>
      </w:r>
      <w:r w:rsidR="00E80A97">
        <w:t>to the</w:t>
      </w:r>
      <w:r>
        <w:t xml:space="preserve"> Delivery Agency to confirm requirements for endorsement, as this may differ for each trial. </w:t>
      </w:r>
      <w:r w:rsidR="002134C7">
        <w:t xml:space="preserve">This documents the site evaluation and selection, product design, construction, performance monitoring and reporting conditions. This Section is compulsory for a proposed trial.  </w:t>
      </w:r>
    </w:p>
    <w:p w14:paraId="18F705EC" w14:textId="505AF7B0" w:rsidR="002134C7" w:rsidRDefault="002134C7" w:rsidP="002134C7">
      <w:pPr>
        <w:rPr>
          <w:rFonts w:cstheme="minorHAnsi"/>
          <w:color w:val="000000"/>
        </w:rPr>
      </w:pPr>
      <w:r>
        <w:rPr>
          <w:rFonts w:cstheme="minorHAnsi"/>
          <w:color w:val="000000"/>
        </w:rPr>
        <w:t xml:space="preserve">Refer </w:t>
      </w:r>
      <w:r w:rsidR="00C45528">
        <w:t xml:space="preserve">“Product and Material Trials for Recycled Material Use – Reference Guide November </w:t>
      </w:r>
      <w:r w:rsidR="00C45528">
        <w:t xml:space="preserve">2024” </w:t>
      </w:r>
      <w:r w:rsidR="00C45528">
        <w:rPr>
          <w:rFonts w:cstheme="minorHAnsi"/>
          <w:color w:val="000000"/>
        </w:rPr>
        <w:t>more</w:t>
      </w:r>
      <w:r>
        <w:rPr>
          <w:rFonts w:cstheme="minorHAnsi"/>
          <w:color w:val="000000"/>
        </w:rPr>
        <w:t xml:space="preserve"> information when completing this Section.</w:t>
      </w:r>
    </w:p>
    <w:p w14:paraId="14FA23DB" w14:textId="6F70347A" w:rsidR="009A22AC" w:rsidRDefault="009A22AC" w:rsidP="009A22AC">
      <w:r>
        <w:fldChar w:fldCharType="begin"/>
      </w:r>
      <w:r>
        <w:instrText xml:space="preserve"> REF _Ref179199613 \h </w:instrText>
      </w:r>
      <w:r>
        <w:fldChar w:fldCharType="separate"/>
      </w:r>
      <w:r>
        <w:t xml:space="preserve">Table </w:t>
      </w:r>
      <w:r w:rsidRPr="029CB84F">
        <w:rPr>
          <w:noProof/>
        </w:rPr>
        <w:t>3</w:t>
      </w:r>
      <w:r>
        <w:fldChar w:fldCharType="end"/>
      </w:r>
      <w:r>
        <w:t xml:space="preserve"> shall be completed with the summary details of the trial and its stakeholders. </w:t>
      </w:r>
    </w:p>
    <w:p w14:paraId="5B3E4E04" w14:textId="7C16D9D0" w:rsidR="009A22AC" w:rsidRPr="00450116" w:rsidRDefault="009A22AC" w:rsidP="009A22AC">
      <w:pPr>
        <w:pStyle w:val="TableRef"/>
      </w:pPr>
      <w:bookmarkStart w:id="15" w:name="_Ref179199613"/>
      <w:bookmarkStart w:id="16" w:name="_Toc179202431"/>
      <w:r>
        <w:t xml:space="preserve">Table </w:t>
      </w:r>
      <w:r w:rsidRPr="029CB84F">
        <w:fldChar w:fldCharType="begin"/>
      </w:r>
      <w:r>
        <w:instrText>SEQ Table \* ARABIC \* MERGEFORMAT</w:instrText>
      </w:r>
      <w:r w:rsidRPr="029CB84F">
        <w:fldChar w:fldCharType="separate"/>
      </w:r>
      <w:r w:rsidRPr="029CB84F">
        <w:rPr>
          <w:noProof/>
        </w:rPr>
        <w:t>3</w:t>
      </w:r>
      <w:r w:rsidRPr="029CB84F">
        <w:rPr>
          <w:noProof/>
        </w:rPr>
        <w:fldChar w:fldCharType="end"/>
      </w:r>
      <w:bookmarkEnd w:id="15"/>
      <w:r>
        <w:t xml:space="preserve"> - </w:t>
      </w:r>
      <w:r>
        <w:tab/>
        <w:t xml:space="preserve">Trial </w:t>
      </w:r>
      <w:r w:rsidR="00D84D48">
        <w:t>d</w:t>
      </w:r>
      <w:r>
        <w:t>etails</w:t>
      </w:r>
      <w:bookmarkEnd w:id="16"/>
      <w:r>
        <w:t xml:space="preserve"> </w:t>
      </w:r>
    </w:p>
    <w:tbl>
      <w:tblPr>
        <w:tblStyle w:val="EcologiqTable2019"/>
        <w:tblW w:w="4692" w:type="pct"/>
        <w:tblInd w:w="567" w:type="dxa"/>
        <w:tblLook w:val="0420" w:firstRow="1" w:lastRow="0" w:firstColumn="0" w:lastColumn="0" w:noHBand="0" w:noVBand="1"/>
      </w:tblPr>
      <w:tblGrid>
        <w:gridCol w:w="707"/>
        <w:gridCol w:w="3121"/>
        <w:gridCol w:w="4817"/>
      </w:tblGrid>
      <w:tr w:rsidR="009A22AC" w14:paraId="3CB4E7FE" w14:textId="77777777" w:rsidTr="029CB84F">
        <w:trPr>
          <w:cnfStyle w:val="100000000000" w:firstRow="1" w:lastRow="0" w:firstColumn="0" w:lastColumn="0" w:oddVBand="0" w:evenVBand="0" w:oddHBand="0" w:evenHBand="0" w:firstRowFirstColumn="0" w:firstRowLastColumn="0" w:lastRowFirstColumn="0" w:lastRowLastColumn="0"/>
          <w:trHeight w:val="300"/>
        </w:trPr>
        <w:tc>
          <w:tcPr>
            <w:tcW w:w="409" w:type="pct"/>
            <w:shd w:val="clear" w:color="auto" w:fill="D9D9D9" w:themeFill="background1" w:themeFillShade="D9"/>
          </w:tcPr>
          <w:p w14:paraId="0043D7E8" w14:textId="77777777" w:rsidR="009A22AC" w:rsidRDefault="009A22AC">
            <w:pPr>
              <w:ind w:left="0"/>
            </w:pPr>
          </w:p>
        </w:tc>
        <w:tc>
          <w:tcPr>
            <w:tcW w:w="1805" w:type="pct"/>
            <w:shd w:val="clear" w:color="auto" w:fill="D9D9D9" w:themeFill="background1" w:themeFillShade="D9"/>
          </w:tcPr>
          <w:p w14:paraId="45BE9AB3" w14:textId="77777777" w:rsidR="009A22AC" w:rsidRDefault="009A22AC">
            <w:pPr>
              <w:ind w:left="0"/>
              <w:rPr>
                <w:b w:val="0"/>
              </w:rPr>
            </w:pPr>
            <w:r>
              <w:t>Item</w:t>
            </w:r>
          </w:p>
        </w:tc>
        <w:tc>
          <w:tcPr>
            <w:tcW w:w="2786" w:type="pct"/>
            <w:shd w:val="clear" w:color="auto" w:fill="D9D9D9" w:themeFill="background1" w:themeFillShade="D9"/>
          </w:tcPr>
          <w:p w14:paraId="3C41A071" w14:textId="77777777" w:rsidR="009A22AC" w:rsidRDefault="009A22AC">
            <w:pPr>
              <w:ind w:left="0"/>
            </w:pPr>
            <w:r>
              <w:t>Response</w:t>
            </w:r>
          </w:p>
        </w:tc>
      </w:tr>
      <w:tr w:rsidR="009A22AC" w:rsidRPr="00891A4A" w14:paraId="18B02B6B" w14:textId="77777777" w:rsidTr="029CB84F">
        <w:trPr>
          <w:trHeight w:val="300"/>
        </w:trPr>
        <w:tc>
          <w:tcPr>
            <w:tcW w:w="409" w:type="pct"/>
          </w:tcPr>
          <w:p w14:paraId="0334C60E" w14:textId="77777777" w:rsidR="009A22AC" w:rsidRDefault="009A22AC">
            <w:pPr>
              <w:ind w:left="0"/>
            </w:pPr>
            <w:r>
              <w:t>1</w:t>
            </w:r>
          </w:p>
        </w:tc>
        <w:tc>
          <w:tcPr>
            <w:tcW w:w="1805" w:type="pct"/>
            <w:shd w:val="clear" w:color="auto" w:fill="auto"/>
          </w:tcPr>
          <w:p w14:paraId="1A9EC534" w14:textId="77777777" w:rsidR="009A22AC" w:rsidRPr="00110FAE" w:rsidRDefault="009A22AC">
            <w:pPr>
              <w:ind w:left="0"/>
            </w:pPr>
            <w:r w:rsidRPr="029CB84F">
              <w:rPr>
                <w:lang w:val="en-US"/>
              </w:rPr>
              <w:t>Delivery Agency:</w:t>
            </w:r>
          </w:p>
        </w:tc>
        <w:tc>
          <w:tcPr>
            <w:tcW w:w="2786" w:type="pct"/>
            <w:shd w:val="clear" w:color="auto" w:fill="auto"/>
          </w:tcPr>
          <w:p w14:paraId="5800259F" w14:textId="77777777" w:rsidR="009A22AC" w:rsidRPr="00110FAE" w:rsidRDefault="009A22AC" w:rsidP="029CB84F">
            <w:pPr>
              <w:ind w:left="0"/>
              <w:rPr>
                <w:i/>
                <w:iCs/>
              </w:rPr>
            </w:pPr>
          </w:p>
        </w:tc>
      </w:tr>
      <w:tr w:rsidR="009A22AC" w:rsidRPr="00891A4A" w14:paraId="221D1C86" w14:textId="77777777" w:rsidTr="029CB84F">
        <w:trPr>
          <w:trHeight w:val="300"/>
        </w:trPr>
        <w:tc>
          <w:tcPr>
            <w:tcW w:w="409" w:type="pct"/>
          </w:tcPr>
          <w:p w14:paraId="397E5581" w14:textId="77777777" w:rsidR="009A22AC" w:rsidRDefault="009A22AC">
            <w:pPr>
              <w:ind w:left="0"/>
            </w:pPr>
            <w:r>
              <w:t>2</w:t>
            </w:r>
          </w:p>
        </w:tc>
        <w:tc>
          <w:tcPr>
            <w:tcW w:w="1805" w:type="pct"/>
            <w:shd w:val="clear" w:color="auto" w:fill="auto"/>
          </w:tcPr>
          <w:p w14:paraId="3EA30117" w14:textId="77777777" w:rsidR="009A22AC" w:rsidRDefault="009A22AC">
            <w:pPr>
              <w:ind w:left="0"/>
              <w:rPr>
                <w:lang w:val="en-US"/>
              </w:rPr>
            </w:pPr>
            <w:r w:rsidRPr="029CB84F">
              <w:rPr>
                <w:lang w:val="en-US"/>
              </w:rPr>
              <w:t>Delivery Partner:</w:t>
            </w:r>
          </w:p>
        </w:tc>
        <w:tc>
          <w:tcPr>
            <w:tcW w:w="2786" w:type="pct"/>
            <w:shd w:val="clear" w:color="auto" w:fill="auto"/>
          </w:tcPr>
          <w:p w14:paraId="0E6DB749" w14:textId="77777777" w:rsidR="009A22AC" w:rsidRPr="00110FAE" w:rsidRDefault="009A22AC" w:rsidP="029CB84F">
            <w:pPr>
              <w:ind w:left="0"/>
              <w:rPr>
                <w:i/>
                <w:iCs/>
              </w:rPr>
            </w:pPr>
          </w:p>
        </w:tc>
      </w:tr>
      <w:tr w:rsidR="009A22AC" w:rsidRPr="00891A4A" w14:paraId="1E3772B6" w14:textId="77777777" w:rsidTr="029CB84F">
        <w:trPr>
          <w:trHeight w:val="300"/>
        </w:trPr>
        <w:tc>
          <w:tcPr>
            <w:tcW w:w="409" w:type="pct"/>
          </w:tcPr>
          <w:p w14:paraId="51DC1293" w14:textId="77777777" w:rsidR="009A22AC" w:rsidRDefault="009A22AC">
            <w:pPr>
              <w:ind w:left="0"/>
            </w:pPr>
            <w:r>
              <w:t>3</w:t>
            </w:r>
          </w:p>
        </w:tc>
        <w:tc>
          <w:tcPr>
            <w:tcW w:w="1805" w:type="pct"/>
            <w:shd w:val="clear" w:color="auto" w:fill="auto"/>
          </w:tcPr>
          <w:p w14:paraId="02C17FB3" w14:textId="77777777" w:rsidR="009A22AC" w:rsidRDefault="009A22AC">
            <w:pPr>
              <w:ind w:left="0"/>
              <w:rPr>
                <w:lang w:val="en-US"/>
              </w:rPr>
            </w:pPr>
            <w:r w:rsidRPr="029CB84F">
              <w:rPr>
                <w:lang w:val="en-US"/>
              </w:rPr>
              <w:t>Technical Partner:</w:t>
            </w:r>
          </w:p>
        </w:tc>
        <w:tc>
          <w:tcPr>
            <w:tcW w:w="2786" w:type="pct"/>
            <w:shd w:val="clear" w:color="auto" w:fill="auto"/>
          </w:tcPr>
          <w:p w14:paraId="544CB7E3" w14:textId="77777777" w:rsidR="009A22AC" w:rsidRPr="00110FAE" w:rsidRDefault="009A22AC" w:rsidP="029CB84F">
            <w:pPr>
              <w:ind w:left="0"/>
              <w:rPr>
                <w:i/>
                <w:iCs/>
              </w:rPr>
            </w:pPr>
          </w:p>
        </w:tc>
      </w:tr>
      <w:tr w:rsidR="009A22AC" w14:paraId="6CB3F9B7" w14:textId="77777777" w:rsidTr="029CB84F">
        <w:trPr>
          <w:trHeight w:val="300"/>
        </w:trPr>
        <w:tc>
          <w:tcPr>
            <w:tcW w:w="409" w:type="pct"/>
          </w:tcPr>
          <w:p w14:paraId="5038622B" w14:textId="77777777" w:rsidR="009A22AC" w:rsidRDefault="009A22AC">
            <w:pPr>
              <w:ind w:left="0"/>
            </w:pPr>
            <w:r>
              <w:t>4</w:t>
            </w:r>
          </w:p>
        </w:tc>
        <w:tc>
          <w:tcPr>
            <w:tcW w:w="1805" w:type="pct"/>
            <w:shd w:val="clear" w:color="auto" w:fill="auto"/>
          </w:tcPr>
          <w:p w14:paraId="1E1AF25A" w14:textId="77777777" w:rsidR="009A22AC" w:rsidRPr="00110FAE" w:rsidRDefault="009A22AC">
            <w:pPr>
              <w:ind w:left="0"/>
            </w:pPr>
            <w:r w:rsidRPr="029CB84F">
              <w:rPr>
                <w:lang w:val="en-US"/>
              </w:rPr>
              <w:t>Asset Owner:</w:t>
            </w:r>
          </w:p>
        </w:tc>
        <w:tc>
          <w:tcPr>
            <w:tcW w:w="2786" w:type="pct"/>
            <w:shd w:val="clear" w:color="auto" w:fill="auto"/>
          </w:tcPr>
          <w:p w14:paraId="0AD01B4C" w14:textId="77777777" w:rsidR="009A22AC" w:rsidRPr="00110FAE" w:rsidRDefault="009A22AC" w:rsidP="029CB84F">
            <w:pPr>
              <w:ind w:left="0"/>
              <w:rPr>
                <w:i/>
                <w:iCs/>
              </w:rPr>
            </w:pPr>
          </w:p>
        </w:tc>
      </w:tr>
      <w:tr w:rsidR="000B5415" w14:paraId="67226B7C" w14:textId="77777777" w:rsidTr="029CB84F">
        <w:trPr>
          <w:trHeight w:val="300"/>
        </w:trPr>
        <w:tc>
          <w:tcPr>
            <w:tcW w:w="409" w:type="pct"/>
          </w:tcPr>
          <w:p w14:paraId="4F7FC9C8" w14:textId="7804D5A6" w:rsidR="000B5415" w:rsidRDefault="3A56941C" w:rsidP="000B5415">
            <w:pPr>
              <w:ind w:left="0"/>
            </w:pPr>
            <w:r>
              <w:t>5</w:t>
            </w:r>
          </w:p>
        </w:tc>
        <w:tc>
          <w:tcPr>
            <w:tcW w:w="1805" w:type="pct"/>
            <w:shd w:val="clear" w:color="auto" w:fill="auto"/>
          </w:tcPr>
          <w:p w14:paraId="746CD180" w14:textId="50AD38B3" w:rsidR="000B5415" w:rsidRPr="00110FAE" w:rsidRDefault="3A56941C" w:rsidP="000B5415">
            <w:pPr>
              <w:ind w:left="0"/>
            </w:pPr>
            <w:r w:rsidRPr="029CB84F">
              <w:rPr>
                <w:lang w:val="en-US"/>
              </w:rPr>
              <w:t>Proposed Trial Product/Application:</w:t>
            </w:r>
          </w:p>
        </w:tc>
        <w:tc>
          <w:tcPr>
            <w:tcW w:w="2786" w:type="pct"/>
            <w:shd w:val="clear" w:color="auto" w:fill="auto"/>
          </w:tcPr>
          <w:p w14:paraId="0DADFF28" w14:textId="77777777" w:rsidR="000B5415" w:rsidRPr="00110FAE" w:rsidRDefault="000B5415" w:rsidP="029CB84F">
            <w:pPr>
              <w:ind w:left="0"/>
              <w:rPr>
                <w:i/>
                <w:iCs/>
              </w:rPr>
            </w:pPr>
          </w:p>
        </w:tc>
      </w:tr>
      <w:tr w:rsidR="000B5415" w14:paraId="394BE608" w14:textId="77777777" w:rsidTr="029CB84F">
        <w:trPr>
          <w:trHeight w:val="300"/>
        </w:trPr>
        <w:tc>
          <w:tcPr>
            <w:tcW w:w="409" w:type="pct"/>
          </w:tcPr>
          <w:p w14:paraId="2E82589A" w14:textId="5CC39DFA" w:rsidR="000B5415" w:rsidRDefault="3A56941C" w:rsidP="000B5415">
            <w:pPr>
              <w:ind w:left="0"/>
            </w:pPr>
            <w:r>
              <w:t>6</w:t>
            </w:r>
          </w:p>
        </w:tc>
        <w:tc>
          <w:tcPr>
            <w:tcW w:w="1805" w:type="pct"/>
            <w:shd w:val="clear" w:color="auto" w:fill="auto"/>
          </w:tcPr>
          <w:p w14:paraId="598DDCA4" w14:textId="599E251D" w:rsidR="000B5415" w:rsidRPr="00110FAE" w:rsidRDefault="3A56941C" w:rsidP="000B5415">
            <w:pPr>
              <w:ind w:left="0"/>
            </w:pPr>
            <w:r w:rsidRPr="029CB84F">
              <w:rPr>
                <w:lang w:val="en-US"/>
              </w:rPr>
              <w:t>Proposed Project Construction Start &amp; Finish Dates:</w:t>
            </w:r>
          </w:p>
        </w:tc>
        <w:tc>
          <w:tcPr>
            <w:tcW w:w="2786" w:type="pct"/>
            <w:shd w:val="clear" w:color="auto" w:fill="auto"/>
          </w:tcPr>
          <w:p w14:paraId="32567178" w14:textId="77777777" w:rsidR="000B5415" w:rsidRPr="00110FAE" w:rsidRDefault="000B5415" w:rsidP="029CB84F">
            <w:pPr>
              <w:ind w:left="0"/>
              <w:rPr>
                <w:i/>
                <w:iCs/>
              </w:rPr>
            </w:pPr>
          </w:p>
        </w:tc>
      </w:tr>
      <w:tr w:rsidR="000B5415" w14:paraId="1AEB3609" w14:textId="77777777" w:rsidTr="029CB84F">
        <w:trPr>
          <w:trHeight w:val="300"/>
        </w:trPr>
        <w:tc>
          <w:tcPr>
            <w:tcW w:w="409" w:type="pct"/>
          </w:tcPr>
          <w:p w14:paraId="2FC487CA" w14:textId="3AA0C4C0" w:rsidR="000B5415" w:rsidRDefault="3A56941C" w:rsidP="000B5415">
            <w:pPr>
              <w:ind w:left="0"/>
            </w:pPr>
            <w:r>
              <w:t>7</w:t>
            </w:r>
          </w:p>
        </w:tc>
        <w:tc>
          <w:tcPr>
            <w:tcW w:w="1805" w:type="pct"/>
            <w:shd w:val="clear" w:color="auto" w:fill="auto"/>
          </w:tcPr>
          <w:p w14:paraId="219A23C8" w14:textId="2B6336F2" w:rsidR="000B5415" w:rsidRPr="00110FAE" w:rsidRDefault="3A56941C" w:rsidP="000B5415">
            <w:pPr>
              <w:ind w:left="0"/>
            </w:pPr>
            <w:r w:rsidRPr="029CB84F">
              <w:rPr>
                <w:lang w:val="en-US"/>
              </w:rPr>
              <w:t>Proposed Monitoring Timeline (Months/</w:t>
            </w:r>
            <w:r w:rsidR="55F03976" w:rsidRPr="029CB84F">
              <w:rPr>
                <w:lang w:val="en-US"/>
              </w:rPr>
              <w:t xml:space="preserve"> Y</w:t>
            </w:r>
            <w:r w:rsidRPr="029CB84F">
              <w:rPr>
                <w:lang w:val="en-US"/>
              </w:rPr>
              <w:t>ears):</w:t>
            </w:r>
          </w:p>
        </w:tc>
        <w:tc>
          <w:tcPr>
            <w:tcW w:w="2786" w:type="pct"/>
            <w:shd w:val="clear" w:color="auto" w:fill="auto"/>
          </w:tcPr>
          <w:p w14:paraId="315B6981" w14:textId="77777777" w:rsidR="000B5415" w:rsidRPr="00606067" w:rsidRDefault="000B5415" w:rsidP="029CB84F">
            <w:pPr>
              <w:ind w:left="0"/>
              <w:rPr>
                <w:i/>
                <w:iCs/>
              </w:rPr>
            </w:pPr>
          </w:p>
        </w:tc>
      </w:tr>
    </w:tbl>
    <w:p w14:paraId="495BB7BF" w14:textId="249795B2" w:rsidR="029CB84F" w:rsidRDefault="029CB84F" w:rsidP="029CB84F">
      <w:pPr>
        <w:pStyle w:val="TableRef"/>
        <w:ind w:left="567" w:firstLine="0"/>
      </w:pPr>
    </w:p>
    <w:p w14:paraId="73172F1F" w14:textId="7E691BFF" w:rsidR="001A2669" w:rsidRDefault="001A2669" w:rsidP="029CB84F"/>
    <w:p w14:paraId="1F2C50C7" w14:textId="6D5F8306" w:rsidR="001A2669" w:rsidRPr="0055608B" w:rsidRDefault="001A2669" w:rsidP="001A2669">
      <w:r>
        <w:fldChar w:fldCharType="begin"/>
      </w:r>
      <w:r>
        <w:instrText xml:space="preserve"> REF _Ref179200325 \h </w:instrText>
      </w:r>
      <w:r>
        <w:fldChar w:fldCharType="separate"/>
      </w:r>
      <w:r>
        <w:t xml:space="preserve">Table </w:t>
      </w:r>
      <w:r w:rsidRPr="029CB84F">
        <w:rPr>
          <w:noProof/>
        </w:rPr>
        <w:t>4</w:t>
      </w:r>
      <w:r>
        <w:fldChar w:fldCharType="end"/>
      </w:r>
      <w:r>
        <w:t xml:space="preserve"> shall be completed with key contact details of trial stakeholders. </w:t>
      </w:r>
    </w:p>
    <w:p w14:paraId="4F47F2CB" w14:textId="7A7DAC07" w:rsidR="000753EA" w:rsidRPr="00450116" w:rsidRDefault="000753EA" w:rsidP="000753EA">
      <w:pPr>
        <w:pStyle w:val="TableRef"/>
      </w:pPr>
      <w:bookmarkStart w:id="17" w:name="_Ref179200325"/>
      <w:bookmarkStart w:id="18" w:name="_Toc179202432"/>
      <w:r>
        <w:t xml:space="preserve">Table </w:t>
      </w:r>
      <w:fldSimple w:instr="SEQ Table \* ARABIC \* MERGEFORMAT">
        <w:r w:rsidR="005D25CC" w:rsidRPr="029CB84F">
          <w:rPr>
            <w:noProof/>
          </w:rPr>
          <w:t>4</w:t>
        </w:r>
      </w:fldSimple>
      <w:bookmarkEnd w:id="17"/>
      <w:r>
        <w:t xml:space="preserve"> - </w:t>
      </w:r>
      <w:r>
        <w:tab/>
        <w:t xml:space="preserve">Key </w:t>
      </w:r>
      <w:r w:rsidR="00D84D48">
        <w:t>contacts</w:t>
      </w:r>
      <w:bookmarkEnd w:id="18"/>
      <w:r w:rsidR="00D84D48">
        <w:t xml:space="preserve">  </w:t>
      </w:r>
    </w:p>
    <w:tbl>
      <w:tblPr>
        <w:tblStyle w:val="EcologiqTable2019"/>
        <w:tblW w:w="8789" w:type="dxa"/>
        <w:tblInd w:w="567" w:type="dxa"/>
        <w:tblLayout w:type="fixed"/>
        <w:tblLook w:val="0420" w:firstRow="1" w:lastRow="0" w:firstColumn="0" w:lastColumn="0" w:noHBand="0" w:noVBand="1"/>
      </w:tblPr>
      <w:tblGrid>
        <w:gridCol w:w="247"/>
        <w:gridCol w:w="2135"/>
        <w:gridCol w:w="2136"/>
        <w:gridCol w:w="2135"/>
        <w:gridCol w:w="2136"/>
      </w:tblGrid>
      <w:tr w:rsidR="00213164" w14:paraId="47233D5B" w14:textId="77777777" w:rsidTr="000753EA">
        <w:trPr>
          <w:cnfStyle w:val="100000000000" w:firstRow="1" w:lastRow="0" w:firstColumn="0" w:lastColumn="0" w:oddVBand="0" w:evenVBand="0" w:oddHBand="0" w:evenHBand="0" w:firstRowFirstColumn="0" w:firstRowLastColumn="0" w:lastRowFirstColumn="0" w:lastRowLastColumn="0"/>
          <w:trHeight w:val="650"/>
          <w:tblHeader/>
        </w:trPr>
        <w:tc>
          <w:tcPr>
            <w:tcW w:w="247" w:type="dxa"/>
            <w:tcBorders>
              <w:bottom w:val="nil"/>
            </w:tcBorders>
            <w:shd w:val="clear" w:color="auto" w:fill="D9D9D9" w:themeFill="background1" w:themeFillShade="D9"/>
          </w:tcPr>
          <w:p w14:paraId="1FD3D772" w14:textId="77777777" w:rsidR="00213164" w:rsidRPr="00AC0949" w:rsidRDefault="00213164" w:rsidP="00213164">
            <w:pPr>
              <w:ind w:left="0"/>
              <w:rPr>
                <w:b w:val="0"/>
              </w:rPr>
            </w:pPr>
          </w:p>
        </w:tc>
        <w:tc>
          <w:tcPr>
            <w:tcW w:w="2135" w:type="dxa"/>
            <w:tcBorders>
              <w:bottom w:val="nil"/>
            </w:tcBorders>
            <w:shd w:val="clear" w:color="auto" w:fill="D9D9D9" w:themeFill="background1" w:themeFillShade="D9"/>
          </w:tcPr>
          <w:p w14:paraId="1CFCFC3E" w14:textId="1E53AE46" w:rsidR="00213164" w:rsidRDefault="00213164" w:rsidP="00213164">
            <w:pPr>
              <w:ind w:left="0"/>
              <w:rPr>
                <w:b w:val="0"/>
              </w:rPr>
            </w:pPr>
            <w:r>
              <w:t>Name</w:t>
            </w:r>
          </w:p>
        </w:tc>
        <w:tc>
          <w:tcPr>
            <w:tcW w:w="2136" w:type="dxa"/>
            <w:tcBorders>
              <w:bottom w:val="nil"/>
            </w:tcBorders>
            <w:shd w:val="clear" w:color="auto" w:fill="D9D9D9" w:themeFill="background1" w:themeFillShade="D9"/>
          </w:tcPr>
          <w:p w14:paraId="343CAA43" w14:textId="4F93978E" w:rsidR="00213164" w:rsidRDefault="00213164" w:rsidP="00213164">
            <w:pPr>
              <w:ind w:left="0"/>
            </w:pPr>
            <w:r>
              <w:t>Organisation</w:t>
            </w:r>
          </w:p>
        </w:tc>
        <w:tc>
          <w:tcPr>
            <w:tcW w:w="2135" w:type="dxa"/>
            <w:tcBorders>
              <w:bottom w:val="nil"/>
            </w:tcBorders>
            <w:shd w:val="clear" w:color="auto" w:fill="D9D9D9" w:themeFill="background1" w:themeFillShade="D9"/>
          </w:tcPr>
          <w:p w14:paraId="52F2CDA9" w14:textId="5665E9BD" w:rsidR="00213164" w:rsidRDefault="00213164" w:rsidP="00213164">
            <w:pPr>
              <w:ind w:left="0"/>
            </w:pPr>
            <w:r w:rsidRPr="00A02303">
              <w:t>Role/Responsibility</w:t>
            </w:r>
          </w:p>
        </w:tc>
        <w:tc>
          <w:tcPr>
            <w:tcW w:w="2136" w:type="dxa"/>
            <w:tcBorders>
              <w:bottom w:val="nil"/>
            </w:tcBorders>
            <w:shd w:val="clear" w:color="auto" w:fill="D9D9D9" w:themeFill="background1" w:themeFillShade="D9"/>
          </w:tcPr>
          <w:p w14:paraId="3065A978" w14:textId="1EC4E1D6" w:rsidR="00213164" w:rsidRDefault="00213164" w:rsidP="00213164">
            <w:pPr>
              <w:ind w:left="0"/>
            </w:pPr>
            <w:r w:rsidRPr="00A02303">
              <w:t>Contact Details</w:t>
            </w:r>
          </w:p>
        </w:tc>
      </w:tr>
      <w:tr w:rsidR="000753EA" w14:paraId="507A7BB6" w14:textId="77777777" w:rsidTr="000753EA">
        <w:trPr>
          <w:trHeight w:val="420"/>
        </w:trPr>
        <w:tc>
          <w:tcPr>
            <w:tcW w:w="247" w:type="dxa"/>
          </w:tcPr>
          <w:p w14:paraId="2DF5A0F4" w14:textId="77777777" w:rsidR="000753EA" w:rsidRPr="00C72857" w:rsidRDefault="000753EA">
            <w:pPr>
              <w:ind w:left="0"/>
            </w:pPr>
            <w:r>
              <w:t>1</w:t>
            </w:r>
          </w:p>
        </w:tc>
        <w:tc>
          <w:tcPr>
            <w:tcW w:w="2135" w:type="dxa"/>
          </w:tcPr>
          <w:p w14:paraId="432C82C3" w14:textId="26708765" w:rsidR="000753EA" w:rsidRPr="00C72857" w:rsidRDefault="000753EA">
            <w:pPr>
              <w:ind w:left="0"/>
            </w:pPr>
          </w:p>
        </w:tc>
        <w:tc>
          <w:tcPr>
            <w:tcW w:w="2136" w:type="dxa"/>
          </w:tcPr>
          <w:p w14:paraId="2C42B1CD" w14:textId="77777777" w:rsidR="000753EA" w:rsidRDefault="000753EA">
            <w:pPr>
              <w:ind w:left="0"/>
              <w:rPr>
                <w:lang w:val="en-US"/>
              </w:rPr>
            </w:pPr>
          </w:p>
        </w:tc>
        <w:tc>
          <w:tcPr>
            <w:tcW w:w="2135" w:type="dxa"/>
          </w:tcPr>
          <w:p w14:paraId="41C2913F" w14:textId="77777777" w:rsidR="000753EA" w:rsidRDefault="000753EA">
            <w:pPr>
              <w:ind w:left="0"/>
              <w:rPr>
                <w:lang w:val="en-US"/>
              </w:rPr>
            </w:pPr>
          </w:p>
        </w:tc>
        <w:tc>
          <w:tcPr>
            <w:tcW w:w="2136" w:type="dxa"/>
          </w:tcPr>
          <w:p w14:paraId="1DA14FAE" w14:textId="71D98B51" w:rsidR="000753EA" w:rsidRDefault="000753EA">
            <w:pPr>
              <w:ind w:left="0"/>
              <w:rPr>
                <w:lang w:val="en-US"/>
              </w:rPr>
            </w:pPr>
          </w:p>
        </w:tc>
      </w:tr>
      <w:tr w:rsidR="000753EA" w14:paraId="5C3E2E59" w14:textId="77777777" w:rsidTr="000753EA">
        <w:trPr>
          <w:trHeight w:val="420"/>
        </w:trPr>
        <w:tc>
          <w:tcPr>
            <w:tcW w:w="247" w:type="dxa"/>
          </w:tcPr>
          <w:p w14:paraId="05E8C31F" w14:textId="77777777" w:rsidR="000753EA" w:rsidRPr="00C72857" w:rsidRDefault="000753EA">
            <w:pPr>
              <w:ind w:left="0"/>
            </w:pPr>
            <w:r>
              <w:t>2</w:t>
            </w:r>
          </w:p>
        </w:tc>
        <w:tc>
          <w:tcPr>
            <w:tcW w:w="2135" w:type="dxa"/>
          </w:tcPr>
          <w:p w14:paraId="4D92331C" w14:textId="4606FCF7" w:rsidR="000753EA" w:rsidRPr="00C72857" w:rsidRDefault="000753EA">
            <w:pPr>
              <w:ind w:left="0"/>
            </w:pPr>
          </w:p>
        </w:tc>
        <w:tc>
          <w:tcPr>
            <w:tcW w:w="2136" w:type="dxa"/>
          </w:tcPr>
          <w:p w14:paraId="294DB63B" w14:textId="77777777" w:rsidR="000753EA" w:rsidRDefault="000753EA">
            <w:pPr>
              <w:ind w:left="0"/>
              <w:rPr>
                <w:lang w:val="en-US"/>
              </w:rPr>
            </w:pPr>
          </w:p>
        </w:tc>
        <w:tc>
          <w:tcPr>
            <w:tcW w:w="2135" w:type="dxa"/>
          </w:tcPr>
          <w:p w14:paraId="5DD2FDBC" w14:textId="77777777" w:rsidR="000753EA" w:rsidRDefault="000753EA">
            <w:pPr>
              <w:ind w:left="0"/>
              <w:rPr>
                <w:lang w:val="en-US"/>
              </w:rPr>
            </w:pPr>
          </w:p>
        </w:tc>
        <w:tc>
          <w:tcPr>
            <w:tcW w:w="2136" w:type="dxa"/>
          </w:tcPr>
          <w:p w14:paraId="7CBF9182" w14:textId="35D8EB98" w:rsidR="000753EA" w:rsidRDefault="000753EA">
            <w:pPr>
              <w:ind w:left="0"/>
              <w:rPr>
                <w:lang w:val="en-US"/>
              </w:rPr>
            </w:pPr>
          </w:p>
        </w:tc>
      </w:tr>
      <w:tr w:rsidR="000753EA" w14:paraId="1852A923" w14:textId="77777777" w:rsidTr="000753EA">
        <w:trPr>
          <w:trHeight w:val="420"/>
        </w:trPr>
        <w:tc>
          <w:tcPr>
            <w:tcW w:w="247" w:type="dxa"/>
          </w:tcPr>
          <w:p w14:paraId="5884EB91" w14:textId="77777777" w:rsidR="000753EA" w:rsidRDefault="000753EA">
            <w:pPr>
              <w:ind w:left="0"/>
            </w:pPr>
            <w:r>
              <w:t>3</w:t>
            </w:r>
          </w:p>
        </w:tc>
        <w:tc>
          <w:tcPr>
            <w:tcW w:w="2135" w:type="dxa"/>
          </w:tcPr>
          <w:p w14:paraId="7E4DEE57" w14:textId="15237051" w:rsidR="000753EA" w:rsidRPr="00C72857" w:rsidRDefault="000753EA">
            <w:pPr>
              <w:ind w:left="0"/>
            </w:pPr>
          </w:p>
        </w:tc>
        <w:tc>
          <w:tcPr>
            <w:tcW w:w="2136" w:type="dxa"/>
          </w:tcPr>
          <w:p w14:paraId="441505B3" w14:textId="77777777" w:rsidR="000753EA" w:rsidRDefault="000753EA">
            <w:pPr>
              <w:ind w:left="0"/>
              <w:rPr>
                <w:lang w:val="en-US"/>
              </w:rPr>
            </w:pPr>
          </w:p>
        </w:tc>
        <w:tc>
          <w:tcPr>
            <w:tcW w:w="2135" w:type="dxa"/>
          </w:tcPr>
          <w:p w14:paraId="42836682" w14:textId="77777777" w:rsidR="000753EA" w:rsidRDefault="000753EA">
            <w:pPr>
              <w:ind w:left="0"/>
              <w:rPr>
                <w:lang w:val="en-US"/>
              </w:rPr>
            </w:pPr>
          </w:p>
        </w:tc>
        <w:tc>
          <w:tcPr>
            <w:tcW w:w="2136" w:type="dxa"/>
          </w:tcPr>
          <w:p w14:paraId="0EBD898D" w14:textId="5D773D9C" w:rsidR="000753EA" w:rsidRDefault="000753EA">
            <w:pPr>
              <w:ind w:left="0"/>
              <w:rPr>
                <w:lang w:val="en-US"/>
              </w:rPr>
            </w:pPr>
          </w:p>
        </w:tc>
      </w:tr>
      <w:tr w:rsidR="000753EA" w14:paraId="64E81CD9" w14:textId="77777777" w:rsidTr="000753EA">
        <w:trPr>
          <w:trHeight w:val="440"/>
        </w:trPr>
        <w:tc>
          <w:tcPr>
            <w:tcW w:w="247" w:type="dxa"/>
          </w:tcPr>
          <w:p w14:paraId="362F5F0F" w14:textId="77777777" w:rsidR="000753EA" w:rsidRDefault="000753EA">
            <w:pPr>
              <w:ind w:left="0"/>
            </w:pPr>
            <w:r>
              <w:t>4</w:t>
            </w:r>
          </w:p>
        </w:tc>
        <w:tc>
          <w:tcPr>
            <w:tcW w:w="2135" w:type="dxa"/>
          </w:tcPr>
          <w:p w14:paraId="525E96E5" w14:textId="0B988C13" w:rsidR="000753EA" w:rsidRPr="00C72857" w:rsidRDefault="000753EA">
            <w:pPr>
              <w:ind w:left="0"/>
            </w:pPr>
          </w:p>
        </w:tc>
        <w:tc>
          <w:tcPr>
            <w:tcW w:w="2136" w:type="dxa"/>
          </w:tcPr>
          <w:p w14:paraId="64D4B016" w14:textId="77777777" w:rsidR="000753EA" w:rsidRDefault="000753EA">
            <w:pPr>
              <w:ind w:left="0"/>
              <w:rPr>
                <w:lang w:val="en-US"/>
              </w:rPr>
            </w:pPr>
          </w:p>
        </w:tc>
        <w:tc>
          <w:tcPr>
            <w:tcW w:w="2135" w:type="dxa"/>
          </w:tcPr>
          <w:p w14:paraId="4DA3E868" w14:textId="77777777" w:rsidR="000753EA" w:rsidRDefault="000753EA">
            <w:pPr>
              <w:ind w:left="0"/>
              <w:rPr>
                <w:lang w:val="en-US"/>
              </w:rPr>
            </w:pPr>
          </w:p>
        </w:tc>
        <w:tc>
          <w:tcPr>
            <w:tcW w:w="2136" w:type="dxa"/>
          </w:tcPr>
          <w:p w14:paraId="11CF9DDF" w14:textId="75620D44" w:rsidR="000753EA" w:rsidRDefault="000753EA">
            <w:pPr>
              <w:ind w:left="0"/>
              <w:rPr>
                <w:lang w:val="en-US"/>
              </w:rPr>
            </w:pPr>
          </w:p>
        </w:tc>
      </w:tr>
      <w:tr w:rsidR="000753EA" w14:paraId="22A8605A" w14:textId="77777777" w:rsidTr="000753EA">
        <w:trPr>
          <w:trHeight w:val="420"/>
        </w:trPr>
        <w:tc>
          <w:tcPr>
            <w:tcW w:w="247" w:type="dxa"/>
          </w:tcPr>
          <w:p w14:paraId="37A78A72" w14:textId="77777777" w:rsidR="000753EA" w:rsidRDefault="000753EA">
            <w:pPr>
              <w:ind w:left="0"/>
            </w:pPr>
            <w:r>
              <w:t>5</w:t>
            </w:r>
          </w:p>
        </w:tc>
        <w:tc>
          <w:tcPr>
            <w:tcW w:w="2135" w:type="dxa"/>
          </w:tcPr>
          <w:p w14:paraId="31771A8C" w14:textId="04B169A9" w:rsidR="000753EA" w:rsidRPr="00C72857" w:rsidRDefault="000753EA">
            <w:pPr>
              <w:ind w:left="0"/>
            </w:pPr>
          </w:p>
        </w:tc>
        <w:tc>
          <w:tcPr>
            <w:tcW w:w="2136" w:type="dxa"/>
          </w:tcPr>
          <w:p w14:paraId="736DDE95" w14:textId="77777777" w:rsidR="000753EA" w:rsidRDefault="000753EA">
            <w:pPr>
              <w:ind w:left="0"/>
              <w:rPr>
                <w:lang w:val="en-US"/>
              </w:rPr>
            </w:pPr>
          </w:p>
        </w:tc>
        <w:tc>
          <w:tcPr>
            <w:tcW w:w="2135" w:type="dxa"/>
          </w:tcPr>
          <w:p w14:paraId="65FE19ED" w14:textId="77777777" w:rsidR="000753EA" w:rsidRDefault="000753EA">
            <w:pPr>
              <w:ind w:left="0"/>
              <w:rPr>
                <w:lang w:val="en-US"/>
              </w:rPr>
            </w:pPr>
          </w:p>
        </w:tc>
        <w:tc>
          <w:tcPr>
            <w:tcW w:w="2136" w:type="dxa"/>
          </w:tcPr>
          <w:p w14:paraId="41422C40" w14:textId="4E5DEF48" w:rsidR="000753EA" w:rsidRDefault="000753EA">
            <w:pPr>
              <w:ind w:left="0"/>
              <w:rPr>
                <w:lang w:val="en-US"/>
              </w:rPr>
            </w:pPr>
          </w:p>
        </w:tc>
      </w:tr>
      <w:tr w:rsidR="000753EA" w14:paraId="1F4A9AC0" w14:textId="77777777" w:rsidTr="000753EA">
        <w:trPr>
          <w:trHeight w:val="420"/>
        </w:trPr>
        <w:tc>
          <w:tcPr>
            <w:tcW w:w="247" w:type="dxa"/>
          </w:tcPr>
          <w:p w14:paraId="30853304" w14:textId="77777777" w:rsidR="000753EA" w:rsidRDefault="000753EA">
            <w:pPr>
              <w:ind w:left="0"/>
            </w:pPr>
            <w:r>
              <w:t>6</w:t>
            </w:r>
          </w:p>
        </w:tc>
        <w:tc>
          <w:tcPr>
            <w:tcW w:w="2135" w:type="dxa"/>
          </w:tcPr>
          <w:p w14:paraId="0102DD86" w14:textId="43E43BA8" w:rsidR="000753EA" w:rsidRDefault="000753EA">
            <w:pPr>
              <w:ind w:left="0"/>
              <w:rPr>
                <w:lang w:val="en-US"/>
              </w:rPr>
            </w:pPr>
          </w:p>
        </w:tc>
        <w:tc>
          <w:tcPr>
            <w:tcW w:w="2136" w:type="dxa"/>
          </w:tcPr>
          <w:p w14:paraId="5C6865CB" w14:textId="77777777" w:rsidR="000753EA" w:rsidRDefault="000753EA">
            <w:pPr>
              <w:ind w:left="0"/>
              <w:rPr>
                <w:lang w:val="en-US"/>
              </w:rPr>
            </w:pPr>
          </w:p>
        </w:tc>
        <w:tc>
          <w:tcPr>
            <w:tcW w:w="2135" w:type="dxa"/>
          </w:tcPr>
          <w:p w14:paraId="5CF2585F" w14:textId="77777777" w:rsidR="000753EA" w:rsidRDefault="000753EA">
            <w:pPr>
              <w:ind w:left="0"/>
              <w:rPr>
                <w:lang w:val="en-US"/>
              </w:rPr>
            </w:pPr>
          </w:p>
        </w:tc>
        <w:tc>
          <w:tcPr>
            <w:tcW w:w="2136" w:type="dxa"/>
          </w:tcPr>
          <w:p w14:paraId="65F91294" w14:textId="076C3322" w:rsidR="000753EA" w:rsidRDefault="000753EA">
            <w:pPr>
              <w:ind w:left="0"/>
              <w:rPr>
                <w:lang w:val="en-US"/>
              </w:rPr>
            </w:pPr>
          </w:p>
        </w:tc>
      </w:tr>
      <w:tr w:rsidR="005409D4" w14:paraId="0C7AAF3C" w14:textId="77777777" w:rsidTr="000753EA">
        <w:trPr>
          <w:trHeight w:val="420"/>
        </w:trPr>
        <w:tc>
          <w:tcPr>
            <w:tcW w:w="247" w:type="dxa"/>
          </w:tcPr>
          <w:p w14:paraId="7E6BFAF0" w14:textId="27F62C94" w:rsidR="005409D4" w:rsidRDefault="005409D4">
            <w:pPr>
              <w:ind w:left="0"/>
            </w:pPr>
            <w:r>
              <w:t>7</w:t>
            </w:r>
          </w:p>
        </w:tc>
        <w:tc>
          <w:tcPr>
            <w:tcW w:w="2135" w:type="dxa"/>
          </w:tcPr>
          <w:p w14:paraId="0F86CA24" w14:textId="77777777" w:rsidR="005409D4" w:rsidRDefault="005409D4">
            <w:pPr>
              <w:ind w:left="0"/>
              <w:rPr>
                <w:lang w:val="en-US"/>
              </w:rPr>
            </w:pPr>
          </w:p>
        </w:tc>
        <w:tc>
          <w:tcPr>
            <w:tcW w:w="2136" w:type="dxa"/>
          </w:tcPr>
          <w:p w14:paraId="410591C8" w14:textId="77777777" w:rsidR="005409D4" w:rsidRDefault="005409D4">
            <w:pPr>
              <w:ind w:left="0"/>
              <w:rPr>
                <w:lang w:val="en-US"/>
              </w:rPr>
            </w:pPr>
          </w:p>
        </w:tc>
        <w:tc>
          <w:tcPr>
            <w:tcW w:w="2135" w:type="dxa"/>
          </w:tcPr>
          <w:p w14:paraId="0DB6832C" w14:textId="77777777" w:rsidR="005409D4" w:rsidRDefault="005409D4">
            <w:pPr>
              <w:ind w:left="0"/>
              <w:rPr>
                <w:lang w:val="en-US"/>
              </w:rPr>
            </w:pPr>
          </w:p>
        </w:tc>
        <w:tc>
          <w:tcPr>
            <w:tcW w:w="2136" w:type="dxa"/>
          </w:tcPr>
          <w:p w14:paraId="2DD2D679" w14:textId="77777777" w:rsidR="005409D4" w:rsidRDefault="005409D4">
            <w:pPr>
              <w:ind w:left="0"/>
              <w:rPr>
                <w:lang w:val="en-US"/>
              </w:rPr>
            </w:pPr>
          </w:p>
        </w:tc>
      </w:tr>
    </w:tbl>
    <w:p w14:paraId="27761D86" w14:textId="77777777" w:rsidR="005409D4" w:rsidRDefault="005409D4" w:rsidP="00C9605E">
      <w:pPr>
        <w:pStyle w:val="TableRef"/>
      </w:pPr>
    </w:p>
    <w:p w14:paraId="56E54008" w14:textId="77777777" w:rsidR="001A2669" w:rsidRDefault="001A2669" w:rsidP="00C9605E">
      <w:pPr>
        <w:pStyle w:val="TableRef"/>
      </w:pPr>
    </w:p>
    <w:p w14:paraId="521E2DF7" w14:textId="77777777" w:rsidR="001A2669" w:rsidRDefault="001A2669" w:rsidP="00C9605E">
      <w:pPr>
        <w:pStyle w:val="TableRef"/>
      </w:pPr>
    </w:p>
    <w:p w14:paraId="19EC7023" w14:textId="5861E437" w:rsidR="001A2669" w:rsidRDefault="001A2669" w:rsidP="001A2669">
      <w:r>
        <w:lastRenderedPageBreak/>
        <w:fldChar w:fldCharType="begin"/>
      </w:r>
      <w:r>
        <w:instrText xml:space="preserve"> REF _Ref179200302 \h </w:instrText>
      </w:r>
      <w:r>
        <w:fldChar w:fldCharType="separate"/>
      </w:r>
      <w:r>
        <w:t xml:space="preserve">Table </w:t>
      </w:r>
      <w:r w:rsidRPr="029CB84F">
        <w:rPr>
          <w:noProof/>
        </w:rPr>
        <w:t>5</w:t>
      </w:r>
      <w:r>
        <w:fldChar w:fldCharType="end"/>
      </w:r>
      <w:r>
        <w:t xml:space="preserve"> shall be completed to document the site, design, construction, monitoring and reporting details of the trial, for endorsement. Include and reference any relevant Attachments throughout this table, where more information is require</w:t>
      </w:r>
      <w:r w:rsidR="00E13C24">
        <w:t>d</w:t>
      </w:r>
      <w:r>
        <w:t>.</w:t>
      </w:r>
    </w:p>
    <w:p w14:paraId="3D77EED0" w14:textId="1C04DF3E" w:rsidR="00C9605E" w:rsidRPr="00450116" w:rsidRDefault="00C9605E" w:rsidP="00C9605E">
      <w:pPr>
        <w:pStyle w:val="TableRef"/>
      </w:pPr>
      <w:bookmarkStart w:id="19" w:name="_Ref179200302"/>
      <w:bookmarkStart w:id="20" w:name="_Toc179202433"/>
      <w:r>
        <w:t xml:space="preserve">Table </w:t>
      </w:r>
      <w:fldSimple w:instr="SEQ Table \* ARABIC \* MERGEFORMAT">
        <w:r w:rsidR="005D25CC" w:rsidRPr="029CB84F">
          <w:rPr>
            <w:noProof/>
          </w:rPr>
          <w:t>5</w:t>
        </w:r>
      </w:fldSimple>
      <w:bookmarkEnd w:id="19"/>
      <w:r>
        <w:t xml:space="preserve"> - </w:t>
      </w:r>
      <w:r>
        <w:tab/>
      </w:r>
      <w:r w:rsidR="000E447C">
        <w:t>Site, design, construction, monitoring and reporting details</w:t>
      </w:r>
      <w:bookmarkEnd w:id="20"/>
    </w:p>
    <w:tbl>
      <w:tblPr>
        <w:tblStyle w:val="EcologiqTable2019"/>
        <w:tblW w:w="8646" w:type="dxa"/>
        <w:tblInd w:w="567" w:type="dxa"/>
        <w:tblLayout w:type="fixed"/>
        <w:tblLook w:val="0420" w:firstRow="1" w:lastRow="0" w:firstColumn="0" w:lastColumn="0" w:noHBand="0" w:noVBand="1"/>
      </w:tblPr>
      <w:tblGrid>
        <w:gridCol w:w="1560"/>
        <w:gridCol w:w="3543"/>
        <w:gridCol w:w="3543"/>
      </w:tblGrid>
      <w:tr w:rsidR="00C9605E" w14:paraId="7738B074" w14:textId="77777777" w:rsidTr="029CB84F">
        <w:trPr>
          <w:cnfStyle w:val="100000000000" w:firstRow="1" w:lastRow="0" w:firstColumn="0" w:lastColumn="0" w:oddVBand="0" w:evenVBand="0" w:oddHBand="0" w:evenHBand="0" w:firstRowFirstColumn="0" w:firstRowLastColumn="0" w:lastRowFirstColumn="0" w:lastRowLastColumn="0"/>
          <w:tblHeader/>
        </w:trPr>
        <w:tc>
          <w:tcPr>
            <w:tcW w:w="1560" w:type="dxa"/>
            <w:shd w:val="clear" w:color="auto" w:fill="D9D9D9" w:themeFill="background1" w:themeFillShade="D9"/>
          </w:tcPr>
          <w:p w14:paraId="118DF622" w14:textId="01997C8B" w:rsidR="00C9605E" w:rsidRPr="00D92492" w:rsidRDefault="00095B2E">
            <w:pPr>
              <w:ind w:left="0"/>
              <w:rPr>
                <w:b w:val="0"/>
              </w:rPr>
            </w:pPr>
            <w:r>
              <w:t>Phase</w:t>
            </w:r>
          </w:p>
        </w:tc>
        <w:tc>
          <w:tcPr>
            <w:tcW w:w="3543" w:type="dxa"/>
            <w:shd w:val="clear" w:color="auto" w:fill="D9D9D9" w:themeFill="background1" w:themeFillShade="D9"/>
          </w:tcPr>
          <w:p w14:paraId="0E282F3A" w14:textId="77777777" w:rsidR="00C9605E" w:rsidRPr="00D92492" w:rsidRDefault="00C9605E">
            <w:pPr>
              <w:ind w:left="0"/>
              <w:rPr>
                <w:b w:val="0"/>
              </w:rPr>
            </w:pPr>
            <w:r>
              <w:t>Item</w:t>
            </w:r>
          </w:p>
        </w:tc>
        <w:tc>
          <w:tcPr>
            <w:tcW w:w="3543" w:type="dxa"/>
            <w:shd w:val="clear" w:color="auto" w:fill="D9D9D9" w:themeFill="background1" w:themeFillShade="D9"/>
          </w:tcPr>
          <w:p w14:paraId="36A87260" w14:textId="77777777" w:rsidR="00C9605E" w:rsidRPr="00E71B04" w:rsidRDefault="00C9605E">
            <w:pPr>
              <w:ind w:left="0"/>
              <w:rPr>
                <w:b w:val="0"/>
              </w:rPr>
            </w:pPr>
            <w:r>
              <w:t>Response</w:t>
            </w:r>
          </w:p>
        </w:tc>
      </w:tr>
      <w:tr w:rsidR="00327FF9" w14:paraId="1D2D033F" w14:textId="77777777" w:rsidTr="029CB84F">
        <w:tc>
          <w:tcPr>
            <w:tcW w:w="1560" w:type="dxa"/>
            <w:vMerge w:val="restart"/>
            <w:vAlign w:val="center"/>
          </w:tcPr>
          <w:p w14:paraId="1C3D9B45" w14:textId="554AA1B9" w:rsidR="00327FF9" w:rsidRPr="0093512C" w:rsidRDefault="00327FF9" w:rsidP="00327FF9">
            <w:pPr>
              <w:ind w:left="0"/>
            </w:pPr>
            <w:r>
              <w:t>Site</w:t>
            </w:r>
          </w:p>
        </w:tc>
        <w:tc>
          <w:tcPr>
            <w:tcW w:w="3543" w:type="dxa"/>
          </w:tcPr>
          <w:p w14:paraId="027A7160" w14:textId="03A8C386" w:rsidR="00327FF9" w:rsidRPr="009903EA" w:rsidRDefault="00327FF9" w:rsidP="00327FF9">
            <w:pPr>
              <w:ind w:left="0"/>
            </w:pPr>
            <w:r>
              <w:rPr>
                <w:lang w:val="en-US"/>
              </w:rPr>
              <w:t>Site address:</w:t>
            </w:r>
          </w:p>
        </w:tc>
        <w:tc>
          <w:tcPr>
            <w:tcW w:w="3543" w:type="dxa"/>
            <w:vAlign w:val="center"/>
          </w:tcPr>
          <w:p w14:paraId="2E5C120B" w14:textId="77777777" w:rsidR="00327FF9" w:rsidRPr="00891A4A" w:rsidRDefault="00327FF9" w:rsidP="00327FF9">
            <w:pPr>
              <w:ind w:left="0"/>
            </w:pPr>
          </w:p>
        </w:tc>
      </w:tr>
      <w:tr w:rsidR="00327FF9" w14:paraId="1292F63C" w14:textId="77777777" w:rsidTr="029CB84F">
        <w:tc>
          <w:tcPr>
            <w:tcW w:w="1560" w:type="dxa"/>
            <w:vMerge/>
            <w:vAlign w:val="center"/>
          </w:tcPr>
          <w:p w14:paraId="118785CD" w14:textId="77777777" w:rsidR="00327FF9" w:rsidRPr="0093512C" w:rsidRDefault="00327FF9" w:rsidP="00327FF9">
            <w:pPr>
              <w:ind w:left="0"/>
            </w:pPr>
          </w:p>
        </w:tc>
        <w:tc>
          <w:tcPr>
            <w:tcW w:w="3543" w:type="dxa"/>
          </w:tcPr>
          <w:p w14:paraId="1724BD40" w14:textId="4879CF53" w:rsidR="00327FF9" w:rsidRPr="001710FF" w:rsidRDefault="00327FF9" w:rsidP="00327FF9">
            <w:pPr>
              <w:ind w:left="0"/>
              <w:rPr>
                <w:rFonts w:cs="NetworkSans-Light"/>
              </w:rPr>
            </w:pPr>
            <w:r>
              <w:rPr>
                <w:lang w:val="en-US"/>
              </w:rPr>
              <w:t>Pre-trial monitoring plan:</w:t>
            </w:r>
          </w:p>
        </w:tc>
        <w:tc>
          <w:tcPr>
            <w:tcW w:w="3543" w:type="dxa"/>
            <w:vAlign w:val="center"/>
          </w:tcPr>
          <w:p w14:paraId="777D076E" w14:textId="77777777" w:rsidR="00327FF9" w:rsidRPr="00891A4A" w:rsidRDefault="00327FF9" w:rsidP="00327FF9">
            <w:pPr>
              <w:ind w:left="0"/>
            </w:pPr>
          </w:p>
        </w:tc>
      </w:tr>
      <w:tr w:rsidR="00327FF9" w14:paraId="7408962F" w14:textId="77777777" w:rsidTr="029CB84F">
        <w:tc>
          <w:tcPr>
            <w:tcW w:w="1560" w:type="dxa"/>
            <w:vMerge/>
            <w:vAlign w:val="center"/>
          </w:tcPr>
          <w:p w14:paraId="62E24ACC" w14:textId="77777777" w:rsidR="00327FF9" w:rsidRPr="0093512C" w:rsidRDefault="00327FF9" w:rsidP="00327FF9">
            <w:pPr>
              <w:ind w:left="0"/>
            </w:pPr>
          </w:p>
        </w:tc>
        <w:tc>
          <w:tcPr>
            <w:tcW w:w="3543" w:type="dxa"/>
          </w:tcPr>
          <w:p w14:paraId="1E5C55D1" w14:textId="04137401" w:rsidR="00327FF9" w:rsidRPr="009903EA" w:rsidRDefault="00327FF9" w:rsidP="00327FF9">
            <w:pPr>
              <w:ind w:left="0"/>
            </w:pPr>
            <w:r>
              <w:rPr>
                <w:lang w:val="en-US"/>
              </w:rPr>
              <w:t>Visitor/observation plan:</w:t>
            </w:r>
          </w:p>
        </w:tc>
        <w:tc>
          <w:tcPr>
            <w:tcW w:w="3543" w:type="dxa"/>
            <w:vAlign w:val="center"/>
          </w:tcPr>
          <w:p w14:paraId="5755075E" w14:textId="77777777" w:rsidR="00327FF9" w:rsidRPr="00891A4A" w:rsidRDefault="00327FF9" w:rsidP="00327FF9">
            <w:pPr>
              <w:ind w:left="0"/>
            </w:pPr>
          </w:p>
        </w:tc>
      </w:tr>
      <w:tr w:rsidR="00312CB6" w14:paraId="790DCBE3" w14:textId="77777777" w:rsidTr="029CB84F">
        <w:tc>
          <w:tcPr>
            <w:tcW w:w="1560" w:type="dxa"/>
            <w:vMerge w:val="restart"/>
            <w:vAlign w:val="center"/>
          </w:tcPr>
          <w:p w14:paraId="3A460439" w14:textId="6095CE34" w:rsidR="00312CB6" w:rsidRDefault="00312CB6" w:rsidP="00312CB6">
            <w:pPr>
              <w:ind w:left="0"/>
            </w:pPr>
            <w:r>
              <w:t>Design</w:t>
            </w:r>
          </w:p>
        </w:tc>
        <w:tc>
          <w:tcPr>
            <w:tcW w:w="3543" w:type="dxa"/>
          </w:tcPr>
          <w:p w14:paraId="2B1CD7CC" w14:textId="412B92F7" w:rsidR="00312CB6" w:rsidRDefault="00312CB6" w:rsidP="00312CB6">
            <w:pPr>
              <w:ind w:left="0"/>
              <w:rPr>
                <w:lang w:val="en-US"/>
              </w:rPr>
            </w:pPr>
            <w:r>
              <w:rPr>
                <w:lang w:val="en-US"/>
              </w:rPr>
              <w:t>Expected performance outcomes/performance targets:</w:t>
            </w:r>
          </w:p>
        </w:tc>
        <w:tc>
          <w:tcPr>
            <w:tcW w:w="3543" w:type="dxa"/>
            <w:vAlign w:val="center"/>
          </w:tcPr>
          <w:p w14:paraId="0C8F85D4" w14:textId="77777777" w:rsidR="00312CB6" w:rsidRPr="00891A4A" w:rsidRDefault="00312CB6" w:rsidP="00312CB6">
            <w:pPr>
              <w:ind w:left="0"/>
            </w:pPr>
          </w:p>
        </w:tc>
      </w:tr>
      <w:tr w:rsidR="00312CB6" w14:paraId="760A275D" w14:textId="77777777" w:rsidTr="029CB84F">
        <w:tc>
          <w:tcPr>
            <w:tcW w:w="1560" w:type="dxa"/>
            <w:vMerge/>
            <w:vAlign w:val="center"/>
          </w:tcPr>
          <w:p w14:paraId="5526ADB6" w14:textId="77777777" w:rsidR="00312CB6" w:rsidRDefault="00312CB6" w:rsidP="00312CB6">
            <w:pPr>
              <w:ind w:left="0"/>
            </w:pPr>
          </w:p>
        </w:tc>
        <w:tc>
          <w:tcPr>
            <w:tcW w:w="3543" w:type="dxa"/>
          </w:tcPr>
          <w:p w14:paraId="47E30325" w14:textId="3FB1EB04" w:rsidR="00312CB6" w:rsidRDefault="00312CB6" w:rsidP="00312CB6">
            <w:pPr>
              <w:ind w:left="0"/>
              <w:rPr>
                <w:lang w:val="en-US"/>
              </w:rPr>
            </w:pPr>
            <w:r>
              <w:rPr>
                <w:lang w:val="en-US"/>
              </w:rPr>
              <w:t>Limit for intervention, i.e. set failure limits for the performance parameters being monitored:</w:t>
            </w:r>
          </w:p>
        </w:tc>
        <w:tc>
          <w:tcPr>
            <w:tcW w:w="3543" w:type="dxa"/>
            <w:vAlign w:val="center"/>
          </w:tcPr>
          <w:p w14:paraId="6AFC8F16" w14:textId="77777777" w:rsidR="00312CB6" w:rsidRPr="00891A4A" w:rsidRDefault="00312CB6" w:rsidP="00312CB6">
            <w:pPr>
              <w:ind w:left="0"/>
            </w:pPr>
          </w:p>
        </w:tc>
      </w:tr>
      <w:tr w:rsidR="00312CB6" w14:paraId="24B5E79E" w14:textId="77777777" w:rsidTr="029CB84F">
        <w:tc>
          <w:tcPr>
            <w:tcW w:w="1560" w:type="dxa"/>
            <w:vMerge/>
            <w:vAlign w:val="center"/>
          </w:tcPr>
          <w:p w14:paraId="19CF73A0" w14:textId="77777777" w:rsidR="00312CB6" w:rsidRDefault="00312CB6" w:rsidP="00312CB6">
            <w:pPr>
              <w:ind w:left="0"/>
            </w:pPr>
          </w:p>
        </w:tc>
        <w:tc>
          <w:tcPr>
            <w:tcW w:w="3543" w:type="dxa"/>
          </w:tcPr>
          <w:p w14:paraId="469392DF" w14:textId="2791D7C4" w:rsidR="00312CB6" w:rsidRDefault="00312CB6" w:rsidP="00312CB6">
            <w:pPr>
              <w:ind w:left="0"/>
              <w:rPr>
                <w:lang w:val="en-US"/>
              </w:rPr>
            </w:pPr>
            <w:r w:rsidRPr="004C186A">
              <w:rPr>
                <w:lang w:val="en-US"/>
              </w:rPr>
              <w:t>Product and/or application</w:t>
            </w:r>
            <w:r>
              <w:rPr>
                <w:lang w:val="en-US"/>
              </w:rPr>
              <w:t xml:space="preserve"> d</w:t>
            </w:r>
            <w:r w:rsidRPr="004C186A">
              <w:rPr>
                <w:lang w:val="en-US"/>
              </w:rPr>
              <w:t>esign</w:t>
            </w:r>
            <w:r>
              <w:rPr>
                <w:lang w:val="en-US"/>
              </w:rPr>
              <w:t>, e.g., s</w:t>
            </w:r>
            <w:r w:rsidRPr="0099084E">
              <w:rPr>
                <w:lang w:val="en-US"/>
              </w:rPr>
              <w:t>tandard drawings, mix design</w:t>
            </w:r>
            <w:r>
              <w:rPr>
                <w:lang w:val="en-US"/>
              </w:rPr>
              <w:t>:</w:t>
            </w:r>
          </w:p>
        </w:tc>
        <w:tc>
          <w:tcPr>
            <w:tcW w:w="3543" w:type="dxa"/>
            <w:vAlign w:val="center"/>
          </w:tcPr>
          <w:p w14:paraId="2676555F" w14:textId="77777777" w:rsidR="00312CB6" w:rsidRPr="00891A4A" w:rsidRDefault="00312CB6" w:rsidP="00312CB6">
            <w:pPr>
              <w:ind w:left="0"/>
            </w:pPr>
          </w:p>
        </w:tc>
      </w:tr>
      <w:tr w:rsidR="00312CB6" w14:paraId="553E4CE8" w14:textId="77777777" w:rsidTr="029CB84F">
        <w:tc>
          <w:tcPr>
            <w:tcW w:w="1560" w:type="dxa"/>
            <w:vMerge/>
            <w:vAlign w:val="center"/>
          </w:tcPr>
          <w:p w14:paraId="3B568FAC" w14:textId="77777777" w:rsidR="00312CB6" w:rsidRDefault="00312CB6" w:rsidP="00312CB6">
            <w:pPr>
              <w:ind w:left="0"/>
            </w:pPr>
          </w:p>
        </w:tc>
        <w:tc>
          <w:tcPr>
            <w:tcW w:w="3543" w:type="dxa"/>
          </w:tcPr>
          <w:p w14:paraId="02D27F8C" w14:textId="210F2F7B" w:rsidR="00312CB6" w:rsidRDefault="00312CB6" w:rsidP="00312CB6">
            <w:pPr>
              <w:ind w:left="0"/>
              <w:rPr>
                <w:lang w:val="en-US"/>
              </w:rPr>
            </w:pPr>
            <w:r>
              <w:rPr>
                <w:lang w:val="en-US"/>
              </w:rPr>
              <w:t>Pre- and post-construction sampling and t</w:t>
            </w:r>
            <w:r w:rsidRPr="001F1665">
              <w:rPr>
                <w:lang w:val="en-US"/>
              </w:rPr>
              <w:t>esting</w:t>
            </w:r>
            <w:r>
              <w:rPr>
                <w:lang w:val="en-US"/>
              </w:rPr>
              <w:t xml:space="preserve"> plan:</w:t>
            </w:r>
          </w:p>
        </w:tc>
        <w:tc>
          <w:tcPr>
            <w:tcW w:w="3543" w:type="dxa"/>
            <w:vAlign w:val="center"/>
          </w:tcPr>
          <w:p w14:paraId="6073CAF7" w14:textId="77777777" w:rsidR="00312CB6" w:rsidRPr="00891A4A" w:rsidRDefault="00312CB6" w:rsidP="00312CB6">
            <w:pPr>
              <w:ind w:left="0"/>
            </w:pPr>
          </w:p>
        </w:tc>
      </w:tr>
      <w:tr w:rsidR="00312CB6" w14:paraId="1CB367AF" w14:textId="77777777" w:rsidTr="029CB84F">
        <w:tc>
          <w:tcPr>
            <w:tcW w:w="1560" w:type="dxa"/>
            <w:vMerge/>
            <w:vAlign w:val="center"/>
          </w:tcPr>
          <w:p w14:paraId="67D13314" w14:textId="77777777" w:rsidR="00312CB6" w:rsidRDefault="00312CB6" w:rsidP="00312CB6">
            <w:pPr>
              <w:ind w:left="0"/>
            </w:pPr>
          </w:p>
        </w:tc>
        <w:tc>
          <w:tcPr>
            <w:tcW w:w="3543" w:type="dxa"/>
          </w:tcPr>
          <w:p w14:paraId="5FA179BA" w14:textId="5E9D3AC7" w:rsidR="00312CB6" w:rsidRDefault="00312CB6" w:rsidP="00312CB6">
            <w:pPr>
              <w:ind w:left="0"/>
              <w:rPr>
                <w:lang w:val="en-US"/>
              </w:rPr>
            </w:pPr>
            <w:r>
              <w:rPr>
                <w:lang w:val="en-US"/>
              </w:rPr>
              <w:t>Health and environmental risk reporting, i.e., leachate testing, safety data sheet etc.:</w:t>
            </w:r>
          </w:p>
        </w:tc>
        <w:tc>
          <w:tcPr>
            <w:tcW w:w="3543" w:type="dxa"/>
            <w:vAlign w:val="center"/>
          </w:tcPr>
          <w:p w14:paraId="50C7D140" w14:textId="77777777" w:rsidR="00312CB6" w:rsidRPr="00891A4A" w:rsidRDefault="00312CB6" w:rsidP="00312CB6">
            <w:pPr>
              <w:ind w:left="0"/>
            </w:pPr>
          </w:p>
        </w:tc>
      </w:tr>
      <w:tr w:rsidR="00312CB6" w14:paraId="64C37125" w14:textId="77777777" w:rsidTr="029CB84F">
        <w:tc>
          <w:tcPr>
            <w:tcW w:w="1560" w:type="dxa"/>
            <w:vMerge/>
            <w:vAlign w:val="center"/>
          </w:tcPr>
          <w:p w14:paraId="3BABF469" w14:textId="77777777" w:rsidR="00312CB6" w:rsidRDefault="00312CB6" w:rsidP="00312CB6">
            <w:pPr>
              <w:ind w:left="0"/>
            </w:pPr>
          </w:p>
        </w:tc>
        <w:tc>
          <w:tcPr>
            <w:tcW w:w="3543" w:type="dxa"/>
          </w:tcPr>
          <w:p w14:paraId="4ECC46B9" w14:textId="50E4CDDE" w:rsidR="00312CB6" w:rsidRDefault="00312CB6" w:rsidP="00312CB6">
            <w:pPr>
              <w:ind w:left="0"/>
              <w:rPr>
                <w:lang w:val="en-US"/>
              </w:rPr>
            </w:pPr>
            <w:r w:rsidRPr="00A34621">
              <w:rPr>
                <w:lang w:val="en-US"/>
              </w:rPr>
              <w:t>W</w:t>
            </w:r>
            <w:r>
              <w:rPr>
                <w:lang w:val="en-US"/>
              </w:rPr>
              <w:t>orkplace health and safety</w:t>
            </w:r>
            <w:r w:rsidRPr="00A34621">
              <w:rPr>
                <w:lang w:val="en-US"/>
              </w:rPr>
              <w:t xml:space="preserve"> requirement</w:t>
            </w:r>
            <w:r>
              <w:rPr>
                <w:lang w:val="en-US"/>
              </w:rPr>
              <w:t xml:space="preserve">s, i.e., </w:t>
            </w:r>
            <w:r w:rsidRPr="00A34621">
              <w:rPr>
                <w:lang w:val="en-US"/>
              </w:rPr>
              <w:t>material preparation, handling, personal protective equipment required</w:t>
            </w:r>
            <w:r>
              <w:rPr>
                <w:lang w:val="en-US"/>
              </w:rPr>
              <w:t>:</w:t>
            </w:r>
          </w:p>
        </w:tc>
        <w:tc>
          <w:tcPr>
            <w:tcW w:w="3543" w:type="dxa"/>
            <w:vAlign w:val="center"/>
          </w:tcPr>
          <w:p w14:paraId="0DC1F43D" w14:textId="77777777" w:rsidR="00312CB6" w:rsidRPr="00891A4A" w:rsidRDefault="00312CB6" w:rsidP="00312CB6">
            <w:pPr>
              <w:ind w:left="0"/>
            </w:pPr>
          </w:p>
        </w:tc>
      </w:tr>
      <w:tr w:rsidR="00312CB6" w14:paraId="401D52F9" w14:textId="77777777" w:rsidTr="029CB84F">
        <w:tc>
          <w:tcPr>
            <w:tcW w:w="1560" w:type="dxa"/>
            <w:vMerge/>
            <w:vAlign w:val="center"/>
          </w:tcPr>
          <w:p w14:paraId="00DD24FF" w14:textId="77777777" w:rsidR="00312CB6" w:rsidRDefault="00312CB6" w:rsidP="00312CB6">
            <w:pPr>
              <w:ind w:left="0"/>
            </w:pPr>
          </w:p>
        </w:tc>
        <w:tc>
          <w:tcPr>
            <w:tcW w:w="3543" w:type="dxa"/>
          </w:tcPr>
          <w:p w14:paraId="3EE0EA55" w14:textId="5B4E1B6D" w:rsidR="00312CB6" w:rsidRDefault="00312CB6" w:rsidP="00312CB6">
            <w:pPr>
              <w:ind w:left="0"/>
              <w:rPr>
                <w:lang w:val="en-US"/>
              </w:rPr>
            </w:pPr>
            <w:r w:rsidRPr="001F1665">
              <w:rPr>
                <w:lang w:val="en-US"/>
              </w:rPr>
              <w:t>End of life plan</w:t>
            </w:r>
            <w:r>
              <w:rPr>
                <w:lang w:val="en-US"/>
              </w:rPr>
              <w:t>/</w:t>
            </w:r>
            <w:r w:rsidR="00032ECD">
              <w:rPr>
                <w:lang w:val="en-US"/>
              </w:rPr>
              <w:t xml:space="preserve"> </w:t>
            </w:r>
            <w:proofErr w:type="spellStart"/>
            <w:r>
              <w:rPr>
                <w:lang w:val="en-US"/>
              </w:rPr>
              <w:t>deconstructability</w:t>
            </w:r>
            <w:proofErr w:type="spellEnd"/>
            <w:r>
              <w:rPr>
                <w:lang w:val="en-US"/>
              </w:rPr>
              <w:t xml:space="preserve"> of asset, i.e., expected product life and plan for recycling/reuse at end of life:  </w:t>
            </w:r>
          </w:p>
        </w:tc>
        <w:tc>
          <w:tcPr>
            <w:tcW w:w="3543" w:type="dxa"/>
            <w:vAlign w:val="center"/>
          </w:tcPr>
          <w:p w14:paraId="558A9259" w14:textId="77777777" w:rsidR="00312CB6" w:rsidRPr="00891A4A" w:rsidRDefault="00312CB6" w:rsidP="00312CB6">
            <w:pPr>
              <w:ind w:left="0"/>
            </w:pPr>
          </w:p>
        </w:tc>
      </w:tr>
      <w:tr w:rsidR="00150E3C" w14:paraId="5D4DF59E" w14:textId="77777777" w:rsidTr="029CB84F">
        <w:tc>
          <w:tcPr>
            <w:tcW w:w="1560" w:type="dxa"/>
            <w:vMerge w:val="restart"/>
            <w:vAlign w:val="center"/>
          </w:tcPr>
          <w:p w14:paraId="55E737EB" w14:textId="66F6448B" w:rsidR="00150E3C" w:rsidRPr="0093512C" w:rsidRDefault="00150E3C" w:rsidP="00150E3C">
            <w:pPr>
              <w:ind w:left="0"/>
            </w:pPr>
            <w:r>
              <w:t>Construction</w:t>
            </w:r>
          </w:p>
        </w:tc>
        <w:tc>
          <w:tcPr>
            <w:tcW w:w="3543" w:type="dxa"/>
          </w:tcPr>
          <w:p w14:paraId="22591175" w14:textId="57CEAB96" w:rsidR="00150E3C" w:rsidRDefault="00150E3C" w:rsidP="00150E3C">
            <w:pPr>
              <w:ind w:left="0"/>
              <w:rPr>
                <w:rFonts w:cs="NetworkSans-Light"/>
              </w:rPr>
            </w:pPr>
            <w:r>
              <w:rPr>
                <w:lang w:val="en-US"/>
              </w:rPr>
              <w:t>P</w:t>
            </w:r>
            <w:r w:rsidRPr="00A34621">
              <w:rPr>
                <w:lang w:val="en-US"/>
              </w:rPr>
              <w:t>roduct manufacture details</w:t>
            </w:r>
            <w:r>
              <w:rPr>
                <w:lang w:val="en-US"/>
              </w:rPr>
              <w:t>, i</w:t>
            </w:r>
            <w:r w:rsidRPr="00A34621">
              <w:rPr>
                <w:lang w:val="en-US"/>
              </w:rPr>
              <w:t>.e., quality control and assurance records, installation or construction methodology, handling, and storage requirements</w:t>
            </w:r>
            <w:r>
              <w:rPr>
                <w:lang w:val="en-US"/>
              </w:rPr>
              <w:t>:</w:t>
            </w:r>
          </w:p>
        </w:tc>
        <w:tc>
          <w:tcPr>
            <w:tcW w:w="3543" w:type="dxa"/>
            <w:vAlign w:val="center"/>
          </w:tcPr>
          <w:p w14:paraId="4DFF7C3C" w14:textId="77777777" w:rsidR="00150E3C" w:rsidRPr="00891A4A" w:rsidRDefault="00150E3C" w:rsidP="00150E3C">
            <w:pPr>
              <w:ind w:left="0"/>
            </w:pPr>
          </w:p>
        </w:tc>
      </w:tr>
      <w:tr w:rsidR="00150E3C" w14:paraId="1ED89B0C" w14:textId="77777777" w:rsidTr="029CB84F">
        <w:tc>
          <w:tcPr>
            <w:tcW w:w="1560" w:type="dxa"/>
            <w:vMerge/>
            <w:vAlign w:val="center"/>
          </w:tcPr>
          <w:p w14:paraId="56EF0EFA" w14:textId="77777777" w:rsidR="00150E3C" w:rsidRPr="0093512C" w:rsidRDefault="00150E3C" w:rsidP="00150E3C">
            <w:pPr>
              <w:ind w:left="0"/>
            </w:pPr>
          </w:p>
        </w:tc>
        <w:tc>
          <w:tcPr>
            <w:tcW w:w="3543" w:type="dxa"/>
          </w:tcPr>
          <w:p w14:paraId="2C1E7AE4" w14:textId="2E997F05" w:rsidR="00150E3C" w:rsidRPr="007C79C2" w:rsidRDefault="00150E3C" w:rsidP="00150E3C">
            <w:pPr>
              <w:ind w:left="0"/>
              <w:rPr>
                <w:rFonts w:cs="NetworkSans-Light"/>
              </w:rPr>
            </w:pPr>
            <w:r>
              <w:rPr>
                <w:lang w:val="en-US"/>
              </w:rPr>
              <w:t>Pre- and post-construction sampling and t</w:t>
            </w:r>
            <w:r w:rsidRPr="001F1665">
              <w:rPr>
                <w:lang w:val="en-US"/>
              </w:rPr>
              <w:t>esting</w:t>
            </w:r>
            <w:r>
              <w:rPr>
                <w:lang w:val="en-US"/>
              </w:rPr>
              <w:t xml:space="preserve"> plan:</w:t>
            </w:r>
          </w:p>
        </w:tc>
        <w:tc>
          <w:tcPr>
            <w:tcW w:w="3543" w:type="dxa"/>
            <w:vAlign w:val="center"/>
          </w:tcPr>
          <w:p w14:paraId="285D5026" w14:textId="77777777" w:rsidR="00150E3C" w:rsidRPr="00891A4A" w:rsidRDefault="00150E3C" w:rsidP="00150E3C">
            <w:pPr>
              <w:ind w:left="0"/>
            </w:pPr>
          </w:p>
        </w:tc>
      </w:tr>
      <w:tr w:rsidR="00150E3C" w14:paraId="05AC29EC" w14:textId="77777777" w:rsidTr="029CB84F">
        <w:tc>
          <w:tcPr>
            <w:tcW w:w="1560" w:type="dxa"/>
            <w:vMerge/>
            <w:vAlign w:val="center"/>
          </w:tcPr>
          <w:p w14:paraId="0C27F2A9" w14:textId="77777777" w:rsidR="00150E3C" w:rsidRPr="0093512C" w:rsidRDefault="00150E3C" w:rsidP="00150E3C">
            <w:pPr>
              <w:ind w:left="0"/>
            </w:pPr>
          </w:p>
        </w:tc>
        <w:tc>
          <w:tcPr>
            <w:tcW w:w="3543" w:type="dxa"/>
          </w:tcPr>
          <w:p w14:paraId="7394E3FB" w14:textId="51AAC160" w:rsidR="00150E3C" w:rsidRPr="007C79C2" w:rsidRDefault="00150E3C" w:rsidP="00150E3C">
            <w:pPr>
              <w:ind w:left="0"/>
              <w:rPr>
                <w:rFonts w:cs="NetworkSans-Light"/>
              </w:rPr>
            </w:pPr>
            <w:r w:rsidRPr="00A34621">
              <w:rPr>
                <w:lang w:val="en-US"/>
              </w:rPr>
              <w:t>Placement and installment arrangements</w:t>
            </w:r>
            <w:r>
              <w:rPr>
                <w:lang w:val="en-US"/>
              </w:rPr>
              <w:t xml:space="preserve">, </w:t>
            </w:r>
            <w:r w:rsidRPr="00A34621">
              <w:rPr>
                <w:lang w:val="en-US"/>
              </w:rPr>
              <w:t xml:space="preserve">i.e., plan for visual inspection of placed product, including timeline, record keeping, requirements for photos of construction and final product. </w:t>
            </w:r>
          </w:p>
        </w:tc>
        <w:tc>
          <w:tcPr>
            <w:tcW w:w="3543" w:type="dxa"/>
            <w:vAlign w:val="center"/>
          </w:tcPr>
          <w:p w14:paraId="31FB02EE" w14:textId="77777777" w:rsidR="00150E3C" w:rsidRPr="00891A4A" w:rsidRDefault="00150E3C" w:rsidP="00150E3C">
            <w:pPr>
              <w:ind w:left="0"/>
            </w:pPr>
          </w:p>
        </w:tc>
      </w:tr>
      <w:tr w:rsidR="00150E3C" w14:paraId="682BA454" w14:textId="77777777" w:rsidTr="029CB84F">
        <w:tc>
          <w:tcPr>
            <w:tcW w:w="1560" w:type="dxa"/>
            <w:vMerge/>
            <w:vAlign w:val="center"/>
          </w:tcPr>
          <w:p w14:paraId="12D496DA" w14:textId="77777777" w:rsidR="00150E3C" w:rsidRPr="0093512C" w:rsidRDefault="00150E3C" w:rsidP="00150E3C">
            <w:pPr>
              <w:ind w:left="0"/>
            </w:pPr>
          </w:p>
        </w:tc>
        <w:tc>
          <w:tcPr>
            <w:tcW w:w="3543" w:type="dxa"/>
          </w:tcPr>
          <w:p w14:paraId="00ABE49E" w14:textId="1EC9628F" w:rsidR="00150E3C" w:rsidRDefault="00150E3C" w:rsidP="00150E3C">
            <w:pPr>
              <w:ind w:left="0"/>
              <w:rPr>
                <w:rFonts w:cs="NetworkSans-Light"/>
              </w:rPr>
            </w:pPr>
            <w:r w:rsidRPr="00A34621">
              <w:rPr>
                <w:lang w:val="en-US"/>
              </w:rPr>
              <w:t>W</w:t>
            </w:r>
            <w:r>
              <w:rPr>
                <w:lang w:val="en-US"/>
              </w:rPr>
              <w:t xml:space="preserve">orkplace health and safety </w:t>
            </w:r>
            <w:r w:rsidRPr="00A34621">
              <w:rPr>
                <w:lang w:val="en-US"/>
              </w:rPr>
              <w:t>documentation and monitoring</w:t>
            </w:r>
            <w:r>
              <w:rPr>
                <w:lang w:val="en-US"/>
              </w:rPr>
              <w:t xml:space="preserve">, </w:t>
            </w:r>
            <w:r w:rsidRPr="00A34621">
              <w:rPr>
                <w:lang w:val="en-US"/>
              </w:rPr>
              <w:t xml:space="preserve">i.e., required PPE, risk assessment, Job Safety and Environmental Analysis, material safety data sheets, safe work </w:t>
            </w:r>
            <w:r w:rsidRPr="00A34621">
              <w:rPr>
                <w:lang w:val="en-US"/>
              </w:rPr>
              <w:lastRenderedPageBreak/>
              <w:t>method statements, and auditing documentation</w:t>
            </w:r>
            <w:r>
              <w:rPr>
                <w:lang w:val="en-US"/>
              </w:rPr>
              <w:t>:</w:t>
            </w:r>
          </w:p>
        </w:tc>
        <w:tc>
          <w:tcPr>
            <w:tcW w:w="3543" w:type="dxa"/>
            <w:vAlign w:val="center"/>
          </w:tcPr>
          <w:p w14:paraId="5D6E3672" w14:textId="77777777" w:rsidR="00150E3C" w:rsidRPr="00891A4A" w:rsidRDefault="00150E3C" w:rsidP="00150E3C">
            <w:pPr>
              <w:ind w:left="0"/>
            </w:pPr>
          </w:p>
        </w:tc>
      </w:tr>
      <w:tr w:rsidR="00150E3C" w14:paraId="3555C01C" w14:textId="77777777" w:rsidTr="029CB84F">
        <w:tc>
          <w:tcPr>
            <w:tcW w:w="1560" w:type="dxa"/>
            <w:vMerge/>
            <w:vAlign w:val="center"/>
          </w:tcPr>
          <w:p w14:paraId="48024026" w14:textId="77777777" w:rsidR="00150E3C" w:rsidRPr="0093512C" w:rsidRDefault="00150E3C" w:rsidP="00150E3C">
            <w:pPr>
              <w:ind w:left="0"/>
            </w:pPr>
          </w:p>
        </w:tc>
        <w:tc>
          <w:tcPr>
            <w:tcW w:w="3543" w:type="dxa"/>
          </w:tcPr>
          <w:p w14:paraId="1963C7C0" w14:textId="2ED6C3E5" w:rsidR="00150E3C" w:rsidRPr="006A0F94" w:rsidRDefault="00150E3C" w:rsidP="00150E3C">
            <w:pPr>
              <w:ind w:left="0"/>
              <w:rPr>
                <w:rFonts w:cs="NetworkSans-Light"/>
              </w:rPr>
            </w:pPr>
            <w:r w:rsidRPr="00A34621">
              <w:rPr>
                <w:lang w:val="en-US"/>
              </w:rPr>
              <w:t>W</w:t>
            </w:r>
            <w:r>
              <w:rPr>
                <w:lang w:val="en-US"/>
              </w:rPr>
              <w:t xml:space="preserve">orkplace health and safety </w:t>
            </w:r>
            <w:r w:rsidRPr="00A34621">
              <w:rPr>
                <w:lang w:val="en-US"/>
              </w:rPr>
              <w:t xml:space="preserve">documentation </w:t>
            </w:r>
            <w:r>
              <w:rPr>
                <w:lang w:val="en-US"/>
              </w:rPr>
              <w:t>for visitors, including any observers and media personnel:</w:t>
            </w:r>
          </w:p>
        </w:tc>
        <w:tc>
          <w:tcPr>
            <w:tcW w:w="3543" w:type="dxa"/>
            <w:vAlign w:val="center"/>
          </w:tcPr>
          <w:p w14:paraId="23F2D157" w14:textId="77777777" w:rsidR="00150E3C" w:rsidRPr="00891A4A" w:rsidRDefault="00150E3C" w:rsidP="00150E3C">
            <w:pPr>
              <w:ind w:left="0"/>
            </w:pPr>
          </w:p>
        </w:tc>
      </w:tr>
      <w:tr w:rsidR="00150E3C" w14:paraId="047C942F" w14:textId="77777777" w:rsidTr="029CB84F">
        <w:tc>
          <w:tcPr>
            <w:tcW w:w="1560" w:type="dxa"/>
            <w:vMerge/>
            <w:vAlign w:val="center"/>
          </w:tcPr>
          <w:p w14:paraId="6D4C2BEA" w14:textId="77777777" w:rsidR="00150E3C" w:rsidRPr="0093512C" w:rsidRDefault="00150E3C" w:rsidP="00150E3C">
            <w:pPr>
              <w:ind w:left="0"/>
            </w:pPr>
          </w:p>
        </w:tc>
        <w:tc>
          <w:tcPr>
            <w:tcW w:w="3543" w:type="dxa"/>
          </w:tcPr>
          <w:p w14:paraId="1E3DA473" w14:textId="0025E7A9" w:rsidR="00150E3C" w:rsidRDefault="00150E3C" w:rsidP="00150E3C">
            <w:pPr>
              <w:ind w:left="0"/>
              <w:rPr>
                <w:rFonts w:cs="NetworkSans-Light"/>
              </w:rPr>
            </w:pPr>
            <w:r>
              <w:rPr>
                <w:lang w:val="en-US"/>
              </w:rPr>
              <w:t>Control site requirements (if relevant, and if different from trial site construction):</w:t>
            </w:r>
          </w:p>
        </w:tc>
        <w:tc>
          <w:tcPr>
            <w:tcW w:w="3543" w:type="dxa"/>
            <w:vAlign w:val="center"/>
          </w:tcPr>
          <w:p w14:paraId="3DDA8DBE" w14:textId="77777777" w:rsidR="00150E3C" w:rsidRPr="00891A4A" w:rsidRDefault="00150E3C" w:rsidP="00150E3C">
            <w:pPr>
              <w:ind w:left="0"/>
            </w:pPr>
          </w:p>
        </w:tc>
      </w:tr>
      <w:tr w:rsidR="00A828E8" w14:paraId="6825CB14" w14:textId="77777777" w:rsidTr="029CB84F">
        <w:tc>
          <w:tcPr>
            <w:tcW w:w="1560" w:type="dxa"/>
            <w:vMerge w:val="restart"/>
            <w:vAlign w:val="center"/>
          </w:tcPr>
          <w:p w14:paraId="3A4D809A" w14:textId="53D7F2BC" w:rsidR="00A828E8" w:rsidRPr="0093512C" w:rsidRDefault="00A828E8" w:rsidP="00A828E8">
            <w:pPr>
              <w:ind w:left="0"/>
            </w:pPr>
            <w:r>
              <w:t>Monitoring</w:t>
            </w:r>
          </w:p>
        </w:tc>
        <w:tc>
          <w:tcPr>
            <w:tcW w:w="3543" w:type="dxa"/>
          </w:tcPr>
          <w:p w14:paraId="4A4B7042" w14:textId="180AD895" w:rsidR="00A828E8" w:rsidRPr="00863C46" w:rsidRDefault="00A828E8" w:rsidP="00A828E8">
            <w:pPr>
              <w:ind w:left="0"/>
              <w:rPr>
                <w:rFonts w:asciiTheme="minorHAnsi" w:hAnsiTheme="minorHAnsi" w:cstheme="minorHAnsi"/>
                <w:color w:val="000000"/>
              </w:rPr>
            </w:pPr>
            <w:r>
              <w:t>Performance monitoring plan, including frequency and duration of all tests:</w:t>
            </w:r>
          </w:p>
        </w:tc>
        <w:tc>
          <w:tcPr>
            <w:tcW w:w="3543" w:type="dxa"/>
            <w:vAlign w:val="center"/>
          </w:tcPr>
          <w:p w14:paraId="4B1E656C" w14:textId="77777777" w:rsidR="00A828E8" w:rsidRPr="00891A4A" w:rsidRDefault="00A828E8" w:rsidP="00A828E8">
            <w:pPr>
              <w:ind w:left="0"/>
            </w:pPr>
          </w:p>
        </w:tc>
      </w:tr>
      <w:tr w:rsidR="00A828E8" w14:paraId="03357622" w14:textId="77777777" w:rsidTr="029CB84F">
        <w:tc>
          <w:tcPr>
            <w:tcW w:w="1560" w:type="dxa"/>
            <w:vMerge/>
            <w:vAlign w:val="center"/>
          </w:tcPr>
          <w:p w14:paraId="3D1AEB61" w14:textId="77777777" w:rsidR="00A828E8" w:rsidRPr="0093512C" w:rsidRDefault="00A828E8" w:rsidP="00A828E8">
            <w:pPr>
              <w:ind w:left="0"/>
            </w:pPr>
          </w:p>
        </w:tc>
        <w:tc>
          <w:tcPr>
            <w:tcW w:w="3543" w:type="dxa"/>
          </w:tcPr>
          <w:p w14:paraId="4CC4AF32" w14:textId="7323945B" w:rsidR="00A828E8" w:rsidRDefault="00A828E8" w:rsidP="00A828E8">
            <w:pPr>
              <w:ind w:left="0"/>
              <w:rPr>
                <w:rFonts w:cs="NetworkSans-Light"/>
              </w:rPr>
            </w:pPr>
            <w:r>
              <w:t xml:space="preserve">Third-party/external testing contractors and their responsibilities: </w:t>
            </w:r>
          </w:p>
        </w:tc>
        <w:tc>
          <w:tcPr>
            <w:tcW w:w="3543" w:type="dxa"/>
            <w:vAlign w:val="center"/>
          </w:tcPr>
          <w:p w14:paraId="3081EB87" w14:textId="77777777" w:rsidR="00A828E8" w:rsidRPr="00891A4A" w:rsidRDefault="00A828E8" w:rsidP="00A828E8">
            <w:pPr>
              <w:ind w:left="0"/>
            </w:pPr>
          </w:p>
        </w:tc>
      </w:tr>
      <w:tr w:rsidR="00A828E8" w14:paraId="497DD60C" w14:textId="77777777" w:rsidTr="029CB84F">
        <w:tc>
          <w:tcPr>
            <w:tcW w:w="1560" w:type="dxa"/>
            <w:vMerge/>
            <w:vAlign w:val="center"/>
          </w:tcPr>
          <w:p w14:paraId="0CECBF38" w14:textId="77777777" w:rsidR="00A828E8" w:rsidRPr="0093512C" w:rsidRDefault="00A828E8" w:rsidP="00A828E8">
            <w:pPr>
              <w:ind w:left="0"/>
            </w:pPr>
          </w:p>
        </w:tc>
        <w:tc>
          <w:tcPr>
            <w:tcW w:w="3543" w:type="dxa"/>
          </w:tcPr>
          <w:p w14:paraId="717091F8" w14:textId="36FF6B28" w:rsidR="00A828E8" w:rsidRDefault="00A828E8" w:rsidP="00A828E8">
            <w:pPr>
              <w:ind w:left="0"/>
              <w:rPr>
                <w:rFonts w:cs="NetworkSans-Light"/>
              </w:rPr>
            </w:pPr>
            <w:r>
              <w:t>M</w:t>
            </w:r>
            <w:r w:rsidRPr="009A4CE0">
              <w:t>inimum/maximum/target requirements for test results</w:t>
            </w:r>
            <w:r>
              <w:t>, including plan in case of non</w:t>
            </w:r>
            <w:r w:rsidRPr="009A4CE0">
              <w:t>-conformance</w:t>
            </w:r>
            <w:r>
              <w:t>:</w:t>
            </w:r>
          </w:p>
        </w:tc>
        <w:tc>
          <w:tcPr>
            <w:tcW w:w="3543" w:type="dxa"/>
            <w:vAlign w:val="center"/>
          </w:tcPr>
          <w:p w14:paraId="069CD401" w14:textId="77777777" w:rsidR="00A828E8" w:rsidRPr="00891A4A" w:rsidRDefault="00A828E8" w:rsidP="00A828E8">
            <w:pPr>
              <w:ind w:left="0"/>
            </w:pPr>
          </w:p>
        </w:tc>
      </w:tr>
      <w:tr w:rsidR="00385B2F" w14:paraId="61634DB8" w14:textId="77777777" w:rsidTr="029CB84F">
        <w:tc>
          <w:tcPr>
            <w:tcW w:w="1560" w:type="dxa"/>
            <w:vMerge w:val="restart"/>
            <w:vAlign w:val="center"/>
          </w:tcPr>
          <w:p w14:paraId="7B896039" w14:textId="05D8E869" w:rsidR="00385B2F" w:rsidRPr="0093512C" w:rsidRDefault="00385B2F" w:rsidP="00385B2F">
            <w:pPr>
              <w:ind w:left="0"/>
            </w:pPr>
            <w:r>
              <w:t>Reporting</w:t>
            </w:r>
          </w:p>
        </w:tc>
        <w:tc>
          <w:tcPr>
            <w:tcW w:w="3543" w:type="dxa"/>
          </w:tcPr>
          <w:p w14:paraId="603D710D" w14:textId="331B1E19" w:rsidR="00385B2F" w:rsidRDefault="00385B2F" w:rsidP="00385B2F">
            <w:pPr>
              <w:ind w:left="0"/>
              <w:rPr>
                <w:rFonts w:cs="NetworkSans-Light"/>
              </w:rPr>
            </w:pPr>
            <w:r>
              <w:t>Reporting plan, including scope of reporting, frequency, organisation responsible for collating and reporting results, confidentiality parameters and expected recipients of results:</w:t>
            </w:r>
          </w:p>
        </w:tc>
        <w:tc>
          <w:tcPr>
            <w:tcW w:w="3543" w:type="dxa"/>
            <w:vAlign w:val="center"/>
          </w:tcPr>
          <w:p w14:paraId="3026F3CA" w14:textId="77777777" w:rsidR="00385B2F" w:rsidRPr="00891A4A" w:rsidRDefault="00385B2F" w:rsidP="00385B2F">
            <w:pPr>
              <w:ind w:left="0"/>
            </w:pPr>
          </w:p>
        </w:tc>
      </w:tr>
      <w:tr w:rsidR="00385B2F" w14:paraId="66AF4E12" w14:textId="77777777" w:rsidTr="029CB84F">
        <w:tc>
          <w:tcPr>
            <w:tcW w:w="1560" w:type="dxa"/>
            <w:vMerge/>
            <w:vAlign w:val="center"/>
          </w:tcPr>
          <w:p w14:paraId="4ECD6706" w14:textId="77777777" w:rsidR="00385B2F" w:rsidRPr="0093512C" w:rsidRDefault="00385B2F" w:rsidP="00385B2F">
            <w:pPr>
              <w:ind w:left="0"/>
            </w:pPr>
          </w:p>
        </w:tc>
        <w:tc>
          <w:tcPr>
            <w:tcW w:w="3543" w:type="dxa"/>
          </w:tcPr>
          <w:p w14:paraId="38F6367C" w14:textId="325E7EFF" w:rsidR="00385B2F" w:rsidRDefault="00385B2F" w:rsidP="00385B2F">
            <w:pPr>
              <w:ind w:left="0"/>
              <w:rPr>
                <w:lang w:val="en-US"/>
              </w:rPr>
            </w:pPr>
            <w:r>
              <w:t>Third-party/external reporting contractors and their responsibilities:</w:t>
            </w:r>
          </w:p>
        </w:tc>
        <w:tc>
          <w:tcPr>
            <w:tcW w:w="3543" w:type="dxa"/>
            <w:vAlign w:val="center"/>
          </w:tcPr>
          <w:p w14:paraId="5894FCB3" w14:textId="77777777" w:rsidR="00385B2F" w:rsidRPr="00891A4A" w:rsidRDefault="00385B2F" w:rsidP="00385B2F">
            <w:pPr>
              <w:ind w:left="0"/>
            </w:pPr>
          </w:p>
        </w:tc>
      </w:tr>
      <w:tr w:rsidR="00385B2F" w14:paraId="037B04B3" w14:textId="77777777" w:rsidTr="029CB84F">
        <w:tc>
          <w:tcPr>
            <w:tcW w:w="1560" w:type="dxa"/>
            <w:vMerge/>
            <w:vAlign w:val="center"/>
          </w:tcPr>
          <w:p w14:paraId="2D69CD5D" w14:textId="77777777" w:rsidR="00385B2F" w:rsidRPr="0093512C" w:rsidRDefault="00385B2F" w:rsidP="00385B2F">
            <w:pPr>
              <w:ind w:left="0"/>
            </w:pPr>
          </w:p>
        </w:tc>
        <w:tc>
          <w:tcPr>
            <w:tcW w:w="3543" w:type="dxa"/>
          </w:tcPr>
          <w:p w14:paraId="4EF8336A" w14:textId="6E3AD546" w:rsidR="00385B2F" w:rsidRDefault="00385B2F" w:rsidP="00385B2F">
            <w:pPr>
              <w:ind w:left="0"/>
              <w:rPr>
                <w:lang w:val="en-US"/>
              </w:rPr>
            </w:pPr>
            <w:r>
              <w:rPr>
                <w:lang w:val="en-US"/>
              </w:rPr>
              <w:t>Media and communications plan:</w:t>
            </w:r>
          </w:p>
        </w:tc>
        <w:tc>
          <w:tcPr>
            <w:tcW w:w="3543" w:type="dxa"/>
            <w:vAlign w:val="center"/>
          </w:tcPr>
          <w:p w14:paraId="22D9400D" w14:textId="77777777" w:rsidR="00385B2F" w:rsidRPr="00891A4A" w:rsidRDefault="00385B2F" w:rsidP="00385B2F">
            <w:pPr>
              <w:ind w:left="0"/>
            </w:pPr>
          </w:p>
        </w:tc>
      </w:tr>
      <w:tr w:rsidR="00385B2F" w14:paraId="64C89892" w14:textId="77777777" w:rsidTr="029CB84F">
        <w:tc>
          <w:tcPr>
            <w:tcW w:w="1560" w:type="dxa"/>
            <w:vMerge/>
            <w:vAlign w:val="center"/>
          </w:tcPr>
          <w:p w14:paraId="39A974AB" w14:textId="77777777" w:rsidR="00385B2F" w:rsidRPr="0093512C" w:rsidRDefault="00385B2F" w:rsidP="00385B2F">
            <w:pPr>
              <w:ind w:left="0"/>
            </w:pPr>
          </w:p>
        </w:tc>
        <w:tc>
          <w:tcPr>
            <w:tcW w:w="3543" w:type="dxa"/>
          </w:tcPr>
          <w:p w14:paraId="34EDA262" w14:textId="6214DA0F" w:rsidR="00385B2F" w:rsidRDefault="00385B2F" w:rsidP="00385B2F">
            <w:pPr>
              <w:ind w:left="0"/>
              <w:rPr>
                <w:rFonts w:cs="NetworkSans-Light"/>
              </w:rPr>
            </w:pPr>
            <w:r>
              <w:t>C</w:t>
            </w:r>
            <w:r w:rsidRPr="006928F2">
              <w:t xml:space="preserve">onfidentiality considerations that apply to </w:t>
            </w:r>
            <w:r>
              <w:t>reporting and/or media and communications:</w:t>
            </w:r>
            <w:r w:rsidRPr="006928F2">
              <w:t xml:space="preserve"> </w:t>
            </w:r>
          </w:p>
        </w:tc>
        <w:tc>
          <w:tcPr>
            <w:tcW w:w="3543" w:type="dxa"/>
            <w:vAlign w:val="center"/>
          </w:tcPr>
          <w:p w14:paraId="1B7B5069" w14:textId="77777777" w:rsidR="00385B2F" w:rsidRPr="00891A4A" w:rsidRDefault="00385B2F" w:rsidP="00385B2F">
            <w:pPr>
              <w:ind w:left="0"/>
            </w:pPr>
          </w:p>
        </w:tc>
      </w:tr>
    </w:tbl>
    <w:p w14:paraId="33AF16B5" w14:textId="77777777" w:rsidR="005409D4" w:rsidRDefault="005409D4" w:rsidP="005409D4">
      <w:pPr>
        <w:pStyle w:val="Heading2"/>
        <w:numPr>
          <w:ilvl w:val="0"/>
          <w:numId w:val="0"/>
        </w:numPr>
      </w:pPr>
    </w:p>
    <w:p w14:paraId="2601B228" w14:textId="4AA84014" w:rsidR="005409D4" w:rsidRDefault="005409D4" w:rsidP="005409D4">
      <w:pPr>
        <w:pStyle w:val="Heading2"/>
      </w:pPr>
      <w:bookmarkStart w:id="21" w:name="_Toc179202448"/>
      <w:r>
        <w:t>Attachments</w:t>
      </w:r>
      <w:bookmarkEnd w:id="21"/>
    </w:p>
    <w:p w14:paraId="2A1C66B9" w14:textId="77777777" w:rsidR="005409D4" w:rsidRDefault="005409D4" w:rsidP="005409D4">
      <w:r>
        <w:t>Outline any attachments that have been provided to support the content in this Section. This may include:</w:t>
      </w:r>
    </w:p>
    <w:p w14:paraId="007CE1B7" w14:textId="77777777" w:rsidR="0044413D" w:rsidRDefault="0044413D" w:rsidP="0044413D">
      <w:pPr>
        <w:pStyle w:val="ListParagraph"/>
      </w:pPr>
      <w:r>
        <w:t>Drawings, mix designs.</w:t>
      </w:r>
    </w:p>
    <w:p w14:paraId="51EBDB15" w14:textId="77777777" w:rsidR="0044413D" w:rsidRDefault="0044413D" w:rsidP="0044413D">
      <w:pPr>
        <w:pStyle w:val="ListParagraph"/>
      </w:pPr>
      <w:r>
        <w:t>Performance test results; laboratory or from previous case study.</w:t>
      </w:r>
    </w:p>
    <w:p w14:paraId="604097E9" w14:textId="77777777" w:rsidR="0044413D" w:rsidRDefault="0044413D" w:rsidP="0044413D">
      <w:pPr>
        <w:pStyle w:val="ListParagraph"/>
      </w:pPr>
      <w:r>
        <w:t>Environmental test results; laboratory or from previous case study.</w:t>
      </w:r>
    </w:p>
    <w:p w14:paraId="29109E70" w14:textId="77777777" w:rsidR="0044413D" w:rsidRDefault="0044413D" w:rsidP="0044413D">
      <w:pPr>
        <w:pStyle w:val="ListParagraph"/>
      </w:pPr>
      <w:r>
        <w:t>Safety Data Sheet, Safe Work Method Statements.</w:t>
      </w:r>
    </w:p>
    <w:p w14:paraId="7D9AEB87" w14:textId="77777777" w:rsidR="0044413D" w:rsidRDefault="0044413D" w:rsidP="0044413D">
      <w:pPr>
        <w:pStyle w:val="ListParagraph"/>
      </w:pPr>
      <w:r>
        <w:t>Risk or hazard assessments.</w:t>
      </w:r>
    </w:p>
    <w:p w14:paraId="3B4A86C4" w14:textId="77777777" w:rsidR="0044413D" w:rsidRDefault="0044413D" w:rsidP="0044413D">
      <w:pPr>
        <w:pStyle w:val="ListParagraph"/>
      </w:pPr>
      <w:r>
        <w:t>Workplace health and safety plan.</w:t>
      </w:r>
    </w:p>
    <w:p w14:paraId="3520D642" w14:textId="77777777" w:rsidR="0044413D" w:rsidRDefault="0044413D" w:rsidP="0044413D">
      <w:pPr>
        <w:pStyle w:val="ListParagraph"/>
      </w:pPr>
      <w:r>
        <w:t>Detailed sampling and testing plan.</w:t>
      </w:r>
    </w:p>
    <w:p w14:paraId="47C87FA3" w14:textId="77777777" w:rsidR="0044413D" w:rsidRDefault="0044413D" w:rsidP="0044413D">
      <w:pPr>
        <w:pStyle w:val="ListParagraph"/>
      </w:pPr>
      <w:r>
        <w:t xml:space="preserve">Detailed performance monitoring plan. </w:t>
      </w:r>
    </w:p>
    <w:p w14:paraId="71D56C00" w14:textId="77777777" w:rsidR="0044413D" w:rsidRDefault="0044413D" w:rsidP="0044413D">
      <w:pPr>
        <w:pStyle w:val="ListParagraph"/>
      </w:pPr>
      <w:r>
        <w:t>Relevant test methods, standards and specifications.</w:t>
      </w:r>
    </w:p>
    <w:p w14:paraId="03F88983" w14:textId="77777777" w:rsidR="005409D4" w:rsidRDefault="005409D4" w:rsidP="005409D4"/>
    <w:tbl>
      <w:tblPr>
        <w:tblStyle w:val="TableGrid"/>
        <w:tblW w:w="8642" w:type="dxa"/>
        <w:tblInd w:w="567" w:type="dxa"/>
        <w:tblLook w:val="04A0" w:firstRow="1" w:lastRow="0" w:firstColumn="1" w:lastColumn="0" w:noHBand="0" w:noVBand="1"/>
      </w:tblPr>
      <w:tblGrid>
        <w:gridCol w:w="1838"/>
        <w:gridCol w:w="3402"/>
        <w:gridCol w:w="1701"/>
        <w:gridCol w:w="1701"/>
      </w:tblGrid>
      <w:tr w:rsidR="005409D4" w14:paraId="2D0EF72E" w14:textId="77777777">
        <w:tc>
          <w:tcPr>
            <w:tcW w:w="1838" w:type="dxa"/>
            <w:shd w:val="clear" w:color="auto" w:fill="BFBFBF" w:themeFill="background1" w:themeFillShade="BF"/>
          </w:tcPr>
          <w:p w14:paraId="70C00F6C" w14:textId="77777777" w:rsidR="005409D4" w:rsidRDefault="005409D4">
            <w:pPr>
              <w:spacing w:before="30" w:after="30"/>
              <w:ind w:left="0"/>
            </w:pPr>
            <w:r>
              <w:t>DOCUMENT ID</w:t>
            </w:r>
          </w:p>
        </w:tc>
        <w:tc>
          <w:tcPr>
            <w:tcW w:w="3402" w:type="dxa"/>
            <w:shd w:val="clear" w:color="auto" w:fill="BFBFBF" w:themeFill="background1" w:themeFillShade="BF"/>
          </w:tcPr>
          <w:p w14:paraId="131CA237" w14:textId="77777777" w:rsidR="005409D4" w:rsidRDefault="005409D4">
            <w:pPr>
              <w:spacing w:before="30" w:after="30"/>
              <w:ind w:left="0"/>
            </w:pPr>
            <w:r>
              <w:t>DESCRIPTION</w:t>
            </w:r>
          </w:p>
        </w:tc>
        <w:tc>
          <w:tcPr>
            <w:tcW w:w="1701" w:type="dxa"/>
            <w:shd w:val="clear" w:color="auto" w:fill="BFBFBF" w:themeFill="background1" w:themeFillShade="BF"/>
          </w:tcPr>
          <w:p w14:paraId="4C87D4BF" w14:textId="77777777" w:rsidR="005409D4" w:rsidRDefault="005409D4">
            <w:pPr>
              <w:spacing w:before="30" w:after="30"/>
              <w:ind w:left="0"/>
            </w:pPr>
            <w:r>
              <w:t>AUTHOR</w:t>
            </w:r>
          </w:p>
        </w:tc>
        <w:tc>
          <w:tcPr>
            <w:tcW w:w="1701" w:type="dxa"/>
            <w:shd w:val="clear" w:color="auto" w:fill="BFBFBF" w:themeFill="background1" w:themeFillShade="BF"/>
          </w:tcPr>
          <w:p w14:paraId="11F98924" w14:textId="77777777" w:rsidR="005409D4" w:rsidRDefault="005409D4">
            <w:pPr>
              <w:spacing w:before="30" w:after="30"/>
              <w:ind w:left="0"/>
            </w:pPr>
            <w:r>
              <w:t>VERSION DATE</w:t>
            </w:r>
          </w:p>
        </w:tc>
      </w:tr>
      <w:tr w:rsidR="005409D4" w14:paraId="5BF4BB78" w14:textId="77777777">
        <w:tc>
          <w:tcPr>
            <w:tcW w:w="1838" w:type="dxa"/>
            <w:shd w:val="clear" w:color="auto" w:fill="F2F2F2" w:themeFill="background1" w:themeFillShade="F2"/>
          </w:tcPr>
          <w:p w14:paraId="322D7608" w14:textId="77777777" w:rsidR="005409D4" w:rsidRPr="0028140B" w:rsidRDefault="005409D4">
            <w:pPr>
              <w:spacing w:before="30" w:after="30"/>
              <w:ind w:left="0"/>
              <w:rPr>
                <w:highlight w:val="cyan"/>
              </w:rPr>
            </w:pPr>
            <w:r>
              <w:rPr>
                <w:highlight w:val="cyan"/>
              </w:rPr>
              <w:t>File name</w:t>
            </w:r>
          </w:p>
        </w:tc>
        <w:tc>
          <w:tcPr>
            <w:tcW w:w="3402" w:type="dxa"/>
          </w:tcPr>
          <w:p w14:paraId="1515CDFA" w14:textId="77777777" w:rsidR="005409D4" w:rsidRPr="0028140B" w:rsidRDefault="005409D4">
            <w:pPr>
              <w:spacing w:before="30" w:after="30"/>
              <w:ind w:left="0"/>
              <w:rPr>
                <w:highlight w:val="cyan"/>
              </w:rPr>
            </w:pPr>
          </w:p>
        </w:tc>
        <w:tc>
          <w:tcPr>
            <w:tcW w:w="1701" w:type="dxa"/>
          </w:tcPr>
          <w:p w14:paraId="008BA4B9" w14:textId="77777777" w:rsidR="005409D4" w:rsidRPr="007A4807" w:rsidRDefault="005409D4">
            <w:pPr>
              <w:spacing w:before="30" w:after="30"/>
              <w:ind w:left="0"/>
              <w:rPr>
                <w:highlight w:val="cyan"/>
              </w:rPr>
            </w:pPr>
            <w:r w:rsidRPr="007A4807">
              <w:rPr>
                <w:highlight w:val="cyan"/>
              </w:rPr>
              <w:t xml:space="preserve"> </w:t>
            </w:r>
          </w:p>
        </w:tc>
        <w:tc>
          <w:tcPr>
            <w:tcW w:w="1701" w:type="dxa"/>
          </w:tcPr>
          <w:p w14:paraId="083B09D4" w14:textId="77777777" w:rsidR="005409D4" w:rsidRPr="0028140B" w:rsidRDefault="005409D4">
            <w:pPr>
              <w:spacing w:before="30" w:after="30"/>
              <w:ind w:left="0"/>
              <w:rPr>
                <w:highlight w:val="cyan"/>
              </w:rPr>
            </w:pPr>
            <w:r w:rsidRPr="0028140B">
              <w:rPr>
                <w:highlight w:val="cyan"/>
              </w:rPr>
              <w:t>01/10/22</w:t>
            </w:r>
          </w:p>
        </w:tc>
      </w:tr>
      <w:tr w:rsidR="005409D4" w14:paraId="1C0D074B" w14:textId="77777777">
        <w:tc>
          <w:tcPr>
            <w:tcW w:w="1838" w:type="dxa"/>
            <w:shd w:val="clear" w:color="auto" w:fill="F2F2F2" w:themeFill="background1" w:themeFillShade="F2"/>
          </w:tcPr>
          <w:p w14:paraId="56C8CB70" w14:textId="77777777" w:rsidR="005409D4" w:rsidRDefault="005409D4">
            <w:pPr>
              <w:spacing w:before="30" w:after="30"/>
              <w:ind w:left="0"/>
            </w:pPr>
          </w:p>
        </w:tc>
        <w:tc>
          <w:tcPr>
            <w:tcW w:w="3402" w:type="dxa"/>
          </w:tcPr>
          <w:p w14:paraId="70316BF0" w14:textId="77777777" w:rsidR="005409D4" w:rsidRDefault="005409D4">
            <w:pPr>
              <w:spacing w:before="30" w:after="30"/>
              <w:ind w:left="0"/>
            </w:pPr>
          </w:p>
        </w:tc>
        <w:tc>
          <w:tcPr>
            <w:tcW w:w="1701" w:type="dxa"/>
          </w:tcPr>
          <w:p w14:paraId="3306D7BD" w14:textId="77777777" w:rsidR="005409D4" w:rsidRPr="007A4807" w:rsidRDefault="005409D4">
            <w:pPr>
              <w:spacing w:before="30" w:after="30"/>
              <w:ind w:left="0"/>
            </w:pPr>
          </w:p>
        </w:tc>
        <w:tc>
          <w:tcPr>
            <w:tcW w:w="1701" w:type="dxa"/>
          </w:tcPr>
          <w:p w14:paraId="288F49C0" w14:textId="77777777" w:rsidR="005409D4" w:rsidRDefault="005409D4">
            <w:pPr>
              <w:spacing w:before="30" w:after="30"/>
              <w:ind w:left="0"/>
            </w:pPr>
          </w:p>
        </w:tc>
      </w:tr>
      <w:tr w:rsidR="005409D4" w14:paraId="1DD78862" w14:textId="77777777">
        <w:tc>
          <w:tcPr>
            <w:tcW w:w="1838" w:type="dxa"/>
            <w:shd w:val="clear" w:color="auto" w:fill="F2F2F2" w:themeFill="background1" w:themeFillShade="F2"/>
          </w:tcPr>
          <w:p w14:paraId="3ADD9918" w14:textId="77777777" w:rsidR="005409D4" w:rsidRDefault="005409D4">
            <w:pPr>
              <w:spacing w:before="30" w:after="30"/>
              <w:ind w:left="0"/>
            </w:pPr>
          </w:p>
        </w:tc>
        <w:tc>
          <w:tcPr>
            <w:tcW w:w="3402" w:type="dxa"/>
          </w:tcPr>
          <w:p w14:paraId="6247072E" w14:textId="77777777" w:rsidR="005409D4" w:rsidRDefault="005409D4">
            <w:pPr>
              <w:spacing w:before="30" w:after="30"/>
              <w:ind w:left="0"/>
            </w:pPr>
          </w:p>
        </w:tc>
        <w:tc>
          <w:tcPr>
            <w:tcW w:w="1701" w:type="dxa"/>
          </w:tcPr>
          <w:p w14:paraId="59EB6B44" w14:textId="77777777" w:rsidR="005409D4" w:rsidRPr="007A4807" w:rsidRDefault="005409D4">
            <w:pPr>
              <w:spacing w:before="30" w:after="30"/>
              <w:ind w:left="0"/>
            </w:pPr>
          </w:p>
        </w:tc>
        <w:tc>
          <w:tcPr>
            <w:tcW w:w="1701" w:type="dxa"/>
          </w:tcPr>
          <w:p w14:paraId="377EFDB3" w14:textId="77777777" w:rsidR="005409D4" w:rsidRDefault="005409D4">
            <w:pPr>
              <w:spacing w:before="30" w:after="30"/>
              <w:ind w:left="0"/>
            </w:pPr>
          </w:p>
        </w:tc>
      </w:tr>
      <w:tr w:rsidR="005409D4" w14:paraId="11441A43" w14:textId="77777777">
        <w:tc>
          <w:tcPr>
            <w:tcW w:w="1838" w:type="dxa"/>
            <w:shd w:val="clear" w:color="auto" w:fill="F2F2F2" w:themeFill="background1" w:themeFillShade="F2"/>
          </w:tcPr>
          <w:p w14:paraId="7097CE99" w14:textId="77777777" w:rsidR="005409D4" w:rsidRDefault="005409D4">
            <w:pPr>
              <w:spacing w:before="30" w:after="30"/>
              <w:ind w:left="0"/>
            </w:pPr>
          </w:p>
        </w:tc>
        <w:tc>
          <w:tcPr>
            <w:tcW w:w="3402" w:type="dxa"/>
          </w:tcPr>
          <w:p w14:paraId="0ADDA9DD" w14:textId="77777777" w:rsidR="005409D4" w:rsidRDefault="005409D4">
            <w:pPr>
              <w:spacing w:before="30" w:after="30"/>
              <w:ind w:left="0"/>
            </w:pPr>
          </w:p>
        </w:tc>
        <w:tc>
          <w:tcPr>
            <w:tcW w:w="1701" w:type="dxa"/>
          </w:tcPr>
          <w:p w14:paraId="74CA3483" w14:textId="77777777" w:rsidR="005409D4" w:rsidRPr="007A4807" w:rsidRDefault="005409D4">
            <w:pPr>
              <w:spacing w:before="30" w:after="30"/>
              <w:ind w:left="0"/>
            </w:pPr>
          </w:p>
        </w:tc>
        <w:tc>
          <w:tcPr>
            <w:tcW w:w="1701" w:type="dxa"/>
          </w:tcPr>
          <w:p w14:paraId="0C4D6C65" w14:textId="77777777" w:rsidR="005409D4" w:rsidRDefault="005409D4">
            <w:pPr>
              <w:spacing w:before="30" w:after="30"/>
              <w:ind w:left="0"/>
            </w:pPr>
          </w:p>
        </w:tc>
      </w:tr>
    </w:tbl>
    <w:p w14:paraId="74041620" w14:textId="62FE1C37" w:rsidR="00C9605E" w:rsidRDefault="00C9605E">
      <w:pPr>
        <w:spacing w:before="0" w:after="0"/>
        <w:ind w:left="0"/>
        <w:sectPr w:rsidR="00C9605E" w:rsidSect="005047C4">
          <w:headerReference w:type="even" r:id="rId22"/>
          <w:headerReference w:type="default" r:id="rId23"/>
          <w:footerReference w:type="even" r:id="rId24"/>
          <w:headerReference w:type="first" r:id="rId25"/>
          <w:footerReference w:type="first" r:id="rId26"/>
          <w:pgSz w:w="11900" w:h="16840"/>
          <w:pgMar w:top="1702" w:right="1213" w:bottom="1701" w:left="1134" w:header="680" w:footer="414" w:gutter="340"/>
          <w:cols w:space="708"/>
          <w:docGrid w:linePitch="360"/>
        </w:sectPr>
      </w:pPr>
    </w:p>
    <w:p w14:paraId="68DE92B6" w14:textId="797B95E8" w:rsidR="00392736" w:rsidRDefault="00392736" w:rsidP="00E337B7">
      <w:pPr>
        <w:pStyle w:val="Heading1"/>
      </w:pPr>
      <w:bookmarkStart w:id="22" w:name="_Ref179202060"/>
      <w:bookmarkStart w:id="23" w:name="_Toc179202449"/>
      <w:r>
        <w:lastRenderedPageBreak/>
        <w:t>Trial Outcomes</w:t>
      </w:r>
      <w:bookmarkEnd w:id="22"/>
      <w:bookmarkEnd w:id="23"/>
    </w:p>
    <w:p w14:paraId="024BA639" w14:textId="26EBFDDC" w:rsidR="00392736" w:rsidRDefault="00D84D48" w:rsidP="00392736">
      <w:r>
        <w:fldChar w:fldCharType="begin"/>
      </w:r>
      <w:r>
        <w:instrText xml:space="preserve"> REF _Ref179202001 \h </w:instrText>
      </w:r>
      <w:r>
        <w:fldChar w:fldCharType="separate"/>
      </w:r>
      <w:r>
        <w:t xml:space="preserve">Table </w:t>
      </w:r>
      <w:r w:rsidRPr="029CB84F">
        <w:rPr>
          <w:noProof/>
        </w:rPr>
        <w:t>6</w:t>
      </w:r>
      <w:r>
        <w:fldChar w:fldCharType="end"/>
      </w:r>
      <w:r>
        <w:t xml:space="preserve"> </w:t>
      </w:r>
      <w:r w:rsidR="00392736">
        <w:t xml:space="preserve">shall be completed to document the </w:t>
      </w:r>
      <w:r w:rsidR="000E5BC2">
        <w:t xml:space="preserve">trial outcomes, to enable </w:t>
      </w:r>
      <w:r w:rsidR="006E7D06">
        <w:t>learnings to be implemented in future projects, or uses of the trialled product</w:t>
      </w:r>
      <w:r w:rsidR="00C67CAA">
        <w:t>/application</w:t>
      </w:r>
      <w:r w:rsidR="00392736">
        <w:t>. Include and reference any relevant Attachments throughout this table, where more information is required</w:t>
      </w:r>
      <w:r w:rsidR="000A4A77">
        <w:t>, ensuring confidentiality is considered where relevant.</w:t>
      </w:r>
    </w:p>
    <w:p w14:paraId="2B3485E4" w14:textId="11556F7E" w:rsidR="00392736" w:rsidRPr="00450116" w:rsidRDefault="00392736" w:rsidP="00392736">
      <w:pPr>
        <w:pStyle w:val="TableRef"/>
      </w:pPr>
      <w:bookmarkStart w:id="24" w:name="_Ref179202001"/>
      <w:bookmarkStart w:id="25" w:name="_Toc179202434"/>
      <w:r>
        <w:t xml:space="preserve">Table </w:t>
      </w:r>
      <w:r w:rsidRPr="029CB84F">
        <w:fldChar w:fldCharType="begin"/>
      </w:r>
      <w:r>
        <w:instrText>SEQ Table \* ARABIC \* MERGEFORMAT</w:instrText>
      </w:r>
      <w:r w:rsidRPr="029CB84F">
        <w:fldChar w:fldCharType="separate"/>
      </w:r>
      <w:r w:rsidR="00D84D48" w:rsidRPr="029CB84F">
        <w:rPr>
          <w:noProof/>
        </w:rPr>
        <w:t>6</w:t>
      </w:r>
      <w:r w:rsidRPr="029CB84F">
        <w:rPr>
          <w:noProof/>
        </w:rPr>
        <w:fldChar w:fldCharType="end"/>
      </w:r>
      <w:bookmarkEnd w:id="24"/>
      <w:r>
        <w:t xml:space="preserve"> - </w:t>
      </w:r>
      <w:r>
        <w:tab/>
      </w:r>
      <w:r w:rsidR="000E5BC2">
        <w:t>Trial outcomes</w:t>
      </w:r>
      <w:bookmarkEnd w:id="25"/>
    </w:p>
    <w:tbl>
      <w:tblPr>
        <w:tblStyle w:val="EcologiqTable2019"/>
        <w:tblW w:w="8646" w:type="dxa"/>
        <w:tblInd w:w="567" w:type="dxa"/>
        <w:tblLayout w:type="fixed"/>
        <w:tblLook w:val="0420" w:firstRow="1" w:lastRow="0" w:firstColumn="0" w:lastColumn="0" w:noHBand="0" w:noVBand="1"/>
      </w:tblPr>
      <w:tblGrid>
        <w:gridCol w:w="1560"/>
        <w:gridCol w:w="3543"/>
        <w:gridCol w:w="3543"/>
      </w:tblGrid>
      <w:tr w:rsidR="00392736" w14:paraId="21ABFB82" w14:textId="77777777" w:rsidTr="007876C2">
        <w:trPr>
          <w:cnfStyle w:val="100000000000" w:firstRow="1" w:lastRow="0" w:firstColumn="0" w:lastColumn="0" w:oddVBand="0" w:evenVBand="0" w:oddHBand="0" w:evenHBand="0" w:firstRowFirstColumn="0" w:firstRowLastColumn="0" w:lastRowFirstColumn="0" w:lastRowLastColumn="0"/>
          <w:trHeight w:val="300"/>
          <w:tblHeader/>
        </w:trPr>
        <w:tc>
          <w:tcPr>
            <w:tcW w:w="1560" w:type="dxa"/>
            <w:shd w:val="clear" w:color="auto" w:fill="D9D9D9" w:themeFill="background1" w:themeFillShade="D9"/>
          </w:tcPr>
          <w:p w14:paraId="1901439D" w14:textId="77777777" w:rsidR="00392736" w:rsidRPr="00D92492" w:rsidRDefault="00392736">
            <w:pPr>
              <w:ind w:left="0"/>
              <w:rPr>
                <w:b w:val="0"/>
              </w:rPr>
            </w:pPr>
            <w:r>
              <w:t>Phase</w:t>
            </w:r>
          </w:p>
        </w:tc>
        <w:tc>
          <w:tcPr>
            <w:tcW w:w="3543" w:type="dxa"/>
            <w:shd w:val="clear" w:color="auto" w:fill="D9D9D9" w:themeFill="background1" w:themeFillShade="D9"/>
          </w:tcPr>
          <w:p w14:paraId="608BA8F6" w14:textId="77777777" w:rsidR="00392736" w:rsidRPr="00D92492" w:rsidRDefault="00392736">
            <w:pPr>
              <w:ind w:left="0"/>
              <w:rPr>
                <w:b w:val="0"/>
              </w:rPr>
            </w:pPr>
            <w:r>
              <w:t>Item</w:t>
            </w:r>
          </w:p>
        </w:tc>
        <w:tc>
          <w:tcPr>
            <w:tcW w:w="3543" w:type="dxa"/>
            <w:shd w:val="clear" w:color="auto" w:fill="D9D9D9" w:themeFill="background1" w:themeFillShade="D9"/>
          </w:tcPr>
          <w:p w14:paraId="68DDD7C8" w14:textId="77777777" w:rsidR="00392736" w:rsidRPr="00E71B04" w:rsidRDefault="00392736">
            <w:pPr>
              <w:ind w:left="0"/>
              <w:rPr>
                <w:b w:val="0"/>
              </w:rPr>
            </w:pPr>
            <w:r>
              <w:t>Response</w:t>
            </w:r>
          </w:p>
        </w:tc>
      </w:tr>
      <w:tr w:rsidR="000E5BC2" w14:paraId="6DF61A70" w14:textId="77777777" w:rsidTr="007876C2">
        <w:trPr>
          <w:trHeight w:val="300"/>
        </w:trPr>
        <w:tc>
          <w:tcPr>
            <w:tcW w:w="1560" w:type="dxa"/>
            <w:vMerge w:val="restart"/>
            <w:vAlign w:val="center"/>
          </w:tcPr>
          <w:p w14:paraId="47B48FCC" w14:textId="77777777" w:rsidR="000E5BC2" w:rsidRPr="0093512C" w:rsidRDefault="000E5BC2">
            <w:pPr>
              <w:ind w:left="0"/>
            </w:pPr>
            <w:r>
              <w:t>Outcomes</w:t>
            </w:r>
          </w:p>
        </w:tc>
        <w:tc>
          <w:tcPr>
            <w:tcW w:w="3543" w:type="dxa"/>
          </w:tcPr>
          <w:p w14:paraId="74FD585A" w14:textId="45CA087C" w:rsidR="000E5BC2" w:rsidRDefault="6330D6D1">
            <w:pPr>
              <w:ind w:left="0"/>
            </w:pPr>
            <w:r>
              <w:t xml:space="preserve">Describe if and how the trial objectives have been met. Align this with the Idea Validation assessment in </w:t>
            </w:r>
            <w:r w:rsidR="00987D4A">
              <w:fldChar w:fldCharType="begin"/>
            </w:r>
            <w:r w:rsidR="00987D4A">
              <w:instrText xml:space="preserve"> REF _Ref179199009 \h </w:instrText>
            </w:r>
            <w:r w:rsidR="00987D4A">
              <w:fldChar w:fldCharType="separate"/>
            </w:r>
            <w:r>
              <w:t xml:space="preserve">Table </w:t>
            </w:r>
            <w:r w:rsidRPr="029CB84F">
              <w:rPr>
                <w:noProof/>
              </w:rPr>
              <w:t>2</w:t>
            </w:r>
            <w:r w:rsidR="00987D4A">
              <w:fldChar w:fldCharType="end"/>
            </w:r>
            <w:r>
              <w:t xml:space="preserve">, where possible.  </w:t>
            </w:r>
          </w:p>
        </w:tc>
        <w:tc>
          <w:tcPr>
            <w:tcW w:w="3543" w:type="dxa"/>
            <w:vAlign w:val="center"/>
          </w:tcPr>
          <w:p w14:paraId="36336D55" w14:textId="77777777" w:rsidR="000E5BC2" w:rsidRPr="00891A4A" w:rsidRDefault="000E5BC2">
            <w:pPr>
              <w:ind w:left="0"/>
            </w:pPr>
          </w:p>
        </w:tc>
      </w:tr>
      <w:tr w:rsidR="00987D4A" w14:paraId="08A232E8" w14:textId="77777777" w:rsidTr="007876C2">
        <w:trPr>
          <w:trHeight w:val="300"/>
        </w:trPr>
        <w:tc>
          <w:tcPr>
            <w:tcW w:w="1560" w:type="dxa"/>
            <w:vMerge/>
            <w:vAlign w:val="center"/>
          </w:tcPr>
          <w:p w14:paraId="15611C3F" w14:textId="77777777" w:rsidR="00987D4A" w:rsidRPr="0093512C" w:rsidRDefault="00987D4A" w:rsidP="00987D4A">
            <w:pPr>
              <w:ind w:left="0"/>
            </w:pPr>
          </w:p>
        </w:tc>
        <w:tc>
          <w:tcPr>
            <w:tcW w:w="3543" w:type="dxa"/>
          </w:tcPr>
          <w:p w14:paraId="4985638B" w14:textId="5294C7F7" w:rsidR="00987D4A" w:rsidRDefault="13B1AA36" w:rsidP="00987D4A">
            <w:pPr>
              <w:ind w:left="0"/>
            </w:pPr>
            <w:r>
              <w:t>Describe</w:t>
            </w:r>
            <w:r w:rsidR="6330D6D1">
              <w:t xml:space="preserve"> how the trial site/ product</w:t>
            </w:r>
            <w:r w:rsidR="7CE0197E">
              <w:t xml:space="preserve">/ application </w:t>
            </w:r>
            <w:r w:rsidR="6330D6D1">
              <w:t>performed. Th</w:t>
            </w:r>
            <w:r w:rsidR="7CE0197E">
              <w:t>is</w:t>
            </w:r>
            <w:r w:rsidR="6330D6D1">
              <w:t xml:space="preserve"> may be in comparison to targeted performance outcomes, or </w:t>
            </w:r>
            <w:r w:rsidR="7CE0197E">
              <w:t xml:space="preserve">a </w:t>
            </w:r>
            <w:r w:rsidR="6330D6D1">
              <w:t xml:space="preserve">control site, as relevant. Reporting may be in an ongoing manner, as per the performance monitoring plan.  </w:t>
            </w:r>
          </w:p>
        </w:tc>
        <w:tc>
          <w:tcPr>
            <w:tcW w:w="3543" w:type="dxa"/>
            <w:vAlign w:val="center"/>
          </w:tcPr>
          <w:p w14:paraId="1D48B05A" w14:textId="77777777" w:rsidR="00987D4A" w:rsidRPr="00891A4A" w:rsidRDefault="00987D4A" w:rsidP="00987D4A">
            <w:pPr>
              <w:ind w:left="0"/>
            </w:pPr>
          </w:p>
        </w:tc>
      </w:tr>
      <w:tr w:rsidR="00987D4A" w14:paraId="7876D9C1" w14:textId="77777777" w:rsidTr="007876C2">
        <w:trPr>
          <w:trHeight w:val="300"/>
        </w:trPr>
        <w:tc>
          <w:tcPr>
            <w:tcW w:w="1560" w:type="dxa"/>
            <w:vMerge/>
            <w:vAlign w:val="center"/>
          </w:tcPr>
          <w:p w14:paraId="28D9646D" w14:textId="77777777" w:rsidR="00987D4A" w:rsidRPr="0093512C" w:rsidRDefault="00987D4A" w:rsidP="00987D4A">
            <w:pPr>
              <w:ind w:left="0"/>
            </w:pPr>
          </w:p>
        </w:tc>
        <w:tc>
          <w:tcPr>
            <w:tcW w:w="3543" w:type="dxa"/>
          </w:tcPr>
          <w:p w14:paraId="36EE7307" w14:textId="65D1E9C3" w:rsidR="00987D4A" w:rsidRDefault="6330D6D1" w:rsidP="029CB84F">
            <w:pPr>
              <w:ind w:left="0"/>
              <w:rPr>
                <w:lang w:val="en-US"/>
              </w:rPr>
            </w:pPr>
            <w:r>
              <w:t xml:space="preserve">Describe the outcomes of any </w:t>
            </w:r>
            <w:r w:rsidRPr="029CB84F">
              <w:rPr>
                <w:lang w:val="en-US"/>
              </w:rPr>
              <w:t>health</w:t>
            </w:r>
            <w:r w:rsidR="7CE0197E" w:rsidRPr="029CB84F">
              <w:rPr>
                <w:lang w:val="en-US"/>
              </w:rPr>
              <w:t>, safety</w:t>
            </w:r>
            <w:r w:rsidRPr="029CB84F">
              <w:rPr>
                <w:lang w:val="en-US"/>
              </w:rPr>
              <w:t xml:space="preserve"> and environmental risk assessment/ testing undertaken, as relevant.</w:t>
            </w:r>
          </w:p>
        </w:tc>
        <w:tc>
          <w:tcPr>
            <w:tcW w:w="3543" w:type="dxa"/>
            <w:vAlign w:val="center"/>
          </w:tcPr>
          <w:p w14:paraId="74BFADAE" w14:textId="77777777" w:rsidR="00987D4A" w:rsidRPr="00891A4A" w:rsidRDefault="00987D4A" w:rsidP="00987D4A">
            <w:pPr>
              <w:ind w:left="0"/>
            </w:pPr>
          </w:p>
        </w:tc>
      </w:tr>
      <w:tr w:rsidR="00987D4A" w14:paraId="660201C1" w14:textId="77777777" w:rsidTr="007876C2">
        <w:trPr>
          <w:trHeight w:val="300"/>
        </w:trPr>
        <w:tc>
          <w:tcPr>
            <w:tcW w:w="1560" w:type="dxa"/>
            <w:vMerge/>
            <w:vAlign w:val="center"/>
          </w:tcPr>
          <w:p w14:paraId="577474CC" w14:textId="77777777" w:rsidR="00987D4A" w:rsidRPr="0093512C" w:rsidRDefault="00987D4A" w:rsidP="00987D4A">
            <w:pPr>
              <w:ind w:left="0"/>
            </w:pPr>
          </w:p>
        </w:tc>
        <w:tc>
          <w:tcPr>
            <w:tcW w:w="3543" w:type="dxa"/>
          </w:tcPr>
          <w:p w14:paraId="29B1A1B5" w14:textId="575B615C" w:rsidR="00987D4A" w:rsidRDefault="13B1AA36" w:rsidP="00987D4A">
            <w:pPr>
              <w:ind w:left="0"/>
            </w:pPr>
            <w:r>
              <w:t>Describe</w:t>
            </w:r>
            <w:r w:rsidR="6330D6D1">
              <w:t xml:space="preserve"> any lesson learned from this trial. These may be related to planning, construction, engagement with stakeholders, testing/monitoring of the trial etc.</w:t>
            </w:r>
          </w:p>
        </w:tc>
        <w:tc>
          <w:tcPr>
            <w:tcW w:w="3543" w:type="dxa"/>
            <w:vAlign w:val="center"/>
          </w:tcPr>
          <w:p w14:paraId="1E95704D" w14:textId="77777777" w:rsidR="00987D4A" w:rsidRPr="00891A4A" w:rsidRDefault="00987D4A" w:rsidP="00987D4A">
            <w:pPr>
              <w:ind w:left="0"/>
            </w:pPr>
          </w:p>
        </w:tc>
      </w:tr>
    </w:tbl>
    <w:p w14:paraId="35702398" w14:textId="77777777" w:rsidR="000E5BC2" w:rsidRDefault="000E5BC2" w:rsidP="007876C2">
      <w:pPr>
        <w:pStyle w:val="Heading2"/>
        <w:numPr>
          <w:ilvl w:val="0"/>
          <w:numId w:val="0"/>
        </w:numPr>
      </w:pPr>
    </w:p>
    <w:p w14:paraId="130EB67E" w14:textId="4AE10456" w:rsidR="000E5BC2" w:rsidRDefault="000E5BC2" w:rsidP="000E5BC2">
      <w:pPr>
        <w:pStyle w:val="Heading2"/>
      </w:pPr>
      <w:bookmarkStart w:id="26" w:name="_Toc179202450"/>
      <w:r>
        <w:t>Attachments</w:t>
      </w:r>
      <w:bookmarkEnd w:id="26"/>
    </w:p>
    <w:p w14:paraId="367BB0C7" w14:textId="08938157" w:rsidR="000E5BC2" w:rsidRDefault="000E5BC2" w:rsidP="000E5BC2">
      <w:r>
        <w:t>Outline any attachments that have been provided to support the content in this Section, ensuring confidentiality is considered where relevant. This may include:</w:t>
      </w:r>
    </w:p>
    <w:p w14:paraId="7F5D7F3C" w14:textId="4340E190" w:rsidR="000E5BC2" w:rsidRDefault="000E5BC2" w:rsidP="000E5BC2">
      <w:pPr>
        <w:pStyle w:val="ListParagraph"/>
      </w:pPr>
      <w:r>
        <w:t>Media releases</w:t>
      </w:r>
      <w:r w:rsidR="008763E9">
        <w:t>/ case studies</w:t>
      </w:r>
    </w:p>
    <w:p w14:paraId="46FAADAC" w14:textId="1A5FCDD2" w:rsidR="000E5BC2" w:rsidRDefault="000E5BC2" w:rsidP="000E5BC2">
      <w:pPr>
        <w:pStyle w:val="ListParagraph"/>
      </w:pPr>
      <w:r>
        <w:t xml:space="preserve">Publications </w:t>
      </w:r>
    </w:p>
    <w:p w14:paraId="12833CFC" w14:textId="00C06874" w:rsidR="000E5BC2" w:rsidRDefault="000E5BC2" w:rsidP="000E5BC2">
      <w:pPr>
        <w:pStyle w:val="ListParagraph"/>
      </w:pPr>
      <w:r>
        <w:t>Reports</w:t>
      </w:r>
    </w:p>
    <w:p w14:paraId="16F05A1D" w14:textId="6D37434C" w:rsidR="000E5BC2" w:rsidRDefault="007D3C17" w:rsidP="000E5BC2">
      <w:pPr>
        <w:pStyle w:val="ListParagraph"/>
      </w:pPr>
      <w:r>
        <w:t>Standards/ s</w:t>
      </w:r>
      <w:r w:rsidR="000E5BC2">
        <w:t>pecifications</w:t>
      </w:r>
      <w:r w:rsidR="008763E9">
        <w:t>/ technical documents</w:t>
      </w:r>
    </w:p>
    <w:p w14:paraId="40E716F6" w14:textId="77777777" w:rsidR="000E5BC2" w:rsidRDefault="000E5BC2" w:rsidP="000E5BC2"/>
    <w:tbl>
      <w:tblPr>
        <w:tblStyle w:val="TableGrid"/>
        <w:tblW w:w="8642" w:type="dxa"/>
        <w:tblInd w:w="567" w:type="dxa"/>
        <w:tblLook w:val="04A0" w:firstRow="1" w:lastRow="0" w:firstColumn="1" w:lastColumn="0" w:noHBand="0" w:noVBand="1"/>
      </w:tblPr>
      <w:tblGrid>
        <w:gridCol w:w="1838"/>
        <w:gridCol w:w="3402"/>
        <w:gridCol w:w="1701"/>
        <w:gridCol w:w="1701"/>
      </w:tblGrid>
      <w:tr w:rsidR="000E5BC2" w14:paraId="3EAB53E9" w14:textId="77777777" w:rsidTr="029CB84F">
        <w:trPr>
          <w:trHeight w:val="300"/>
        </w:trPr>
        <w:tc>
          <w:tcPr>
            <w:tcW w:w="1838" w:type="dxa"/>
            <w:shd w:val="clear" w:color="auto" w:fill="BFBFBF" w:themeFill="background1" w:themeFillShade="BF"/>
          </w:tcPr>
          <w:p w14:paraId="7C68A013" w14:textId="77777777" w:rsidR="000E5BC2" w:rsidRDefault="000E5BC2">
            <w:pPr>
              <w:spacing w:before="30" w:after="30"/>
              <w:ind w:left="0"/>
            </w:pPr>
            <w:r>
              <w:t>DOCUMENT ID</w:t>
            </w:r>
          </w:p>
        </w:tc>
        <w:tc>
          <w:tcPr>
            <w:tcW w:w="3402" w:type="dxa"/>
            <w:shd w:val="clear" w:color="auto" w:fill="BFBFBF" w:themeFill="background1" w:themeFillShade="BF"/>
          </w:tcPr>
          <w:p w14:paraId="54D1E865" w14:textId="77777777" w:rsidR="000E5BC2" w:rsidRDefault="000E5BC2">
            <w:pPr>
              <w:spacing w:before="30" w:after="30"/>
              <w:ind w:left="0"/>
            </w:pPr>
            <w:r>
              <w:t>DESCRIPTION</w:t>
            </w:r>
          </w:p>
        </w:tc>
        <w:tc>
          <w:tcPr>
            <w:tcW w:w="1701" w:type="dxa"/>
            <w:shd w:val="clear" w:color="auto" w:fill="BFBFBF" w:themeFill="background1" w:themeFillShade="BF"/>
          </w:tcPr>
          <w:p w14:paraId="13CD4F53" w14:textId="77777777" w:rsidR="000E5BC2" w:rsidRDefault="000E5BC2">
            <w:pPr>
              <w:spacing w:before="30" w:after="30"/>
              <w:ind w:left="0"/>
            </w:pPr>
            <w:r>
              <w:t>AUTHOR</w:t>
            </w:r>
          </w:p>
        </w:tc>
        <w:tc>
          <w:tcPr>
            <w:tcW w:w="1701" w:type="dxa"/>
            <w:shd w:val="clear" w:color="auto" w:fill="BFBFBF" w:themeFill="background1" w:themeFillShade="BF"/>
          </w:tcPr>
          <w:p w14:paraId="4668D475" w14:textId="77777777" w:rsidR="000E5BC2" w:rsidRDefault="000E5BC2">
            <w:pPr>
              <w:spacing w:before="30" w:after="30"/>
              <w:ind w:left="0"/>
            </w:pPr>
            <w:r>
              <w:t>VERSION DATE</w:t>
            </w:r>
          </w:p>
        </w:tc>
      </w:tr>
      <w:tr w:rsidR="000E5BC2" w14:paraId="16BE097E" w14:textId="77777777" w:rsidTr="029CB84F">
        <w:trPr>
          <w:trHeight w:val="300"/>
        </w:trPr>
        <w:tc>
          <w:tcPr>
            <w:tcW w:w="1838" w:type="dxa"/>
            <w:shd w:val="clear" w:color="auto" w:fill="F2F2F2" w:themeFill="background1" w:themeFillShade="F2"/>
          </w:tcPr>
          <w:p w14:paraId="4DBEEF74" w14:textId="77777777" w:rsidR="000E5BC2" w:rsidRPr="0028140B" w:rsidRDefault="000E5BC2">
            <w:pPr>
              <w:spacing w:before="30" w:after="30"/>
              <w:ind w:left="0"/>
              <w:rPr>
                <w:highlight w:val="cyan"/>
              </w:rPr>
            </w:pPr>
            <w:r w:rsidRPr="029CB84F">
              <w:rPr>
                <w:highlight w:val="cyan"/>
              </w:rPr>
              <w:t>File name</w:t>
            </w:r>
          </w:p>
        </w:tc>
        <w:tc>
          <w:tcPr>
            <w:tcW w:w="3402" w:type="dxa"/>
          </w:tcPr>
          <w:p w14:paraId="30F51EDE" w14:textId="77777777" w:rsidR="000E5BC2" w:rsidRPr="0028140B" w:rsidRDefault="000E5BC2">
            <w:pPr>
              <w:spacing w:before="30" w:after="30"/>
              <w:ind w:left="0"/>
              <w:rPr>
                <w:highlight w:val="cyan"/>
              </w:rPr>
            </w:pPr>
          </w:p>
        </w:tc>
        <w:tc>
          <w:tcPr>
            <w:tcW w:w="1701" w:type="dxa"/>
          </w:tcPr>
          <w:p w14:paraId="46ADE970" w14:textId="77777777" w:rsidR="000E5BC2" w:rsidRPr="007A4807" w:rsidRDefault="000E5BC2">
            <w:pPr>
              <w:spacing w:before="30" w:after="30"/>
              <w:ind w:left="0"/>
              <w:rPr>
                <w:highlight w:val="cyan"/>
              </w:rPr>
            </w:pPr>
            <w:r w:rsidRPr="029CB84F">
              <w:rPr>
                <w:highlight w:val="cyan"/>
              </w:rPr>
              <w:t xml:space="preserve"> </w:t>
            </w:r>
          </w:p>
        </w:tc>
        <w:tc>
          <w:tcPr>
            <w:tcW w:w="1701" w:type="dxa"/>
          </w:tcPr>
          <w:p w14:paraId="18E14FC5" w14:textId="77777777" w:rsidR="000E5BC2" w:rsidRPr="0028140B" w:rsidRDefault="000E5BC2">
            <w:pPr>
              <w:spacing w:before="30" w:after="30"/>
              <w:ind w:left="0"/>
              <w:rPr>
                <w:highlight w:val="cyan"/>
              </w:rPr>
            </w:pPr>
            <w:r w:rsidRPr="029CB84F">
              <w:rPr>
                <w:highlight w:val="cyan"/>
              </w:rPr>
              <w:t>01/10/22</w:t>
            </w:r>
          </w:p>
        </w:tc>
      </w:tr>
      <w:tr w:rsidR="000E5BC2" w14:paraId="43FE456B" w14:textId="77777777" w:rsidTr="029CB84F">
        <w:trPr>
          <w:trHeight w:val="300"/>
        </w:trPr>
        <w:tc>
          <w:tcPr>
            <w:tcW w:w="1838" w:type="dxa"/>
            <w:shd w:val="clear" w:color="auto" w:fill="F2F2F2" w:themeFill="background1" w:themeFillShade="F2"/>
          </w:tcPr>
          <w:p w14:paraId="137EE0D9" w14:textId="77777777" w:rsidR="000E5BC2" w:rsidRDefault="000E5BC2">
            <w:pPr>
              <w:spacing w:before="30" w:after="30"/>
              <w:ind w:left="0"/>
            </w:pPr>
          </w:p>
        </w:tc>
        <w:tc>
          <w:tcPr>
            <w:tcW w:w="3402" w:type="dxa"/>
          </w:tcPr>
          <w:p w14:paraId="05848F8C" w14:textId="77777777" w:rsidR="000E5BC2" w:rsidRDefault="000E5BC2">
            <w:pPr>
              <w:spacing w:before="30" w:after="30"/>
              <w:ind w:left="0"/>
            </w:pPr>
          </w:p>
        </w:tc>
        <w:tc>
          <w:tcPr>
            <w:tcW w:w="1701" w:type="dxa"/>
          </w:tcPr>
          <w:p w14:paraId="49838F80" w14:textId="77777777" w:rsidR="000E5BC2" w:rsidRPr="007A4807" w:rsidRDefault="000E5BC2">
            <w:pPr>
              <w:spacing w:before="30" w:after="30"/>
              <w:ind w:left="0"/>
            </w:pPr>
          </w:p>
        </w:tc>
        <w:tc>
          <w:tcPr>
            <w:tcW w:w="1701" w:type="dxa"/>
          </w:tcPr>
          <w:p w14:paraId="572510B1" w14:textId="77777777" w:rsidR="000E5BC2" w:rsidRDefault="000E5BC2">
            <w:pPr>
              <w:spacing w:before="30" w:after="30"/>
              <w:ind w:left="0"/>
            </w:pPr>
          </w:p>
        </w:tc>
      </w:tr>
      <w:tr w:rsidR="000E5BC2" w14:paraId="28F32FC3" w14:textId="77777777" w:rsidTr="029CB84F">
        <w:trPr>
          <w:trHeight w:val="300"/>
        </w:trPr>
        <w:tc>
          <w:tcPr>
            <w:tcW w:w="1838" w:type="dxa"/>
            <w:shd w:val="clear" w:color="auto" w:fill="F2F2F2" w:themeFill="background1" w:themeFillShade="F2"/>
          </w:tcPr>
          <w:p w14:paraId="0CBA0206" w14:textId="77777777" w:rsidR="000E5BC2" w:rsidRDefault="000E5BC2">
            <w:pPr>
              <w:spacing w:before="30" w:after="30"/>
              <w:ind w:left="0"/>
            </w:pPr>
          </w:p>
        </w:tc>
        <w:tc>
          <w:tcPr>
            <w:tcW w:w="3402" w:type="dxa"/>
          </w:tcPr>
          <w:p w14:paraId="56EC6616" w14:textId="77777777" w:rsidR="000E5BC2" w:rsidRDefault="000E5BC2">
            <w:pPr>
              <w:spacing w:before="30" w:after="30"/>
              <w:ind w:left="0"/>
            </w:pPr>
          </w:p>
        </w:tc>
        <w:tc>
          <w:tcPr>
            <w:tcW w:w="1701" w:type="dxa"/>
          </w:tcPr>
          <w:p w14:paraId="461545E4" w14:textId="77777777" w:rsidR="000E5BC2" w:rsidRPr="007A4807" w:rsidRDefault="000E5BC2">
            <w:pPr>
              <w:spacing w:before="30" w:after="30"/>
              <w:ind w:left="0"/>
            </w:pPr>
          </w:p>
        </w:tc>
        <w:tc>
          <w:tcPr>
            <w:tcW w:w="1701" w:type="dxa"/>
          </w:tcPr>
          <w:p w14:paraId="392704E2" w14:textId="77777777" w:rsidR="000E5BC2" w:rsidRDefault="000E5BC2">
            <w:pPr>
              <w:spacing w:before="30" w:after="30"/>
              <w:ind w:left="0"/>
            </w:pPr>
          </w:p>
        </w:tc>
      </w:tr>
      <w:tr w:rsidR="000E5BC2" w14:paraId="55F0D337" w14:textId="77777777" w:rsidTr="029CB84F">
        <w:trPr>
          <w:trHeight w:val="300"/>
        </w:trPr>
        <w:tc>
          <w:tcPr>
            <w:tcW w:w="1838" w:type="dxa"/>
            <w:shd w:val="clear" w:color="auto" w:fill="F2F2F2" w:themeFill="background1" w:themeFillShade="F2"/>
          </w:tcPr>
          <w:p w14:paraId="147C27A1" w14:textId="77777777" w:rsidR="000E5BC2" w:rsidRDefault="000E5BC2">
            <w:pPr>
              <w:spacing w:before="30" w:after="30"/>
              <w:ind w:left="0"/>
            </w:pPr>
          </w:p>
        </w:tc>
        <w:tc>
          <w:tcPr>
            <w:tcW w:w="3402" w:type="dxa"/>
          </w:tcPr>
          <w:p w14:paraId="7A091284" w14:textId="77777777" w:rsidR="000E5BC2" w:rsidRDefault="000E5BC2">
            <w:pPr>
              <w:spacing w:before="30" w:after="30"/>
              <w:ind w:left="0"/>
            </w:pPr>
          </w:p>
        </w:tc>
        <w:tc>
          <w:tcPr>
            <w:tcW w:w="1701" w:type="dxa"/>
          </w:tcPr>
          <w:p w14:paraId="491859A6" w14:textId="77777777" w:rsidR="000E5BC2" w:rsidRPr="007A4807" w:rsidRDefault="000E5BC2">
            <w:pPr>
              <w:spacing w:before="30" w:after="30"/>
              <w:ind w:left="0"/>
            </w:pPr>
          </w:p>
        </w:tc>
        <w:tc>
          <w:tcPr>
            <w:tcW w:w="1701" w:type="dxa"/>
          </w:tcPr>
          <w:p w14:paraId="46340D58" w14:textId="77777777" w:rsidR="000E5BC2" w:rsidRDefault="000E5BC2">
            <w:pPr>
              <w:spacing w:before="30" w:after="30"/>
              <w:ind w:left="0"/>
            </w:pPr>
          </w:p>
        </w:tc>
      </w:tr>
    </w:tbl>
    <w:p w14:paraId="5A519330" w14:textId="77777777" w:rsidR="000E5BC2" w:rsidRDefault="000E5BC2" w:rsidP="00E337B7">
      <w:pPr>
        <w:pStyle w:val="Heading1"/>
        <w:sectPr w:rsidR="000E5BC2" w:rsidSect="00AA074D">
          <w:headerReference w:type="even" r:id="rId27"/>
          <w:headerReference w:type="default" r:id="rId28"/>
          <w:footerReference w:type="even" r:id="rId29"/>
          <w:footerReference w:type="default" r:id="rId30"/>
          <w:headerReference w:type="first" r:id="rId31"/>
          <w:footerReference w:type="first" r:id="rId32"/>
          <w:pgSz w:w="11900" w:h="16840"/>
          <w:pgMar w:top="1702" w:right="1213" w:bottom="1701" w:left="1134" w:header="680" w:footer="414" w:gutter="340"/>
          <w:cols w:space="708"/>
          <w:docGrid w:linePitch="360"/>
        </w:sectPr>
      </w:pPr>
    </w:p>
    <w:p w14:paraId="6E9FBE3C" w14:textId="22CECF1C" w:rsidR="00043833" w:rsidRDefault="000E5BC2" w:rsidP="00E337B7">
      <w:pPr>
        <w:pStyle w:val="Heading1"/>
      </w:pPr>
      <w:bookmarkStart w:id="27" w:name="_Toc179202451"/>
      <w:r>
        <w:lastRenderedPageBreak/>
        <w:t>A</w:t>
      </w:r>
      <w:r w:rsidR="00043833">
        <w:t>ppendix A</w:t>
      </w:r>
      <w:r w:rsidR="00745E04">
        <w:t xml:space="preserve"> </w:t>
      </w:r>
      <w:r w:rsidR="00CD5F40">
        <w:t>–</w:t>
      </w:r>
      <w:r w:rsidR="00745E04">
        <w:t xml:space="preserve"> </w:t>
      </w:r>
      <w:r w:rsidR="00CA5F26">
        <w:t>Attachments</w:t>
      </w:r>
      <w:bookmarkEnd w:id="27"/>
    </w:p>
    <w:p w14:paraId="315CDF1D" w14:textId="2F37C7FF" w:rsidR="00EA4DD2" w:rsidRDefault="00745E04" w:rsidP="00CA5F26">
      <w:r>
        <w:t>Attachment</w:t>
      </w:r>
      <w:r w:rsidR="00CA5F26">
        <w:t>s as required</w:t>
      </w:r>
    </w:p>
    <w:sectPr w:rsidR="00EA4DD2" w:rsidSect="00AA074D">
      <w:pgSz w:w="11900" w:h="16840"/>
      <w:pgMar w:top="1702" w:right="1213" w:bottom="1701" w:left="1134" w:header="680" w:footer="414" w:gutter="3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F017B" w14:textId="77777777" w:rsidR="005A5B75" w:rsidRDefault="005A5B75" w:rsidP="00FC0CC7">
      <w:r>
        <w:separator/>
      </w:r>
    </w:p>
  </w:endnote>
  <w:endnote w:type="continuationSeparator" w:id="0">
    <w:p w14:paraId="601576E8" w14:textId="77777777" w:rsidR="005A5B75" w:rsidRDefault="005A5B75" w:rsidP="00FC0CC7">
      <w:r>
        <w:continuationSeparator/>
      </w:r>
    </w:p>
  </w:endnote>
  <w:endnote w:type="continuationNotice" w:id="1">
    <w:p w14:paraId="60EEB5BE" w14:textId="77777777" w:rsidR="005A5B75" w:rsidRDefault="005A5B7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Network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3F214" w14:textId="28543275" w:rsidR="006E77FA" w:rsidRDefault="0011010F" w:rsidP="00D16C6A">
    <w:pPr>
      <w:pStyle w:val="Footer"/>
      <w:tabs>
        <w:tab w:val="clear" w:pos="4680"/>
        <w:tab w:val="clear" w:pos="9360"/>
        <w:tab w:val="center" w:pos="8931"/>
      </w:tabs>
      <w:ind w:left="0" w:right="-1"/>
    </w:pPr>
    <w:r>
      <w:rPr>
        <w:b/>
        <w:bCs/>
        <w:noProof/>
      </w:rPr>
      <mc:AlternateContent>
        <mc:Choice Requires="wps">
          <w:drawing>
            <wp:anchor distT="0" distB="0" distL="114300" distR="114300" simplePos="0" relativeHeight="251658253" behindDoc="0" locked="0" layoutInCell="0" allowOverlap="1" wp14:anchorId="3C98158B" wp14:editId="52DC46EB">
              <wp:simplePos x="0" y="0"/>
              <wp:positionH relativeFrom="page">
                <wp:align>center</wp:align>
              </wp:positionH>
              <wp:positionV relativeFrom="page">
                <wp:align>bottom</wp:align>
              </wp:positionV>
              <wp:extent cx="7772400" cy="463550"/>
              <wp:effectExtent l="0" t="0" r="0" b="12700"/>
              <wp:wrapNone/>
              <wp:docPr id="27" name="MSIPCM73b74108bd6cf19e134c6732" descr="{&quot;HashCode&quot;:45548845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9BE082" w14:textId="6F3C2338"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98158B" id="_x0000_t202" coordsize="21600,21600" o:spt="202" path="m,l,21600r21600,l21600,xe">
              <v:stroke joinstyle="miter"/>
              <v:path gradientshapeok="t" o:connecttype="rect"/>
            </v:shapetype>
            <v:shape id="MSIPCM73b74108bd6cf19e134c6732" o:spid="_x0000_s1027" type="#_x0000_t202" alt="{&quot;HashCode&quot;:455488454,&quot;Height&quot;:9999999.0,&quot;Width&quot;:9999999.0,&quot;Placement&quot;:&quot;Footer&quot;,&quot;Index&quot;:&quot;Primary&quot;,&quot;Section&quot;:1,&quot;Top&quot;:0.0,&quot;Left&quot;:0.0}" style="position:absolute;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7C9BE082" w14:textId="6F3C2338"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r w:rsidR="004B528F">
      <w:rPr>
        <w:rStyle w:val="PageNumber"/>
        <w:b/>
        <w:bCs/>
      </w:rPr>
      <w:fldChar w:fldCharType="begin"/>
    </w:r>
    <w:r w:rsidR="004B528F">
      <w:rPr>
        <w:rStyle w:val="PageNumber"/>
        <w:b/>
        <w:bCs/>
      </w:rPr>
      <w:instrText xml:space="preserve"> STYLEREF  Subtitle  \* MERGEFORMAT </w:instrText>
    </w:r>
    <w:r w:rsidR="004B528F">
      <w:rPr>
        <w:rStyle w:val="PageNumber"/>
        <w:b/>
        <w:bCs/>
      </w:rPr>
      <w:fldChar w:fldCharType="separate"/>
    </w:r>
    <w:r w:rsidR="006A25AF">
      <w:rPr>
        <w:rStyle w:val="PageNumber"/>
        <w:b/>
        <w:bCs/>
        <w:noProof/>
      </w:rPr>
      <w:t>Delivery Contractor</w:t>
    </w:r>
    <w:r w:rsidR="004B528F">
      <w:rPr>
        <w:rStyle w:val="PageNumber"/>
        <w:b/>
        <w:bCs/>
      </w:rPr>
      <w:fldChar w:fldCharType="end"/>
    </w:r>
    <w:r w:rsidR="00242BE3">
      <w:rPr>
        <w:rStyle w:val="PageNumber"/>
      </w:rPr>
      <w:t xml:space="preserve"> </w:t>
    </w:r>
    <w:r w:rsidR="00D16C6A">
      <w:rPr>
        <w:rStyle w:val="PageNumber"/>
      </w:rPr>
      <w:t xml:space="preserve"> - Rev </w:t>
    </w:r>
    <w:r w:rsidR="00D16C6A">
      <w:rPr>
        <w:rStyle w:val="PageNumber"/>
      </w:rPr>
      <w:fldChar w:fldCharType="begin"/>
    </w:r>
    <w:r w:rsidR="00D16C6A">
      <w:rPr>
        <w:rStyle w:val="PageNumber"/>
      </w:rPr>
      <w:instrText xml:space="preserve"> STYLEREF  Rev  \* MERGEFORMAT </w:instrText>
    </w:r>
    <w:r w:rsidR="00D16C6A">
      <w:rPr>
        <w:rStyle w:val="PageNumber"/>
      </w:rPr>
      <w:fldChar w:fldCharType="separate"/>
    </w:r>
    <w:r w:rsidR="006A25AF">
      <w:rPr>
        <w:rStyle w:val="PageNumber"/>
        <w:noProof/>
      </w:rPr>
      <w:t>A</w:t>
    </w:r>
    <w:r w:rsidR="00D16C6A">
      <w:rPr>
        <w:rStyle w:val="PageNumber"/>
      </w:rPr>
      <w:fldChar w:fldCharType="end"/>
    </w:r>
    <w:r w:rsidR="00D16C6A">
      <w:rPr>
        <w:rStyle w:val="PageNumber"/>
      </w:rPr>
      <w:t xml:space="preserve">, </w:t>
    </w:r>
    <w:r w:rsidR="00D16C6A">
      <w:rPr>
        <w:rStyle w:val="PageNumber"/>
      </w:rPr>
      <w:fldChar w:fldCharType="begin"/>
    </w:r>
    <w:r w:rsidR="00D16C6A">
      <w:rPr>
        <w:rStyle w:val="PageNumber"/>
      </w:rPr>
      <w:instrText xml:space="preserve"> STYLEREF  Rev_Date  \* MERGEFORMAT </w:instrText>
    </w:r>
    <w:r w:rsidR="00D16C6A">
      <w:rPr>
        <w:rStyle w:val="PageNumber"/>
      </w:rPr>
      <w:fldChar w:fldCharType="separate"/>
    </w:r>
    <w:r w:rsidR="006A25AF">
      <w:rPr>
        <w:rStyle w:val="PageNumber"/>
        <w:noProof/>
      </w:rPr>
      <w:t>Friday, 1 November 2024</w:t>
    </w:r>
    <w:r w:rsidR="00D16C6A">
      <w:rPr>
        <w:rStyle w:val="PageNumber"/>
      </w:rPr>
      <w:fldChar w:fldCharType="end"/>
    </w:r>
    <w:r w:rsidR="00242BE3">
      <w:rPr>
        <w:rStyle w:val="PageNumber"/>
      </w:rPr>
      <w:tab/>
    </w:r>
    <w:sdt>
      <w:sdtPr>
        <w:rPr>
          <w:rStyle w:val="PageNumber"/>
        </w:rPr>
        <w:id w:val="-1731537433"/>
        <w:docPartObj>
          <w:docPartGallery w:val="Page Numbers (Bottom of Page)"/>
          <w:docPartUnique/>
        </w:docPartObj>
      </w:sdtPr>
      <w:sdtContent>
        <w:r w:rsidR="00150C42">
          <w:rPr>
            <w:rStyle w:val="PageNumber"/>
          </w:rPr>
          <w:fldChar w:fldCharType="begin"/>
        </w:r>
        <w:r w:rsidR="00150C42">
          <w:rPr>
            <w:rStyle w:val="PageNumber"/>
          </w:rPr>
          <w:instrText xml:space="preserve"> PAGE  \* roman </w:instrText>
        </w:r>
        <w:r w:rsidR="00150C42">
          <w:rPr>
            <w:rStyle w:val="PageNumber"/>
          </w:rPr>
          <w:fldChar w:fldCharType="separate"/>
        </w:r>
        <w:r w:rsidR="00150C42">
          <w:rPr>
            <w:rStyle w:val="PageNumber"/>
            <w:noProof/>
          </w:rPr>
          <w:t>ii</w:t>
        </w:r>
        <w:r w:rsidR="00150C42">
          <w:rPr>
            <w:rStyle w:val="PageNumber"/>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24F8F" w14:textId="69C2A02E" w:rsidR="00B17F7D" w:rsidRDefault="0011010F">
    <w:pPr>
      <w:pStyle w:val="Footer"/>
    </w:pPr>
    <w:r>
      <w:rPr>
        <w:noProof/>
      </w:rPr>
      <mc:AlternateContent>
        <mc:Choice Requires="wps">
          <w:drawing>
            <wp:anchor distT="0" distB="0" distL="114300" distR="114300" simplePos="0" relativeHeight="251658258" behindDoc="0" locked="0" layoutInCell="0" allowOverlap="1" wp14:anchorId="6A88068F" wp14:editId="338D1A57">
              <wp:simplePos x="0" y="9403953"/>
              <wp:positionH relativeFrom="page">
                <wp:align>center</wp:align>
              </wp:positionH>
              <wp:positionV relativeFrom="page">
                <wp:align>bottom</wp:align>
              </wp:positionV>
              <wp:extent cx="7772400" cy="463550"/>
              <wp:effectExtent l="0" t="0" r="0" b="12700"/>
              <wp:wrapNone/>
              <wp:docPr id="40" name="MSIPCM278a4a369813f4791897c939" descr="{&quot;HashCode&quot;:455488454,&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396228" w14:textId="217A2D58"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88068F" id="_x0000_t202" coordsize="21600,21600" o:spt="202" path="m,l,21600r21600,l21600,xe">
              <v:stroke joinstyle="miter"/>
              <v:path gradientshapeok="t" o:connecttype="rect"/>
            </v:shapetype>
            <v:shape id="MSIPCM278a4a369813f4791897c939" o:spid="_x0000_s1039" type="#_x0000_t202" alt="{&quot;HashCode&quot;:455488454,&quot;Height&quot;:9999999.0,&quot;Width&quot;:9999999.0,&quot;Placement&quot;:&quot;Footer&quot;,&quot;Index&quot;:&quot;FirstPage&quot;,&quot;Section&quot;:6,&quot;Top&quot;:0.0,&quot;Left&quot;:0.0}" style="position:absolute;left:0;text-align:left;margin-left:0;margin-top:0;width:612pt;height:36.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3D396228" w14:textId="217A2D58"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824C0" w14:textId="3148051A" w:rsidR="00BD5A73" w:rsidRDefault="0011010F" w:rsidP="00D2791C">
    <w:pPr>
      <w:pStyle w:val="Footer"/>
      <w:jc w:val="both"/>
    </w:pPr>
    <w:r>
      <w:rPr>
        <w:noProof/>
      </w:rPr>
      <mc:AlternateContent>
        <mc:Choice Requires="wps">
          <w:drawing>
            <wp:anchor distT="0" distB="0" distL="114300" distR="114300" simplePos="0" relativeHeight="251658254" behindDoc="0" locked="0" layoutInCell="0" allowOverlap="1" wp14:anchorId="32F873AA" wp14:editId="46EEECCA">
              <wp:simplePos x="0" y="0"/>
              <wp:positionH relativeFrom="page">
                <wp:align>center</wp:align>
              </wp:positionH>
              <wp:positionV relativeFrom="page">
                <wp:align>bottom</wp:align>
              </wp:positionV>
              <wp:extent cx="7772400" cy="463550"/>
              <wp:effectExtent l="0" t="0" r="0" b="12700"/>
              <wp:wrapNone/>
              <wp:docPr id="28" name="MSIPCMdcd74601af77e649b2bc89cf" descr="{&quot;HashCode&quot;:455488454,&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436CF1" w14:textId="2DF2C9FC"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F873AA" id="_x0000_t202" coordsize="21600,21600" o:spt="202" path="m,l,21600r21600,l21600,xe">
              <v:stroke joinstyle="miter"/>
              <v:path gradientshapeok="t" o:connecttype="rect"/>
            </v:shapetype>
            <v:shape id="MSIPCMdcd74601af77e649b2bc89cf" o:spid="_x0000_s1029" type="#_x0000_t202" alt="{&quot;HashCode&quot;:455488454,&quot;Height&quot;:9999999.0,&quot;Width&quot;:9999999.0,&quot;Placement&quot;:&quot;Footer&quot;,&quot;Index&quot;:&quot;FirstPage&quot;,&quot;Section&quot;:1,&quot;Top&quot;:0.0,&quot;Left&quot;:0.0}" style="position:absolute;left:0;text-align:left;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9436CF1" w14:textId="2DF2C9FC"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r w:rsidR="00D2791C" w:rsidRPr="007F3C8A">
      <w:t>Purposely Greener Infrastructure</w:t>
    </w:r>
    <w:r w:rsidR="00D2791C">
      <w:rPr>
        <w:noProof/>
        <w:color w:val="000000" w:themeColor="text1"/>
        <w:sz w:val="16"/>
        <w:szCs w:val="16"/>
      </w:rPr>
      <w:t xml:space="preserve"> </w:t>
    </w:r>
    <w:r w:rsidR="00BD5A73" w:rsidRPr="00D6757A">
      <w:rPr>
        <w:noProof/>
        <w:color w:val="000000" w:themeColor="text1"/>
        <w:sz w:val="16"/>
        <w:szCs w:val="16"/>
      </w:rPr>
      <w:drawing>
        <wp:anchor distT="0" distB="0" distL="114300" distR="114300" simplePos="0" relativeHeight="251658242" behindDoc="0" locked="0" layoutInCell="1" allowOverlap="1" wp14:anchorId="407446C3" wp14:editId="47CB8699">
          <wp:simplePos x="0" y="0"/>
          <wp:positionH relativeFrom="margin">
            <wp:posOffset>5344160</wp:posOffset>
          </wp:positionH>
          <wp:positionV relativeFrom="margin">
            <wp:posOffset>7675425</wp:posOffset>
          </wp:positionV>
          <wp:extent cx="1295400" cy="7874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787400"/>
                  </a:xfrm>
                  <a:prstGeom prst="rect">
                    <a:avLst/>
                  </a:prstGeom>
                </pic:spPr>
              </pic:pic>
            </a:graphicData>
          </a:graphic>
        </wp:anchor>
      </w:drawing>
    </w:r>
    <w:r w:rsidR="007F3C8A" w:rsidRPr="007F3C8A">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5A788" w14:textId="6E305D2D" w:rsidR="00B17F7D" w:rsidRDefault="00B17F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6D49D" w14:textId="6C503121" w:rsidR="00C4092B" w:rsidRDefault="0011010F" w:rsidP="00D16C6A">
    <w:pPr>
      <w:pStyle w:val="Footer"/>
      <w:tabs>
        <w:tab w:val="clear" w:pos="4680"/>
        <w:tab w:val="clear" w:pos="9360"/>
        <w:tab w:val="center" w:pos="8931"/>
      </w:tabs>
      <w:ind w:left="0" w:right="-1"/>
    </w:pPr>
    <w:r>
      <w:rPr>
        <w:b/>
        <w:bCs/>
        <w:noProof/>
      </w:rPr>
      <mc:AlternateContent>
        <mc:Choice Requires="wps">
          <w:drawing>
            <wp:anchor distT="0" distB="0" distL="114300" distR="114300" simplePos="0" relativeHeight="251658255" behindDoc="0" locked="0" layoutInCell="0" allowOverlap="1" wp14:anchorId="165748B7" wp14:editId="0B9E5965">
              <wp:simplePos x="0" y="0"/>
              <wp:positionH relativeFrom="page">
                <wp:align>center</wp:align>
              </wp:positionH>
              <wp:positionV relativeFrom="page">
                <wp:align>bottom</wp:align>
              </wp:positionV>
              <wp:extent cx="7772400" cy="463550"/>
              <wp:effectExtent l="0" t="0" r="0" b="12700"/>
              <wp:wrapNone/>
              <wp:docPr id="29" name="MSIPCM79fa48c8b11a006f6e010666" descr="{&quot;HashCode&quot;:455488454,&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D2183D" w14:textId="47626F0F"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5748B7" id="_x0000_t202" coordsize="21600,21600" o:spt="202" path="m,l,21600r21600,l21600,xe">
              <v:stroke joinstyle="miter"/>
              <v:path gradientshapeok="t" o:connecttype="rect"/>
            </v:shapetype>
            <v:shape id="MSIPCM79fa48c8b11a006f6e010666" o:spid="_x0000_s1031" type="#_x0000_t202" alt="{&quot;HashCode&quot;:455488454,&quot;Height&quot;:9999999.0,&quot;Width&quot;:9999999.0,&quot;Placement&quot;:&quot;Footer&quot;,&quot;Index&quot;:&quot;Primary&quot;,&quot;Section&quot;:2,&quot;Top&quot;:0.0,&quot;Left&quot;:0.0}" style="position:absolute;margin-left:0;margin-top:0;width:612pt;height:36.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79D2183D" w14:textId="47626F0F"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r w:rsidR="00C4092B">
      <w:rPr>
        <w:rStyle w:val="PageNumber"/>
        <w:b/>
        <w:bCs/>
      </w:rPr>
      <w:fldChar w:fldCharType="begin"/>
    </w:r>
    <w:r w:rsidR="00C4092B">
      <w:rPr>
        <w:rStyle w:val="PageNumber"/>
        <w:b/>
        <w:bCs/>
      </w:rPr>
      <w:instrText xml:space="preserve"> STYLEREF  Subtitle  \* MERGEFORMAT </w:instrText>
    </w:r>
    <w:r w:rsidR="00C4092B">
      <w:rPr>
        <w:rStyle w:val="PageNumber"/>
        <w:b/>
        <w:bCs/>
      </w:rPr>
      <w:fldChar w:fldCharType="separate"/>
    </w:r>
    <w:r w:rsidR="006A25AF">
      <w:rPr>
        <w:rStyle w:val="PageNumber"/>
        <w:b/>
        <w:bCs/>
        <w:noProof/>
      </w:rPr>
      <w:t>Delivery Contractor</w:t>
    </w:r>
    <w:r w:rsidR="00C4092B">
      <w:rPr>
        <w:rStyle w:val="PageNumber"/>
        <w:b/>
        <w:bCs/>
      </w:rPr>
      <w:fldChar w:fldCharType="end"/>
    </w:r>
    <w:r w:rsidR="00C4092B">
      <w:rPr>
        <w:rStyle w:val="PageNumber"/>
      </w:rPr>
      <w:t xml:space="preserve">  - Rev </w:t>
    </w:r>
    <w:r w:rsidR="00C4092B">
      <w:rPr>
        <w:rStyle w:val="PageNumber"/>
      </w:rPr>
      <w:fldChar w:fldCharType="begin"/>
    </w:r>
    <w:r w:rsidR="00C4092B">
      <w:rPr>
        <w:rStyle w:val="PageNumber"/>
      </w:rPr>
      <w:instrText xml:space="preserve"> STYLEREF  Rev  \* MERGEFORMAT </w:instrText>
    </w:r>
    <w:r w:rsidR="00C4092B">
      <w:rPr>
        <w:rStyle w:val="PageNumber"/>
      </w:rPr>
      <w:fldChar w:fldCharType="separate"/>
    </w:r>
    <w:r w:rsidR="006A25AF">
      <w:rPr>
        <w:rStyle w:val="PageNumber"/>
        <w:noProof/>
      </w:rPr>
      <w:t>A</w:t>
    </w:r>
    <w:r w:rsidR="00C4092B">
      <w:rPr>
        <w:rStyle w:val="PageNumber"/>
      </w:rPr>
      <w:fldChar w:fldCharType="end"/>
    </w:r>
    <w:r w:rsidR="00C4092B">
      <w:rPr>
        <w:rStyle w:val="PageNumber"/>
      </w:rPr>
      <w:t xml:space="preserve">, </w:t>
    </w:r>
    <w:r w:rsidR="00C4092B">
      <w:rPr>
        <w:rStyle w:val="PageNumber"/>
      </w:rPr>
      <w:fldChar w:fldCharType="begin"/>
    </w:r>
    <w:r w:rsidR="00C4092B">
      <w:rPr>
        <w:rStyle w:val="PageNumber"/>
      </w:rPr>
      <w:instrText xml:space="preserve"> STYLEREF  Rev_Date  \* MERGEFORMAT </w:instrText>
    </w:r>
    <w:r w:rsidR="00C4092B">
      <w:rPr>
        <w:rStyle w:val="PageNumber"/>
      </w:rPr>
      <w:fldChar w:fldCharType="separate"/>
    </w:r>
    <w:r w:rsidR="006A25AF">
      <w:rPr>
        <w:rStyle w:val="PageNumber"/>
        <w:noProof/>
      </w:rPr>
      <w:t>Friday, 1 November 2024</w:t>
    </w:r>
    <w:r w:rsidR="00C4092B">
      <w:rPr>
        <w:rStyle w:val="PageNumber"/>
      </w:rPr>
      <w:fldChar w:fldCharType="end"/>
    </w:r>
    <w:r w:rsidR="00C4092B">
      <w:rPr>
        <w:rStyle w:val="PageNumber"/>
      </w:rPr>
      <w:tab/>
    </w:r>
    <w:sdt>
      <w:sdtPr>
        <w:rPr>
          <w:rStyle w:val="PageNumber"/>
        </w:rPr>
        <w:id w:val="-758911212"/>
        <w:docPartObj>
          <w:docPartGallery w:val="Page Numbers (Bottom of Page)"/>
          <w:docPartUnique/>
        </w:docPartObj>
      </w:sdtPr>
      <w:sdtContent>
        <w:r w:rsidR="00C4092B">
          <w:rPr>
            <w:rStyle w:val="PageNumber"/>
          </w:rPr>
          <w:fldChar w:fldCharType="begin"/>
        </w:r>
        <w:r w:rsidR="00C4092B">
          <w:rPr>
            <w:rStyle w:val="PageNumber"/>
          </w:rPr>
          <w:instrText xml:space="preserve"> PAGE  \* Arabic </w:instrText>
        </w:r>
        <w:r w:rsidR="00C4092B">
          <w:rPr>
            <w:rStyle w:val="PageNumber"/>
          </w:rPr>
          <w:fldChar w:fldCharType="separate"/>
        </w:r>
        <w:r w:rsidR="00C4092B">
          <w:rPr>
            <w:rStyle w:val="PageNumber"/>
            <w:noProof/>
          </w:rPr>
          <w:t>3</w:t>
        </w:r>
        <w:r w:rsidR="00C4092B">
          <w:rPr>
            <w:rStyle w:val="PageNumber"/>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0CFE6" w14:textId="48F17BE2" w:rsidR="00C4092B" w:rsidRDefault="0011010F" w:rsidP="00FC0CC7">
    <w:pPr>
      <w:pStyle w:val="Footer"/>
    </w:pPr>
    <w:r>
      <w:rPr>
        <w:noProof/>
        <w:color w:val="000000" w:themeColor="text1"/>
        <w:sz w:val="16"/>
        <w:szCs w:val="16"/>
      </w:rPr>
      <mc:AlternateContent>
        <mc:Choice Requires="wps">
          <w:drawing>
            <wp:anchor distT="0" distB="0" distL="114300" distR="114300" simplePos="0" relativeHeight="251658256" behindDoc="0" locked="0" layoutInCell="0" allowOverlap="1" wp14:anchorId="732A5BA0" wp14:editId="0609A181">
              <wp:simplePos x="0" y="9403953"/>
              <wp:positionH relativeFrom="page">
                <wp:align>center</wp:align>
              </wp:positionH>
              <wp:positionV relativeFrom="page">
                <wp:align>bottom</wp:align>
              </wp:positionV>
              <wp:extent cx="7772400" cy="463550"/>
              <wp:effectExtent l="0" t="0" r="0" b="12700"/>
              <wp:wrapNone/>
              <wp:docPr id="33" name="MSIPCM75ea41aeb11d228cbc5a073b" descr="{&quot;HashCode&quot;:455488454,&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D30DA" w14:textId="76567A6E"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2A5BA0" id="_x0000_t202" coordsize="21600,21600" o:spt="202" path="m,l,21600r21600,l21600,xe">
              <v:stroke joinstyle="miter"/>
              <v:path gradientshapeok="t" o:connecttype="rect"/>
            </v:shapetype>
            <v:shape id="MSIPCM75ea41aeb11d228cbc5a073b" o:spid="_x0000_s1033" type="#_x0000_t202" alt="{&quot;HashCode&quot;:455488454,&quot;Height&quot;:9999999.0,&quot;Width&quot;:9999999.0,&quot;Placement&quot;:&quot;Footer&quot;,&quot;Index&quot;:&quot;FirstPage&quot;,&quot;Section&quot;:2,&quot;Top&quot;:0.0,&quot;Left&quot;:0.0}" style="position:absolute;left:0;text-align:left;margin-left:0;margin-top:0;width:612pt;height:36.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2B8D30DA" w14:textId="76567A6E"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r w:rsidR="00C4092B" w:rsidRPr="00D6757A">
      <w:rPr>
        <w:noProof/>
        <w:color w:val="000000" w:themeColor="text1"/>
        <w:sz w:val="16"/>
        <w:szCs w:val="16"/>
      </w:rPr>
      <w:drawing>
        <wp:anchor distT="0" distB="0" distL="114300" distR="114300" simplePos="0" relativeHeight="251658250" behindDoc="0" locked="0" layoutInCell="1" allowOverlap="1" wp14:anchorId="2763C3D5" wp14:editId="395C8DD5">
          <wp:simplePos x="0" y="0"/>
          <wp:positionH relativeFrom="margin">
            <wp:posOffset>5344160</wp:posOffset>
          </wp:positionH>
          <wp:positionV relativeFrom="margin">
            <wp:posOffset>7675425</wp:posOffset>
          </wp:positionV>
          <wp:extent cx="1295400" cy="787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787400"/>
                  </a:xfrm>
                  <a:prstGeom prst="rect">
                    <a:avLst/>
                  </a:prstGeom>
                </pic:spPr>
              </pic:pic>
            </a:graphicData>
          </a:graphic>
        </wp:anchor>
      </w:drawing>
    </w:r>
    <w:r w:rsidR="00C4092B" w:rsidRPr="007F3C8A">
      <w:tab/>
      <w:t>Purposely Greener Infrastructure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A0D95" w14:textId="60287396" w:rsidR="00B17F7D" w:rsidRDefault="00B17F7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40596" w14:textId="0072FDFB" w:rsidR="002A30A0" w:rsidRDefault="002A30A0" w:rsidP="00FC0CC7">
    <w:pPr>
      <w:pStyle w:val="Footer"/>
    </w:pPr>
    <w:r w:rsidRPr="00D6757A">
      <w:rPr>
        <w:noProof/>
        <w:color w:val="000000" w:themeColor="text1"/>
        <w:sz w:val="16"/>
        <w:szCs w:val="16"/>
      </w:rPr>
      <w:drawing>
        <wp:anchor distT="0" distB="0" distL="114300" distR="114300" simplePos="0" relativeHeight="251658247" behindDoc="0" locked="0" layoutInCell="1" allowOverlap="1" wp14:anchorId="4EB722B5" wp14:editId="62BB6413">
          <wp:simplePos x="0" y="0"/>
          <wp:positionH relativeFrom="margin">
            <wp:posOffset>5344160</wp:posOffset>
          </wp:positionH>
          <wp:positionV relativeFrom="margin">
            <wp:posOffset>7675425</wp:posOffset>
          </wp:positionV>
          <wp:extent cx="1295400" cy="7874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787400"/>
                  </a:xfrm>
                  <a:prstGeom prst="rect">
                    <a:avLst/>
                  </a:prstGeom>
                </pic:spPr>
              </pic:pic>
            </a:graphicData>
          </a:graphic>
        </wp:anchor>
      </w:drawing>
    </w:r>
    <w:r w:rsidRPr="007F3C8A">
      <w:tab/>
      <w:t>Purposely Greener Infrastructure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DF425" w14:textId="620BDE1D" w:rsidR="00B17F7D" w:rsidRDefault="00B17F7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0D60A" w14:textId="2946706D" w:rsidR="00AA074D" w:rsidRDefault="0011010F" w:rsidP="00AA074D">
    <w:pPr>
      <w:pStyle w:val="Footer"/>
      <w:tabs>
        <w:tab w:val="clear" w:pos="4680"/>
        <w:tab w:val="clear" w:pos="9360"/>
        <w:tab w:val="center" w:pos="13325"/>
      </w:tabs>
      <w:ind w:left="0" w:right="-1"/>
    </w:pPr>
    <w:r>
      <w:rPr>
        <w:b/>
        <w:bCs/>
        <w:noProof/>
      </w:rPr>
      <mc:AlternateContent>
        <mc:Choice Requires="wps">
          <w:drawing>
            <wp:anchor distT="0" distB="0" distL="114300" distR="114300" simplePos="0" relativeHeight="251658257" behindDoc="0" locked="0" layoutInCell="0" allowOverlap="1" wp14:anchorId="5856D9B9" wp14:editId="4419CE55">
              <wp:simplePos x="0" y="0"/>
              <wp:positionH relativeFrom="page">
                <wp:align>center</wp:align>
              </wp:positionH>
              <wp:positionV relativeFrom="page">
                <wp:align>bottom</wp:align>
              </wp:positionV>
              <wp:extent cx="7772400" cy="463550"/>
              <wp:effectExtent l="0" t="0" r="0" b="12700"/>
              <wp:wrapNone/>
              <wp:docPr id="39" name="MSIPCMd0cb480b97b0becac3badfe1" descr="{&quot;HashCode&quot;:455488454,&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675091" w14:textId="7AB02AAF"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56D9B9" id="_x0000_t202" coordsize="21600,21600" o:spt="202" path="m,l,21600r21600,l21600,xe">
              <v:stroke joinstyle="miter"/>
              <v:path gradientshapeok="t" o:connecttype="rect"/>
            </v:shapetype>
            <v:shape id="MSIPCMd0cb480b97b0becac3badfe1" o:spid="_x0000_s1037" type="#_x0000_t202" alt="{&quot;HashCode&quot;:455488454,&quot;Height&quot;:9999999.0,&quot;Width&quot;:9999999.0,&quot;Placement&quot;:&quot;Footer&quot;,&quot;Index&quot;:&quot;Primary&quot;,&quot;Section&quot;:6,&quot;Top&quot;:0.0,&quot;Left&quot;:0.0}" style="position:absolute;margin-left:0;margin-top:0;width:612pt;height:36.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7C675091" w14:textId="7AB02AAF"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r w:rsidR="00AA074D">
      <w:rPr>
        <w:rStyle w:val="PageNumber"/>
        <w:b/>
        <w:bCs/>
      </w:rPr>
      <w:fldChar w:fldCharType="begin"/>
    </w:r>
    <w:r w:rsidR="00AA074D">
      <w:rPr>
        <w:rStyle w:val="PageNumber"/>
        <w:b/>
        <w:bCs/>
      </w:rPr>
      <w:instrText xml:space="preserve"> STYLEREF  Subtitle  \* MERGEFORMAT </w:instrText>
    </w:r>
    <w:r w:rsidR="00AA074D">
      <w:rPr>
        <w:rStyle w:val="PageNumber"/>
        <w:b/>
        <w:bCs/>
      </w:rPr>
      <w:fldChar w:fldCharType="separate"/>
    </w:r>
    <w:r w:rsidR="006A25AF">
      <w:rPr>
        <w:rStyle w:val="PageNumber"/>
        <w:b/>
        <w:bCs/>
        <w:noProof/>
      </w:rPr>
      <w:t>Delivery Contractor</w:t>
    </w:r>
    <w:r w:rsidR="00AA074D">
      <w:rPr>
        <w:rStyle w:val="PageNumber"/>
        <w:b/>
        <w:bCs/>
      </w:rPr>
      <w:fldChar w:fldCharType="end"/>
    </w:r>
    <w:r w:rsidR="00AA074D">
      <w:rPr>
        <w:rStyle w:val="PageNumber"/>
      </w:rPr>
      <w:t xml:space="preserve">  - Rev </w:t>
    </w:r>
    <w:r w:rsidR="00AA074D">
      <w:rPr>
        <w:rStyle w:val="PageNumber"/>
      </w:rPr>
      <w:fldChar w:fldCharType="begin"/>
    </w:r>
    <w:r w:rsidR="00AA074D">
      <w:rPr>
        <w:rStyle w:val="PageNumber"/>
      </w:rPr>
      <w:instrText xml:space="preserve"> STYLEREF  Rev  \* MERGEFORMAT </w:instrText>
    </w:r>
    <w:r w:rsidR="00AA074D">
      <w:rPr>
        <w:rStyle w:val="PageNumber"/>
      </w:rPr>
      <w:fldChar w:fldCharType="separate"/>
    </w:r>
    <w:r w:rsidR="006A25AF">
      <w:rPr>
        <w:rStyle w:val="PageNumber"/>
        <w:noProof/>
      </w:rPr>
      <w:t>A</w:t>
    </w:r>
    <w:r w:rsidR="00AA074D">
      <w:rPr>
        <w:rStyle w:val="PageNumber"/>
      </w:rPr>
      <w:fldChar w:fldCharType="end"/>
    </w:r>
    <w:r w:rsidR="00AA074D">
      <w:rPr>
        <w:rStyle w:val="PageNumber"/>
      </w:rPr>
      <w:t xml:space="preserve">, </w:t>
    </w:r>
    <w:r w:rsidR="00AA074D">
      <w:rPr>
        <w:rStyle w:val="PageNumber"/>
      </w:rPr>
      <w:fldChar w:fldCharType="begin"/>
    </w:r>
    <w:r w:rsidR="00AA074D">
      <w:rPr>
        <w:rStyle w:val="PageNumber"/>
      </w:rPr>
      <w:instrText xml:space="preserve"> STYLEREF  Rev_Date  \* MERGEFORMAT </w:instrText>
    </w:r>
    <w:r w:rsidR="00AA074D">
      <w:rPr>
        <w:rStyle w:val="PageNumber"/>
      </w:rPr>
      <w:fldChar w:fldCharType="separate"/>
    </w:r>
    <w:r w:rsidR="006A25AF">
      <w:rPr>
        <w:rStyle w:val="PageNumber"/>
        <w:noProof/>
      </w:rPr>
      <w:t>Friday, 1 November 2024</w:t>
    </w:r>
    <w:r w:rsidR="00AA074D">
      <w:rPr>
        <w:rStyle w:val="PageNumber"/>
      </w:rPr>
      <w:fldChar w:fldCharType="end"/>
    </w:r>
    <w:r w:rsidR="00AA074D">
      <w:rPr>
        <w:rStyle w:val="PageNumber"/>
      </w:rPr>
      <w:tab/>
    </w:r>
    <w:sdt>
      <w:sdtPr>
        <w:rPr>
          <w:rStyle w:val="PageNumber"/>
        </w:rPr>
        <w:id w:val="-1118841919"/>
        <w:docPartObj>
          <w:docPartGallery w:val="Page Numbers (Bottom of Page)"/>
          <w:docPartUnique/>
        </w:docPartObj>
      </w:sdtPr>
      <w:sdtContent>
        <w:r w:rsidR="00AA074D">
          <w:rPr>
            <w:rStyle w:val="PageNumber"/>
          </w:rPr>
          <w:fldChar w:fldCharType="begin"/>
        </w:r>
        <w:r w:rsidR="00AA074D">
          <w:rPr>
            <w:rStyle w:val="PageNumber"/>
          </w:rPr>
          <w:instrText xml:space="preserve"> PAGE  \* Arabic </w:instrText>
        </w:r>
        <w:r w:rsidR="00AA074D">
          <w:rPr>
            <w:rStyle w:val="PageNumber"/>
          </w:rPr>
          <w:fldChar w:fldCharType="separate"/>
        </w:r>
        <w:r w:rsidR="00AA074D">
          <w:rPr>
            <w:rStyle w:val="PageNumber"/>
            <w:noProof/>
          </w:rPr>
          <w:t>3</w:t>
        </w:r>
        <w:r w:rsidR="00AA074D">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C4140" w14:textId="77777777" w:rsidR="005A5B75" w:rsidRDefault="005A5B75" w:rsidP="00FC0CC7">
      <w:r>
        <w:separator/>
      </w:r>
    </w:p>
  </w:footnote>
  <w:footnote w:type="continuationSeparator" w:id="0">
    <w:p w14:paraId="43279E6D" w14:textId="77777777" w:rsidR="005A5B75" w:rsidRDefault="005A5B75" w:rsidP="00FC0CC7">
      <w:r>
        <w:continuationSeparator/>
      </w:r>
    </w:p>
  </w:footnote>
  <w:footnote w:type="continuationNotice" w:id="1">
    <w:p w14:paraId="2361D328" w14:textId="77777777" w:rsidR="005A5B75" w:rsidRDefault="005A5B7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388C9" w14:textId="14FA3C07" w:rsidR="006E77FA" w:rsidRDefault="0011010F" w:rsidP="00FC0CC7">
    <w:r>
      <w:rPr>
        <w:noProof/>
      </w:rPr>
      <mc:AlternateContent>
        <mc:Choice Requires="wps">
          <w:drawing>
            <wp:anchor distT="0" distB="0" distL="114300" distR="114300" simplePos="0" relativeHeight="251658259" behindDoc="0" locked="0" layoutInCell="0" allowOverlap="1" wp14:anchorId="5EDD83ED" wp14:editId="74122C50">
              <wp:simplePos x="0" y="0"/>
              <wp:positionH relativeFrom="page">
                <wp:align>center</wp:align>
              </wp:positionH>
              <wp:positionV relativeFrom="page">
                <wp:align>top</wp:align>
              </wp:positionV>
              <wp:extent cx="7772400" cy="463550"/>
              <wp:effectExtent l="0" t="0" r="0" b="12700"/>
              <wp:wrapNone/>
              <wp:docPr id="45" name="MSIPCM231744e29c6a0d000bf9d7b0" descr="{&quot;HashCode&quot;:431350885,&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526F8D" w14:textId="306B6B36"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DD83ED" id="_x0000_t202" coordsize="21600,21600" o:spt="202" path="m,l,21600r21600,l21600,xe">
              <v:stroke joinstyle="miter"/>
              <v:path gradientshapeok="t" o:connecttype="rect"/>
            </v:shapetype>
            <v:shape id="MSIPCM231744e29c6a0d000bf9d7b0" o:spid="_x0000_s1026" type="#_x0000_t202" alt="{&quot;HashCode&quot;:431350885,&quot;Height&quot;:9999999.0,&quot;Width&quot;:9999999.0,&quot;Placement&quot;:&quot;Header&quot;,&quot;Index&quot;:&quot;Primary&quot;,&quot;Section&quot;:1,&quot;Top&quot;:0.0,&quot;Left&quot;:0.0}" style="position:absolute;left:0;text-align:left;margin-left:0;margin-top:0;width:612pt;height:36.5pt;z-index:2516582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13526F8D" w14:textId="306B6B36"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r w:rsidR="00FC0CC7" w:rsidRPr="00586CBF">
      <w:rPr>
        <w:noProof/>
      </w:rPr>
      <w:drawing>
        <wp:anchor distT="0" distB="0" distL="114300" distR="114300" simplePos="0" relativeHeight="251658241" behindDoc="1" locked="0" layoutInCell="1" allowOverlap="1" wp14:anchorId="5A9DEC37" wp14:editId="777BEBF1">
          <wp:simplePos x="0" y="0"/>
          <wp:positionH relativeFrom="column">
            <wp:posOffset>-678152</wp:posOffset>
          </wp:positionH>
          <wp:positionV relativeFrom="paragraph">
            <wp:posOffset>29845</wp:posOffset>
          </wp:positionV>
          <wp:extent cx="681990" cy="184785"/>
          <wp:effectExtent l="0" t="0" r="381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1990" cy="184785"/>
                  </a:xfrm>
                  <a:prstGeom prst="rect">
                    <a:avLst/>
                  </a:prstGeom>
                </pic:spPr>
              </pic:pic>
            </a:graphicData>
          </a:graphic>
          <wp14:sizeRelH relativeFrom="margin">
            <wp14:pctWidth>0</wp14:pctWidth>
          </wp14:sizeRelH>
          <wp14:sizeRelV relativeFrom="margin">
            <wp14:pctHeight>0</wp14:pctHeight>
          </wp14:sizeRelV>
        </wp:anchor>
      </w:drawing>
    </w:r>
    <w:r w:rsidR="00FC0CC7">
      <w:rPr>
        <w:noProof/>
        <w:color w:val="000000" w:themeColor="text1"/>
        <w:sz w:val="16"/>
        <w:szCs w:val="16"/>
      </w:rPr>
      <mc:AlternateContent>
        <mc:Choice Requires="wps">
          <w:drawing>
            <wp:anchor distT="0" distB="0" distL="114300" distR="114300" simplePos="0" relativeHeight="251658240" behindDoc="1" locked="0" layoutInCell="1" allowOverlap="1" wp14:anchorId="68178751" wp14:editId="69AF178C">
              <wp:simplePos x="0" y="0"/>
              <wp:positionH relativeFrom="column">
                <wp:posOffset>-676487</wp:posOffset>
              </wp:positionH>
              <wp:positionV relativeFrom="paragraph">
                <wp:posOffset>390525</wp:posOffset>
              </wp:positionV>
              <wp:extent cx="6949440" cy="0"/>
              <wp:effectExtent l="0" t="0" r="10160" b="12700"/>
              <wp:wrapNone/>
              <wp:docPr id="12" name="Straight Connector 12"/>
              <wp:cNvGraphicFramePr/>
              <a:graphic xmlns:a="http://schemas.openxmlformats.org/drawingml/2006/main">
                <a:graphicData uri="http://schemas.microsoft.com/office/word/2010/wordprocessingShape">
                  <wps:wsp>
                    <wps:cNvCnPr/>
                    <wps:spPr>
                      <a:xfrm flipV="1">
                        <a:off x="0" y="0"/>
                        <a:ext cx="6949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pic="http://schemas.openxmlformats.org/drawingml/2006/picture" xmlns:a14="http://schemas.microsoft.com/office/drawing/2010/main" xmlns:arto="http://schemas.microsoft.com/office/word/2006/arto">
          <w:pict w14:anchorId="3C1A8511">
            <v:line id="Straight Connector 12"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53.25pt,30.75pt" to="493.95pt,30.75pt" w14:anchorId="778060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">
              <v:stroke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BD124" w14:textId="6C7877EC" w:rsidR="00AA074D" w:rsidRDefault="0011010F" w:rsidP="00FC0CC7">
    <w:r>
      <w:rPr>
        <w:noProof/>
      </w:rPr>
      <mc:AlternateContent>
        <mc:Choice Requires="wps">
          <w:drawing>
            <wp:anchor distT="0" distB="0" distL="114300" distR="114300" simplePos="0" relativeHeight="251658265" behindDoc="0" locked="0" layoutInCell="0" allowOverlap="1" wp14:anchorId="649D99FC" wp14:editId="6D3CE3D0">
              <wp:simplePos x="0" y="0"/>
              <wp:positionH relativeFrom="page">
                <wp:align>center</wp:align>
              </wp:positionH>
              <wp:positionV relativeFrom="page">
                <wp:align>top</wp:align>
              </wp:positionV>
              <wp:extent cx="7772400" cy="463550"/>
              <wp:effectExtent l="0" t="0" r="0" b="12700"/>
              <wp:wrapNone/>
              <wp:docPr id="51" name="MSIPCM20684858aaa8939425de7f67" descr="{&quot;HashCode&quot;:431350885,&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C8A983" w14:textId="10EEF21C"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9D99FC" id="_x0000_t202" coordsize="21600,21600" o:spt="202" path="m,l,21600r21600,l21600,xe">
              <v:stroke joinstyle="miter"/>
              <v:path gradientshapeok="t" o:connecttype="rect"/>
            </v:shapetype>
            <v:shape id="MSIPCM20684858aaa8939425de7f67" o:spid="_x0000_s1036" type="#_x0000_t202" alt="{&quot;HashCode&quot;:431350885,&quot;Height&quot;:9999999.0,&quot;Width&quot;:9999999.0,&quot;Placement&quot;:&quot;Header&quot;,&quot;Index&quot;:&quot;Primary&quot;,&quot;Section&quot;:6,&quot;Top&quot;:0.0,&quot;Left&quot;:0.0}" style="position:absolute;left:0;text-align:left;margin-left:0;margin-top:0;width:612pt;height:36.5pt;z-index:25165826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34C8A983" w14:textId="10EEF21C"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r w:rsidR="00AA074D" w:rsidRPr="00586CBF">
      <w:rPr>
        <w:noProof/>
      </w:rPr>
      <w:drawing>
        <wp:anchor distT="0" distB="0" distL="114300" distR="114300" simplePos="0" relativeHeight="251658252" behindDoc="1" locked="0" layoutInCell="1" allowOverlap="1" wp14:anchorId="6CD2FFC8" wp14:editId="75AB9437">
          <wp:simplePos x="0" y="0"/>
          <wp:positionH relativeFrom="column">
            <wp:posOffset>-678152</wp:posOffset>
          </wp:positionH>
          <wp:positionV relativeFrom="paragraph">
            <wp:posOffset>29845</wp:posOffset>
          </wp:positionV>
          <wp:extent cx="681990" cy="184785"/>
          <wp:effectExtent l="0" t="0" r="381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1990" cy="184785"/>
                  </a:xfrm>
                  <a:prstGeom prst="rect">
                    <a:avLst/>
                  </a:prstGeom>
                </pic:spPr>
              </pic:pic>
            </a:graphicData>
          </a:graphic>
          <wp14:sizeRelH relativeFrom="margin">
            <wp14:pctWidth>0</wp14:pctWidth>
          </wp14:sizeRelH>
          <wp14:sizeRelV relativeFrom="margin">
            <wp14:pctHeight>0</wp14:pctHeight>
          </wp14:sizeRelV>
        </wp:anchor>
      </w:drawing>
    </w:r>
    <w:r w:rsidR="00AA074D">
      <w:rPr>
        <w:noProof/>
        <w:color w:val="000000" w:themeColor="text1"/>
        <w:sz w:val="16"/>
        <w:szCs w:val="16"/>
      </w:rPr>
      <mc:AlternateContent>
        <mc:Choice Requires="wps">
          <w:drawing>
            <wp:anchor distT="0" distB="0" distL="114300" distR="114300" simplePos="0" relativeHeight="251658251" behindDoc="1" locked="0" layoutInCell="1" allowOverlap="1" wp14:anchorId="5261E5DC" wp14:editId="10BC07B6">
              <wp:simplePos x="0" y="0"/>
              <wp:positionH relativeFrom="column">
                <wp:posOffset>-676487</wp:posOffset>
              </wp:positionH>
              <wp:positionV relativeFrom="paragraph">
                <wp:posOffset>390525</wp:posOffset>
              </wp:positionV>
              <wp:extent cx="6949440" cy="0"/>
              <wp:effectExtent l="0" t="0" r="10160" b="12700"/>
              <wp:wrapNone/>
              <wp:docPr id="4" name="Straight Connector 4"/>
              <wp:cNvGraphicFramePr/>
              <a:graphic xmlns:a="http://schemas.openxmlformats.org/drawingml/2006/main">
                <a:graphicData uri="http://schemas.microsoft.com/office/word/2010/wordprocessingShape">
                  <wps:wsp>
                    <wps:cNvCnPr/>
                    <wps:spPr>
                      <a:xfrm flipV="1">
                        <a:off x="0" y="0"/>
                        <a:ext cx="6949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pic="http://schemas.openxmlformats.org/drawingml/2006/picture" xmlns:a14="http://schemas.microsoft.com/office/drawing/2010/main" xmlns:arto="http://schemas.microsoft.com/office/word/2006/arto">
          <w:pict w14:anchorId="0EA0D844">
            <v:line id="Straight Connector 4" style="position:absolute;flip:y;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53.25pt,30.75pt" to="493.95pt,30.75pt" w14:anchorId="7E79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">
              <v:stroke joinstyle="miter"/>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0F1CB" w14:textId="41853106" w:rsidR="00B17F7D" w:rsidRDefault="0011010F">
    <w:pPr>
      <w:pStyle w:val="Header"/>
    </w:pPr>
    <w:r>
      <w:rPr>
        <w:noProof/>
      </w:rPr>
      <mc:AlternateContent>
        <mc:Choice Requires="wps">
          <w:drawing>
            <wp:anchor distT="0" distB="0" distL="114300" distR="114300" simplePos="0" relativeHeight="251658266" behindDoc="0" locked="0" layoutInCell="0" allowOverlap="1" wp14:anchorId="2DB6853A" wp14:editId="42262F6A">
              <wp:simplePos x="0" y="190500"/>
              <wp:positionH relativeFrom="page">
                <wp:align>center</wp:align>
              </wp:positionH>
              <wp:positionV relativeFrom="page">
                <wp:align>top</wp:align>
              </wp:positionV>
              <wp:extent cx="7772400" cy="463550"/>
              <wp:effectExtent l="0" t="0" r="0" b="12700"/>
              <wp:wrapNone/>
              <wp:docPr id="52" name="MSIPCM1bc24532a906ccb4b5fc58af" descr="{&quot;HashCode&quot;:431350885,&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385E7E" w14:textId="11AB3187"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B6853A" id="_x0000_t202" coordsize="21600,21600" o:spt="202" path="m,l,21600r21600,l21600,xe">
              <v:stroke joinstyle="miter"/>
              <v:path gradientshapeok="t" o:connecttype="rect"/>
            </v:shapetype>
            <v:shape id="MSIPCM1bc24532a906ccb4b5fc58af" o:spid="_x0000_s1038" type="#_x0000_t202" alt="{&quot;HashCode&quot;:431350885,&quot;Height&quot;:9999999.0,&quot;Width&quot;:9999999.0,&quot;Placement&quot;:&quot;Header&quot;,&quot;Index&quot;:&quot;FirstPage&quot;,&quot;Section&quot;:6,&quot;Top&quot;:0.0,&quot;Left&quot;:0.0}" style="position:absolute;left:0;text-align:left;margin-left:0;margin-top:0;width:612pt;height:36.5pt;z-index:2516582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7F385E7E" w14:textId="11AB3187"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2D04E" w14:textId="6F2FBA3D" w:rsidR="00447199" w:rsidRDefault="0011010F" w:rsidP="00447199">
    <w:pPr>
      <w:pStyle w:val="Header"/>
      <w:spacing w:after="960"/>
    </w:pPr>
    <w:r>
      <w:rPr>
        <w:noProof/>
      </w:rPr>
      <mc:AlternateContent>
        <mc:Choice Requires="wps">
          <w:drawing>
            <wp:anchor distT="0" distB="0" distL="114300" distR="114300" simplePos="0" relativeHeight="251658260" behindDoc="0" locked="0" layoutInCell="0" allowOverlap="1" wp14:anchorId="1508A91A" wp14:editId="2B646DB6">
              <wp:simplePos x="0" y="0"/>
              <wp:positionH relativeFrom="page">
                <wp:align>center</wp:align>
              </wp:positionH>
              <wp:positionV relativeFrom="page">
                <wp:align>top</wp:align>
              </wp:positionV>
              <wp:extent cx="7772400" cy="463550"/>
              <wp:effectExtent l="0" t="0" r="0" b="12700"/>
              <wp:wrapNone/>
              <wp:docPr id="46" name="MSIPCM9bf84753935201d149d94d4e" descr="{&quot;HashCode&quot;:431350885,&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C0B8C" w14:textId="2C18D4D4"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08A91A" id="_x0000_t202" coordsize="21600,21600" o:spt="202" path="m,l,21600r21600,l21600,xe">
              <v:stroke joinstyle="miter"/>
              <v:path gradientshapeok="t" o:connecttype="rect"/>
            </v:shapetype>
            <v:shape id="MSIPCM9bf84753935201d149d94d4e" o:spid="_x0000_s1028" type="#_x0000_t202" alt="{&quot;HashCode&quot;:431350885,&quot;Height&quot;:9999999.0,&quot;Width&quot;:9999999.0,&quot;Placement&quot;:&quot;Header&quot;,&quot;Index&quot;:&quot;FirstPage&quot;,&quot;Section&quot;:1,&quot;Top&quot;:0.0,&quot;Left&quot;:0.0}" style="position:absolute;left:0;text-align:left;margin-left:0;margin-top:0;width:612pt;height:36.5pt;z-index:2516582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189C0B8C" w14:textId="2C18D4D4"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r w:rsidR="00425FB3" w:rsidRPr="00631360">
      <w:rPr>
        <w:noProof/>
      </w:rPr>
      <w:drawing>
        <wp:anchor distT="0" distB="0" distL="114300" distR="114300" simplePos="0" relativeHeight="251658244" behindDoc="1" locked="0" layoutInCell="1" allowOverlap="1" wp14:anchorId="7D274FFD" wp14:editId="68349FF5">
          <wp:simplePos x="0" y="0"/>
          <wp:positionH relativeFrom="column">
            <wp:posOffset>-927463</wp:posOffset>
          </wp:positionH>
          <wp:positionV relativeFrom="paragraph">
            <wp:posOffset>455627</wp:posOffset>
          </wp:positionV>
          <wp:extent cx="1076788" cy="291560"/>
          <wp:effectExtent l="0" t="1270" r="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6200000">
                    <a:off x="0" y="0"/>
                    <a:ext cx="1076788" cy="291560"/>
                  </a:xfrm>
                  <a:prstGeom prst="rect">
                    <a:avLst/>
                  </a:prstGeom>
                </pic:spPr>
              </pic:pic>
            </a:graphicData>
          </a:graphic>
          <wp14:sizeRelH relativeFrom="page">
            <wp14:pctWidth>0</wp14:pctWidth>
          </wp14:sizeRelH>
          <wp14:sizeRelV relativeFrom="page">
            <wp14:pctHeight>0</wp14:pctHeight>
          </wp14:sizeRelV>
        </wp:anchor>
      </w:drawing>
    </w:r>
  </w:p>
  <w:p w14:paraId="33FDFDB4" w14:textId="77777777" w:rsidR="006B50E5" w:rsidRDefault="00BC5B45" w:rsidP="00447199">
    <w:pPr>
      <w:pStyle w:val="Header"/>
      <w:spacing w:after="1320"/>
    </w:pPr>
    <w:r>
      <w:rPr>
        <w:noProof/>
      </w:rPr>
      <mc:AlternateContent>
        <mc:Choice Requires="wps">
          <w:drawing>
            <wp:anchor distT="0" distB="0" distL="114300" distR="114300" simplePos="0" relativeHeight="251658243" behindDoc="0" locked="0" layoutInCell="1" allowOverlap="1" wp14:anchorId="45E96E5E" wp14:editId="273BE95C">
              <wp:simplePos x="0" y="0"/>
              <wp:positionH relativeFrom="column">
                <wp:posOffset>393065</wp:posOffset>
              </wp:positionH>
              <wp:positionV relativeFrom="paragraph">
                <wp:posOffset>959163</wp:posOffset>
              </wp:positionV>
              <wp:extent cx="5306518" cy="0"/>
              <wp:effectExtent l="0" t="0" r="15240" b="12700"/>
              <wp:wrapNone/>
              <wp:docPr id="23" name="Straight Connector 23"/>
              <wp:cNvGraphicFramePr/>
              <a:graphic xmlns:a="http://schemas.openxmlformats.org/drawingml/2006/main">
                <a:graphicData uri="http://schemas.microsoft.com/office/word/2010/wordprocessingShape">
                  <wps:wsp>
                    <wps:cNvCnPr/>
                    <wps:spPr>
                      <a:xfrm>
                        <a:off x="0" y="0"/>
                        <a:ext cx="5306518"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clsh="http://schemas.microsoft.com/office/drawing/2020/classificationShape" xmlns:pic="http://schemas.openxmlformats.org/drawingml/2006/picture" xmlns:a14="http://schemas.microsoft.com/office/drawing/2010/main" xmlns:arto="http://schemas.microsoft.com/office/word/2006/arto">
          <w:pict w14:anchorId="1DD39937">
            <v:line id="Straight Connector 23"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25pt" from="30.95pt,75.5pt" to="448.8pt,75.5pt" w14:anchorId="59FFE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10B00" w14:textId="7B0FDECC" w:rsidR="00B17F7D" w:rsidRDefault="00B17F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70572" w14:textId="331D708E" w:rsidR="00B17F7D" w:rsidRDefault="0011010F">
    <w:pPr>
      <w:pStyle w:val="Header"/>
    </w:pPr>
    <w:r>
      <w:rPr>
        <w:noProof/>
      </w:rPr>
      <mc:AlternateContent>
        <mc:Choice Requires="wps">
          <w:drawing>
            <wp:anchor distT="0" distB="0" distL="114300" distR="114300" simplePos="0" relativeHeight="251658261" behindDoc="0" locked="0" layoutInCell="0" allowOverlap="1" wp14:anchorId="0B73BD1F" wp14:editId="2CDAFC56">
              <wp:simplePos x="0" y="0"/>
              <wp:positionH relativeFrom="page">
                <wp:align>center</wp:align>
              </wp:positionH>
              <wp:positionV relativeFrom="page">
                <wp:align>top</wp:align>
              </wp:positionV>
              <wp:extent cx="7772400" cy="463550"/>
              <wp:effectExtent l="0" t="0" r="0" b="12700"/>
              <wp:wrapNone/>
              <wp:docPr id="47" name="MSIPCM19ce44c88a247ac63f338c17" descr="{&quot;HashCode&quot;:431350885,&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E3DCC8" w14:textId="72043270"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73BD1F" id="_x0000_t202" coordsize="21600,21600" o:spt="202" path="m,l,21600r21600,l21600,xe">
              <v:stroke joinstyle="miter"/>
              <v:path gradientshapeok="t" o:connecttype="rect"/>
            </v:shapetype>
            <v:shape id="MSIPCM19ce44c88a247ac63f338c17" o:spid="_x0000_s1030" type="#_x0000_t202" alt="{&quot;HashCode&quot;:431350885,&quot;Height&quot;:9999999.0,&quot;Width&quot;:9999999.0,&quot;Placement&quot;:&quot;Header&quot;,&quot;Index&quot;:&quot;Primary&quot;,&quot;Section&quot;:2,&quot;Top&quot;:0.0,&quot;Left&quot;:0.0}" style="position:absolute;left:0;text-align:left;margin-left:0;margin-top:0;width:612pt;height:36.5pt;z-index:2516582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6AE3DCC8" w14:textId="72043270"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4D4FF" w14:textId="1FE9F077" w:rsidR="00C4092B" w:rsidRDefault="0011010F" w:rsidP="00447199">
    <w:pPr>
      <w:pStyle w:val="Header"/>
      <w:spacing w:after="960"/>
    </w:pPr>
    <w:r>
      <w:rPr>
        <w:noProof/>
      </w:rPr>
      <mc:AlternateContent>
        <mc:Choice Requires="wps">
          <w:drawing>
            <wp:anchor distT="0" distB="0" distL="114300" distR="114300" simplePos="0" relativeHeight="251658262" behindDoc="0" locked="0" layoutInCell="0" allowOverlap="1" wp14:anchorId="6CBACD89" wp14:editId="2558752C">
              <wp:simplePos x="0" y="190500"/>
              <wp:positionH relativeFrom="page">
                <wp:align>center</wp:align>
              </wp:positionH>
              <wp:positionV relativeFrom="page">
                <wp:align>top</wp:align>
              </wp:positionV>
              <wp:extent cx="7772400" cy="463550"/>
              <wp:effectExtent l="0" t="0" r="0" b="12700"/>
              <wp:wrapNone/>
              <wp:docPr id="48" name="MSIPCM64444441a38ff2a7edb6f868" descr="{&quot;HashCode&quot;:4313508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804EAE" w14:textId="1FD8F775"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BACD89" id="_x0000_t202" coordsize="21600,21600" o:spt="202" path="m,l,21600r21600,l21600,xe">
              <v:stroke joinstyle="miter"/>
              <v:path gradientshapeok="t" o:connecttype="rect"/>
            </v:shapetype>
            <v:shape id="MSIPCM64444441a38ff2a7edb6f868" o:spid="_x0000_s1032" type="#_x0000_t202" alt="{&quot;HashCode&quot;:431350885,&quot;Height&quot;:9999999.0,&quot;Width&quot;:9999999.0,&quot;Placement&quot;:&quot;Header&quot;,&quot;Index&quot;:&quot;FirstPage&quot;,&quot;Section&quot;:2,&quot;Top&quot;:0.0,&quot;Left&quot;:0.0}" style="position:absolute;left:0;text-align:left;margin-left:0;margin-top:0;width:612pt;height:36.5pt;z-index:2516582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0F804EAE" w14:textId="1FD8F775"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r w:rsidR="00C4092B" w:rsidRPr="00631360">
      <w:rPr>
        <w:noProof/>
      </w:rPr>
      <w:drawing>
        <wp:anchor distT="0" distB="0" distL="114300" distR="114300" simplePos="0" relativeHeight="251658249" behindDoc="1" locked="0" layoutInCell="1" allowOverlap="1" wp14:anchorId="47E7A1E6" wp14:editId="1C3ABFB6">
          <wp:simplePos x="0" y="0"/>
          <wp:positionH relativeFrom="column">
            <wp:posOffset>-927463</wp:posOffset>
          </wp:positionH>
          <wp:positionV relativeFrom="paragraph">
            <wp:posOffset>455627</wp:posOffset>
          </wp:positionV>
          <wp:extent cx="1076788" cy="291560"/>
          <wp:effectExtent l="0" t="127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6200000">
                    <a:off x="0" y="0"/>
                    <a:ext cx="1076788" cy="291560"/>
                  </a:xfrm>
                  <a:prstGeom prst="rect">
                    <a:avLst/>
                  </a:prstGeom>
                </pic:spPr>
              </pic:pic>
            </a:graphicData>
          </a:graphic>
          <wp14:sizeRelH relativeFrom="page">
            <wp14:pctWidth>0</wp14:pctWidth>
          </wp14:sizeRelH>
          <wp14:sizeRelV relativeFrom="page">
            <wp14:pctHeight>0</wp14:pctHeight>
          </wp14:sizeRelV>
        </wp:anchor>
      </w:drawing>
    </w:r>
  </w:p>
  <w:p w14:paraId="780BFF1E" w14:textId="77777777" w:rsidR="00C4092B" w:rsidRDefault="00C4092B" w:rsidP="00447199">
    <w:pPr>
      <w:pStyle w:val="Header"/>
      <w:spacing w:after="1320"/>
    </w:pPr>
    <w:r>
      <w:rPr>
        <w:noProof/>
      </w:rPr>
      <mc:AlternateContent>
        <mc:Choice Requires="wps">
          <w:drawing>
            <wp:anchor distT="0" distB="0" distL="114300" distR="114300" simplePos="0" relativeHeight="251658248" behindDoc="0" locked="0" layoutInCell="1" allowOverlap="1" wp14:anchorId="14D963B7" wp14:editId="72D3189A">
              <wp:simplePos x="0" y="0"/>
              <wp:positionH relativeFrom="column">
                <wp:posOffset>393065</wp:posOffset>
              </wp:positionH>
              <wp:positionV relativeFrom="paragraph">
                <wp:posOffset>959163</wp:posOffset>
              </wp:positionV>
              <wp:extent cx="5306518" cy="0"/>
              <wp:effectExtent l="0" t="0" r="15240" b="12700"/>
              <wp:wrapNone/>
              <wp:docPr id="1" name="Straight Connector 1"/>
              <wp:cNvGraphicFramePr/>
              <a:graphic xmlns:a="http://schemas.openxmlformats.org/drawingml/2006/main">
                <a:graphicData uri="http://schemas.microsoft.com/office/word/2010/wordprocessingShape">
                  <wps:wsp>
                    <wps:cNvCnPr/>
                    <wps:spPr>
                      <a:xfrm>
                        <a:off x="0" y="0"/>
                        <a:ext cx="5306518"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clsh="http://schemas.microsoft.com/office/drawing/2020/classificationShape" xmlns:pic="http://schemas.openxmlformats.org/drawingml/2006/picture" xmlns:a14="http://schemas.microsoft.com/office/drawing/2010/main" xmlns:arto="http://schemas.microsoft.com/office/word/2006/arto">
          <w:pict w14:anchorId="53B4029A">
            <v:line id="Straight Connector 1"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25pt" from="30.95pt,75.5pt" to="448.8pt,75.5pt" w14:anchorId="306982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">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D74EF" w14:textId="608BCC7A" w:rsidR="00B17F7D" w:rsidRDefault="00B17F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C488E" w14:textId="243E8C7A" w:rsidR="00B17F7D" w:rsidRDefault="0011010F">
    <w:pPr>
      <w:pStyle w:val="Header"/>
    </w:pPr>
    <w:r>
      <w:rPr>
        <w:noProof/>
      </w:rPr>
      <mc:AlternateContent>
        <mc:Choice Requires="wps">
          <w:drawing>
            <wp:anchor distT="0" distB="0" distL="114300" distR="114300" simplePos="0" relativeHeight="251658263" behindDoc="0" locked="0" layoutInCell="0" allowOverlap="1" wp14:anchorId="0E9FED01" wp14:editId="5C4C2832">
              <wp:simplePos x="0" y="0"/>
              <wp:positionH relativeFrom="page">
                <wp:align>center</wp:align>
              </wp:positionH>
              <wp:positionV relativeFrom="page">
                <wp:align>top</wp:align>
              </wp:positionV>
              <wp:extent cx="7772400" cy="463550"/>
              <wp:effectExtent l="0" t="0" r="0" b="12700"/>
              <wp:wrapNone/>
              <wp:docPr id="49" name="MSIPCM949d4493bda694be650416ce" descr="{&quot;HashCode&quot;:431350885,&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5DDAD" w14:textId="32FC3E04"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9FED01" id="_x0000_t202" coordsize="21600,21600" o:spt="202" path="m,l,21600r21600,l21600,xe">
              <v:stroke joinstyle="miter"/>
              <v:path gradientshapeok="t" o:connecttype="rect"/>
            </v:shapetype>
            <v:shape id="MSIPCM949d4493bda694be650416ce" o:spid="_x0000_s1034" type="#_x0000_t202" alt="{&quot;HashCode&quot;:431350885,&quot;Height&quot;:9999999.0,&quot;Width&quot;:9999999.0,&quot;Placement&quot;:&quot;Header&quot;,&quot;Index&quot;:&quot;Primary&quot;,&quot;Section&quot;:3,&quot;Top&quot;:0.0,&quot;Left&quot;:0.0}" style="position:absolute;left:0;text-align:left;margin-left:0;margin-top:0;width:612pt;height:36.5pt;z-index:2516582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1155DDAD" w14:textId="32FC3E04"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90C91" w14:textId="038BF221" w:rsidR="002A30A0" w:rsidRDefault="0011010F" w:rsidP="00447199">
    <w:pPr>
      <w:pStyle w:val="Header"/>
      <w:spacing w:after="960"/>
    </w:pPr>
    <w:r>
      <w:rPr>
        <w:noProof/>
      </w:rPr>
      <mc:AlternateContent>
        <mc:Choice Requires="wps">
          <w:drawing>
            <wp:anchor distT="0" distB="0" distL="114300" distR="114300" simplePos="0" relativeHeight="251658264" behindDoc="0" locked="0" layoutInCell="0" allowOverlap="1" wp14:anchorId="2AD495E9" wp14:editId="59FAB077">
              <wp:simplePos x="0" y="190500"/>
              <wp:positionH relativeFrom="page">
                <wp:align>center</wp:align>
              </wp:positionH>
              <wp:positionV relativeFrom="page">
                <wp:align>top</wp:align>
              </wp:positionV>
              <wp:extent cx="7772400" cy="463550"/>
              <wp:effectExtent l="0" t="0" r="0" b="12700"/>
              <wp:wrapNone/>
              <wp:docPr id="50" name="MSIPCM1de643ba9a668bbe95fe8202" descr="{&quot;HashCode&quot;:431350885,&quot;Height&quot;:9999999.0,&quot;Width&quot;:9999999.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2081A1" w14:textId="78F66B8C"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D495E9" id="_x0000_t202" coordsize="21600,21600" o:spt="202" path="m,l,21600r21600,l21600,xe">
              <v:stroke joinstyle="miter"/>
              <v:path gradientshapeok="t" o:connecttype="rect"/>
            </v:shapetype>
            <v:shape id="MSIPCM1de643ba9a668bbe95fe8202" o:spid="_x0000_s1035" type="#_x0000_t202" alt="{&quot;HashCode&quot;:431350885,&quot;Height&quot;:9999999.0,&quot;Width&quot;:9999999.0,&quot;Placement&quot;:&quot;Header&quot;,&quot;Index&quot;:&quot;FirstPage&quot;,&quot;Section&quot;:3,&quot;Top&quot;:0.0,&quot;Left&quot;:0.0}" style="position:absolute;left:0;text-align:left;margin-left:0;margin-top:0;width:612pt;height:36.5pt;z-index:2516582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072081A1" w14:textId="78F66B8C" w:rsidR="0011010F" w:rsidRPr="0011010F" w:rsidRDefault="0011010F" w:rsidP="0011010F">
                    <w:pPr>
                      <w:spacing w:before="0" w:after="0"/>
                      <w:ind w:left="0"/>
                      <w:jc w:val="center"/>
                      <w:rPr>
                        <w:rFonts w:ascii="Calibri" w:hAnsi="Calibri" w:cs="Calibri"/>
                        <w:color w:val="FF0000"/>
                        <w:sz w:val="24"/>
                      </w:rPr>
                    </w:pPr>
                    <w:r w:rsidRPr="0011010F">
                      <w:rPr>
                        <w:rFonts w:ascii="Calibri" w:hAnsi="Calibri" w:cs="Calibri"/>
                        <w:color w:val="FF0000"/>
                        <w:sz w:val="24"/>
                      </w:rPr>
                      <w:t>OFFICIAL</w:t>
                    </w:r>
                  </w:p>
                </w:txbxContent>
              </v:textbox>
              <w10:wrap anchorx="page" anchory="page"/>
            </v:shape>
          </w:pict>
        </mc:Fallback>
      </mc:AlternateContent>
    </w:r>
    <w:r w:rsidR="002A30A0" w:rsidRPr="00631360">
      <w:rPr>
        <w:noProof/>
      </w:rPr>
      <w:drawing>
        <wp:anchor distT="0" distB="0" distL="114300" distR="114300" simplePos="0" relativeHeight="251658246" behindDoc="1" locked="0" layoutInCell="1" allowOverlap="1" wp14:anchorId="49447D24" wp14:editId="638197BB">
          <wp:simplePos x="0" y="0"/>
          <wp:positionH relativeFrom="column">
            <wp:posOffset>-927463</wp:posOffset>
          </wp:positionH>
          <wp:positionV relativeFrom="paragraph">
            <wp:posOffset>455627</wp:posOffset>
          </wp:positionV>
          <wp:extent cx="1076788" cy="291560"/>
          <wp:effectExtent l="0" t="1270" r="0"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6200000">
                    <a:off x="0" y="0"/>
                    <a:ext cx="1076788" cy="291560"/>
                  </a:xfrm>
                  <a:prstGeom prst="rect">
                    <a:avLst/>
                  </a:prstGeom>
                </pic:spPr>
              </pic:pic>
            </a:graphicData>
          </a:graphic>
          <wp14:sizeRelH relativeFrom="page">
            <wp14:pctWidth>0</wp14:pctWidth>
          </wp14:sizeRelH>
          <wp14:sizeRelV relativeFrom="page">
            <wp14:pctHeight>0</wp14:pctHeight>
          </wp14:sizeRelV>
        </wp:anchor>
      </w:drawing>
    </w:r>
  </w:p>
  <w:p w14:paraId="6B341CDF" w14:textId="77777777" w:rsidR="002A30A0" w:rsidRDefault="002A30A0" w:rsidP="00447199">
    <w:pPr>
      <w:pStyle w:val="Header"/>
      <w:spacing w:after="1320"/>
    </w:pPr>
    <w:r>
      <w:rPr>
        <w:noProof/>
      </w:rPr>
      <mc:AlternateContent>
        <mc:Choice Requires="wps">
          <w:drawing>
            <wp:anchor distT="0" distB="0" distL="114300" distR="114300" simplePos="0" relativeHeight="251658245" behindDoc="0" locked="0" layoutInCell="1" allowOverlap="1" wp14:anchorId="7DA6CFF9" wp14:editId="03858B02">
              <wp:simplePos x="0" y="0"/>
              <wp:positionH relativeFrom="column">
                <wp:posOffset>393065</wp:posOffset>
              </wp:positionH>
              <wp:positionV relativeFrom="paragraph">
                <wp:posOffset>959163</wp:posOffset>
              </wp:positionV>
              <wp:extent cx="5306518" cy="0"/>
              <wp:effectExtent l="0" t="0" r="15240" b="12700"/>
              <wp:wrapNone/>
              <wp:docPr id="14" name="Straight Connector 14"/>
              <wp:cNvGraphicFramePr/>
              <a:graphic xmlns:a="http://schemas.openxmlformats.org/drawingml/2006/main">
                <a:graphicData uri="http://schemas.microsoft.com/office/word/2010/wordprocessingShape">
                  <wps:wsp>
                    <wps:cNvCnPr/>
                    <wps:spPr>
                      <a:xfrm>
                        <a:off x="0" y="0"/>
                        <a:ext cx="5306518"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clsh="http://schemas.microsoft.com/office/drawing/2020/classificationShape" xmlns:pic="http://schemas.openxmlformats.org/drawingml/2006/picture" xmlns:a14="http://schemas.microsoft.com/office/drawing/2010/main" xmlns:arto="http://schemas.microsoft.com/office/word/2006/arto">
          <w:pict w14:anchorId="0CEC48EC">
            <v:line id="Straight Connector 14"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25pt" from="30.95pt,75.5pt" to="448.8pt,75.5pt" w14:anchorId="41D73A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">
              <v:stroke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F17B9" w14:textId="7C54E6D5" w:rsidR="00B17F7D" w:rsidRDefault="00B17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B9ED2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B6C0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C2CC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4496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1438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12E9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5253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0EDA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1439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96BB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F539B"/>
    <w:multiLevelType w:val="hybridMultilevel"/>
    <w:tmpl w:val="776AA9CA"/>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511441"/>
    <w:multiLevelType w:val="hybridMultilevel"/>
    <w:tmpl w:val="01CA04C2"/>
    <w:lvl w:ilvl="0" w:tplc="C37A97F2">
      <w:start w:val="1"/>
      <w:numFmt w:val="bullet"/>
      <w:lvlText w:val=""/>
      <w:lvlJc w:val="left"/>
      <w:pPr>
        <w:ind w:left="1440" w:hanging="360"/>
      </w:pPr>
      <w:rPr>
        <w:rFonts w:ascii="Symbol" w:hAnsi="Symbol" w:hint="default"/>
      </w:rPr>
    </w:lvl>
    <w:lvl w:ilvl="1" w:tplc="96CA3D10">
      <w:start w:val="1"/>
      <w:numFmt w:val="bullet"/>
      <w:lvlText w:val="o"/>
      <w:lvlJc w:val="left"/>
      <w:pPr>
        <w:ind w:left="1440" w:hanging="360"/>
      </w:pPr>
      <w:rPr>
        <w:rFonts w:ascii="Courier New" w:hAnsi="Courier New" w:hint="default"/>
      </w:rPr>
    </w:lvl>
    <w:lvl w:ilvl="2" w:tplc="DCEC0344">
      <w:start w:val="1"/>
      <w:numFmt w:val="bullet"/>
      <w:lvlText w:val=""/>
      <w:lvlJc w:val="left"/>
      <w:pPr>
        <w:ind w:left="2160" w:hanging="360"/>
      </w:pPr>
      <w:rPr>
        <w:rFonts w:ascii="Wingdings" w:hAnsi="Wingdings" w:hint="default"/>
      </w:rPr>
    </w:lvl>
    <w:lvl w:ilvl="3" w:tplc="BAFE2A44">
      <w:start w:val="1"/>
      <w:numFmt w:val="bullet"/>
      <w:lvlText w:val=""/>
      <w:lvlJc w:val="left"/>
      <w:pPr>
        <w:ind w:left="2880" w:hanging="360"/>
      </w:pPr>
      <w:rPr>
        <w:rFonts w:ascii="Symbol" w:hAnsi="Symbol" w:hint="default"/>
      </w:rPr>
    </w:lvl>
    <w:lvl w:ilvl="4" w:tplc="D11A67EA">
      <w:start w:val="1"/>
      <w:numFmt w:val="bullet"/>
      <w:lvlText w:val="o"/>
      <w:lvlJc w:val="left"/>
      <w:pPr>
        <w:ind w:left="3600" w:hanging="360"/>
      </w:pPr>
      <w:rPr>
        <w:rFonts w:ascii="Courier New" w:hAnsi="Courier New" w:hint="default"/>
      </w:rPr>
    </w:lvl>
    <w:lvl w:ilvl="5" w:tplc="0AFE2C8A">
      <w:start w:val="1"/>
      <w:numFmt w:val="bullet"/>
      <w:lvlText w:val=""/>
      <w:lvlJc w:val="left"/>
      <w:pPr>
        <w:ind w:left="4320" w:hanging="360"/>
      </w:pPr>
      <w:rPr>
        <w:rFonts w:ascii="Wingdings" w:hAnsi="Wingdings" w:hint="default"/>
      </w:rPr>
    </w:lvl>
    <w:lvl w:ilvl="6" w:tplc="0ADE4A5E">
      <w:start w:val="1"/>
      <w:numFmt w:val="bullet"/>
      <w:lvlText w:val=""/>
      <w:lvlJc w:val="left"/>
      <w:pPr>
        <w:ind w:left="5040" w:hanging="360"/>
      </w:pPr>
      <w:rPr>
        <w:rFonts w:ascii="Symbol" w:hAnsi="Symbol" w:hint="default"/>
      </w:rPr>
    </w:lvl>
    <w:lvl w:ilvl="7" w:tplc="64581E84">
      <w:start w:val="1"/>
      <w:numFmt w:val="bullet"/>
      <w:lvlText w:val="o"/>
      <w:lvlJc w:val="left"/>
      <w:pPr>
        <w:ind w:left="5760" w:hanging="360"/>
      </w:pPr>
      <w:rPr>
        <w:rFonts w:ascii="Courier New" w:hAnsi="Courier New" w:hint="default"/>
      </w:rPr>
    </w:lvl>
    <w:lvl w:ilvl="8" w:tplc="F25EC976">
      <w:start w:val="1"/>
      <w:numFmt w:val="bullet"/>
      <w:lvlText w:val=""/>
      <w:lvlJc w:val="left"/>
      <w:pPr>
        <w:ind w:left="6480" w:hanging="360"/>
      </w:pPr>
      <w:rPr>
        <w:rFonts w:ascii="Wingdings" w:hAnsi="Wingdings" w:hint="default"/>
      </w:rPr>
    </w:lvl>
  </w:abstractNum>
  <w:abstractNum w:abstractNumId="12" w15:restartNumberingAfterBreak="0">
    <w:nsid w:val="03BF7161"/>
    <w:multiLevelType w:val="hybridMultilevel"/>
    <w:tmpl w:val="C48CA9CA"/>
    <w:lvl w:ilvl="0" w:tplc="A406E6F8">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051E050C"/>
    <w:multiLevelType w:val="hybridMultilevel"/>
    <w:tmpl w:val="A664BC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06144BCA"/>
    <w:multiLevelType w:val="hybridMultilevel"/>
    <w:tmpl w:val="91F296F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5739AA"/>
    <w:multiLevelType w:val="hybridMultilevel"/>
    <w:tmpl w:val="C534E3CE"/>
    <w:lvl w:ilvl="0" w:tplc="EC60C3DC">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16" w15:restartNumberingAfterBreak="0">
    <w:nsid w:val="078B1351"/>
    <w:multiLevelType w:val="multilevel"/>
    <w:tmpl w:val="5DB2E796"/>
    <w:lvl w:ilvl="0">
      <w:start w:val="1"/>
      <w:numFmt w:val="decimal"/>
      <w:lvlText w:val="%1"/>
      <w:lvlJc w:val="left"/>
      <w:pPr>
        <w:ind w:left="432" w:hanging="432"/>
      </w:pPr>
    </w:lvl>
    <w:lvl w:ilvl="1">
      <w:start w:val="1"/>
      <w:numFmt w:val="decimal"/>
      <w:lvlText w:val="%1.%2"/>
      <w:lvlJc w:val="left"/>
      <w:pPr>
        <w:ind w:left="576" w:hanging="576"/>
      </w:pPr>
    </w:lvl>
    <w:lvl w:ilvl="2">
      <w:start w:val="1"/>
      <w:numFmt w:val="lowerLetter"/>
      <w:lvlText w:val="%3."/>
      <w:lvlJc w:val="left"/>
      <w:pPr>
        <w:ind w:left="360" w:hanging="36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0E9A50DF"/>
    <w:multiLevelType w:val="hybridMultilevel"/>
    <w:tmpl w:val="41E434E8"/>
    <w:lvl w:ilvl="0" w:tplc="5B288C84">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1174527"/>
    <w:multiLevelType w:val="hybridMultilevel"/>
    <w:tmpl w:val="E3BAEBBC"/>
    <w:lvl w:ilvl="0" w:tplc="6B68D870">
      <w:start w:val="1"/>
      <w:numFmt w:val="bullet"/>
      <w:pStyle w:val="BodyCopyLevel2"/>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EB09B8"/>
    <w:multiLevelType w:val="hybridMultilevel"/>
    <w:tmpl w:val="ECFE56EC"/>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E17FF3"/>
    <w:multiLevelType w:val="hybridMultilevel"/>
    <w:tmpl w:val="CE1EEFDC"/>
    <w:lvl w:ilvl="0" w:tplc="44967F86">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0F5805"/>
    <w:multiLevelType w:val="hybridMultilevel"/>
    <w:tmpl w:val="1DCC7F0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F73D55"/>
    <w:multiLevelType w:val="hybridMultilevel"/>
    <w:tmpl w:val="4AE8F34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7A57D11"/>
    <w:multiLevelType w:val="hybridMultilevel"/>
    <w:tmpl w:val="94A4F65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D8633F"/>
    <w:multiLevelType w:val="hybridMultilevel"/>
    <w:tmpl w:val="6F523E3E"/>
    <w:lvl w:ilvl="0" w:tplc="968C03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046912"/>
    <w:multiLevelType w:val="multilevel"/>
    <w:tmpl w:val="E2EE487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84308F4"/>
    <w:multiLevelType w:val="hybridMultilevel"/>
    <w:tmpl w:val="169A6822"/>
    <w:lvl w:ilvl="0" w:tplc="6CE29D5C">
      <w:start w:val="1"/>
      <w:numFmt w:val="bullet"/>
      <w:pStyle w:val="ListParagraph"/>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48CF021E"/>
    <w:multiLevelType w:val="hybridMultilevel"/>
    <w:tmpl w:val="51C46770"/>
    <w:lvl w:ilvl="0" w:tplc="B052D112">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55267A"/>
    <w:multiLevelType w:val="hybridMultilevel"/>
    <w:tmpl w:val="E4566758"/>
    <w:lvl w:ilvl="0" w:tplc="33F6AD5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03076F0"/>
    <w:multiLevelType w:val="hybridMultilevel"/>
    <w:tmpl w:val="863E76F2"/>
    <w:lvl w:ilvl="0" w:tplc="AC2EFAF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3B7CD5"/>
    <w:multiLevelType w:val="hybridMultilevel"/>
    <w:tmpl w:val="7BEC9940"/>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0E2C34"/>
    <w:multiLevelType w:val="hybridMultilevel"/>
    <w:tmpl w:val="2C66B5D4"/>
    <w:lvl w:ilvl="0" w:tplc="368C12C4">
      <w:start w:val="1"/>
      <w:numFmt w:val="bullet"/>
      <w:lvlText w:val=""/>
      <w:lvlJc w:val="left"/>
      <w:pPr>
        <w:ind w:left="1334" w:hanging="360"/>
      </w:pPr>
      <w:rPr>
        <w:rFonts w:ascii="Symbol" w:hAnsi="Symbol" w:hint="default"/>
      </w:rPr>
    </w:lvl>
    <w:lvl w:ilvl="1" w:tplc="0C090003">
      <w:start w:val="1"/>
      <w:numFmt w:val="bullet"/>
      <w:lvlText w:val="o"/>
      <w:lvlJc w:val="left"/>
      <w:pPr>
        <w:ind w:left="2054" w:hanging="360"/>
      </w:pPr>
      <w:rPr>
        <w:rFonts w:ascii="Courier New" w:hAnsi="Courier New" w:cs="Courier New" w:hint="default"/>
      </w:rPr>
    </w:lvl>
    <w:lvl w:ilvl="2" w:tplc="0C090005" w:tentative="1">
      <w:start w:val="1"/>
      <w:numFmt w:val="bullet"/>
      <w:lvlText w:val=""/>
      <w:lvlJc w:val="left"/>
      <w:pPr>
        <w:ind w:left="2774" w:hanging="360"/>
      </w:pPr>
      <w:rPr>
        <w:rFonts w:ascii="Wingdings" w:hAnsi="Wingdings" w:hint="default"/>
      </w:rPr>
    </w:lvl>
    <w:lvl w:ilvl="3" w:tplc="0C090001" w:tentative="1">
      <w:start w:val="1"/>
      <w:numFmt w:val="bullet"/>
      <w:lvlText w:val=""/>
      <w:lvlJc w:val="left"/>
      <w:pPr>
        <w:ind w:left="3494" w:hanging="360"/>
      </w:pPr>
      <w:rPr>
        <w:rFonts w:ascii="Symbol" w:hAnsi="Symbol" w:hint="default"/>
      </w:rPr>
    </w:lvl>
    <w:lvl w:ilvl="4" w:tplc="0C090003" w:tentative="1">
      <w:start w:val="1"/>
      <w:numFmt w:val="bullet"/>
      <w:lvlText w:val="o"/>
      <w:lvlJc w:val="left"/>
      <w:pPr>
        <w:ind w:left="4214" w:hanging="360"/>
      </w:pPr>
      <w:rPr>
        <w:rFonts w:ascii="Courier New" w:hAnsi="Courier New" w:cs="Courier New" w:hint="default"/>
      </w:rPr>
    </w:lvl>
    <w:lvl w:ilvl="5" w:tplc="0C090005" w:tentative="1">
      <w:start w:val="1"/>
      <w:numFmt w:val="bullet"/>
      <w:lvlText w:val=""/>
      <w:lvlJc w:val="left"/>
      <w:pPr>
        <w:ind w:left="4934" w:hanging="360"/>
      </w:pPr>
      <w:rPr>
        <w:rFonts w:ascii="Wingdings" w:hAnsi="Wingdings" w:hint="default"/>
      </w:rPr>
    </w:lvl>
    <w:lvl w:ilvl="6" w:tplc="0C090001" w:tentative="1">
      <w:start w:val="1"/>
      <w:numFmt w:val="bullet"/>
      <w:lvlText w:val=""/>
      <w:lvlJc w:val="left"/>
      <w:pPr>
        <w:ind w:left="5654" w:hanging="360"/>
      </w:pPr>
      <w:rPr>
        <w:rFonts w:ascii="Symbol" w:hAnsi="Symbol" w:hint="default"/>
      </w:rPr>
    </w:lvl>
    <w:lvl w:ilvl="7" w:tplc="0C090003" w:tentative="1">
      <w:start w:val="1"/>
      <w:numFmt w:val="bullet"/>
      <w:lvlText w:val="o"/>
      <w:lvlJc w:val="left"/>
      <w:pPr>
        <w:ind w:left="6374" w:hanging="360"/>
      </w:pPr>
      <w:rPr>
        <w:rFonts w:ascii="Courier New" w:hAnsi="Courier New" w:cs="Courier New" w:hint="default"/>
      </w:rPr>
    </w:lvl>
    <w:lvl w:ilvl="8" w:tplc="0C090005" w:tentative="1">
      <w:start w:val="1"/>
      <w:numFmt w:val="bullet"/>
      <w:lvlText w:val=""/>
      <w:lvlJc w:val="left"/>
      <w:pPr>
        <w:ind w:left="7094" w:hanging="360"/>
      </w:pPr>
      <w:rPr>
        <w:rFonts w:ascii="Wingdings" w:hAnsi="Wingdings" w:hint="default"/>
      </w:rPr>
    </w:lvl>
  </w:abstractNum>
  <w:abstractNum w:abstractNumId="32" w15:restartNumberingAfterBreak="0">
    <w:nsid w:val="56717ADE"/>
    <w:multiLevelType w:val="hybridMultilevel"/>
    <w:tmpl w:val="D1D8E89A"/>
    <w:lvl w:ilvl="0" w:tplc="04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510BE5"/>
    <w:multiLevelType w:val="hybridMultilevel"/>
    <w:tmpl w:val="EEE67D6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7223D4"/>
    <w:multiLevelType w:val="hybridMultilevel"/>
    <w:tmpl w:val="602C0906"/>
    <w:lvl w:ilvl="0" w:tplc="0C090001">
      <w:start w:val="1"/>
      <w:numFmt w:val="bullet"/>
      <w:lvlText w:val=""/>
      <w:lvlJc w:val="left"/>
      <w:pPr>
        <w:ind w:left="1695" w:hanging="360"/>
      </w:pPr>
      <w:rPr>
        <w:rFonts w:ascii="Symbol" w:hAnsi="Symbol" w:hint="default"/>
      </w:rPr>
    </w:lvl>
    <w:lvl w:ilvl="1" w:tplc="0C090003" w:tentative="1">
      <w:start w:val="1"/>
      <w:numFmt w:val="bullet"/>
      <w:lvlText w:val="o"/>
      <w:lvlJc w:val="left"/>
      <w:pPr>
        <w:ind w:left="2415" w:hanging="360"/>
      </w:pPr>
      <w:rPr>
        <w:rFonts w:ascii="Courier New" w:hAnsi="Courier New" w:cs="Courier New" w:hint="default"/>
      </w:rPr>
    </w:lvl>
    <w:lvl w:ilvl="2" w:tplc="0C090005" w:tentative="1">
      <w:start w:val="1"/>
      <w:numFmt w:val="bullet"/>
      <w:lvlText w:val=""/>
      <w:lvlJc w:val="left"/>
      <w:pPr>
        <w:ind w:left="3135" w:hanging="360"/>
      </w:pPr>
      <w:rPr>
        <w:rFonts w:ascii="Wingdings" w:hAnsi="Wingdings" w:hint="default"/>
      </w:rPr>
    </w:lvl>
    <w:lvl w:ilvl="3" w:tplc="0C090001" w:tentative="1">
      <w:start w:val="1"/>
      <w:numFmt w:val="bullet"/>
      <w:lvlText w:val=""/>
      <w:lvlJc w:val="left"/>
      <w:pPr>
        <w:ind w:left="3855" w:hanging="360"/>
      </w:pPr>
      <w:rPr>
        <w:rFonts w:ascii="Symbol" w:hAnsi="Symbol" w:hint="default"/>
      </w:rPr>
    </w:lvl>
    <w:lvl w:ilvl="4" w:tplc="0C090003" w:tentative="1">
      <w:start w:val="1"/>
      <w:numFmt w:val="bullet"/>
      <w:lvlText w:val="o"/>
      <w:lvlJc w:val="left"/>
      <w:pPr>
        <w:ind w:left="4575" w:hanging="360"/>
      </w:pPr>
      <w:rPr>
        <w:rFonts w:ascii="Courier New" w:hAnsi="Courier New" w:cs="Courier New" w:hint="default"/>
      </w:rPr>
    </w:lvl>
    <w:lvl w:ilvl="5" w:tplc="0C090005" w:tentative="1">
      <w:start w:val="1"/>
      <w:numFmt w:val="bullet"/>
      <w:lvlText w:val=""/>
      <w:lvlJc w:val="left"/>
      <w:pPr>
        <w:ind w:left="5295" w:hanging="360"/>
      </w:pPr>
      <w:rPr>
        <w:rFonts w:ascii="Wingdings" w:hAnsi="Wingdings" w:hint="default"/>
      </w:rPr>
    </w:lvl>
    <w:lvl w:ilvl="6" w:tplc="0C090001" w:tentative="1">
      <w:start w:val="1"/>
      <w:numFmt w:val="bullet"/>
      <w:lvlText w:val=""/>
      <w:lvlJc w:val="left"/>
      <w:pPr>
        <w:ind w:left="6015" w:hanging="360"/>
      </w:pPr>
      <w:rPr>
        <w:rFonts w:ascii="Symbol" w:hAnsi="Symbol" w:hint="default"/>
      </w:rPr>
    </w:lvl>
    <w:lvl w:ilvl="7" w:tplc="0C090003" w:tentative="1">
      <w:start w:val="1"/>
      <w:numFmt w:val="bullet"/>
      <w:lvlText w:val="o"/>
      <w:lvlJc w:val="left"/>
      <w:pPr>
        <w:ind w:left="6735" w:hanging="360"/>
      </w:pPr>
      <w:rPr>
        <w:rFonts w:ascii="Courier New" w:hAnsi="Courier New" w:cs="Courier New" w:hint="default"/>
      </w:rPr>
    </w:lvl>
    <w:lvl w:ilvl="8" w:tplc="0C090005" w:tentative="1">
      <w:start w:val="1"/>
      <w:numFmt w:val="bullet"/>
      <w:lvlText w:val=""/>
      <w:lvlJc w:val="left"/>
      <w:pPr>
        <w:ind w:left="7455" w:hanging="360"/>
      </w:pPr>
      <w:rPr>
        <w:rFonts w:ascii="Wingdings" w:hAnsi="Wingdings" w:hint="default"/>
      </w:rPr>
    </w:lvl>
  </w:abstractNum>
  <w:abstractNum w:abstractNumId="35" w15:restartNumberingAfterBreak="0">
    <w:nsid w:val="6C1D66B5"/>
    <w:multiLevelType w:val="hybridMultilevel"/>
    <w:tmpl w:val="D30C2BAE"/>
    <w:lvl w:ilvl="0" w:tplc="FFCAB3AC">
      <w:start w:val="1"/>
      <w:numFmt w:val="bullet"/>
      <w:pStyle w:val="ListParagraph2"/>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6151EF"/>
    <w:multiLevelType w:val="hybridMultilevel"/>
    <w:tmpl w:val="8A767CB4"/>
    <w:lvl w:ilvl="0" w:tplc="7E6460A4">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EE203BD"/>
    <w:multiLevelType w:val="hybridMultilevel"/>
    <w:tmpl w:val="1248C4C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542758">
    <w:abstractNumId w:val="0"/>
  </w:num>
  <w:num w:numId="2" w16cid:durableId="57828410">
    <w:abstractNumId w:val="1"/>
  </w:num>
  <w:num w:numId="3" w16cid:durableId="1624073673">
    <w:abstractNumId w:val="2"/>
  </w:num>
  <w:num w:numId="4" w16cid:durableId="1431774891">
    <w:abstractNumId w:val="3"/>
  </w:num>
  <w:num w:numId="5" w16cid:durableId="1183124889">
    <w:abstractNumId w:val="8"/>
  </w:num>
  <w:num w:numId="6" w16cid:durableId="1200629516">
    <w:abstractNumId w:val="4"/>
  </w:num>
  <w:num w:numId="7" w16cid:durableId="469833287">
    <w:abstractNumId w:val="5"/>
  </w:num>
  <w:num w:numId="8" w16cid:durableId="448940316">
    <w:abstractNumId w:val="6"/>
  </w:num>
  <w:num w:numId="9" w16cid:durableId="2142770328">
    <w:abstractNumId w:val="7"/>
  </w:num>
  <w:num w:numId="10" w16cid:durableId="1219824890">
    <w:abstractNumId w:val="9"/>
  </w:num>
  <w:num w:numId="11" w16cid:durableId="1797067973">
    <w:abstractNumId w:val="25"/>
  </w:num>
  <w:num w:numId="12" w16cid:durableId="1540824839">
    <w:abstractNumId w:val="16"/>
  </w:num>
  <w:num w:numId="13" w16cid:durableId="1162282775">
    <w:abstractNumId w:val="37"/>
  </w:num>
  <w:num w:numId="14" w16cid:durableId="1585915149">
    <w:abstractNumId w:val="18"/>
  </w:num>
  <w:num w:numId="15" w16cid:durableId="832136975">
    <w:abstractNumId w:val="30"/>
  </w:num>
  <w:num w:numId="16" w16cid:durableId="1087313073">
    <w:abstractNumId w:val="10"/>
  </w:num>
  <w:num w:numId="17" w16cid:durableId="1154026991">
    <w:abstractNumId w:val="19"/>
  </w:num>
  <w:num w:numId="18" w16cid:durableId="168838605">
    <w:abstractNumId w:val="23"/>
  </w:num>
  <w:num w:numId="19" w16cid:durableId="1609116566">
    <w:abstractNumId w:val="21"/>
  </w:num>
  <w:num w:numId="20" w16cid:durableId="540827976">
    <w:abstractNumId w:val="32"/>
  </w:num>
  <w:num w:numId="21" w16cid:durableId="561596752">
    <w:abstractNumId w:val="33"/>
  </w:num>
  <w:num w:numId="22" w16cid:durableId="1879198053">
    <w:abstractNumId w:val="36"/>
  </w:num>
  <w:num w:numId="23" w16cid:durableId="2067601166">
    <w:abstractNumId w:val="35"/>
  </w:num>
  <w:num w:numId="24" w16cid:durableId="1701129091">
    <w:abstractNumId w:val="14"/>
  </w:num>
  <w:num w:numId="25" w16cid:durableId="991787182">
    <w:abstractNumId w:val="13"/>
  </w:num>
  <w:num w:numId="26" w16cid:durableId="467020002">
    <w:abstractNumId w:val="17"/>
  </w:num>
  <w:num w:numId="27" w16cid:durableId="1806580034">
    <w:abstractNumId w:val="12"/>
  </w:num>
  <w:num w:numId="28" w16cid:durableId="495995716">
    <w:abstractNumId w:val="24"/>
  </w:num>
  <w:num w:numId="29" w16cid:durableId="462624971">
    <w:abstractNumId w:val="20"/>
  </w:num>
  <w:num w:numId="30" w16cid:durableId="1791507571">
    <w:abstractNumId w:val="29"/>
  </w:num>
  <w:num w:numId="31" w16cid:durableId="1332442628">
    <w:abstractNumId w:val="27"/>
  </w:num>
  <w:num w:numId="32" w16cid:durableId="1488740435">
    <w:abstractNumId w:val="28"/>
  </w:num>
  <w:num w:numId="33" w16cid:durableId="1825511676">
    <w:abstractNumId w:val="28"/>
  </w:num>
  <w:num w:numId="34" w16cid:durableId="602766438">
    <w:abstractNumId w:val="28"/>
  </w:num>
  <w:num w:numId="35" w16cid:durableId="911504112">
    <w:abstractNumId w:val="22"/>
  </w:num>
  <w:num w:numId="36" w16cid:durableId="1343122853">
    <w:abstractNumId w:val="11"/>
  </w:num>
  <w:num w:numId="37" w16cid:durableId="393624272">
    <w:abstractNumId w:val="31"/>
  </w:num>
  <w:num w:numId="38" w16cid:durableId="1158881552">
    <w:abstractNumId w:val="15"/>
  </w:num>
  <w:num w:numId="39" w16cid:durableId="1796286038">
    <w:abstractNumId w:val="34"/>
  </w:num>
  <w:num w:numId="40" w16cid:durableId="1467240294">
    <w:abstractNumId w:val="25"/>
  </w:num>
  <w:num w:numId="41" w16cid:durableId="1611889914">
    <w:abstractNumId w:val="26"/>
  </w:num>
  <w:num w:numId="42" w16cid:durableId="181733260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678"/>
    <w:rsid w:val="00003CAB"/>
    <w:rsid w:val="000046C7"/>
    <w:rsid w:val="00005313"/>
    <w:rsid w:val="00005C25"/>
    <w:rsid w:val="0000633D"/>
    <w:rsid w:val="00007BEE"/>
    <w:rsid w:val="00010C75"/>
    <w:rsid w:val="00014506"/>
    <w:rsid w:val="000146C8"/>
    <w:rsid w:val="00014C55"/>
    <w:rsid w:val="00014CB6"/>
    <w:rsid w:val="000160D7"/>
    <w:rsid w:val="00017194"/>
    <w:rsid w:val="00017882"/>
    <w:rsid w:val="000235FE"/>
    <w:rsid w:val="0002505B"/>
    <w:rsid w:val="00026D32"/>
    <w:rsid w:val="00026D82"/>
    <w:rsid w:val="00032ECD"/>
    <w:rsid w:val="00033542"/>
    <w:rsid w:val="00033974"/>
    <w:rsid w:val="000357D9"/>
    <w:rsid w:val="00035890"/>
    <w:rsid w:val="00043453"/>
    <w:rsid w:val="00043793"/>
    <w:rsid w:val="00043833"/>
    <w:rsid w:val="00043D5B"/>
    <w:rsid w:val="00047714"/>
    <w:rsid w:val="00050527"/>
    <w:rsid w:val="00051A3D"/>
    <w:rsid w:val="00055D2B"/>
    <w:rsid w:val="00055F4D"/>
    <w:rsid w:val="0005649D"/>
    <w:rsid w:val="00057549"/>
    <w:rsid w:val="0006090C"/>
    <w:rsid w:val="00060F9F"/>
    <w:rsid w:val="00063BE5"/>
    <w:rsid w:val="00065BB2"/>
    <w:rsid w:val="00067C39"/>
    <w:rsid w:val="0007203F"/>
    <w:rsid w:val="000723DD"/>
    <w:rsid w:val="00074F4D"/>
    <w:rsid w:val="0007513E"/>
    <w:rsid w:val="00075253"/>
    <w:rsid w:val="000753EA"/>
    <w:rsid w:val="000818E0"/>
    <w:rsid w:val="00081E18"/>
    <w:rsid w:val="00084493"/>
    <w:rsid w:val="00085160"/>
    <w:rsid w:val="00085165"/>
    <w:rsid w:val="00086901"/>
    <w:rsid w:val="000923E6"/>
    <w:rsid w:val="00092B4C"/>
    <w:rsid w:val="00093125"/>
    <w:rsid w:val="00093298"/>
    <w:rsid w:val="00093E4A"/>
    <w:rsid w:val="00093EFE"/>
    <w:rsid w:val="00095890"/>
    <w:rsid w:val="00095B2E"/>
    <w:rsid w:val="000961A6"/>
    <w:rsid w:val="000963C0"/>
    <w:rsid w:val="0009648F"/>
    <w:rsid w:val="00096D24"/>
    <w:rsid w:val="000A01A6"/>
    <w:rsid w:val="000A0406"/>
    <w:rsid w:val="000A1028"/>
    <w:rsid w:val="000A14E6"/>
    <w:rsid w:val="000A1C63"/>
    <w:rsid w:val="000A3294"/>
    <w:rsid w:val="000A4931"/>
    <w:rsid w:val="000A4A77"/>
    <w:rsid w:val="000A783F"/>
    <w:rsid w:val="000B0A11"/>
    <w:rsid w:val="000B237D"/>
    <w:rsid w:val="000B3147"/>
    <w:rsid w:val="000B467B"/>
    <w:rsid w:val="000B49FD"/>
    <w:rsid w:val="000B53F2"/>
    <w:rsid w:val="000B5415"/>
    <w:rsid w:val="000B6BD6"/>
    <w:rsid w:val="000B7B7E"/>
    <w:rsid w:val="000C1B95"/>
    <w:rsid w:val="000C28C5"/>
    <w:rsid w:val="000C2C43"/>
    <w:rsid w:val="000C2E9F"/>
    <w:rsid w:val="000C611E"/>
    <w:rsid w:val="000C6967"/>
    <w:rsid w:val="000D176E"/>
    <w:rsid w:val="000D28C7"/>
    <w:rsid w:val="000D3268"/>
    <w:rsid w:val="000D67A6"/>
    <w:rsid w:val="000D7572"/>
    <w:rsid w:val="000E24D0"/>
    <w:rsid w:val="000E26FA"/>
    <w:rsid w:val="000E447C"/>
    <w:rsid w:val="000E44BD"/>
    <w:rsid w:val="000E4DD3"/>
    <w:rsid w:val="000E51A5"/>
    <w:rsid w:val="000E5BC2"/>
    <w:rsid w:val="000E7D0C"/>
    <w:rsid w:val="000F06C2"/>
    <w:rsid w:val="000F1800"/>
    <w:rsid w:val="000F2834"/>
    <w:rsid w:val="000F2D71"/>
    <w:rsid w:val="000F3330"/>
    <w:rsid w:val="000F3F74"/>
    <w:rsid w:val="000F60C5"/>
    <w:rsid w:val="00100CFC"/>
    <w:rsid w:val="0010106D"/>
    <w:rsid w:val="001020D4"/>
    <w:rsid w:val="00102663"/>
    <w:rsid w:val="001029C1"/>
    <w:rsid w:val="00104258"/>
    <w:rsid w:val="00104A6F"/>
    <w:rsid w:val="001068C7"/>
    <w:rsid w:val="00106F1D"/>
    <w:rsid w:val="00107568"/>
    <w:rsid w:val="0011010F"/>
    <w:rsid w:val="00110DA3"/>
    <w:rsid w:val="00110FAE"/>
    <w:rsid w:val="00112A90"/>
    <w:rsid w:val="00114971"/>
    <w:rsid w:val="00117216"/>
    <w:rsid w:val="001175F6"/>
    <w:rsid w:val="001201C2"/>
    <w:rsid w:val="001255FB"/>
    <w:rsid w:val="00125E8B"/>
    <w:rsid w:val="001330BD"/>
    <w:rsid w:val="00134EF9"/>
    <w:rsid w:val="00136312"/>
    <w:rsid w:val="001375A1"/>
    <w:rsid w:val="0014328E"/>
    <w:rsid w:val="00143927"/>
    <w:rsid w:val="001462A0"/>
    <w:rsid w:val="00150264"/>
    <w:rsid w:val="00150C42"/>
    <w:rsid w:val="00150E3C"/>
    <w:rsid w:val="001523D1"/>
    <w:rsid w:val="0015380C"/>
    <w:rsid w:val="00155AC5"/>
    <w:rsid w:val="001648D5"/>
    <w:rsid w:val="00164CE9"/>
    <w:rsid w:val="001658E5"/>
    <w:rsid w:val="00167B82"/>
    <w:rsid w:val="0017195A"/>
    <w:rsid w:val="001762FB"/>
    <w:rsid w:val="0017632C"/>
    <w:rsid w:val="00182497"/>
    <w:rsid w:val="001850EB"/>
    <w:rsid w:val="00186915"/>
    <w:rsid w:val="00187EB2"/>
    <w:rsid w:val="00191D21"/>
    <w:rsid w:val="00192A3E"/>
    <w:rsid w:val="001939F9"/>
    <w:rsid w:val="00194642"/>
    <w:rsid w:val="00195732"/>
    <w:rsid w:val="00196695"/>
    <w:rsid w:val="001A0AF4"/>
    <w:rsid w:val="001A2669"/>
    <w:rsid w:val="001A6271"/>
    <w:rsid w:val="001B13C9"/>
    <w:rsid w:val="001B5096"/>
    <w:rsid w:val="001B75F0"/>
    <w:rsid w:val="001C09BA"/>
    <w:rsid w:val="001C180A"/>
    <w:rsid w:val="001C6A0F"/>
    <w:rsid w:val="001C7B3E"/>
    <w:rsid w:val="001D139B"/>
    <w:rsid w:val="001D4966"/>
    <w:rsid w:val="001D58E1"/>
    <w:rsid w:val="001E034A"/>
    <w:rsid w:val="001E072D"/>
    <w:rsid w:val="001E0C7A"/>
    <w:rsid w:val="001E0CF4"/>
    <w:rsid w:val="001E1AD1"/>
    <w:rsid w:val="001E1D97"/>
    <w:rsid w:val="001E3EAF"/>
    <w:rsid w:val="001E7509"/>
    <w:rsid w:val="001F3769"/>
    <w:rsid w:val="001F527B"/>
    <w:rsid w:val="002012FC"/>
    <w:rsid w:val="00202408"/>
    <w:rsid w:val="00203AA2"/>
    <w:rsid w:val="00207AA7"/>
    <w:rsid w:val="00211FAB"/>
    <w:rsid w:val="00213164"/>
    <w:rsid w:val="002134C7"/>
    <w:rsid w:val="002167F6"/>
    <w:rsid w:val="00220D82"/>
    <w:rsid w:val="0022268F"/>
    <w:rsid w:val="00225740"/>
    <w:rsid w:val="00230A88"/>
    <w:rsid w:val="0023198A"/>
    <w:rsid w:val="0023307A"/>
    <w:rsid w:val="002372E6"/>
    <w:rsid w:val="0024086A"/>
    <w:rsid w:val="00240EF8"/>
    <w:rsid w:val="00242847"/>
    <w:rsid w:val="00242BE3"/>
    <w:rsid w:val="00243A0E"/>
    <w:rsid w:val="00243B47"/>
    <w:rsid w:val="00250E15"/>
    <w:rsid w:val="002512D3"/>
    <w:rsid w:val="00253744"/>
    <w:rsid w:val="002578CE"/>
    <w:rsid w:val="0026079B"/>
    <w:rsid w:val="00260DA0"/>
    <w:rsid w:val="0026144C"/>
    <w:rsid w:val="0026244E"/>
    <w:rsid w:val="002654FF"/>
    <w:rsid w:val="0026650E"/>
    <w:rsid w:val="00266DC2"/>
    <w:rsid w:val="00270856"/>
    <w:rsid w:val="0027347A"/>
    <w:rsid w:val="002743BB"/>
    <w:rsid w:val="002757DE"/>
    <w:rsid w:val="00276D4E"/>
    <w:rsid w:val="0028140B"/>
    <w:rsid w:val="002821AB"/>
    <w:rsid w:val="00285D2A"/>
    <w:rsid w:val="00287861"/>
    <w:rsid w:val="00287C74"/>
    <w:rsid w:val="002902D7"/>
    <w:rsid w:val="0029327A"/>
    <w:rsid w:val="00294147"/>
    <w:rsid w:val="00294A11"/>
    <w:rsid w:val="00295212"/>
    <w:rsid w:val="002972BA"/>
    <w:rsid w:val="002A0A25"/>
    <w:rsid w:val="002A0BA1"/>
    <w:rsid w:val="002A30A0"/>
    <w:rsid w:val="002A5622"/>
    <w:rsid w:val="002A5BAA"/>
    <w:rsid w:val="002A641B"/>
    <w:rsid w:val="002A6CC5"/>
    <w:rsid w:val="002A7652"/>
    <w:rsid w:val="002A7883"/>
    <w:rsid w:val="002B4B0E"/>
    <w:rsid w:val="002B4D35"/>
    <w:rsid w:val="002B5FAF"/>
    <w:rsid w:val="002C0836"/>
    <w:rsid w:val="002C0C32"/>
    <w:rsid w:val="002C35D5"/>
    <w:rsid w:val="002C3905"/>
    <w:rsid w:val="002C6FEB"/>
    <w:rsid w:val="002D130A"/>
    <w:rsid w:val="002D1CFE"/>
    <w:rsid w:val="002D3EA3"/>
    <w:rsid w:val="002D5E1F"/>
    <w:rsid w:val="002D7D76"/>
    <w:rsid w:val="002D7E1C"/>
    <w:rsid w:val="002E53D0"/>
    <w:rsid w:val="002F1272"/>
    <w:rsid w:val="002F18E6"/>
    <w:rsid w:val="002F2149"/>
    <w:rsid w:val="002F22D0"/>
    <w:rsid w:val="002F4A7D"/>
    <w:rsid w:val="002F757C"/>
    <w:rsid w:val="002F7594"/>
    <w:rsid w:val="003008E2"/>
    <w:rsid w:val="0030384C"/>
    <w:rsid w:val="0030682F"/>
    <w:rsid w:val="003071C2"/>
    <w:rsid w:val="003129AE"/>
    <w:rsid w:val="00312CB6"/>
    <w:rsid w:val="003134C7"/>
    <w:rsid w:val="00320304"/>
    <w:rsid w:val="0032395A"/>
    <w:rsid w:val="00326E89"/>
    <w:rsid w:val="00327FF9"/>
    <w:rsid w:val="003311EA"/>
    <w:rsid w:val="00331D95"/>
    <w:rsid w:val="003322EA"/>
    <w:rsid w:val="00332582"/>
    <w:rsid w:val="00333A94"/>
    <w:rsid w:val="00335F69"/>
    <w:rsid w:val="00340C16"/>
    <w:rsid w:val="00344AFB"/>
    <w:rsid w:val="003509EE"/>
    <w:rsid w:val="00353A02"/>
    <w:rsid w:val="003557C2"/>
    <w:rsid w:val="00357840"/>
    <w:rsid w:val="00360A3A"/>
    <w:rsid w:val="00360B5E"/>
    <w:rsid w:val="00360D04"/>
    <w:rsid w:val="003615A6"/>
    <w:rsid w:val="00362BBB"/>
    <w:rsid w:val="00362DC6"/>
    <w:rsid w:val="003634AD"/>
    <w:rsid w:val="0036436C"/>
    <w:rsid w:val="0036584C"/>
    <w:rsid w:val="00366924"/>
    <w:rsid w:val="003670D5"/>
    <w:rsid w:val="003713E0"/>
    <w:rsid w:val="00372A0C"/>
    <w:rsid w:val="003731AC"/>
    <w:rsid w:val="00374E9E"/>
    <w:rsid w:val="00375D21"/>
    <w:rsid w:val="00380583"/>
    <w:rsid w:val="003806F3"/>
    <w:rsid w:val="00380C1A"/>
    <w:rsid w:val="00385418"/>
    <w:rsid w:val="00385B2F"/>
    <w:rsid w:val="0038624B"/>
    <w:rsid w:val="00386BB2"/>
    <w:rsid w:val="00387E35"/>
    <w:rsid w:val="00387E97"/>
    <w:rsid w:val="003902F5"/>
    <w:rsid w:val="003922DA"/>
    <w:rsid w:val="00392736"/>
    <w:rsid w:val="00394AFF"/>
    <w:rsid w:val="00394F0E"/>
    <w:rsid w:val="00395FFA"/>
    <w:rsid w:val="00396AD0"/>
    <w:rsid w:val="003A0372"/>
    <w:rsid w:val="003A22DC"/>
    <w:rsid w:val="003A2BB8"/>
    <w:rsid w:val="003A4876"/>
    <w:rsid w:val="003A68FE"/>
    <w:rsid w:val="003A6EDC"/>
    <w:rsid w:val="003A7B7C"/>
    <w:rsid w:val="003B16AC"/>
    <w:rsid w:val="003B2690"/>
    <w:rsid w:val="003B42DC"/>
    <w:rsid w:val="003B4456"/>
    <w:rsid w:val="003B63C2"/>
    <w:rsid w:val="003C0CD0"/>
    <w:rsid w:val="003C304D"/>
    <w:rsid w:val="003C485C"/>
    <w:rsid w:val="003C4F0D"/>
    <w:rsid w:val="003C66A5"/>
    <w:rsid w:val="003C7C6B"/>
    <w:rsid w:val="003C7D65"/>
    <w:rsid w:val="003D0462"/>
    <w:rsid w:val="003D097C"/>
    <w:rsid w:val="003D1330"/>
    <w:rsid w:val="003D2240"/>
    <w:rsid w:val="003D25E9"/>
    <w:rsid w:val="003D30AE"/>
    <w:rsid w:val="003D3294"/>
    <w:rsid w:val="003D3F56"/>
    <w:rsid w:val="003D593D"/>
    <w:rsid w:val="003D7531"/>
    <w:rsid w:val="003E1FF6"/>
    <w:rsid w:val="003E2632"/>
    <w:rsid w:val="003E3A4D"/>
    <w:rsid w:val="003E4ACE"/>
    <w:rsid w:val="003E5A7B"/>
    <w:rsid w:val="003E73E1"/>
    <w:rsid w:val="003E7490"/>
    <w:rsid w:val="003F0D4F"/>
    <w:rsid w:val="003F3DC4"/>
    <w:rsid w:val="003F4AD6"/>
    <w:rsid w:val="003F5495"/>
    <w:rsid w:val="003F691B"/>
    <w:rsid w:val="00400B16"/>
    <w:rsid w:val="004020B4"/>
    <w:rsid w:val="0040549E"/>
    <w:rsid w:val="004055AC"/>
    <w:rsid w:val="00405F59"/>
    <w:rsid w:val="00407161"/>
    <w:rsid w:val="00407232"/>
    <w:rsid w:val="0041040E"/>
    <w:rsid w:val="0041221C"/>
    <w:rsid w:val="00425FB3"/>
    <w:rsid w:val="004276D9"/>
    <w:rsid w:val="00427F7A"/>
    <w:rsid w:val="004304CD"/>
    <w:rsid w:val="00430EAC"/>
    <w:rsid w:val="004319F2"/>
    <w:rsid w:val="00431B05"/>
    <w:rsid w:val="00431E6D"/>
    <w:rsid w:val="00436191"/>
    <w:rsid w:val="00440A37"/>
    <w:rsid w:val="00440F8A"/>
    <w:rsid w:val="00441A58"/>
    <w:rsid w:val="00442AB4"/>
    <w:rsid w:val="0044413D"/>
    <w:rsid w:val="00445543"/>
    <w:rsid w:val="004468E8"/>
    <w:rsid w:val="00447199"/>
    <w:rsid w:val="00450116"/>
    <w:rsid w:val="0045031D"/>
    <w:rsid w:val="00450AAB"/>
    <w:rsid w:val="00454DB9"/>
    <w:rsid w:val="004562E2"/>
    <w:rsid w:val="00456727"/>
    <w:rsid w:val="004605B1"/>
    <w:rsid w:val="0046071B"/>
    <w:rsid w:val="004615F2"/>
    <w:rsid w:val="00463B59"/>
    <w:rsid w:val="00470C6D"/>
    <w:rsid w:val="004755EF"/>
    <w:rsid w:val="004771DD"/>
    <w:rsid w:val="00477EA8"/>
    <w:rsid w:val="00477F29"/>
    <w:rsid w:val="00480029"/>
    <w:rsid w:val="00485637"/>
    <w:rsid w:val="00490D9C"/>
    <w:rsid w:val="00495039"/>
    <w:rsid w:val="004A05AE"/>
    <w:rsid w:val="004A2AB4"/>
    <w:rsid w:val="004A2E8B"/>
    <w:rsid w:val="004A4164"/>
    <w:rsid w:val="004A79F0"/>
    <w:rsid w:val="004B18B1"/>
    <w:rsid w:val="004B1E74"/>
    <w:rsid w:val="004B3B0B"/>
    <w:rsid w:val="004B3E33"/>
    <w:rsid w:val="004B528F"/>
    <w:rsid w:val="004C0F1D"/>
    <w:rsid w:val="004C23B3"/>
    <w:rsid w:val="004C28B7"/>
    <w:rsid w:val="004C5650"/>
    <w:rsid w:val="004C73C3"/>
    <w:rsid w:val="004E3094"/>
    <w:rsid w:val="004E33DB"/>
    <w:rsid w:val="004E40E5"/>
    <w:rsid w:val="004E7281"/>
    <w:rsid w:val="004F2153"/>
    <w:rsid w:val="004F4EFB"/>
    <w:rsid w:val="00501802"/>
    <w:rsid w:val="00501DBC"/>
    <w:rsid w:val="00502F10"/>
    <w:rsid w:val="00503605"/>
    <w:rsid w:val="00503AE8"/>
    <w:rsid w:val="005047C4"/>
    <w:rsid w:val="00505336"/>
    <w:rsid w:val="0050549B"/>
    <w:rsid w:val="005056A4"/>
    <w:rsid w:val="00506DA3"/>
    <w:rsid w:val="00514137"/>
    <w:rsid w:val="005163D5"/>
    <w:rsid w:val="00516F33"/>
    <w:rsid w:val="00517051"/>
    <w:rsid w:val="005174D9"/>
    <w:rsid w:val="0051782E"/>
    <w:rsid w:val="00527535"/>
    <w:rsid w:val="0052792E"/>
    <w:rsid w:val="005305C4"/>
    <w:rsid w:val="005309F1"/>
    <w:rsid w:val="0053113D"/>
    <w:rsid w:val="00532805"/>
    <w:rsid w:val="00533C53"/>
    <w:rsid w:val="0053417E"/>
    <w:rsid w:val="00534B4C"/>
    <w:rsid w:val="00535B18"/>
    <w:rsid w:val="005373C3"/>
    <w:rsid w:val="005409D4"/>
    <w:rsid w:val="00541F7C"/>
    <w:rsid w:val="005431AD"/>
    <w:rsid w:val="005435EC"/>
    <w:rsid w:val="005465B8"/>
    <w:rsid w:val="00547B7B"/>
    <w:rsid w:val="00547C09"/>
    <w:rsid w:val="005517E9"/>
    <w:rsid w:val="0055190E"/>
    <w:rsid w:val="00554387"/>
    <w:rsid w:val="00555A8B"/>
    <w:rsid w:val="0055608B"/>
    <w:rsid w:val="00556458"/>
    <w:rsid w:val="00557FB9"/>
    <w:rsid w:val="00560F29"/>
    <w:rsid w:val="00561581"/>
    <w:rsid w:val="005623DF"/>
    <w:rsid w:val="00563387"/>
    <w:rsid w:val="0056382A"/>
    <w:rsid w:val="005638FC"/>
    <w:rsid w:val="00566851"/>
    <w:rsid w:val="00566DBD"/>
    <w:rsid w:val="00566E03"/>
    <w:rsid w:val="00572086"/>
    <w:rsid w:val="00573364"/>
    <w:rsid w:val="0057400C"/>
    <w:rsid w:val="00574D34"/>
    <w:rsid w:val="00575B15"/>
    <w:rsid w:val="00575DEB"/>
    <w:rsid w:val="005819D8"/>
    <w:rsid w:val="005824F5"/>
    <w:rsid w:val="00582E93"/>
    <w:rsid w:val="0058535B"/>
    <w:rsid w:val="00586CBF"/>
    <w:rsid w:val="00587E87"/>
    <w:rsid w:val="005913E1"/>
    <w:rsid w:val="0059211A"/>
    <w:rsid w:val="005924CB"/>
    <w:rsid w:val="0059278D"/>
    <w:rsid w:val="00596DF6"/>
    <w:rsid w:val="00596F8C"/>
    <w:rsid w:val="005A0099"/>
    <w:rsid w:val="005A0AFA"/>
    <w:rsid w:val="005A19DC"/>
    <w:rsid w:val="005A2348"/>
    <w:rsid w:val="005A546F"/>
    <w:rsid w:val="005A57A0"/>
    <w:rsid w:val="005A5B75"/>
    <w:rsid w:val="005A6E07"/>
    <w:rsid w:val="005A73D6"/>
    <w:rsid w:val="005B250F"/>
    <w:rsid w:val="005B29A4"/>
    <w:rsid w:val="005B468A"/>
    <w:rsid w:val="005B5364"/>
    <w:rsid w:val="005B6C7C"/>
    <w:rsid w:val="005C374D"/>
    <w:rsid w:val="005C4AAE"/>
    <w:rsid w:val="005C514B"/>
    <w:rsid w:val="005C53F2"/>
    <w:rsid w:val="005D0132"/>
    <w:rsid w:val="005D25CC"/>
    <w:rsid w:val="005D3C00"/>
    <w:rsid w:val="005D4786"/>
    <w:rsid w:val="005D6634"/>
    <w:rsid w:val="005D66EE"/>
    <w:rsid w:val="005E11D6"/>
    <w:rsid w:val="005E130C"/>
    <w:rsid w:val="005E328C"/>
    <w:rsid w:val="005E32E6"/>
    <w:rsid w:val="005E6FBF"/>
    <w:rsid w:val="005E7373"/>
    <w:rsid w:val="005F16C4"/>
    <w:rsid w:val="005F4A00"/>
    <w:rsid w:val="005F67F7"/>
    <w:rsid w:val="00604EDB"/>
    <w:rsid w:val="0060502C"/>
    <w:rsid w:val="00606067"/>
    <w:rsid w:val="00613577"/>
    <w:rsid w:val="0061615A"/>
    <w:rsid w:val="0062008A"/>
    <w:rsid w:val="00620F50"/>
    <w:rsid w:val="0062219C"/>
    <w:rsid w:val="006239E0"/>
    <w:rsid w:val="00625E6F"/>
    <w:rsid w:val="0062669B"/>
    <w:rsid w:val="0062777E"/>
    <w:rsid w:val="00631360"/>
    <w:rsid w:val="006314D7"/>
    <w:rsid w:val="00632F8B"/>
    <w:rsid w:val="00633CF0"/>
    <w:rsid w:val="0063408D"/>
    <w:rsid w:val="0063461D"/>
    <w:rsid w:val="00635DF6"/>
    <w:rsid w:val="00636D9A"/>
    <w:rsid w:val="006375BD"/>
    <w:rsid w:val="006376E5"/>
    <w:rsid w:val="006377F0"/>
    <w:rsid w:val="00640D4D"/>
    <w:rsid w:val="00641F81"/>
    <w:rsid w:val="00644662"/>
    <w:rsid w:val="00644A79"/>
    <w:rsid w:val="00646E47"/>
    <w:rsid w:val="006478D6"/>
    <w:rsid w:val="0065529A"/>
    <w:rsid w:val="00661C67"/>
    <w:rsid w:val="00661D6C"/>
    <w:rsid w:val="006622B2"/>
    <w:rsid w:val="00664D11"/>
    <w:rsid w:val="006651B1"/>
    <w:rsid w:val="00665D56"/>
    <w:rsid w:val="00667283"/>
    <w:rsid w:val="0067119D"/>
    <w:rsid w:val="00671CF6"/>
    <w:rsid w:val="00672542"/>
    <w:rsid w:val="00672614"/>
    <w:rsid w:val="00677052"/>
    <w:rsid w:val="0068262B"/>
    <w:rsid w:val="00684282"/>
    <w:rsid w:val="00687037"/>
    <w:rsid w:val="00690D4A"/>
    <w:rsid w:val="00692C55"/>
    <w:rsid w:val="006937B2"/>
    <w:rsid w:val="00695471"/>
    <w:rsid w:val="00697D8F"/>
    <w:rsid w:val="006A0E5D"/>
    <w:rsid w:val="006A25AF"/>
    <w:rsid w:val="006A2F08"/>
    <w:rsid w:val="006A395E"/>
    <w:rsid w:val="006A586C"/>
    <w:rsid w:val="006A63D8"/>
    <w:rsid w:val="006A740F"/>
    <w:rsid w:val="006B0D45"/>
    <w:rsid w:val="006B16D9"/>
    <w:rsid w:val="006B2E72"/>
    <w:rsid w:val="006B3C9D"/>
    <w:rsid w:val="006B50E5"/>
    <w:rsid w:val="006B63AC"/>
    <w:rsid w:val="006B6833"/>
    <w:rsid w:val="006B7C7C"/>
    <w:rsid w:val="006C0705"/>
    <w:rsid w:val="006C1EEC"/>
    <w:rsid w:val="006C2C02"/>
    <w:rsid w:val="006C5116"/>
    <w:rsid w:val="006C7D69"/>
    <w:rsid w:val="006D0BE7"/>
    <w:rsid w:val="006D3E1E"/>
    <w:rsid w:val="006D5370"/>
    <w:rsid w:val="006D6917"/>
    <w:rsid w:val="006D69F0"/>
    <w:rsid w:val="006D734B"/>
    <w:rsid w:val="006E06C7"/>
    <w:rsid w:val="006E0DB8"/>
    <w:rsid w:val="006E155C"/>
    <w:rsid w:val="006E2B81"/>
    <w:rsid w:val="006E4893"/>
    <w:rsid w:val="006E4F55"/>
    <w:rsid w:val="006E6BC5"/>
    <w:rsid w:val="006E77FA"/>
    <w:rsid w:val="006E7D06"/>
    <w:rsid w:val="006F0B23"/>
    <w:rsid w:val="006F3A20"/>
    <w:rsid w:val="006F3F0B"/>
    <w:rsid w:val="006F56CD"/>
    <w:rsid w:val="006F5906"/>
    <w:rsid w:val="006F6402"/>
    <w:rsid w:val="006F711E"/>
    <w:rsid w:val="007002AF"/>
    <w:rsid w:val="00703C0D"/>
    <w:rsid w:val="00705386"/>
    <w:rsid w:val="00706F86"/>
    <w:rsid w:val="0070719B"/>
    <w:rsid w:val="00713AD2"/>
    <w:rsid w:val="00714A6E"/>
    <w:rsid w:val="00715A96"/>
    <w:rsid w:val="007223E2"/>
    <w:rsid w:val="0072388F"/>
    <w:rsid w:val="00723CCD"/>
    <w:rsid w:val="00725F5F"/>
    <w:rsid w:val="007263E8"/>
    <w:rsid w:val="00731095"/>
    <w:rsid w:val="00731C2F"/>
    <w:rsid w:val="0073236E"/>
    <w:rsid w:val="00732E65"/>
    <w:rsid w:val="00741D4C"/>
    <w:rsid w:val="007424A1"/>
    <w:rsid w:val="00745BDA"/>
    <w:rsid w:val="00745E04"/>
    <w:rsid w:val="00746159"/>
    <w:rsid w:val="007503BA"/>
    <w:rsid w:val="00750929"/>
    <w:rsid w:val="00751995"/>
    <w:rsid w:val="007519C3"/>
    <w:rsid w:val="007541F4"/>
    <w:rsid w:val="00754249"/>
    <w:rsid w:val="00754CDB"/>
    <w:rsid w:val="00757C11"/>
    <w:rsid w:val="00760D54"/>
    <w:rsid w:val="0076218C"/>
    <w:rsid w:val="00764EE1"/>
    <w:rsid w:val="007660A4"/>
    <w:rsid w:val="0077236C"/>
    <w:rsid w:val="0077486F"/>
    <w:rsid w:val="00775105"/>
    <w:rsid w:val="00775558"/>
    <w:rsid w:val="007760DF"/>
    <w:rsid w:val="00781B6D"/>
    <w:rsid w:val="00781CE8"/>
    <w:rsid w:val="00782AC9"/>
    <w:rsid w:val="0078486D"/>
    <w:rsid w:val="00784A34"/>
    <w:rsid w:val="0078501A"/>
    <w:rsid w:val="007876C2"/>
    <w:rsid w:val="00787EEB"/>
    <w:rsid w:val="007926BB"/>
    <w:rsid w:val="007A0026"/>
    <w:rsid w:val="007A10A4"/>
    <w:rsid w:val="007A20AC"/>
    <w:rsid w:val="007A3F66"/>
    <w:rsid w:val="007A418D"/>
    <w:rsid w:val="007A4807"/>
    <w:rsid w:val="007A60E8"/>
    <w:rsid w:val="007B1361"/>
    <w:rsid w:val="007B35B0"/>
    <w:rsid w:val="007B468B"/>
    <w:rsid w:val="007B643A"/>
    <w:rsid w:val="007B6A33"/>
    <w:rsid w:val="007C13C5"/>
    <w:rsid w:val="007C15FE"/>
    <w:rsid w:val="007C2275"/>
    <w:rsid w:val="007C3A74"/>
    <w:rsid w:val="007C46AD"/>
    <w:rsid w:val="007C5D55"/>
    <w:rsid w:val="007C5F8F"/>
    <w:rsid w:val="007C6FDD"/>
    <w:rsid w:val="007C7C5C"/>
    <w:rsid w:val="007C7D91"/>
    <w:rsid w:val="007D3C17"/>
    <w:rsid w:val="007D43C1"/>
    <w:rsid w:val="007D5C9D"/>
    <w:rsid w:val="007D7C89"/>
    <w:rsid w:val="007E0A49"/>
    <w:rsid w:val="007E1DDC"/>
    <w:rsid w:val="007E278C"/>
    <w:rsid w:val="007E3C58"/>
    <w:rsid w:val="007E4C9E"/>
    <w:rsid w:val="007E556C"/>
    <w:rsid w:val="007E600F"/>
    <w:rsid w:val="007E6FB6"/>
    <w:rsid w:val="007F03F8"/>
    <w:rsid w:val="007F3C8A"/>
    <w:rsid w:val="007F3CB3"/>
    <w:rsid w:val="007F6AB2"/>
    <w:rsid w:val="007F6AB5"/>
    <w:rsid w:val="007F6B5A"/>
    <w:rsid w:val="0080067E"/>
    <w:rsid w:val="00800874"/>
    <w:rsid w:val="008015AD"/>
    <w:rsid w:val="00802C42"/>
    <w:rsid w:val="00802E10"/>
    <w:rsid w:val="00803E1C"/>
    <w:rsid w:val="00803E53"/>
    <w:rsid w:val="008042F9"/>
    <w:rsid w:val="00805A62"/>
    <w:rsid w:val="00806075"/>
    <w:rsid w:val="008117E0"/>
    <w:rsid w:val="0081194C"/>
    <w:rsid w:val="00812955"/>
    <w:rsid w:val="00814032"/>
    <w:rsid w:val="0081463A"/>
    <w:rsid w:val="00816772"/>
    <w:rsid w:val="0081740A"/>
    <w:rsid w:val="00821995"/>
    <w:rsid w:val="0082246A"/>
    <w:rsid w:val="0082449E"/>
    <w:rsid w:val="00825128"/>
    <w:rsid w:val="00825DB7"/>
    <w:rsid w:val="00830D9B"/>
    <w:rsid w:val="008317FD"/>
    <w:rsid w:val="00831C22"/>
    <w:rsid w:val="00832A12"/>
    <w:rsid w:val="00834E42"/>
    <w:rsid w:val="00837E2D"/>
    <w:rsid w:val="008403DC"/>
    <w:rsid w:val="008425DB"/>
    <w:rsid w:val="008430CE"/>
    <w:rsid w:val="0084579C"/>
    <w:rsid w:val="008466F4"/>
    <w:rsid w:val="008467F7"/>
    <w:rsid w:val="00847A61"/>
    <w:rsid w:val="0085000C"/>
    <w:rsid w:val="0085014B"/>
    <w:rsid w:val="00850482"/>
    <w:rsid w:val="00850D06"/>
    <w:rsid w:val="008538F5"/>
    <w:rsid w:val="008546A8"/>
    <w:rsid w:val="008551D7"/>
    <w:rsid w:val="00856E0D"/>
    <w:rsid w:val="00860144"/>
    <w:rsid w:val="00860E49"/>
    <w:rsid w:val="008618D1"/>
    <w:rsid w:val="00862AE9"/>
    <w:rsid w:val="00863C46"/>
    <w:rsid w:val="00863EE7"/>
    <w:rsid w:val="008650A2"/>
    <w:rsid w:val="00870029"/>
    <w:rsid w:val="0087105B"/>
    <w:rsid w:val="008719B2"/>
    <w:rsid w:val="0087206B"/>
    <w:rsid w:val="00872EF7"/>
    <w:rsid w:val="0087584A"/>
    <w:rsid w:val="008763E9"/>
    <w:rsid w:val="008802B1"/>
    <w:rsid w:val="00880B98"/>
    <w:rsid w:val="00880EB5"/>
    <w:rsid w:val="00883C7D"/>
    <w:rsid w:val="00884DA1"/>
    <w:rsid w:val="008859C0"/>
    <w:rsid w:val="00887424"/>
    <w:rsid w:val="00887AE4"/>
    <w:rsid w:val="008908E2"/>
    <w:rsid w:val="00891282"/>
    <w:rsid w:val="00896FCB"/>
    <w:rsid w:val="008975C6"/>
    <w:rsid w:val="008A2DD2"/>
    <w:rsid w:val="008A4322"/>
    <w:rsid w:val="008A56FA"/>
    <w:rsid w:val="008B06FF"/>
    <w:rsid w:val="008B0F4D"/>
    <w:rsid w:val="008B1883"/>
    <w:rsid w:val="008B2387"/>
    <w:rsid w:val="008B23EE"/>
    <w:rsid w:val="008B662D"/>
    <w:rsid w:val="008B67F1"/>
    <w:rsid w:val="008B6EDD"/>
    <w:rsid w:val="008C033D"/>
    <w:rsid w:val="008C2826"/>
    <w:rsid w:val="008C33C7"/>
    <w:rsid w:val="008C35DA"/>
    <w:rsid w:val="008C4C28"/>
    <w:rsid w:val="008D2B1E"/>
    <w:rsid w:val="008E163B"/>
    <w:rsid w:val="008F2AE4"/>
    <w:rsid w:val="008F749C"/>
    <w:rsid w:val="00900429"/>
    <w:rsid w:val="00901511"/>
    <w:rsid w:val="00901582"/>
    <w:rsid w:val="00903DF3"/>
    <w:rsid w:val="00903E1D"/>
    <w:rsid w:val="00904428"/>
    <w:rsid w:val="0090458F"/>
    <w:rsid w:val="00905ECB"/>
    <w:rsid w:val="0090679E"/>
    <w:rsid w:val="009079B3"/>
    <w:rsid w:val="0091353F"/>
    <w:rsid w:val="0091453B"/>
    <w:rsid w:val="00914899"/>
    <w:rsid w:val="00915298"/>
    <w:rsid w:val="00916357"/>
    <w:rsid w:val="0091773D"/>
    <w:rsid w:val="00921152"/>
    <w:rsid w:val="00921905"/>
    <w:rsid w:val="009227A7"/>
    <w:rsid w:val="0092357B"/>
    <w:rsid w:val="009243E7"/>
    <w:rsid w:val="009259D5"/>
    <w:rsid w:val="00926360"/>
    <w:rsid w:val="00926745"/>
    <w:rsid w:val="009277A2"/>
    <w:rsid w:val="009312D4"/>
    <w:rsid w:val="00931F7F"/>
    <w:rsid w:val="009330AF"/>
    <w:rsid w:val="00933A42"/>
    <w:rsid w:val="00933E6A"/>
    <w:rsid w:val="0093512C"/>
    <w:rsid w:val="00935FC3"/>
    <w:rsid w:val="009407C0"/>
    <w:rsid w:val="00940B95"/>
    <w:rsid w:val="00941457"/>
    <w:rsid w:val="00943859"/>
    <w:rsid w:val="00943D70"/>
    <w:rsid w:val="00944663"/>
    <w:rsid w:val="0094495F"/>
    <w:rsid w:val="00944A72"/>
    <w:rsid w:val="00945218"/>
    <w:rsid w:val="009453AF"/>
    <w:rsid w:val="00945B6C"/>
    <w:rsid w:val="009543CD"/>
    <w:rsid w:val="009560BF"/>
    <w:rsid w:val="0095640D"/>
    <w:rsid w:val="009655BC"/>
    <w:rsid w:val="00971163"/>
    <w:rsid w:val="00974C56"/>
    <w:rsid w:val="0097660D"/>
    <w:rsid w:val="00980D45"/>
    <w:rsid w:val="0098119A"/>
    <w:rsid w:val="009832B4"/>
    <w:rsid w:val="00983336"/>
    <w:rsid w:val="009845CF"/>
    <w:rsid w:val="009873FD"/>
    <w:rsid w:val="00987D4A"/>
    <w:rsid w:val="009903EA"/>
    <w:rsid w:val="009914BF"/>
    <w:rsid w:val="009924A1"/>
    <w:rsid w:val="009924A3"/>
    <w:rsid w:val="00993BF7"/>
    <w:rsid w:val="009A06C5"/>
    <w:rsid w:val="009A0D46"/>
    <w:rsid w:val="009A22AC"/>
    <w:rsid w:val="009A5188"/>
    <w:rsid w:val="009A61B6"/>
    <w:rsid w:val="009A6726"/>
    <w:rsid w:val="009A6A4C"/>
    <w:rsid w:val="009A6CC8"/>
    <w:rsid w:val="009B00AB"/>
    <w:rsid w:val="009B041A"/>
    <w:rsid w:val="009B1EDF"/>
    <w:rsid w:val="009B29C1"/>
    <w:rsid w:val="009B59CF"/>
    <w:rsid w:val="009B6CC4"/>
    <w:rsid w:val="009C0B46"/>
    <w:rsid w:val="009C105F"/>
    <w:rsid w:val="009C3EAA"/>
    <w:rsid w:val="009C42BD"/>
    <w:rsid w:val="009C6B34"/>
    <w:rsid w:val="009C768C"/>
    <w:rsid w:val="009D42F5"/>
    <w:rsid w:val="009D620A"/>
    <w:rsid w:val="009D7233"/>
    <w:rsid w:val="009E3350"/>
    <w:rsid w:val="009E3523"/>
    <w:rsid w:val="009E6AE8"/>
    <w:rsid w:val="009E7B24"/>
    <w:rsid w:val="009F38C7"/>
    <w:rsid w:val="009F4641"/>
    <w:rsid w:val="009F602E"/>
    <w:rsid w:val="009F61A5"/>
    <w:rsid w:val="009F644C"/>
    <w:rsid w:val="009F64CF"/>
    <w:rsid w:val="009F6678"/>
    <w:rsid w:val="009F692E"/>
    <w:rsid w:val="009F6F51"/>
    <w:rsid w:val="009F7160"/>
    <w:rsid w:val="00A0230A"/>
    <w:rsid w:val="00A02841"/>
    <w:rsid w:val="00A032C1"/>
    <w:rsid w:val="00A0523D"/>
    <w:rsid w:val="00A05830"/>
    <w:rsid w:val="00A0676F"/>
    <w:rsid w:val="00A072F3"/>
    <w:rsid w:val="00A07792"/>
    <w:rsid w:val="00A105AA"/>
    <w:rsid w:val="00A11696"/>
    <w:rsid w:val="00A14666"/>
    <w:rsid w:val="00A14F01"/>
    <w:rsid w:val="00A1791D"/>
    <w:rsid w:val="00A20AA3"/>
    <w:rsid w:val="00A20EB3"/>
    <w:rsid w:val="00A20FDA"/>
    <w:rsid w:val="00A238CB"/>
    <w:rsid w:val="00A25BD5"/>
    <w:rsid w:val="00A2692A"/>
    <w:rsid w:val="00A27367"/>
    <w:rsid w:val="00A30D8E"/>
    <w:rsid w:val="00A332D1"/>
    <w:rsid w:val="00A33777"/>
    <w:rsid w:val="00A3506D"/>
    <w:rsid w:val="00A36B05"/>
    <w:rsid w:val="00A402F0"/>
    <w:rsid w:val="00A41943"/>
    <w:rsid w:val="00A42E16"/>
    <w:rsid w:val="00A43E6A"/>
    <w:rsid w:val="00A50630"/>
    <w:rsid w:val="00A51967"/>
    <w:rsid w:val="00A52C01"/>
    <w:rsid w:val="00A57ABF"/>
    <w:rsid w:val="00A61484"/>
    <w:rsid w:val="00A62FE6"/>
    <w:rsid w:val="00A72A3D"/>
    <w:rsid w:val="00A73DD9"/>
    <w:rsid w:val="00A74369"/>
    <w:rsid w:val="00A7488D"/>
    <w:rsid w:val="00A750D7"/>
    <w:rsid w:val="00A76AD0"/>
    <w:rsid w:val="00A770A5"/>
    <w:rsid w:val="00A8021F"/>
    <w:rsid w:val="00A80D27"/>
    <w:rsid w:val="00A817E2"/>
    <w:rsid w:val="00A828E8"/>
    <w:rsid w:val="00A839A2"/>
    <w:rsid w:val="00A84233"/>
    <w:rsid w:val="00A84282"/>
    <w:rsid w:val="00A845BA"/>
    <w:rsid w:val="00A86696"/>
    <w:rsid w:val="00A907AA"/>
    <w:rsid w:val="00A91AC7"/>
    <w:rsid w:val="00A926B9"/>
    <w:rsid w:val="00A92E7B"/>
    <w:rsid w:val="00A93E0E"/>
    <w:rsid w:val="00A94686"/>
    <w:rsid w:val="00A947AB"/>
    <w:rsid w:val="00AA074D"/>
    <w:rsid w:val="00AA0C7D"/>
    <w:rsid w:val="00AA2302"/>
    <w:rsid w:val="00AA410F"/>
    <w:rsid w:val="00AA5EC5"/>
    <w:rsid w:val="00AA7187"/>
    <w:rsid w:val="00AB02A7"/>
    <w:rsid w:val="00AB06D2"/>
    <w:rsid w:val="00AB192F"/>
    <w:rsid w:val="00AB4994"/>
    <w:rsid w:val="00AB4CA0"/>
    <w:rsid w:val="00AB71E2"/>
    <w:rsid w:val="00AC0949"/>
    <w:rsid w:val="00AC0BBC"/>
    <w:rsid w:val="00AC5D57"/>
    <w:rsid w:val="00AC6B9B"/>
    <w:rsid w:val="00AD1AA8"/>
    <w:rsid w:val="00AD6962"/>
    <w:rsid w:val="00AD6A5D"/>
    <w:rsid w:val="00AD7CC0"/>
    <w:rsid w:val="00AE5F62"/>
    <w:rsid w:val="00AE6CAA"/>
    <w:rsid w:val="00AE7D24"/>
    <w:rsid w:val="00AF6432"/>
    <w:rsid w:val="00AF6644"/>
    <w:rsid w:val="00AF7ABD"/>
    <w:rsid w:val="00AF7D36"/>
    <w:rsid w:val="00AF7EAB"/>
    <w:rsid w:val="00B00B54"/>
    <w:rsid w:val="00B01AE7"/>
    <w:rsid w:val="00B023F7"/>
    <w:rsid w:val="00B02CC3"/>
    <w:rsid w:val="00B10F1D"/>
    <w:rsid w:val="00B11463"/>
    <w:rsid w:val="00B130EB"/>
    <w:rsid w:val="00B172CE"/>
    <w:rsid w:val="00B17F7D"/>
    <w:rsid w:val="00B20B97"/>
    <w:rsid w:val="00B229A5"/>
    <w:rsid w:val="00B24677"/>
    <w:rsid w:val="00B27C37"/>
    <w:rsid w:val="00B30589"/>
    <w:rsid w:val="00B328E3"/>
    <w:rsid w:val="00B334E3"/>
    <w:rsid w:val="00B41FD6"/>
    <w:rsid w:val="00B4368E"/>
    <w:rsid w:val="00B44FBB"/>
    <w:rsid w:val="00B45242"/>
    <w:rsid w:val="00B45EB8"/>
    <w:rsid w:val="00B4765F"/>
    <w:rsid w:val="00B50978"/>
    <w:rsid w:val="00B50E11"/>
    <w:rsid w:val="00B53234"/>
    <w:rsid w:val="00B5396D"/>
    <w:rsid w:val="00B5407F"/>
    <w:rsid w:val="00B56678"/>
    <w:rsid w:val="00B56D27"/>
    <w:rsid w:val="00B60212"/>
    <w:rsid w:val="00B60CBE"/>
    <w:rsid w:val="00B616EF"/>
    <w:rsid w:val="00B62406"/>
    <w:rsid w:val="00B638D5"/>
    <w:rsid w:val="00B63B45"/>
    <w:rsid w:val="00B6407F"/>
    <w:rsid w:val="00B66713"/>
    <w:rsid w:val="00B71498"/>
    <w:rsid w:val="00B73F9B"/>
    <w:rsid w:val="00B743E5"/>
    <w:rsid w:val="00B75F92"/>
    <w:rsid w:val="00B818CA"/>
    <w:rsid w:val="00B83A0C"/>
    <w:rsid w:val="00B86354"/>
    <w:rsid w:val="00B905DF"/>
    <w:rsid w:val="00B94428"/>
    <w:rsid w:val="00B9496C"/>
    <w:rsid w:val="00B94F67"/>
    <w:rsid w:val="00B96582"/>
    <w:rsid w:val="00BA0434"/>
    <w:rsid w:val="00BA07AE"/>
    <w:rsid w:val="00BA121F"/>
    <w:rsid w:val="00BA1F2C"/>
    <w:rsid w:val="00BA5595"/>
    <w:rsid w:val="00BA5EFB"/>
    <w:rsid w:val="00BA5F9D"/>
    <w:rsid w:val="00BA6814"/>
    <w:rsid w:val="00BA6F55"/>
    <w:rsid w:val="00BA7851"/>
    <w:rsid w:val="00BB0E41"/>
    <w:rsid w:val="00BB4952"/>
    <w:rsid w:val="00BB4EAB"/>
    <w:rsid w:val="00BB7CD0"/>
    <w:rsid w:val="00BC0909"/>
    <w:rsid w:val="00BC0BD1"/>
    <w:rsid w:val="00BC1081"/>
    <w:rsid w:val="00BC2F9A"/>
    <w:rsid w:val="00BC454C"/>
    <w:rsid w:val="00BC4F71"/>
    <w:rsid w:val="00BC5598"/>
    <w:rsid w:val="00BC5B45"/>
    <w:rsid w:val="00BC5CE0"/>
    <w:rsid w:val="00BC718E"/>
    <w:rsid w:val="00BD03DD"/>
    <w:rsid w:val="00BD59DF"/>
    <w:rsid w:val="00BD5A73"/>
    <w:rsid w:val="00BD7AF4"/>
    <w:rsid w:val="00BE16F8"/>
    <w:rsid w:val="00BE17D1"/>
    <w:rsid w:val="00BE3F1F"/>
    <w:rsid w:val="00BE4E32"/>
    <w:rsid w:val="00BE63E5"/>
    <w:rsid w:val="00BF1AB9"/>
    <w:rsid w:val="00BF1EDA"/>
    <w:rsid w:val="00BF1F5E"/>
    <w:rsid w:val="00BF253A"/>
    <w:rsid w:val="00BF2DED"/>
    <w:rsid w:val="00BF527D"/>
    <w:rsid w:val="00BF646C"/>
    <w:rsid w:val="00BF73DE"/>
    <w:rsid w:val="00C00D6D"/>
    <w:rsid w:val="00C019A2"/>
    <w:rsid w:val="00C01A28"/>
    <w:rsid w:val="00C0353E"/>
    <w:rsid w:val="00C035EE"/>
    <w:rsid w:val="00C036ED"/>
    <w:rsid w:val="00C04032"/>
    <w:rsid w:val="00C073BE"/>
    <w:rsid w:val="00C10DED"/>
    <w:rsid w:val="00C12BED"/>
    <w:rsid w:val="00C13909"/>
    <w:rsid w:val="00C13AB4"/>
    <w:rsid w:val="00C216A5"/>
    <w:rsid w:val="00C253DB"/>
    <w:rsid w:val="00C31CFF"/>
    <w:rsid w:val="00C32BC2"/>
    <w:rsid w:val="00C33137"/>
    <w:rsid w:val="00C3521A"/>
    <w:rsid w:val="00C35498"/>
    <w:rsid w:val="00C4054B"/>
    <w:rsid w:val="00C4092B"/>
    <w:rsid w:val="00C418BC"/>
    <w:rsid w:val="00C42F75"/>
    <w:rsid w:val="00C44E13"/>
    <w:rsid w:val="00C45528"/>
    <w:rsid w:val="00C46CF3"/>
    <w:rsid w:val="00C4743C"/>
    <w:rsid w:val="00C4766F"/>
    <w:rsid w:val="00C521E6"/>
    <w:rsid w:val="00C53FC5"/>
    <w:rsid w:val="00C5507F"/>
    <w:rsid w:val="00C55D26"/>
    <w:rsid w:val="00C60051"/>
    <w:rsid w:val="00C615FB"/>
    <w:rsid w:val="00C61636"/>
    <w:rsid w:val="00C61AC7"/>
    <w:rsid w:val="00C65349"/>
    <w:rsid w:val="00C657D7"/>
    <w:rsid w:val="00C65925"/>
    <w:rsid w:val="00C65D96"/>
    <w:rsid w:val="00C65E14"/>
    <w:rsid w:val="00C666C5"/>
    <w:rsid w:val="00C67587"/>
    <w:rsid w:val="00C67CAA"/>
    <w:rsid w:val="00C72857"/>
    <w:rsid w:val="00C72C09"/>
    <w:rsid w:val="00C7364C"/>
    <w:rsid w:val="00C74C43"/>
    <w:rsid w:val="00C777C1"/>
    <w:rsid w:val="00C77BBE"/>
    <w:rsid w:val="00C81C01"/>
    <w:rsid w:val="00C81FDC"/>
    <w:rsid w:val="00C85F25"/>
    <w:rsid w:val="00C87D15"/>
    <w:rsid w:val="00C94CFD"/>
    <w:rsid w:val="00C95B92"/>
    <w:rsid w:val="00C9605E"/>
    <w:rsid w:val="00C9757B"/>
    <w:rsid w:val="00CA2FA0"/>
    <w:rsid w:val="00CA49B6"/>
    <w:rsid w:val="00CA4E3F"/>
    <w:rsid w:val="00CA5F26"/>
    <w:rsid w:val="00CA7070"/>
    <w:rsid w:val="00CA740E"/>
    <w:rsid w:val="00CB008C"/>
    <w:rsid w:val="00CB0841"/>
    <w:rsid w:val="00CB0B3A"/>
    <w:rsid w:val="00CB1598"/>
    <w:rsid w:val="00CB1710"/>
    <w:rsid w:val="00CB24ED"/>
    <w:rsid w:val="00CB5A1E"/>
    <w:rsid w:val="00CB6060"/>
    <w:rsid w:val="00CB7728"/>
    <w:rsid w:val="00CC0657"/>
    <w:rsid w:val="00CC07ED"/>
    <w:rsid w:val="00CC0C6D"/>
    <w:rsid w:val="00CC307C"/>
    <w:rsid w:val="00CC3DBA"/>
    <w:rsid w:val="00CC4277"/>
    <w:rsid w:val="00CC592B"/>
    <w:rsid w:val="00CC5F26"/>
    <w:rsid w:val="00CC6361"/>
    <w:rsid w:val="00CD00CE"/>
    <w:rsid w:val="00CD0A7E"/>
    <w:rsid w:val="00CD0AFD"/>
    <w:rsid w:val="00CD21B8"/>
    <w:rsid w:val="00CD34BE"/>
    <w:rsid w:val="00CD51B2"/>
    <w:rsid w:val="00CD5F40"/>
    <w:rsid w:val="00CE2F72"/>
    <w:rsid w:val="00CE3A90"/>
    <w:rsid w:val="00CE3FCD"/>
    <w:rsid w:val="00CF133B"/>
    <w:rsid w:val="00CF43FC"/>
    <w:rsid w:val="00CF681C"/>
    <w:rsid w:val="00CF6AEC"/>
    <w:rsid w:val="00CF71F2"/>
    <w:rsid w:val="00CF740D"/>
    <w:rsid w:val="00D022DA"/>
    <w:rsid w:val="00D04756"/>
    <w:rsid w:val="00D11AB4"/>
    <w:rsid w:val="00D11F57"/>
    <w:rsid w:val="00D14828"/>
    <w:rsid w:val="00D1491E"/>
    <w:rsid w:val="00D149B9"/>
    <w:rsid w:val="00D15051"/>
    <w:rsid w:val="00D16C6A"/>
    <w:rsid w:val="00D16DA6"/>
    <w:rsid w:val="00D17E25"/>
    <w:rsid w:val="00D20E46"/>
    <w:rsid w:val="00D26583"/>
    <w:rsid w:val="00D2791C"/>
    <w:rsid w:val="00D33004"/>
    <w:rsid w:val="00D3582E"/>
    <w:rsid w:val="00D40863"/>
    <w:rsid w:val="00D459FC"/>
    <w:rsid w:val="00D46C19"/>
    <w:rsid w:val="00D4799A"/>
    <w:rsid w:val="00D53313"/>
    <w:rsid w:val="00D54390"/>
    <w:rsid w:val="00D553FA"/>
    <w:rsid w:val="00D565D8"/>
    <w:rsid w:val="00D57FA7"/>
    <w:rsid w:val="00D62517"/>
    <w:rsid w:val="00D6389B"/>
    <w:rsid w:val="00D670E3"/>
    <w:rsid w:val="00D74F16"/>
    <w:rsid w:val="00D7653D"/>
    <w:rsid w:val="00D76890"/>
    <w:rsid w:val="00D804BB"/>
    <w:rsid w:val="00D81003"/>
    <w:rsid w:val="00D81D86"/>
    <w:rsid w:val="00D832FB"/>
    <w:rsid w:val="00D84055"/>
    <w:rsid w:val="00D84D48"/>
    <w:rsid w:val="00D8569F"/>
    <w:rsid w:val="00D85EE9"/>
    <w:rsid w:val="00D86C65"/>
    <w:rsid w:val="00D87323"/>
    <w:rsid w:val="00D92492"/>
    <w:rsid w:val="00D96CAA"/>
    <w:rsid w:val="00D97B56"/>
    <w:rsid w:val="00DA04F5"/>
    <w:rsid w:val="00DA126B"/>
    <w:rsid w:val="00DA12FD"/>
    <w:rsid w:val="00DA1640"/>
    <w:rsid w:val="00DA448D"/>
    <w:rsid w:val="00DA5321"/>
    <w:rsid w:val="00DA6F98"/>
    <w:rsid w:val="00DA78EB"/>
    <w:rsid w:val="00DB0E41"/>
    <w:rsid w:val="00DB3B62"/>
    <w:rsid w:val="00DB46F3"/>
    <w:rsid w:val="00DB497C"/>
    <w:rsid w:val="00DB68B6"/>
    <w:rsid w:val="00DB6DDA"/>
    <w:rsid w:val="00DC3D01"/>
    <w:rsid w:val="00DC44F4"/>
    <w:rsid w:val="00DC598A"/>
    <w:rsid w:val="00DC776E"/>
    <w:rsid w:val="00DD152B"/>
    <w:rsid w:val="00DD1A25"/>
    <w:rsid w:val="00DD5C80"/>
    <w:rsid w:val="00DD6BAC"/>
    <w:rsid w:val="00DD6F55"/>
    <w:rsid w:val="00DD7191"/>
    <w:rsid w:val="00DD7618"/>
    <w:rsid w:val="00DE06C6"/>
    <w:rsid w:val="00DE0B5F"/>
    <w:rsid w:val="00DE1D23"/>
    <w:rsid w:val="00DE36A0"/>
    <w:rsid w:val="00DF05E9"/>
    <w:rsid w:val="00DF2196"/>
    <w:rsid w:val="00DF4314"/>
    <w:rsid w:val="00DF4640"/>
    <w:rsid w:val="00DF5E7A"/>
    <w:rsid w:val="00DF76BF"/>
    <w:rsid w:val="00DF7956"/>
    <w:rsid w:val="00E0209F"/>
    <w:rsid w:val="00E03C73"/>
    <w:rsid w:val="00E04D43"/>
    <w:rsid w:val="00E05ADB"/>
    <w:rsid w:val="00E10283"/>
    <w:rsid w:val="00E11D9C"/>
    <w:rsid w:val="00E126A8"/>
    <w:rsid w:val="00E13C24"/>
    <w:rsid w:val="00E14479"/>
    <w:rsid w:val="00E160F7"/>
    <w:rsid w:val="00E22E31"/>
    <w:rsid w:val="00E27370"/>
    <w:rsid w:val="00E308E1"/>
    <w:rsid w:val="00E31D79"/>
    <w:rsid w:val="00E32F33"/>
    <w:rsid w:val="00E337B7"/>
    <w:rsid w:val="00E33D39"/>
    <w:rsid w:val="00E33E23"/>
    <w:rsid w:val="00E408AB"/>
    <w:rsid w:val="00E408E1"/>
    <w:rsid w:val="00E44316"/>
    <w:rsid w:val="00E46368"/>
    <w:rsid w:val="00E4761C"/>
    <w:rsid w:val="00E5044B"/>
    <w:rsid w:val="00E50EE3"/>
    <w:rsid w:val="00E517B4"/>
    <w:rsid w:val="00E610F5"/>
    <w:rsid w:val="00E61A13"/>
    <w:rsid w:val="00E63B5B"/>
    <w:rsid w:val="00E64D30"/>
    <w:rsid w:val="00E66A77"/>
    <w:rsid w:val="00E70AAB"/>
    <w:rsid w:val="00E71B04"/>
    <w:rsid w:val="00E72020"/>
    <w:rsid w:val="00E80A97"/>
    <w:rsid w:val="00E854A2"/>
    <w:rsid w:val="00E868EF"/>
    <w:rsid w:val="00E87786"/>
    <w:rsid w:val="00E94F44"/>
    <w:rsid w:val="00EA0A68"/>
    <w:rsid w:val="00EA1274"/>
    <w:rsid w:val="00EA1878"/>
    <w:rsid w:val="00EA1894"/>
    <w:rsid w:val="00EA2508"/>
    <w:rsid w:val="00EA374B"/>
    <w:rsid w:val="00EA37B0"/>
    <w:rsid w:val="00EA4DD2"/>
    <w:rsid w:val="00EA515E"/>
    <w:rsid w:val="00EB2068"/>
    <w:rsid w:val="00EB242E"/>
    <w:rsid w:val="00EB4A96"/>
    <w:rsid w:val="00EC28E7"/>
    <w:rsid w:val="00EC3699"/>
    <w:rsid w:val="00EC57A1"/>
    <w:rsid w:val="00EC66AE"/>
    <w:rsid w:val="00EC7CA7"/>
    <w:rsid w:val="00ED0217"/>
    <w:rsid w:val="00ED0538"/>
    <w:rsid w:val="00ED2104"/>
    <w:rsid w:val="00ED35C0"/>
    <w:rsid w:val="00ED4565"/>
    <w:rsid w:val="00ED4979"/>
    <w:rsid w:val="00ED4C64"/>
    <w:rsid w:val="00ED50E7"/>
    <w:rsid w:val="00EE28E6"/>
    <w:rsid w:val="00EE42A5"/>
    <w:rsid w:val="00EF014E"/>
    <w:rsid w:val="00EF0FC3"/>
    <w:rsid w:val="00EF3B6A"/>
    <w:rsid w:val="00EF45F4"/>
    <w:rsid w:val="00EF5700"/>
    <w:rsid w:val="00EF597E"/>
    <w:rsid w:val="00EF6A67"/>
    <w:rsid w:val="00EF6FB8"/>
    <w:rsid w:val="00F00305"/>
    <w:rsid w:val="00F0128D"/>
    <w:rsid w:val="00F018DB"/>
    <w:rsid w:val="00F02E1F"/>
    <w:rsid w:val="00F037C1"/>
    <w:rsid w:val="00F05CB6"/>
    <w:rsid w:val="00F06FB7"/>
    <w:rsid w:val="00F0789E"/>
    <w:rsid w:val="00F13AD0"/>
    <w:rsid w:val="00F143BD"/>
    <w:rsid w:val="00F15858"/>
    <w:rsid w:val="00F15C2F"/>
    <w:rsid w:val="00F214E0"/>
    <w:rsid w:val="00F22E77"/>
    <w:rsid w:val="00F242CE"/>
    <w:rsid w:val="00F243FE"/>
    <w:rsid w:val="00F25B6E"/>
    <w:rsid w:val="00F2775E"/>
    <w:rsid w:val="00F3152E"/>
    <w:rsid w:val="00F316D9"/>
    <w:rsid w:val="00F31CF4"/>
    <w:rsid w:val="00F33931"/>
    <w:rsid w:val="00F3712B"/>
    <w:rsid w:val="00F40263"/>
    <w:rsid w:val="00F422FC"/>
    <w:rsid w:val="00F432F7"/>
    <w:rsid w:val="00F43717"/>
    <w:rsid w:val="00F44D41"/>
    <w:rsid w:val="00F4564F"/>
    <w:rsid w:val="00F45DBA"/>
    <w:rsid w:val="00F468F5"/>
    <w:rsid w:val="00F5073F"/>
    <w:rsid w:val="00F51171"/>
    <w:rsid w:val="00F52128"/>
    <w:rsid w:val="00F53A65"/>
    <w:rsid w:val="00F547B9"/>
    <w:rsid w:val="00F55E57"/>
    <w:rsid w:val="00F56E3D"/>
    <w:rsid w:val="00F57190"/>
    <w:rsid w:val="00F5756D"/>
    <w:rsid w:val="00F647AE"/>
    <w:rsid w:val="00F658E3"/>
    <w:rsid w:val="00F661F5"/>
    <w:rsid w:val="00F70685"/>
    <w:rsid w:val="00F707B1"/>
    <w:rsid w:val="00F72316"/>
    <w:rsid w:val="00F72FE1"/>
    <w:rsid w:val="00F738A1"/>
    <w:rsid w:val="00F74777"/>
    <w:rsid w:val="00F76570"/>
    <w:rsid w:val="00F77636"/>
    <w:rsid w:val="00F80D77"/>
    <w:rsid w:val="00F814BC"/>
    <w:rsid w:val="00F84612"/>
    <w:rsid w:val="00F85CF2"/>
    <w:rsid w:val="00F85D5E"/>
    <w:rsid w:val="00F8649A"/>
    <w:rsid w:val="00F86817"/>
    <w:rsid w:val="00F92E71"/>
    <w:rsid w:val="00F93E94"/>
    <w:rsid w:val="00F940EE"/>
    <w:rsid w:val="00F94520"/>
    <w:rsid w:val="00FA090A"/>
    <w:rsid w:val="00FA2479"/>
    <w:rsid w:val="00FA26F3"/>
    <w:rsid w:val="00FA6E91"/>
    <w:rsid w:val="00FB13BF"/>
    <w:rsid w:val="00FB219B"/>
    <w:rsid w:val="00FB4A2E"/>
    <w:rsid w:val="00FB6479"/>
    <w:rsid w:val="00FC0CC7"/>
    <w:rsid w:val="00FC3017"/>
    <w:rsid w:val="00FC3777"/>
    <w:rsid w:val="00FC4068"/>
    <w:rsid w:val="00FC4FAD"/>
    <w:rsid w:val="00FC76AF"/>
    <w:rsid w:val="00FD1371"/>
    <w:rsid w:val="00FD24C8"/>
    <w:rsid w:val="00FD7164"/>
    <w:rsid w:val="00FE0E75"/>
    <w:rsid w:val="00FE1C70"/>
    <w:rsid w:val="00FE3549"/>
    <w:rsid w:val="00FE3FC3"/>
    <w:rsid w:val="00FE41E5"/>
    <w:rsid w:val="00FE4799"/>
    <w:rsid w:val="00FE544C"/>
    <w:rsid w:val="00FF0664"/>
    <w:rsid w:val="00FF0CCA"/>
    <w:rsid w:val="00FF1817"/>
    <w:rsid w:val="00FF199F"/>
    <w:rsid w:val="00FF3247"/>
    <w:rsid w:val="029CB84F"/>
    <w:rsid w:val="03B0EB7A"/>
    <w:rsid w:val="0EC3A752"/>
    <w:rsid w:val="10C81DFB"/>
    <w:rsid w:val="13B1AA36"/>
    <w:rsid w:val="17425C30"/>
    <w:rsid w:val="18815AEF"/>
    <w:rsid w:val="1BA943CE"/>
    <w:rsid w:val="1E5A5EA3"/>
    <w:rsid w:val="1EB14194"/>
    <w:rsid w:val="2282B929"/>
    <w:rsid w:val="258FBAEA"/>
    <w:rsid w:val="269C85AE"/>
    <w:rsid w:val="2A571144"/>
    <w:rsid w:val="2C1717DD"/>
    <w:rsid w:val="2CDCFA0D"/>
    <w:rsid w:val="2F6BFE96"/>
    <w:rsid w:val="3164A172"/>
    <w:rsid w:val="3298B4A0"/>
    <w:rsid w:val="3407E189"/>
    <w:rsid w:val="362A16AA"/>
    <w:rsid w:val="3804DC8C"/>
    <w:rsid w:val="393C4621"/>
    <w:rsid w:val="3A56941C"/>
    <w:rsid w:val="3B75806D"/>
    <w:rsid w:val="3C238C09"/>
    <w:rsid w:val="3E0D7DC4"/>
    <w:rsid w:val="3F748567"/>
    <w:rsid w:val="4409C116"/>
    <w:rsid w:val="4B1DF0B2"/>
    <w:rsid w:val="4DC435AC"/>
    <w:rsid w:val="4E4D46D9"/>
    <w:rsid w:val="51A3EAC4"/>
    <w:rsid w:val="55F03976"/>
    <w:rsid w:val="5B2BD238"/>
    <w:rsid w:val="5C121923"/>
    <w:rsid w:val="5D12BDB9"/>
    <w:rsid w:val="6330D6D1"/>
    <w:rsid w:val="65D6F795"/>
    <w:rsid w:val="68D5E908"/>
    <w:rsid w:val="6C1F279F"/>
    <w:rsid w:val="75B140E6"/>
    <w:rsid w:val="77BDFADC"/>
    <w:rsid w:val="7B0EFEC4"/>
    <w:rsid w:val="7CE0197E"/>
    <w:rsid w:val="7FFB4E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9B8DA"/>
  <w15:chartTrackingRefBased/>
  <w15:docId w15:val="{21B35C75-62AD-49BB-AAE6-8FE6D69C3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CC7"/>
    <w:pPr>
      <w:spacing w:before="120" w:after="120"/>
      <w:ind w:left="567"/>
    </w:pPr>
    <w:rPr>
      <w:sz w:val="18"/>
    </w:rPr>
  </w:style>
  <w:style w:type="paragraph" w:styleId="Heading1">
    <w:name w:val="heading 1"/>
    <w:basedOn w:val="Normal"/>
    <w:next w:val="Normal"/>
    <w:link w:val="Heading1Char"/>
    <w:autoRedefine/>
    <w:uiPriority w:val="9"/>
    <w:qFormat/>
    <w:rsid w:val="00E337B7"/>
    <w:pPr>
      <w:keepNext/>
      <w:keepLines/>
      <w:numPr>
        <w:numId w:val="11"/>
      </w:numPr>
      <w:spacing w:before="240" w:after="240"/>
      <w:ind w:left="567" w:hanging="567"/>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autoRedefine/>
    <w:uiPriority w:val="9"/>
    <w:unhideWhenUsed/>
    <w:qFormat/>
    <w:rsid w:val="00134EF9"/>
    <w:pPr>
      <w:keepNext/>
      <w:keepLines/>
      <w:numPr>
        <w:ilvl w:val="1"/>
        <w:numId w:val="11"/>
      </w:numPr>
      <w:spacing w:before="40"/>
      <w:outlineLvl w:val="1"/>
    </w:pPr>
    <w:rPr>
      <w:rFonts w:asciiTheme="majorHAnsi" w:eastAsiaTheme="majorEastAsia" w:hAnsiTheme="majorHAnsi" w:cstheme="majorBidi"/>
      <w:b/>
      <w:color w:val="000000" w:themeColor="text1"/>
      <w:sz w:val="22"/>
      <w:szCs w:val="26"/>
    </w:rPr>
  </w:style>
  <w:style w:type="paragraph" w:styleId="Heading3">
    <w:name w:val="heading 3"/>
    <w:basedOn w:val="Normal"/>
    <w:next w:val="Normal"/>
    <w:link w:val="Heading3Char"/>
    <w:autoRedefine/>
    <w:uiPriority w:val="9"/>
    <w:unhideWhenUsed/>
    <w:qFormat/>
    <w:rsid w:val="00BE16F8"/>
    <w:pPr>
      <w:keepNext/>
      <w:keepLines/>
      <w:numPr>
        <w:ilvl w:val="2"/>
        <w:numId w:val="11"/>
      </w:numPr>
      <w:spacing w:before="40"/>
      <w:outlineLvl w:val="2"/>
    </w:pPr>
    <w:rPr>
      <w:rFonts w:asciiTheme="majorHAnsi" w:eastAsiaTheme="majorEastAsia" w:hAnsiTheme="majorHAnsi" w:cstheme="majorBidi"/>
      <w:color w:val="000000" w:themeColor="text1"/>
    </w:rPr>
  </w:style>
  <w:style w:type="paragraph" w:styleId="Heading4">
    <w:name w:val="heading 4"/>
    <w:basedOn w:val="Normal"/>
    <w:next w:val="Normal"/>
    <w:link w:val="Heading4Char"/>
    <w:autoRedefine/>
    <w:uiPriority w:val="9"/>
    <w:unhideWhenUsed/>
    <w:qFormat/>
    <w:rsid w:val="0023198A"/>
    <w:pPr>
      <w:keepNext/>
      <w:keepLines/>
      <w:numPr>
        <w:ilvl w:val="3"/>
        <w:numId w:val="11"/>
      </w:numPr>
      <w:spacing w:before="40"/>
      <w:ind w:left="1560" w:hanging="851"/>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autoRedefine/>
    <w:uiPriority w:val="9"/>
    <w:unhideWhenUsed/>
    <w:qFormat/>
    <w:rsid w:val="0023198A"/>
    <w:pPr>
      <w:keepNext/>
      <w:keepLines/>
      <w:numPr>
        <w:ilvl w:val="4"/>
        <w:numId w:val="11"/>
      </w:numPr>
      <w:spacing w:before="40"/>
      <w:ind w:left="2694" w:hanging="1134"/>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autoRedefine/>
    <w:uiPriority w:val="9"/>
    <w:semiHidden/>
    <w:unhideWhenUsed/>
    <w:qFormat/>
    <w:rsid w:val="00BE16F8"/>
    <w:pPr>
      <w:keepNext/>
      <w:keepLines/>
      <w:numPr>
        <w:ilvl w:val="5"/>
        <w:numId w:val="11"/>
      </w:numPr>
      <w:spacing w:before="4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autoRedefine/>
    <w:uiPriority w:val="9"/>
    <w:semiHidden/>
    <w:unhideWhenUsed/>
    <w:qFormat/>
    <w:rsid w:val="00BE16F8"/>
    <w:pPr>
      <w:keepNext/>
      <w:keepLines/>
      <w:numPr>
        <w:ilvl w:val="6"/>
        <w:numId w:val="11"/>
      </w:numPr>
      <w:spacing w:before="40"/>
      <w:outlineLvl w:val="6"/>
    </w:pPr>
    <w:rPr>
      <w:rFonts w:asciiTheme="majorHAnsi" w:eastAsiaTheme="majorEastAsia" w:hAnsiTheme="majorHAnsi" w:cstheme="majorBidi"/>
      <w:iCs/>
      <w:color w:val="000000" w:themeColor="text1"/>
    </w:rPr>
  </w:style>
  <w:style w:type="paragraph" w:styleId="Heading8">
    <w:name w:val="heading 8"/>
    <w:basedOn w:val="Normal"/>
    <w:next w:val="Normal"/>
    <w:link w:val="Heading8Char"/>
    <w:autoRedefine/>
    <w:uiPriority w:val="9"/>
    <w:semiHidden/>
    <w:unhideWhenUsed/>
    <w:qFormat/>
    <w:rsid w:val="00BE16F8"/>
    <w:pPr>
      <w:keepNext/>
      <w:keepLines/>
      <w:numPr>
        <w:ilvl w:val="7"/>
        <w:numId w:val="11"/>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autoRedefine/>
    <w:uiPriority w:val="9"/>
    <w:semiHidden/>
    <w:unhideWhenUsed/>
    <w:qFormat/>
    <w:rsid w:val="00BE16F8"/>
    <w:pPr>
      <w:keepNext/>
      <w:keepLines/>
      <w:numPr>
        <w:ilvl w:val="8"/>
        <w:numId w:val="11"/>
      </w:numPr>
      <w:spacing w:before="40"/>
      <w:outlineLvl w:val="8"/>
    </w:pPr>
    <w:rPr>
      <w:rFonts w:asciiTheme="majorHAnsi" w:eastAsiaTheme="majorEastAsia" w:hAnsiTheme="majorHAnsi" w:cstheme="majorBid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ologiqTemplate">
    <w:name w:val="Ecologiq Template"/>
    <w:qFormat/>
    <w:rsid w:val="003A2BB8"/>
    <w:pPr>
      <w:spacing w:after="120"/>
    </w:pPr>
    <w:rPr>
      <w:rFonts w:ascii="Arial" w:hAnsi="Arial"/>
      <w:sz w:val="18"/>
    </w:rPr>
  </w:style>
  <w:style w:type="table" w:customStyle="1" w:styleId="EcologiqTable">
    <w:name w:val="Ecologiq Table"/>
    <w:basedOn w:val="TableNormal"/>
    <w:uiPriority w:val="49"/>
    <w:rsid w:val="009E6AE8"/>
    <w:pPr>
      <w:ind w:left="57"/>
    </w:pPr>
    <w:rPr>
      <w:rFonts w:ascii="Arial" w:hAnsi="Arial"/>
      <w:sz w:val="18"/>
      <w:szCs w:val="22"/>
    </w:rPr>
    <w:tblPr>
      <w:tblBorders>
        <w:top w:val="single" w:sz="4" w:space="0" w:color="auto"/>
        <w:bottom w:val="single" w:sz="4" w:space="0" w:color="auto"/>
        <w:insideH w:val="single" w:sz="4" w:space="0" w:color="auto"/>
        <w:insideV w:val="single" w:sz="4" w:space="0" w:color="auto"/>
      </w:tblBorders>
      <w:tblCellMar>
        <w:top w:w="113" w:type="dxa"/>
        <w:bottom w:w="28" w:type="dxa"/>
      </w:tblCellMar>
    </w:tblPr>
    <w:tcPr>
      <w:shd w:val="clear" w:color="auto" w:fill="auto"/>
      <w:vAlign w:val="bottom"/>
    </w:tcPr>
    <w:tblStylePr w:type="firstRow">
      <w:pPr>
        <w:wordWrap/>
        <w:spacing w:beforeLines="0" w:before="0" w:beforeAutospacing="0" w:afterLines="0" w:after="0" w:afterAutospacing="0" w:line="240" w:lineRule="exact"/>
        <w:contextualSpacing w:val="0"/>
        <w:jc w:val="left"/>
      </w:pPr>
      <w:rPr>
        <w:rFonts w:ascii="Arial" w:hAnsi="Arial"/>
        <w:b/>
        <w:bCs/>
        <w:i w:val="0"/>
        <w:color w:val="000000" w:themeColor="text1"/>
        <w:sz w:val="18"/>
      </w:rPr>
    </w:tblStylePr>
    <w:tblStylePr w:type="lastRow">
      <w:rPr>
        <w:b/>
        <w:bCs/>
        <w:color w:val="auto"/>
      </w:rPr>
      <w:tblPr/>
      <w:tcPr>
        <w:tcBorders>
          <w:top w:val="double" w:sz="4" w:space="0" w:color="8EAADB" w:themeColor="accent1" w:themeTint="99"/>
        </w:tcBorders>
        <w:shd w:val="clear" w:color="auto" w:fill="F2F2F2" w:themeFill="background1" w:themeFillShade="F2"/>
      </w:tcPr>
    </w:tblStylePr>
    <w:tblStylePr w:type="firstCol">
      <w:pPr>
        <w:wordWrap/>
        <w:spacing w:line="240" w:lineRule="auto"/>
        <w:ind w:leftChars="0" w:left="0"/>
      </w:pPr>
      <w:rPr>
        <w:b w:val="0"/>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EcologiqTable2019">
    <w:name w:val="Ecologiq Table 2019"/>
    <w:basedOn w:val="TableNormal"/>
    <w:uiPriority w:val="99"/>
    <w:rsid w:val="00781CE8"/>
    <w:rPr>
      <w:rFonts w:ascii="Arial" w:hAnsi="Arial"/>
      <w:sz w:val="18"/>
      <w:szCs w:val="22"/>
    </w:rPr>
    <w:tblPr>
      <w:tblBorders>
        <w:bottom w:val="single" w:sz="4" w:space="0" w:color="auto"/>
        <w:insideH w:val="single" w:sz="4" w:space="0" w:color="auto"/>
      </w:tblBorders>
      <w:tblCellMar>
        <w:left w:w="0" w:type="dxa"/>
        <w:right w:w="227" w:type="dxa"/>
      </w:tblCellMar>
    </w:tblPr>
    <w:tblStylePr w:type="firstRow">
      <w:rPr>
        <w:rFonts w:ascii="Arial" w:hAnsi="Arial"/>
        <w:b/>
        <w:sz w:val="18"/>
      </w:rPr>
    </w:tblStylePr>
    <w:tblStylePr w:type="firstCol">
      <w:pPr>
        <w:wordWrap/>
        <w:spacing w:beforeLines="0" w:before="0" w:beforeAutospacing="0" w:line="240" w:lineRule="auto"/>
        <w:ind w:leftChars="0" w:left="0"/>
      </w:pPr>
    </w:tblStylePr>
  </w:style>
  <w:style w:type="character" w:customStyle="1" w:styleId="Heading1Char">
    <w:name w:val="Heading 1 Char"/>
    <w:basedOn w:val="DefaultParagraphFont"/>
    <w:link w:val="Heading1"/>
    <w:uiPriority w:val="9"/>
    <w:rsid w:val="00E337B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134EF9"/>
    <w:rPr>
      <w:rFonts w:asciiTheme="majorHAnsi" w:eastAsiaTheme="majorEastAsia" w:hAnsiTheme="majorHAnsi" w:cstheme="majorBidi"/>
      <w:b/>
      <w:color w:val="000000" w:themeColor="text1"/>
      <w:sz w:val="22"/>
      <w:szCs w:val="26"/>
    </w:rPr>
  </w:style>
  <w:style w:type="character" w:customStyle="1" w:styleId="Heading3Char">
    <w:name w:val="Heading 3 Char"/>
    <w:basedOn w:val="DefaultParagraphFont"/>
    <w:link w:val="Heading3"/>
    <w:uiPriority w:val="9"/>
    <w:rsid w:val="00BE16F8"/>
    <w:rPr>
      <w:rFonts w:asciiTheme="majorHAnsi" w:eastAsiaTheme="majorEastAsia" w:hAnsiTheme="majorHAnsi" w:cstheme="majorBidi"/>
      <w:color w:val="000000" w:themeColor="text1"/>
      <w:sz w:val="18"/>
    </w:rPr>
  </w:style>
  <w:style w:type="character" w:customStyle="1" w:styleId="Heading4Char">
    <w:name w:val="Heading 4 Char"/>
    <w:basedOn w:val="DefaultParagraphFont"/>
    <w:link w:val="Heading4"/>
    <w:uiPriority w:val="9"/>
    <w:rsid w:val="0023198A"/>
    <w:rPr>
      <w:rFonts w:asciiTheme="majorHAnsi" w:eastAsiaTheme="majorEastAsia" w:hAnsiTheme="majorHAnsi" w:cstheme="majorBidi"/>
      <w:iCs/>
      <w:color w:val="000000" w:themeColor="text1"/>
      <w:sz w:val="18"/>
    </w:rPr>
  </w:style>
  <w:style w:type="character" w:customStyle="1" w:styleId="Heading5Char">
    <w:name w:val="Heading 5 Char"/>
    <w:basedOn w:val="DefaultParagraphFont"/>
    <w:link w:val="Heading5"/>
    <w:uiPriority w:val="9"/>
    <w:rsid w:val="0023198A"/>
    <w:rPr>
      <w:rFonts w:asciiTheme="majorHAnsi" w:eastAsiaTheme="majorEastAsia" w:hAnsiTheme="majorHAnsi" w:cstheme="majorBidi"/>
      <w:color w:val="000000" w:themeColor="text1"/>
      <w:sz w:val="18"/>
    </w:rPr>
  </w:style>
  <w:style w:type="character" w:customStyle="1" w:styleId="Heading6Char">
    <w:name w:val="Heading 6 Char"/>
    <w:basedOn w:val="DefaultParagraphFont"/>
    <w:link w:val="Heading6"/>
    <w:uiPriority w:val="9"/>
    <w:semiHidden/>
    <w:rsid w:val="00BE16F8"/>
    <w:rPr>
      <w:rFonts w:asciiTheme="majorHAnsi" w:eastAsiaTheme="majorEastAsia" w:hAnsiTheme="majorHAnsi" w:cstheme="majorBidi"/>
      <w:color w:val="000000" w:themeColor="text1"/>
      <w:sz w:val="18"/>
    </w:rPr>
  </w:style>
  <w:style w:type="character" w:customStyle="1" w:styleId="Heading7Char">
    <w:name w:val="Heading 7 Char"/>
    <w:basedOn w:val="DefaultParagraphFont"/>
    <w:link w:val="Heading7"/>
    <w:uiPriority w:val="9"/>
    <w:semiHidden/>
    <w:rsid w:val="00BE16F8"/>
    <w:rPr>
      <w:rFonts w:asciiTheme="majorHAnsi" w:eastAsiaTheme="majorEastAsia" w:hAnsiTheme="majorHAnsi" w:cstheme="majorBidi"/>
      <w:iCs/>
      <w:color w:val="000000" w:themeColor="text1"/>
      <w:sz w:val="18"/>
    </w:rPr>
  </w:style>
  <w:style w:type="character" w:customStyle="1" w:styleId="Heading8Char">
    <w:name w:val="Heading 8 Char"/>
    <w:basedOn w:val="DefaultParagraphFont"/>
    <w:link w:val="Heading8"/>
    <w:uiPriority w:val="9"/>
    <w:semiHidden/>
    <w:rsid w:val="00BE16F8"/>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sid w:val="00BE16F8"/>
    <w:rPr>
      <w:rFonts w:asciiTheme="majorHAnsi" w:eastAsiaTheme="majorEastAsia" w:hAnsiTheme="majorHAnsi" w:cstheme="majorBidi"/>
      <w:iCs/>
      <w:color w:val="272727" w:themeColor="text1" w:themeTint="D8"/>
      <w:sz w:val="18"/>
      <w:szCs w:val="21"/>
    </w:rPr>
  </w:style>
  <w:style w:type="paragraph" w:styleId="TOCHeading">
    <w:name w:val="TOC Heading"/>
    <w:basedOn w:val="Heading1"/>
    <w:next w:val="Normal"/>
    <w:uiPriority w:val="39"/>
    <w:unhideWhenUsed/>
    <w:qFormat/>
    <w:rsid w:val="00155AC5"/>
    <w:pPr>
      <w:numPr>
        <w:numId w:val="0"/>
      </w:numPr>
      <w:spacing w:before="480" w:line="276" w:lineRule="auto"/>
      <w:outlineLvl w:val="9"/>
    </w:pPr>
    <w:rPr>
      <w:b/>
      <w:bCs/>
      <w:szCs w:val="28"/>
      <w:u w:val="single"/>
      <w:lang w:val="en-US"/>
    </w:rPr>
  </w:style>
  <w:style w:type="paragraph" w:styleId="TOC1">
    <w:name w:val="toc 1"/>
    <w:basedOn w:val="Normal"/>
    <w:next w:val="Normal"/>
    <w:autoRedefine/>
    <w:uiPriority w:val="39"/>
    <w:unhideWhenUsed/>
    <w:rsid w:val="009F64CF"/>
    <w:pPr>
      <w:spacing w:before="240" w:after="0"/>
      <w:ind w:left="0"/>
    </w:pPr>
    <w:rPr>
      <w:rFonts w:asciiTheme="majorHAnsi" w:hAnsiTheme="majorHAnsi" w:cstheme="majorHAnsi"/>
      <w:b/>
      <w:bCs/>
      <w:caps/>
      <w:sz w:val="20"/>
    </w:rPr>
  </w:style>
  <w:style w:type="paragraph" w:styleId="TOC2">
    <w:name w:val="toc 2"/>
    <w:basedOn w:val="Normal"/>
    <w:next w:val="Normal"/>
    <w:autoRedefine/>
    <w:uiPriority w:val="39"/>
    <w:unhideWhenUsed/>
    <w:rsid w:val="009F64CF"/>
    <w:pPr>
      <w:spacing w:before="60" w:after="0"/>
      <w:ind w:left="0"/>
    </w:pPr>
    <w:rPr>
      <w:rFonts w:cstheme="minorHAnsi"/>
      <w:bCs/>
      <w:i/>
      <w:szCs w:val="20"/>
    </w:rPr>
  </w:style>
  <w:style w:type="paragraph" w:styleId="TOC3">
    <w:name w:val="toc 3"/>
    <w:basedOn w:val="Normal"/>
    <w:next w:val="Normal"/>
    <w:autoRedefine/>
    <w:uiPriority w:val="39"/>
    <w:unhideWhenUsed/>
    <w:rsid w:val="006B50E5"/>
    <w:pPr>
      <w:spacing w:before="0" w:after="0"/>
      <w:ind w:left="180"/>
    </w:pPr>
    <w:rPr>
      <w:rFonts w:cstheme="minorHAnsi"/>
      <w:sz w:val="20"/>
      <w:szCs w:val="20"/>
    </w:rPr>
  </w:style>
  <w:style w:type="paragraph" w:styleId="TOC4">
    <w:name w:val="toc 4"/>
    <w:basedOn w:val="Normal"/>
    <w:next w:val="Normal"/>
    <w:autoRedefine/>
    <w:uiPriority w:val="39"/>
    <w:unhideWhenUsed/>
    <w:rsid w:val="006B50E5"/>
    <w:pPr>
      <w:spacing w:before="0" w:after="0"/>
      <w:ind w:left="360"/>
    </w:pPr>
    <w:rPr>
      <w:rFonts w:cstheme="minorHAnsi"/>
      <w:sz w:val="20"/>
      <w:szCs w:val="20"/>
    </w:rPr>
  </w:style>
  <w:style w:type="paragraph" w:styleId="TOC5">
    <w:name w:val="toc 5"/>
    <w:basedOn w:val="Normal"/>
    <w:next w:val="Normal"/>
    <w:autoRedefine/>
    <w:uiPriority w:val="39"/>
    <w:unhideWhenUsed/>
    <w:rsid w:val="006B50E5"/>
    <w:pPr>
      <w:spacing w:before="0" w:after="0"/>
      <w:ind w:left="540"/>
    </w:pPr>
    <w:rPr>
      <w:rFonts w:cstheme="minorHAnsi"/>
      <w:sz w:val="20"/>
      <w:szCs w:val="20"/>
    </w:rPr>
  </w:style>
  <w:style w:type="paragraph" w:styleId="TOC6">
    <w:name w:val="toc 6"/>
    <w:basedOn w:val="Normal"/>
    <w:next w:val="Normal"/>
    <w:autoRedefine/>
    <w:uiPriority w:val="39"/>
    <w:unhideWhenUsed/>
    <w:rsid w:val="006B50E5"/>
    <w:pPr>
      <w:spacing w:before="0" w:after="0"/>
      <w:ind w:left="720"/>
    </w:pPr>
    <w:rPr>
      <w:rFonts w:cstheme="minorHAnsi"/>
      <w:sz w:val="20"/>
      <w:szCs w:val="20"/>
    </w:rPr>
  </w:style>
  <w:style w:type="paragraph" w:styleId="TOC7">
    <w:name w:val="toc 7"/>
    <w:basedOn w:val="Normal"/>
    <w:next w:val="Normal"/>
    <w:autoRedefine/>
    <w:uiPriority w:val="39"/>
    <w:unhideWhenUsed/>
    <w:rsid w:val="006B50E5"/>
    <w:pPr>
      <w:spacing w:before="0" w:after="0"/>
      <w:ind w:left="900"/>
    </w:pPr>
    <w:rPr>
      <w:rFonts w:cstheme="minorHAnsi"/>
      <w:sz w:val="20"/>
      <w:szCs w:val="20"/>
    </w:rPr>
  </w:style>
  <w:style w:type="paragraph" w:styleId="TOC8">
    <w:name w:val="toc 8"/>
    <w:basedOn w:val="Normal"/>
    <w:next w:val="Normal"/>
    <w:autoRedefine/>
    <w:uiPriority w:val="39"/>
    <w:unhideWhenUsed/>
    <w:rsid w:val="006B50E5"/>
    <w:pPr>
      <w:spacing w:before="0" w:after="0"/>
      <w:ind w:left="1080"/>
    </w:pPr>
    <w:rPr>
      <w:rFonts w:cstheme="minorHAnsi"/>
      <w:sz w:val="20"/>
      <w:szCs w:val="20"/>
    </w:rPr>
  </w:style>
  <w:style w:type="paragraph" w:styleId="TOC9">
    <w:name w:val="toc 9"/>
    <w:basedOn w:val="Normal"/>
    <w:next w:val="Normal"/>
    <w:autoRedefine/>
    <w:uiPriority w:val="39"/>
    <w:unhideWhenUsed/>
    <w:rsid w:val="006B50E5"/>
    <w:pPr>
      <w:spacing w:before="0" w:after="0"/>
      <w:ind w:left="1260"/>
    </w:pPr>
    <w:rPr>
      <w:rFonts w:cstheme="minorHAnsi"/>
      <w:sz w:val="20"/>
      <w:szCs w:val="20"/>
    </w:rPr>
  </w:style>
  <w:style w:type="paragraph" w:styleId="NoSpacing">
    <w:name w:val="No Spacing"/>
    <w:link w:val="NoSpacingChar"/>
    <w:uiPriority w:val="1"/>
    <w:qFormat/>
    <w:rsid w:val="006B50E5"/>
    <w:rPr>
      <w:rFonts w:eastAsiaTheme="minorEastAsia"/>
      <w:sz w:val="22"/>
      <w:szCs w:val="22"/>
      <w:lang w:val="en-US" w:eastAsia="zh-CN"/>
    </w:rPr>
  </w:style>
  <w:style w:type="character" w:customStyle="1" w:styleId="NoSpacingChar">
    <w:name w:val="No Spacing Char"/>
    <w:basedOn w:val="DefaultParagraphFont"/>
    <w:link w:val="NoSpacing"/>
    <w:uiPriority w:val="1"/>
    <w:rsid w:val="006B50E5"/>
    <w:rPr>
      <w:rFonts w:eastAsiaTheme="minorEastAsia"/>
      <w:sz w:val="22"/>
      <w:szCs w:val="22"/>
      <w:lang w:val="en-US" w:eastAsia="zh-CN"/>
    </w:rPr>
  </w:style>
  <w:style w:type="paragraph" w:styleId="Header">
    <w:name w:val="header"/>
    <w:basedOn w:val="Normal"/>
    <w:link w:val="HeaderChar"/>
    <w:uiPriority w:val="99"/>
    <w:unhideWhenUsed/>
    <w:rsid w:val="006B50E5"/>
    <w:pPr>
      <w:tabs>
        <w:tab w:val="center" w:pos="4680"/>
        <w:tab w:val="right" w:pos="9360"/>
      </w:tabs>
    </w:pPr>
  </w:style>
  <w:style w:type="character" w:customStyle="1" w:styleId="HeaderChar">
    <w:name w:val="Header Char"/>
    <w:basedOn w:val="DefaultParagraphFont"/>
    <w:link w:val="Header"/>
    <w:uiPriority w:val="99"/>
    <w:rsid w:val="006B50E5"/>
    <w:rPr>
      <w:sz w:val="18"/>
    </w:rPr>
  </w:style>
  <w:style w:type="paragraph" w:styleId="Footer">
    <w:name w:val="footer"/>
    <w:basedOn w:val="Normal"/>
    <w:link w:val="FooterChar"/>
    <w:uiPriority w:val="99"/>
    <w:unhideWhenUsed/>
    <w:rsid w:val="006B50E5"/>
    <w:pPr>
      <w:tabs>
        <w:tab w:val="center" w:pos="4680"/>
        <w:tab w:val="right" w:pos="9360"/>
      </w:tabs>
    </w:pPr>
  </w:style>
  <w:style w:type="character" w:customStyle="1" w:styleId="FooterChar">
    <w:name w:val="Footer Char"/>
    <w:basedOn w:val="DefaultParagraphFont"/>
    <w:link w:val="Footer"/>
    <w:uiPriority w:val="99"/>
    <w:rsid w:val="006B50E5"/>
    <w:rPr>
      <w:sz w:val="18"/>
    </w:rPr>
  </w:style>
  <w:style w:type="character" w:styleId="PageNumber">
    <w:name w:val="page number"/>
    <w:basedOn w:val="DefaultParagraphFont"/>
    <w:uiPriority w:val="99"/>
    <w:semiHidden/>
    <w:unhideWhenUsed/>
    <w:rsid w:val="0058535B"/>
  </w:style>
  <w:style w:type="paragraph" w:styleId="Title">
    <w:name w:val="Title"/>
    <w:basedOn w:val="Normal"/>
    <w:next w:val="Normal"/>
    <w:link w:val="TitleChar"/>
    <w:autoRedefine/>
    <w:uiPriority w:val="10"/>
    <w:qFormat/>
    <w:rsid w:val="00EA1274"/>
    <w:pPr>
      <w:spacing w:after="360"/>
      <w:ind w:right="1701"/>
      <w:contextualSpacing/>
    </w:pPr>
    <w:rPr>
      <w:rFonts w:asciiTheme="majorHAnsi" w:eastAsiaTheme="majorEastAsia" w:hAnsiTheme="majorHAnsi" w:cstheme="majorBidi"/>
      <w:color w:val="000000" w:themeColor="text1"/>
      <w:spacing w:val="-10"/>
      <w:kern w:val="28"/>
      <w:sz w:val="96"/>
      <w:szCs w:val="96"/>
    </w:rPr>
  </w:style>
  <w:style w:type="character" w:customStyle="1" w:styleId="TitleChar">
    <w:name w:val="Title Char"/>
    <w:basedOn w:val="DefaultParagraphFont"/>
    <w:link w:val="Title"/>
    <w:uiPriority w:val="10"/>
    <w:rsid w:val="00EA1274"/>
    <w:rPr>
      <w:rFonts w:asciiTheme="majorHAnsi" w:eastAsiaTheme="majorEastAsia" w:hAnsiTheme="majorHAnsi" w:cstheme="majorBidi"/>
      <w:color w:val="000000" w:themeColor="text1"/>
      <w:spacing w:val="-10"/>
      <w:kern w:val="28"/>
      <w:sz w:val="96"/>
      <w:szCs w:val="96"/>
    </w:rPr>
  </w:style>
  <w:style w:type="paragraph" w:styleId="ListParagraph">
    <w:name w:val="List Paragraph"/>
    <w:basedOn w:val="Normal"/>
    <w:autoRedefine/>
    <w:uiPriority w:val="34"/>
    <w:qFormat/>
    <w:rsid w:val="00672542"/>
    <w:pPr>
      <w:numPr>
        <w:numId w:val="41"/>
      </w:numPr>
      <w:spacing w:before="0" w:after="0"/>
    </w:pPr>
  </w:style>
  <w:style w:type="paragraph" w:customStyle="1" w:styleId="BodyCopyLevel2">
    <w:name w:val="Body Copy Level2"/>
    <w:basedOn w:val="Normal"/>
    <w:rsid w:val="009924A3"/>
    <w:pPr>
      <w:numPr>
        <w:numId w:val="14"/>
      </w:numPr>
    </w:pPr>
  </w:style>
  <w:style w:type="paragraph" w:customStyle="1" w:styleId="ListParagraph2">
    <w:name w:val="List Paragraph2"/>
    <w:basedOn w:val="ListParagraph"/>
    <w:qFormat/>
    <w:rsid w:val="00ED4C64"/>
    <w:pPr>
      <w:numPr>
        <w:numId w:val="23"/>
      </w:numPr>
      <w:ind w:left="1276" w:hanging="425"/>
    </w:pPr>
  </w:style>
  <w:style w:type="character" w:styleId="Hyperlink">
    <w:name w:val="Hyperlink"/>
    <w:basedOn w:val="DefaultParagraphFont"/>
    <w:uiPriority w:val="99"/>
    <w:unhideWhenUsed/>
    <w:rsid w:val="00B83A0C"/>
    <w:rPr>
      <w:color w:val="0563C1" w:themeColor="hyperlink"/>
      <w:u w:val="single"/>
    </w:rPr>
  </w:style>
  <w:style w:type="paragraph" w:styleId="Date">
    <w:name w:val="Date"/>
    <w:basedOn w:val="Normal"/>
    <w:next w:val="Normal"/>
    <w:link w:val="DateChar"/>
    <w:uiPriority w:val="99"/>
    <w:unhideWhenUsed/>
    <w:rsid w:val="00092B4C"/>
  </w:style>
  <w:style w:type="character" w:customStyle="1" w:styleId="DateChar">
    <w:name w:val="Date Char"/>
    <w:basedOn w:val="DefaultParagraphFont"/>
    <w:link w:val="Date"/>
    <w:uiPriority w:val="99"/>
    <w:rsid w:val="00092B4C"/>
    <w:rPr>
      <w:sz w:val="18"/>
    </w:rPr>
  </w:style>
  <w:style w:type="paragraph" w:styleId="Subtitle">
    <w:name w:val="Subtitle"/>
    <w:basedOn w:val="Normal"/>
    <w:next w:val="Normal"/>
    <w:link w:val="SubtitleChar"/>
    <w:autoRedefine/>
    <w:uiPriority w:val="11"/>
    <w:qFormat/>
    <w:rsid w:val="0051782E"/>
    <w:pPr>
      <w:numPr>
        <w:ilvl w:val="1"/>
      </w:numPr>
      <w:spacing w:after="160"/>
      <w:ind w:left="624" w:right="2835"/>
    </w:pPr>
    <w:rPr>
      <w:rFonts w:eastAsiaTheme="minorEastAsia" w:cs="Times New Roman (Body CS)"/>
      <w:color w:val="000000" w:themeColor="text1"/>
      <w:sz w:val="32"/>
      <w:szCs w:val="22"/>
    </w:rPr>
  </w:style>
  <w:style w:type="character" w:customStyle="1" w:styleId="SubtitleChar">
    <w:name w:val="Subtitle Char"/>
    <w:basedOn w:val="DefaultParagraphFont"/>
    <w:link w:val="Subtitle"/>
    <w:uiPriority w:val="11"/>
    <w:rsid w:val="0051782E"/>
    <w:rPr>
      <w:rFonts w:eastAsiaTheme="minorEastAsia" w:cs="Times New Roman (Body CS)"/>
      <w:color w:val="000000" w:themeColor="text1"/>
      <w:sz w:val="32"/>
      <w:szCs w:val="22"/>
    </w:rPr>
  </w:style>
  <w:style w:type="table" w:styleId="TableGrid">
    <w:name w:val="Table Grid"/>
    <w:basedOn w:val="TableNormal"/>
    <w:uiPriority w:val="59"/>
    <w:rsid w:val="00906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1782E"/>
    <w:rPr>
      <w:i/>
      <w:iCs/>
      <w:color w:val="404040" w:themeColor="text1" w:themeTint="BF"/>
    </w:rPr>
  </w:style>
  <w:style w:type="paragraph" w:customStyle="1" w:styleId="RevDate">
    <w:name w:val="Rev_Date"/>
    <w:basedOn w:val="Normal"/>
    <w:qFormat/>
    <w:rsid w:val="00D16C6A"/>
    <w:pPr>
      <w:spacing w:before="30" w:after="30"/>
      <w:ind w:left="0"/>
    </w:pPr>
    <w:rPr>
      <w:sz w:val="19"/>
      <w:szCs w:val="19"/>
    </w:rPr>
  </w:style>
  <w:style w:type="paragraph" w:customStyle="1" w:styleId="Rev">
    <w:name w:val="Rev"/>
    <w:basedOn w:val="Normal"/>
    <w:qFormat/>
    <w:rsid w:val="00D16C6A"/>
    <w:pPr>
      <w:spacing w:before="30" w:after="30"/>
      <w:ind w:left="0"/>
    </w:pPr>
    <w:rPr>
      <w:sz w:val="19"/>
      <w:szCs w:val="19"/>
    </w:rPr>
  </w:style>
  <w:style w:type="paragraph" w:customStyle="1" w:styleId="TableRef">
    <w:name w:val="Table_Ref"/>
    <w:basedOn w:val="Normal"/>
    <w:qFormat/>
    <w:rsid w:val="00450116"/>
    <w:pPr>
      <w:tabs>
        <w:tab w:val="left" w:pos="1560"/>
      </w:tabs>
      <w:ind w:left="1560" w:hanging="993"/>
    </w:pPr>
    <w:rPr>
      <w:i/>
    </w:rPr>
  </w:style>
  <w:style w:type="paragraph" w:styleId="TableofFigures">
    <w:name w:val="table of figures"/>
    <w:basedOn w:val="Normal"/>
    <w:next w:val="Normal"/>
    <w:uiPriority w:val="99"/>
    <w:unhideWhenUsed/>
    <w:rsid w:val="00155AC5"/>
    <w:pPr>
      <w:spacing w:after="0"/>
      <w:ind w:left="0"/>
    </w:pPr>
  </w:style>
  <w:style w:type="paragraph" w:styleId="Revision">
    <w:name w:val="Revision"/>
    <w:hidden/>
    <w:uiPriority w:val="99"/>
    <w:semiHidden/>
    <w:rsid w:val="008403DC"/>
    <w:rPr>
      <w:sz w:val="18"/>
    </w:rPr>
  </w:style>
  <w:style w:type="character" w:styleId="CommentReference">
    <w:name w:val="annotation reference"/>
    <w:basedOn w:val="DefaultParagraphFont"/>
    <w:uiPriority w:val="99"/>
    <w:semiHidden/>
    <w:unhideWhenUsed/>
    <w:rsid w:val="00C95B92"/>
    <w:rPr>
      <w:sz w:val="16"/>
      <w:szCs w:val="16"/>
    </w:rPr>
  </w:style>
  <w:style w:type="paragraph" w:styleId="CommentText">
    <w:name w:val="annotation text"/>
    <w:basedOn w:val="Normal"/>
    <w:link w:val="CommentTextChar"/>
    <w:uiPriority w:val="99"/>
    <w:unhideWhenUsed/>
    <w:rsid w:val="00C95B92"/>
    <w:rPr>
      <w:sz w:val="20"/>
      <w:szCs w:val="20"/>
    </w:rPr>
  </w:style>
  <w:style w:type="character" w:customStyle="1" w:styleId="CommentTextChar">
    <w:name w:val="Comment Text Char"/>
    <w:basedOn w:val="DefaultParagraphFont"/>
    <w:link w:val="CommentText"/>
    <w:uiPriority w:val="99"/>
    <w:rsid w:val="00C95B92"/>
    <w:rPr>
      <w:sz w:val="20"/>
      <w:szCs w:val="20"/>
    </w:rPr>
  </w:style>
  <w:style w:type="paragraph" w:styleId="CommentSubject">
    <w:name w:val="annotation subject"/>
    <w:basedOn w:val="CommentText"/>
    <w:next w:val="CommentText"/>
    <w:link w:val="CommentSubjectChar"/>
    <w:uiPriority w:val="99"/>
    <w:semiHidden/>
    <w:unhideWhenUsed/>
    <w:rsid w:val="00C95B92"/>
    <w:rPr>
      <w:b/>
      <w:bCs/>
    </w:rPr>
  </w:style>
  <w:style w:type="character" w:customStyle="1" w:styleId="CommentSubjectChar">
    <w:name w:val="Comment Subject Char"/>
    <w:basedOn w:val="CommentTextChar"/>
    <w:link w:val="CommentSubject"/>
    <w:uiPriority w:val="99"/>
    <w:semiHidden/>
    <w:rsid w:val="00C95B92"/>
    <w:rPr>
      <w:b/>
      <w:bCs/>
      <w:sz w:val="20"/>
      <w:szCs w:val="20"/>
    </w:rPr>
  </w:style>
  <w:style w:type="paragraph" w:customStyle="1" w:styleId="DraftingNote">
    <w:name w:val="Drafting_Note"/>
    <w:basedOn w:val="Normal"/>
    <w:qFormat/>
    <w:rsid w:val="00FD7164"/>
    <w:pPr>
      <w:shd w:val="clear" w:color="auto" w:fill="00CC00"/>
      <w:tabs>
        <w:tab w:val="left" w:pos="5416"/>
      </w:tabs>
    </w:pPr>
  </w:style>
  <w:style w:type="character" w:styleId="UnresolvedMention">
    <w:name w:val="Unresolved Mention"/>
    <w:basedOn w:val="DefaultParagraphFont"/>
    <w:uiPriority w:val="99"/>
    <w:semiHidden/>
    <w:unhideWhenUsed/>
    <w:rsid w:val="00DD5C80"/>
    <w:rPr>
      <w:color w:val="605E5C"/>
      <w:shd w:val="clear" w:color="auto" w:fill="E1DFDD"/>
    </w:rPr>
  </w:style>
  <w:style w:type="character" w:styleId="FollowedHyperlink">
    <w:name w:val="FollowedHyperlink"/>
    <w:basedOn w:val="DefaultParagraphFont"/>
    <w:uiPriority w:val="99"/>
    <w:semiHidden/>
    <w:unhideWhenUsed/>
    <w:rsid w:val="00862AE9"/>
    <w:rPr>
      <w:color w:val="954F72" w:themeColor="followedHyperlink"/>
      <w:u w:val="single"/>
    </w:rPr>
  </w:style>
  <w:style w:type="character" w:customStyle="1" w:styleId="cf01">
    <w:name w:val="cf01"/>
    <w:basedOn w:val="DefaultParagraphFont"/>
    <w:rsid w:val="004605B1"/>
    <w:rPr>
      <w:rFonts w:ascii="Segoe UI" w:hAnsi="Segoe UI" w:cs="Segoe UI" w:hint="default"/>
      <w:sz w:val="18"/>
      <w:szCs w:val="18"/>
    </w:rPr>
  </w:style>
  <w:style w:type="character" w:customStyle="1" w:styleId="cf11">
    <w:name w:val="cf11"/>
    <w:basedOn w:val="DefaultParagraphFont"/>
    <w:rsid w:val="004605B1"/>
    <w:rPr>
      <w:rFonts w:ascii="Segoe UI" w:hAnsi="Segoe UI" w:cs="Segoe UI" w:hint="default"/>
      <w:sz w:val="18"/>
      <w:szCs w:val="18"/>
      <w:shd w:val="clear" w:color="auto" w:fill="00FFFF"/>
    </w:rPr>
  </w:style>
  <w:style w:type="character" w:styleId="Strong">
    <w:name w:val="Strong"/>
    <w:basedOn w:val="DefaultParagraphFont"/>
    <w:uiPriority w:val="22"/>
    <w:qFormat/>
    <w:rsid w:val="00D3582E"/>
    <w:rPr>
      <w:b/>
      <w:bCs/>
    </w:rPr>
  </w:style>
  <w:style w:type="table" w:styleId="TableGridLight">
    <w:name w:val="Grid Table Light"/>
    <w:basedOn w:val="TableNormal"/>
    <w:uiPriority w:val="40"/>
    <w:rsid w:val="007C2275"/>
    <w:rPr>
      <w:kern w:val="2"/>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5B29A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990237">
      <w:bodyDiv w:val="1"/>
      <w:marLeft w:val="0"/>
      <w:marRight w:val="0"/>
      <w:marTop w:val="0"/>
      <w:marBottom w:val="0"/>
      <w:divBdr>
        <w:top w:val="none" w:sz="0" w:space="0" w:color="auto"/>
        <w:left w:val="none" w:sz="0" w:space="0" w:color="auto"/>
        <w:bottom w:val="none" w:sz="0" w:space="0" w:color="auto"/>
        <w:right w:val="none" w:sz="0" w:space="0" w:color="auto"/>
      </w:divBdr>
    </w:div>
    <w:div w:id="32790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yperlink" Target="https://bigbuild.vic.gov.au/about/ecologiq/recycled-first" TargetMode="External"/><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footer7.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isSedran\Downloads\%5bYY%20MM%20DD%5d%20Recycled%20First%20Plan%20-%20Part%201%20of%202%20-%20ProjectName,%20Rev%20A%20%5bTemplate%20Ver%201.0%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B8357AF918C48FF9A84665F5DF89ACD"/>
        <w:category>
          <w:name w:val="General"/>
          <w:gallery w:val="placeholder"/>
        </w:category>
        <w:types>
          <w:type w:val="bbPlcHdr"/>
        </w:types>
        <w:behaviors>
          <w:behavior w:val="content"/>
        </w:behaviors>
        <w:guid w:val="{9C84938C-73C5-4A66-BD97-0E878BA0417A}"/>
      </w:docPartPr>
      <w:docPartBody>
        <w:p w:rsidR="00482EFD" w:rsidRDefault="00C13909" w:rsidP="00C13909">
          <w:pPr>
            <w:pStyle w:val="3B8357AF918C48FF9A84665F5DF89ACD"/>
          </w:pPr>
          <w:r w:rsidRPr="007A1549">
            <w:rPr>
              <w:rStyle w:val="PlaceholderText"/>
            </w:rPr>
            <w:t>Choose an item.</w:t>
          </w:r>
        </w:p>
      </w:docPartBody>
    </w:docPart>
    <w:docPart>
      <w:docPartPr>
        <w:name w:val="43770975863A444B89D9A6CCCCAA47ED"/>
        <w:category>
          <w:name w:val="General"/>
          <w:gallery w:val="placeholder"/>
        </w:category>
        <w:types>
          <w:type w:val="bbPlcHdr"/>
        </w:types>
        <w:behaviors>
          <w:behavior w:val="content"/>
        </w:behaviors>
        <w:guid w:val="{00081436-3D0A-4195-9050-7CA036CF7B4E}"/>
      </w:docPartPr>
      <w:docPartBody>
        <w:p w:rsidR="00482EFD" w:rsidRDefault="00C13909" w:rsidP="00C13909">
          <w:pPr>
            <w:pStyle w:val="43770975863A444B89D9A6CCCCAA47ED"/>
          </w:pPr>
          <w:r w:rsidRPr="007A1549">
            <w:rPr>
              <w:rStyle w:val="PlaceholderText"/>
            </w:rPr>
            <w:t>Choose an item.</w:t>
          </w:r>
        </w:p>
      </w:docPartBody>
    </w:docPart>
    <w:docPart>
      <w:docPartPr>
        <w:name w:val="87F30CC4D84B40BA8C823BDEDDD5E699"/>
        <w:category>
          <w:name w:val="General"/>
          <w:gallery w:val="placeholder"/>
        </w:category>
        <w:types>
          <w:type w:val="bbPlcHdr"/>
        </w:types>
        <w:behaviors>
          <w:behavior w:val="content"/>
        </w:behaviors>
        <w:guid w:val="{B9195E2C-F8F3-4B3F-B3DA-6346D58DE019}"/>
      </w:docPartPr>
      <w:docPartBody>
        <w:p w:rsidR="00625E6F" w:rsidRDefault="0081194C" w:rsidP="0081194C">
          <w:pPr>
            <w:pStyle w:val="87F30CC4D84B40BA8C823BDEDDD5E6994"/>
          </w:pPr>
          <w:r w:rsidRPr="004F148F">
            <w:rPr>
              <w:rStyle w:val="PlaceholderText"/>
            </w:rPr>
            <w:t>Choose an item.</w:t>
          </w:r>
        </w:p>
      </w:docPartBody>
    </w:docPart>
    <w:docPart>
      <w:docPartPr>
        <w:name w:val="FB5B3CF4011844B4B139FA4A91562EFE"/>
        <w:category>
          <w:name w:val="General"/>
          <w:gallery w:val="placeholder"/>
        </w:category>
        <w:types>
          <w:type w:val="bbPlcHdr"/>
        </w:types>
        <w:behaviors>
          <w:behavior w:val="content"/>
        </w:behaviors>
        <w:guid w:val="{211A4F88-0479-4D25-B168-7E4199AAE572}"/>
      </w:docPartPr>
      <w:docPartBody>
        <w:p w:rsidR="00625E6F" w:rsidRDefault="0081194C" w:rsidP="0081194C">
          <w:pPr>
            <w:pStyle w:val="FB5B3CF4011844B4B139FA4A91562EFE4"/>
          </w:pPr>
          <w:r w:rsidRPr="004F148F">
            <w:rPr>
              <w:rStyle w:val="PlaceholderText"/>
            </w:rPr>
            <w:t>Choose an item.</w:t>
          </w:r>
        </w:p>
      </w:docPartBody>
    </w:docPart>
    <w:docPart>
      <w:docPartPr>
        <w:name w:val="443D9D85A46A45889DD39EA343147414"/>
        <w:category>
          <w:name w:val="General"/>
          <w:gallery w:val="placeholder"/>
        </w:category>
        <w:types>
          <w:type w:val="bbPlcHdr"/>
        </w:types>
        <w:behaviors>
          <w:behavior w:val="content"/>
        </w:behaviors>
        <w:guid w:val="{5FB11116-16E5-4AF5-81CD-76D678020498}"/>
      </w:docPartPr>
      <w:docPartBody>
        <w:p w:rsidR="00625E6F" w:rsidRDefault="0081194C" w:rsidP="0081194C">
          <w:pPr>
            <w:pStyle w:val="443D9D85A46A45889DD39EA3431474144"/>
          </w:pPr>
          <w:r w:rsidRPr="004F148F">
            <w:rPr>
              <w:rStyle w:val="PlaceholderText"/>
            </w:rPr>
            <w:t>Choose an item.</w:t>
          </w:r>
        </w:p>
      </w:docPartBody>
    </w:docPart>
    <w:docPart>
      <w:docPartPr>
        <w:name w:val="5C587AF401CD480E98B1AA78F97D9AB5"/>
        <w:category>
          <w:name w:val="General"/>
          <w:gallery w:val="placeholder"/>
        </w:category>
        <w:types>
          <w:type w:val="bbPlcHdr"/>
        </w:types>
        <w:behaviors>
          <w:behavior w:val="content"/>
        </w:behaviors>
        <w:guid w:val="{51B3A290-5D36-49A9-98FE-4E1F8FFF6BAD}"/>
      </w:docPartPr>
      <w:docPartBody>
        <w:p w:rsidR="00625E6F" w:rsidRDefault="0081194C" w:rsidP="0081194C">
          <w:pPr>
            <w:pStyle w:val="5C587AF401CD480E98B1AA78F97D9AB52"/>
          </w:pPr>
          <w:r w:rsidRPr="004F148F">
            <w:rPr>
              <w:rStyle w:val="PlaceholderText"/>
            </w:rPr>
            <w:t>Click or tap to enter a date.</w:t>
          </w:r>
        </w:p>
      </w:docPartBody>
    </w:docPart>
    <w:docPart>
      <w:docPartPr>
        <w:name w:val="C0C22FC6025242438077F55B8CED5C3A"/>
        <w:category>
          <w:name w:val="General"/>
          <w:gallery w:val="placeholder"/>
        </w:category>
        <w:types>
          <w:type w:val="bbPlcHdr"/>
        </w:types>
        <w:behaviors>
          <w:behavior w:val="content"/>
        </w:behaviors>
        <w:guid w:val="{6544181A-EAB6-40AD-A2F7-184A0342316A}"/>
      </w:docPartPr>
      <w:docPartBody>
        <w:p w:rsidR="0081194C" w:rsidRDefault="0081194C" w:rsidP="0081194C">
          <w:pPr>
            <w:pStyle w:val="C0C22FC6025242438077F55B8CED5C3A3"/>
          </w:pPr>
          <w:r w:rsidRPr="004F148F">
            <w:rPr>
              <w:rStyle w:val="PlaceholderText"/>
            </w:rPr>
            <w:t>Choose an item.</w:t>
          </w:r>
        </w:p>
      </w:docPartBody>
    </w:docPart>
    <w:docPart>
      <w:docPartPr>
        <w:name w:val="456C9712D6D64565BEBCE08C2ECD2F85"/>
        <w:category>
          <w:name w:val="General"/>
          <w:gallery w:val="placeholder"/>
        </w:category>
        <w:types>
          <w:type w:val="bbPlcHdr"/>
        </w:types>
        <w:behaviors>
          <w:behavior w:val="content"/>
        </w:behaviors>
        <w:guid w:val="{836954EB-B8D5-4FDF-8D58-2A696C2660F0}"/>
      </w:docPartPr>
      <w:docPartBody>
        <w:p w:rsidR="0081194C" w:rsidRDefault="0081194C" w:rsidP="0081194C">
          <w:pPr>
            <w:pStyle w:val="456C9712D6D64565BEBCE08C2ECD2F851"/>
          </w:pPr>
          <w:r w:rsidRPr="004F148F">
            <w:rPr>
              <w:rStyle w:val="PlaceholderText"/>
            </w:rPr>
            <w:t>Choose an item.</w:t>
          </w:r>
        </w:p>
      </w:docPartBody>
    </w:docPart>
    <w:docPart>
      <w:docPartPr>
        <w:name w:val="79B20343E6AA43E78A18279EC0F61F5D"/>
        <w:category>
          <w:name w:val="General"/>
          <w:gallery w:val="placeholder"/>
        </w:category>
        <w:types>
          <w:type w:val="bbPlcHdr"/>
        </w:types>
        <w:behaviors>
          <w:behavior w:val="content"/>
        </w:behaviors>
        <w:guid w:val="{B3C8A5EC-7482-46F2-8CBB-7605E83A7C0A}"/>
      </w:docPartPr>
      <w:docPartBody>
        <w:p w:rsidR="0081194C" w:rsidRDefault="0081194C" w:rsidP="0081194C">
          <w:pPr>
            <w:pStyle w:val="79B20343E6AA43E78A18279EC0F61F5D"/>
          </w:pPr>
          <w:r w:rsidRPr="004F148F">
            <w:rPr>
              <w:rStyle w:val="PlaceholderText"/>
            </w:rPr>
            <w:t>Choose an item.</w:t>
          </w:r>
        </w:p>
      </w:docPartBody>
    </w:docPart>
    <w:docPart>
      <w:docPartPr>
        <w:name w:val="ED8A788970284531B58148B96E0177CA"/>
        <w:category>
          <w:name w:val="General"/>
          <w:gallery w:val="placeholder"/>
        </w:category>
        <w:types>
          <w:type w:val="bbPlcHdr"/>
        </w:types>
        <w:behaviors>
          <w:behavior w:val="content"/>
        </w:behaviors>
        <w:guid w:val="{EC2A0025-5E9E-4FB8-A317-28C492E06589}"/>
      </w:docPartPr>
      <w:docPartBody>
        <w:p w:rsidR="0081194C" w:rsidRDefault="0081194C" w:rsidP="0081194C">
          <w:pPr>
            <w:pStyle w:val="ED8A788970284531B58148B96E0177CA"/>
          </w:pPr>
          <w:r w:rsidRPr="004F148F">
            <w:rPr>
              <w:rStyle w:val="PlaceholderText"/>
            </w:rPr>
            <w:t>Choose an item.</w:t>
          </w:r>
        </w:p>
      </w:docPartBody>
    </w:docPart>
    <w:docPart>
      <w:docPartPr>
        <w:name w:val="056358755ACA4CEEB10B857FB3D0CEA4"/>
        <w:category>
          <w:name w:val="General"/>
          <w:gallery w:val="placeholder"/>
        </w:category>
        <w:types>
          <w:type w:val="bbPlcHdr"/>
        </w:types>
        <w:behaviors>
          <w:behavior w:val="content"/>
        </w:behaviors>
        <w:guid w:val="{F77C4952-4E7D-462C-BCC3-D7534372EFA7}"/>
      </w:docPartPr>
      <w:docPartBody>
        <w:p w:rsidR="0081194C" w:rsidRDefault="0081194C" w:rsidP="0081194C">
          <w:pPr>
            <w:pStyle w:val="056358755ACA4CEEB10B857FB3D0CEA4"/>
          </w:pPr>
          <w:r w:rsidRPr="004F148F">
            <w:rPr>
              <w:rStyle w:val="PlaceholderText"/>
            </w:rPr>
            <w:t>Choose an item.</w:t>
          </w:r>
        </w:p>
      </w:docPartBody>
    </w:docPart>
    <w:docPart>
      <w:docPartPr>
        <w:name w:val="766959CB845E497CBD82DD5D1C6C8AEB"/>
        <w:category>
          <w:name w:val="General"/>
          <w:gallery w:val="placeholder"/>
        </w:category>
        <w:types>
          <w:type w:val="bbPlcHdr"/>
        </w:types>
        <w:behaviors>
          <w:behavior w:val="content"/>
        </w:behaviors>
        <w:guid w:val="{E0A56149-E1EF-4B21-9EA4-3CC35875C27B}"/>
      </w:docPartPr>
      <w:docPartBody>
        <w:p w:rsidR="0081194C" w:rsidRDefault="0081194C" w:rsidP="0081194C">
          <w:pPr>
            <w:pStyle w:val="766959CB845E497CBD82DD5D1C6C8AEB"/>
          </w:pPr>
          <w:r w:rsidRPr="004F148F">
            <w:rPr>
              <w:rStyle w:val="PlaceholderText"/>
            </w:rPr>
            <w:t>Choose an item.</w:t>
          </w:r>
        </w:p>
      </w:docPartBody>
    </w:docPart>
    <w:docPart>
      <w:docPartPr>
        <w:name w:val="BEA376C04A144D0A99E66DFBC8602AF9"/>
        <w:category>
          <w:name w:val="General"/>
          <w:gallery w:val="placeholder"/>
        </w:category>
        <w:types>
          <w:type w:val="bbPlcHdr"/>
        </w:types>
        <w:behaviors>
          <w:behavior w:val="content"/>
        </w:behaviors>
        <w:guid w:val="{1A8A5CB6-F92C-4AB9-89BC-E12608E6E754}"/>
      </w:docPartPr>
      <w:docPartBody>
        <w:p w:rsidR="0081194C" w:rsidRDefault="0081194C" w:rsidP="0081194C">
          <w:pPr>
            <w:pStyle w:val="BEA376C04A144D0A99E66DFBC8602AF9"/>
          </w:pPr>
          <w:r w:rsidRPr="004F148F">
            <w:rPr>
              <w:rStyle w:val="PlaceholderText"/>
            </w:rPr>
            <w:t>Choose an item.</w:t>
          </w:r>
        </w:p>
      </w:docPartBody>
    </w:docPart>
    <w:docPart>
      <w:docPartPr>
        <w:name w:val="1AA96624A4CB4B4DB8E2276CB6350EBF"/>
        <w:category>
          <w:name w:val="General"/>
          <w:gallery w:val="placeholder"/>
        </w:category>
        <w:types>
          <w:type w:val="bbPlcHdr"/>
        </w:types>
        <w:behaviors>
          <w:behavior w:val="content"/>
        </w:behaviors>
        <w:guid w:val="{F2BDC724-AB4B-44A0-AD5F-79A0A619FFE3}"/>
      </w:docPartPr>
      <w:docPartBody>
        <w:p w:rsidR="00000000" w:rsidRDefault="00D75532" w:rsidP="00D75532">
          <w:pPr>
            <w:pStyle w:val="1AA96624A4CB4B4DB8E2276CB6350EBF"/>
          </w:pPr>
          <w:r w:rsidRPr="007A154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NetworkSans-Light">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909"/>
    <w:rsid w:val="000F1800"/>
    <w:rsid w:val="001729E3"/>
    <w:rsid w:val="002032C6"/>
    <w:rsid w:val="00231F00"/>
    <w:rsid w:val="00264BA2"/>
    <w:rsid w:val="002D0B7C"/>
    <w:rsid w:val="002F64E3"/>
    <w:rsid w:val="002F750C"/>
    <w:rsid w:val="00304984"/>
    <w:rsid w:val="00346506"/>
    <w:rsid w:val="003D3F56"/>
    <w:rsid w:val="00482EFD"/>
    <w:rsid w:val="004A6A7A"/>
    <w:rsid w:val="00502F10"/>
    <w:rsid w:val="005056A4"/>
    <w:rsid w:val="005824F5"/>
    <w:rsid w:val="00582E93"/>
    <w:rsid w:val="0059211A"/>
    <w:rsid w:val="005C59E5"/>
    <w:rsid w:val="00625E6F"/>
    <w:rsid w:val="00635D45"/>
    <w:rsid w:val="00672E75"/>
    <w:rsid w:val="00675BCA"/>
    <w:rsid w:val="00695AA3"/>
    <w:rsid w:val="006F1B47"/>
    <w:rsid w:val="0081194C"/>
    <w:rsid w:val="009515D4"/>
    <w:rsid w:val="009B30C6"/>
    <w:rsid w:val="009F692E"/>
    <w:rsid w:val="00AF33E1"/>
    <w:rsid w:val="00BA2A4F"/>
    <w:rsid w:val="00BE2B51"/>
    <w:rsid w:val="00C13909"/>
    <w:rsid w:val="00CC24DF"/>
    <w:rsid w:val="00CE5158"/>
    <w:rsid w:val="00D75532"/>
    <w:rsid w:val="00D86C65"/>
    <w:rsid w:val="00E632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71119D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5532"/>
    <w:rPr>
      <w:color w:val="666666"/>
    </w:rPr>
  </w:style>
  <w:style w:type="paragraph" w:customStyle="1" w:styleId="3B8357AF918C48FF9A84665F5DF89ACD">
    <w:name w:val="3B8357AF918C48FF9A84665F5DF89ACD"/>
    <w:rsid w:val="00C13909"/>
  </w:style>
  <w:style w:type="paragraph" w:customStyle="1" w:styleId="43770975863A444B89D9A6CCCCAA47ED">
    <w:name w:val="43770975863A444B89D9A6CCCCAA47ED"/>
    <w:rsid w:val="00C13909"/>
  </w:style>
  <w:style w:type="paragraph" w:customStyle="1" w:styleId="39C6EE0F5596493D9A5A886C19D2E116">
    <w:name w:val="39C6EE0F5596493D9A5A886C19D2E116"/>
    <w:rsid w:val="00C13909"/>
  </w:style>
  <w:style w:type="paragraph" w:customStyle="1" w:styleId="C0C22FC6025242438077F55B8CED5C3A3">
    <w:name w:val="C0C22FC6025242438077F55B8CED5C3A3"/>
    <w:rsid w:val="0081194C"/>
    <w:pPr>
      <w:spacing w:before="120" w:after="120" w:line="240" w:lineRule="auto"/>
      <w:ind w:left="567"/>
    </w:pPr>
    <w:rPr>
      <w:rFonts w:eastAsiaTheme="minorHAnsi"/>
      <w:sz w:val="18"/>
      <w:szCs w:val="24"/>
      <w:lang w:eastAsia="en-US"/>
    </w:rPr>
  </w:style>
  <w:style w:type="paragraph" w:customStyle="1" w:styleId="87F30CC4D84B40BA8C823BDEDDD5E6994">
    <w:name w:val="87F30CC4D84B40BA8C823BDEDDD5E6994"/>
    <w:rsid w:val="0081194C"/>
    <w:pPr>
      <w:spacing w:before="120" w:after="120" w:line="240" w:lineRule="auto"/>
      <w:ind w:left="567"/>
    </w:pPr>
    <w:rPr>
      <w:rFonts w:eastAsiaTheme="minorHAnsi"/>
      <w:sz w:val="18"/>
      <w:szCs w:val="24"/>
      <w:lang w:eastAsia="en-US"/>
    </w:rPr>
  </w:style>
  <w:style w:type="paragraph" w:customStyle="1" w:styleId="FB5B3CF4011844B4B139FA4A91562EFE4">
    <w:name w:val="FB5B3CF4011844B4B139FA4A91562EFE4"/>
    <w:rsid w:val="0081194C"/>
    <w:pPr>
      <w:spacing w:before="120" w:after="120" w:line="240" w:lineRule="auto"/>
      <w:ind w:left="567"/>
    </w:pPr>
    <w:rPr>
      <w:rFonts w:eastAsiaTheme="minorHAnsi"/>
      <w:sz w:val="18"/>
      <w:szCs w:val="24"/>
      <w:lang w:eastAsia="en-US"/>
    </w:rPr>
  </w:style>
  <w:style w:type="paragraph" w:customStyle="1" w:styleId="443D9D85A46A45889DD39EA3431474144">
    <w:name w:val="443D9D85A46A45889DD39EA3431474144"/>
    <w:rsid w:val="0081194C"/>
    <w:pPr>
      <w:spacing w:before="120" w:after="120" w:line="240" w:lineRule="auto"/>
      <w:ind w:left="567"/>
    </w:pPr>
    <w:rPr>
      <w:rFonts w:eastAsiaTheme="minorHAnsi"/>
      <w:sz w:val="18"/>
      <w:szCs w:val="24"/>
      <w:lang w:eastAsia="en-US"/>
    </w:rPr>
  </w:style>
  <w:style w:type="paragraph" w:customStyle="1" w:styleId="456C9712D6D64565BEBCE08C2ECD2F851">
    <w:name w:val="456C9712D6D64565BEBCE08C2ECD2F851"/>
    <w:rsid w:val="0081194C"/>
    <w:pPr>
      <w:spacing w:before="120" w:after="120" w:line="240" w:lineRule="auto"/>
      <w:ind w:left="567"/>
    </w:pPr>
    <w:rPr>
      <w:rFonts w:eastAsiaTheme="minorHAnsi"/>
      <w:sz w:val="18"/>
      <w:szCs w:val="24"/>
      <w:lang w:eastAsia="en-US"/>
    </w:rPr>
  </w:style>
  <w:style w:type="paragraph" w:customStyle="1" w:styleId="5C587AF401CD480E98B1AA78F97D9AB52">
    <w:name w:val="5C587AF401CD480E98B1AA78F97D9AB52"/>
    <w:rsid w:val="0081194C"/>
    <w:pPr>
      <w:spacing w:before="120" w:after="120" w:line="240" w:lineRule="auto"/>
      <w:ind w:left="567"/>
    </w:pPr>
    <w:rPr>
      <w:rFonts w:eastAsiaTheme="minorHAnsi"/>
      <w:sz w:val="18"/>
      <w:szCs w:val="24"/>
      <w:lang w:eastAsia="en-US"/>
    </w:rPr>
  </w:style>
  <w:style w:type="paragraph" w:customStyle="1" w:styleId="79B20343E6AA43E78A18279EC0F61F5D">
    <w:name w:val="79B20343E6AA43E78A18279EC0F61F5D"/>
    <w:rsid w:val="0081194C"/>
    <w:pPr>
      <w:spacing w:line="278" w:lineRule="auto"/>
    </w:pPr>
    <w:rPr>
      <w:kern w:val="2"/>
      <w:sz w:val="24"/>
      <w:szCs w:val="24"/>
      <w14:ligatures w14:val="standardContextual"/>
    </w:rPr>
  </w:style>
  <w:style w:type="paragraph" w:customStyle="1" w:styleId="ED8A788970284531B58148B96E0177CA">
    <w:name w:val="ED8A788970284531B58148B96E0177CA"/>
    <w:rsid w:val="0081194C"/>
    <w:pPr>
      <w:spacing w:line="278" w:lineRule="auto"/>
    </w:pPr>
    <w:rPr>
      <w:kern w:val="2"/>
      <w:sz w:val="24"/>
      <w:szCs w:val="24"/>
      <w14:ligatures w14:val="standardContextual"/>
    </w:rPr>
  </w:style>
  <w:style w:type="paragraph" w:customStyle="1" w:styleId="056358755ACA4CEEB10B857FB3D0CEA4">
    <w:name w:val="056358755ACA4CEEB10B857FB3D0CEA4"/>
    <w:rsid w:val="0081194C"/>
    <w:pPr>
      <w:spacing w:line="278" w:lineRule="auto"/>
    </w:pPr>
    <w:rPr>
      <w:kern w:val="2"/>
      <w:sz w:val="24"/>
      <w:szCs w:val="24"/>
      <w14:ligatures w14:val="standardContextual"/>
    </w:rPr>
  </w:style>
  <w:style w:type="paragraph" w:customStyle="1" w:styleId="766959CB845E497CBD82DD5D1C6C8AEB">
    <w:name w:val="766959CB845E497CBD82DD5D1C6C8AEB"/>
    <w:rsid w:val="0081194C"/>
    <w:pPr>
      <w:spacing w:line="278" w:lineRule="auto"/>
    </w:pPr>
    <w:rPr>
      <w:kern w:val="2"/>
      <w:sz w:val="24"/>
      <w:szCs w:val="24"/>
      <w14:ligatures w14:val="standardContextual"/>
    </w:rPr>
  </w:style>
  <w:style w:type="paragraph" w:customStyle="1" w:styleId="BEA376C04A144D0A99E66DFBC8602AF9">
    <w:name w:val="BEA376C04A144D0A99E66DFBC8602AF9"/>
    <w:rsid w:val="0081194C"/>
    <w:pPr>
      <w:spacing w:line="278" w:lineRule="auto"/>
    </w:pPr>
    <w:rPr>
      <w:kern w:val="2"/>
      <w:sz w:val="24"/>
      <w:szCs w:val="24"/>
      <w14:ligatures w14:val="standardContextual"/>
    </w:rPr>
  </w:style>
  <w:style w:type="paragraph" w:customStyle="1" w:styleId="1AA96624A4CB4B4DB8E2276CB6350EBF">
    <w:name w:val="1AA96624A4CB4B4DB8E2276CB6350EBF"/>
    <w:rsid w:val="00D75532"/>
    <w:pPr>
      <w:spacing w:line="278" w:lineRule="auto"/>
    </w:pPr>
    <w:rPr>
      <w:kern w:val="2"/>
      <w:sz w:val="24"/>
      <w:szCs w:val="24"/>
      <w14:ligatures w14:val="standardContextual"/>
    </w:rPr>
  </w:style>
  <w:style w:type="paragraph" w:customStyle="1" w:styleId="73E3735ADE91402BAC372C3E339B79E2">
    <w:name w:val="73E3735ADE91402BAC372C3E339B79E2"/>
    <w:rsid w:val="00D75532"/>
    <w:pPr>
      <w:spacing w:line="278" w:lineRule="auto"/>
    </w:pPr>
    <w:rPr>
      <w:kern w:val="2"/>
      <w:sz w:val="24"/>
      <w:szCs w:val="24"/>
      <w14:ligatures w14:val="standardContextual"/>
    </w:rPr>
  </w:style>
  <w:style w:type="paragraph" w:customStyle="1" w:styleId="A11393743105460A96F73D9C3603C0CC">
    <w:name w:val="A11393743105460A96F73D9C3603C0CC"/>
    <w:rsid w:val="00D75532"/>
    <w:pPr>
      <w:spacing w:line="278" w:lineRule="auto"/>
    </w:pPr>
    <w:rPr>
      <w:kern w:val="2"/>
      <w:sz w:val="24"/>
      <w:szCs w:val="24"/>
      <w14:ligatures w14:val="standardContextual"/>
    </w:rPr>
  </w:style>
  <w:style w:type="paragraph" w:customStyle="1" w:styleId="70CD1A8DE12840149CCFCAAA177D3934">
    <w:name w:val="70CD1A8DE12840149CCFCAAA177D3934"/>
    <w:rsid w:val="00D75532"/>
    <w:pPr>
      <w:spacing w:line="278" w:lineRule="auto"/>
    </w:pPr>
    <w:rPr>
      <w:kern w:val="2"/>
      <w:sz w:val="24"/>
      <w:szCs w:val="24"/>
      <w14:ligatures w14:val="standardContextual"/>
    </w:rPr>
  </w:style>
  <w:style w:type="paragraph" w:customStyle="1" w:styleId="594E35545EBB499FBDFA41A071C0B027">
    <w:name w:val="594E35545EBB499FBDFA41A071C0B027"/>
    <w:rsid w:val="00D75532"/>
    <w:pPr>
      <w:spacing w:line="278" w:lineRule="auto"/>
    </w:pPr>
    <w:rPr>
      <w:kern w:val="2"/>
      <w:sz w:val="24"/>
      <w:szCs w:val="24"/>
      <w14:ligatures w14:val="standardContextual"/>
    </w:rPr>
  </w:style>
  <w:style w:type="paragraph" w:customStyle="1" w:styleId="28A3698EF7B24058B52CC90F280A3DB3">
    <w:name w:val="28A3698EF7B24058B52CC90F280A3DB3"/>
    <w:rsid w:val="00D7553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15221d-689a-4579-afe1-7430bf54a7e4" xsi:nil="true"/>
    <lcf76f155ced4ddcb4097134ff3c332f xmlns="0b73808e-a6a9-409e-9eee-f2f63db14be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3260AB4F114743991F8CC3DA857B55" ma:contentTypeVersion="18" ma:contentTypeDescription="Create a new document." ma:contentTypeScope="" ma:versionID="8766e3e65093f8f7b7ce61e212b9d16b">
  <xsd:schema xmlns:xsd="http://www.w3.org/2001/XMLSchema" xmlns:xs="http://www.w3.org/2001/XMLSchema" xmlns:p="http://schemas.microsoft.com/office/2006/metadata/properties" xmlns:ns2="0b73808e-a6a9-409e-9eee-f2f63db14be4" xmlns:ns3="b82c5e51-53f2-412d-97d1-710316d67a0c" xmlns:ns4="ef15221d-689a-4579-afe1-7430bf54a7e4" targetNamespace="http://schemas.microsoft.com/office/2006/metadata/properties" ma:root="true" ma:fieldsID="1ff49f8578b40f23548172b34d9793f7" ns2:_="" ns3:_="" ns4:_="">
    <xsd:import namespace="0b73808e-a6a9-409e-9eee-f2f63db14be4"/>
    <xsd:import namespace="b82c5e51-53f2-412d-97d1-710316d67a0c"/>
    <xsd:import namespace="ef15221d-689a-4579-afe1-7430bf54a7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3808e-a6a9-409e-9eee-f2f63db14b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253ca0-0e4f-4117-af4a-aa96efdf67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c5e51-53f2-412d-97d1-710316d67a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15221d-689a-4579-afe1-7430bf54a7e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f6e72b4-6718-4824-811b-8aa7f4811377}" ma:internalName="TaxCatchAll" ma:showField="CatchAllData" ma:web="b82c5e51-53f2-412d-97d1-710316d67a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18295C-C0B9-8F4D-8A92-294E998D6636}">
  <ds:schemaRefs>
    <ds:schemaRef ds:uri="http://schemas.openxmlformats.org/officeDocument/2006/bibliography"/>
  </ds:schemaRefs>
</ds:datastoreItem>
</file>

<file path=customXml/itemProps2.xml><?xml version="1.0" encoding="utf-8"?>
<ds:datastoreItem xmlns:ds="http://schemas.openxmlformats.org/officeDocument/2006/customXml" ds:itemID="{43960124-AD7C-435D-B3C2-267DEA9055D1}">
  <ds:schemaRefs>
    <ds:schemaRef ds:uri="http://schemas.microsoft.com/office/2006/metadata/properties"/>
    <ds:schemaRef ds:uri="http://schemas.microsoft.com/office/infopath/2007/PartnerControls"/>
    <ds:schemaRef ds:uri="ef15221d-689a-4579-afe1-7430bf54a7e4"/>
    <ds:schemaRef ds:uri="0b73808e-a6a9-409e-9eee-f2f63db14be4"/>
  </ds:schemaRefs>
</ds:datastoreItem>
</file>

<file path=customXml/itemProps3.xml><?xml version="1.0" encoding="utf-8"?>
<ds:datastoreItem xmlns:ds="http://schemas.openxmlformats.org/officeDocument/2006/customXml" ds:itemID="{3C7DDC1C-374D-40A9-A4F1-0465DD78C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3808e-a6a9-409e-9eee-f2f63db14be4"/>
    <ds:schemaRef ds:uri="b82c5e51-53f2-412d-97d1-710316d67a0c"/>
    <ds:schemaRef ds:uri="ef15221d-689a-4579-afe1-7430bf54a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5D08F0-D52C-4CA4-9808-A8E4A772BAB4}">
  <ds:schemaRefs>
    <ds:schemaRef ds:uri="http://schemas.microsoft.com/sharepoint/v3/contenttype/forms"/>
  </ds:schemaRefs>
</ds:datastoreItem>
</file>

<file path=docMetadata/LabelInfo.xml><?xml version="1.0" encoding="utf-8"?>
<clbl:labelList xmlns:clbl="http://schemas.microsoft.com/office/2020/mipLabelMetadata">
  <clbl:label id="{a268119a-eeb5-485b-8e0e-5be0b081da64}" enabled="1" method="Privileged" siteId="{12ceb59c-6eb5-4da6-83fc-be99d5833257}" removed="0"/>
</clbl:labelList>
</file>

<file path=docProps/app.xml><?xml version="1.0" encoding="utf-8"?>
<Properties xmlns="http://schemas.openxmlformats.org/officeDocument/2006/extended-properties" xmlns:vt="http://schemas.openxmlformats.org/officeDocument/2006/docPropsVTypes">
  <Template>[YY MM DD] Recycled First Plan - Part 1 of 2 - ProjectName, Rev A [Template Ver 1.0].dotx</Template>
  <TotalTime>1284</TotalTime>
  <Pages>13</Pages>
  <Words>3055</Words>
  <Characters>17416</Characters>
  <Application>Microsoft Office Word</Application>
  <DocSecurity>0</DocSecurity>
  <Lines>145</Lines>
  <Paragraphs>40</Paragraphs>
  <ScaleCrop>false</ScaleCrop>
  <Company/>
  <LinksUpToDate>false</LinksUpToDate>
  <CharactersWithSpaces>20431</CharactersWithSpaces>
  <SharedDoc>false</SharedDoc>
  <HLinks>
    <vt:vector size="114" baseType="variant">
      <vt:variant>
        <vt:i4>6029400</vt:i4>
      </vt:variant>
      <vt:variant>
        <vt:i4>120</vt:i4>
      </vt:variant>
      <vt:variant>
        <vt:i4>0</vt:i4>
      </vt:variant>
      <vt:variant>
        <vt:i4>5</vt:i4>
      </vt:variant>
      <vt:variant>
        <vt:lpwstr>https://bigbuild.vic.gov.au/about/ecologiq/recycled-first</vt:lpwstr>
      </vt:variant>
      <vt:variant>
        <vt:lpwstr/>
      </vt:variant>
      <vt:variant>
        <vt:i4>1245244</vt:i4>
      </vt:variant>
      <vt:variant>
        <vt:i4>113</vt:i4>
      </vt:variant>
      <vt:variant>
        <vt:i4>0</vt:i4>
      </vt:variant>
      <vt:variant>
        <vt:i4>5</vt:i4>
      </vt:variant>
      <vt:variant>
        <vt:lpwstr/>
      </vt:variant>
      <vt:variant>
        <vt:lpwstr>_Toc179202434</vt:lpwstr>
      </vt:variant>
      <vt:variant>
        <vt:i4>1245244</vt:i4>
      </vt:variant>
      <vt:variant>
        <vt:i4>107</vt:i4>
      </vt:variant>
      <vt:variant>
        <vt:i4>0</vt:i4>
      </vt:variant>
      <vt:variant>
        <vt:i4>5</vt:i4>
      </vt:variant>
      <vt:variant>
        <vt:lpwstr/>
      </vt:variant>
      <vt:variant>
        <vt:lpwstr>_Toc179202433</vt:lpwstr>
      </vt:variant>
      <vt:variant>
        <vt:i4>1245244</vt:i4>
      </vt:variant>
      <vt:variant>
        <vt:i4>101</vt:i4>
      </vt:variant>
      <vt:variant>
        <vt:i4>0</vt:i4>
      </vt:variant>
      <vt:variant>
        <vt:i4>5</vt:i4>
      </vt:variant>
      <vt:variant>
        <vt:lpwstr/>
      </vt:variant>
      <vt:variant>
        <vt:lpwstr>_Toc179202432</vt:lpwstr>
      </vt:variant>
      <vt:variant>
        <vt:i4>1245244</vt:i4>
      </vt:variant>
      <vt:variant>
        <vt:i4>95</vt:i4>
      </vt:variant>
      <vt:variant>
        <vt:i4>0</vt:i4>
      </vt:variant>
      <vt:variant>
        <vt:i4>5</vt:i4>
      </vt:variant>
      <vt:variant>
        <vt:lpwstr/>
      </vt:variant>
      <vt:variant>
        <vt:lpwstr>_Toc179202431</vt:lpwstr>
      </vt:variant>
      <vt:variant>
        <vt:i4>1245244</vt:i4>
      </vt:variant>
      <vt:variant>
        <vt:i4>89</vt:i4>
      </vt:variant>
      <vt:variant>
        <vt:i4>0</vt:i4>
      </vt:variant>
      <vt:variant>
        <vt:i4>5</vt:i4>
      </vt:variant>
      <vt:variant>
        <vt:lpwstr/>
      </vt:variant>
      <vt:variant>
        <vt:lpwstr>_Toc179202430</vt:lpwstr>
      </vt:variant>
      <vt:variant>
        <vt:i4>1179708</vt:i4>
      </vt:variant>
      <vt:variant>
        <vt:i4>83</vt:i4>
      </vt:variant>
      <vt:variant>
        <vt:i4>0</vt:i4>
      </vt:variant>
      <vt:variant>
        <vt:i4>5</vt:i4>
      </vt:variant>
      <vt:variant>
        <vt:lpwstr/>
      </vt:variant>
      <vt:variant>
        <vt:lpwstr>_Toc179202429</vt:lpwstr>
      </vt:variant>
      <vt:variant>
        <vt:i4>1376316</vt:i4>
      </vt:variant>
      <vt:variant>
        <vt:i4>74</vt:i4>
      </vt:variant>
      <vt:variant>
        <vt:i4>0</vt:i4>
      </vt:variant>
      <vt:variant>
        <vt:i4>5</vt:i4>
      </vt:variant>
      <vt:variant>
        <vt:lpwstr/>
      </vt:variant>
      <vt:variant>
        <vt:lpwstr>_Toc179202451</vt:lpwstr>
      </vt:variant>
      <vt:variant>
        <vt:i4>1376316</vt:i4>
      </vt:variant>
      <vt:variant>
        <vt:i4>68</vt:i4>
      </vt:variant>
      <vt:variant>
        <vt:i4>0</vt:i4>
      </vt:variant>
      <vt:variant>
        <vt:i4>5</vt:i4>
      </vt:variant>
      <vt:variant>
        <vt:lpwstr/>
      </vt:variant>
      <vt:variant>
        <vt:lpwstr>_Toc179202450</vt:lpwstr>
      </vt:variant>
      <vt:variant>
        <vt:i4>1310780</vt:i4>
      </vt:variant>
      <vt:variant>
        <vt:i4>62</vt:i4>
      </vt:variant>
      <vt:variant>
        <vt:i4>0</vt:i4>
      </vt:variant>
      <vt:variant>
        <vt:i4>5</vt:i4>
      </vt:variant>
      <vt:variant>
        <vt:lpwstr/>
      </vt:variant>
      <vt:variant>
        <vt:lpwstr>_Toc179202449</vt:lpwstr>
      </vt:variant>
      <vt:variant>
        <vt:i4>1310780</vt:i4>
      </vt:variant>
      <vt:variant>
        <vt:i4>56</vt:i4>
      </vt:variant>
      <vt:variant>
        <vt:i4>0</vt:i4>
      </vt:variant>
      <vt:variant>
        <vt:i4>5</vt:i4>
      </vt:variant>
      <vt:variant>
        <vt:lpwstr/>
      </vt:variant>
      <vt:variant>
        <vt:lpwstr>_Toc179202448</vt:lpwstr>
      </vt:variant>
      <vt:variant>
        <vt:i4>1310780</vt:i4>
      </vt:variant>
      <vt:variant>
        <vt:i4>50</vt:i4>
      </vt:variant>
      <vt:variant>
        <vt:i4>0</vt:i4>
      </vt:variant>
      <vt:variant>
        <vt:i4>5</vt:i4>
      </vt:variant>
      <vt:variant>
        <vt:lpwstr/>
      </vt:variant>
      <vt:variant>
        <vt:lpwstr>_Toc179202447</vt:lpwstr>
      </vt:variant>
      <vt:variant>
        <vt:i4>1310780</vt:i4>
      </vt:variant>
      <vt:variant>
        <vt:i4>44</vt:i4>
      </vt:variant>
      <vt:variant>
        <vt:i4>0</vt:i4>
      </vt:variant>
      <vt:variant>
        <vt:i4>5</vt:i4>
      </vt:variant>
      <vt:variant>
        <vt:lpwstr/>
      </vt:variant>
      <vt:variant>
        <vt:lpwstr>_Toc179202446</vt:lpwstr>
      </vt:variant>
      <vt:variant>
        <vt:i4>1310780</vt:i4>
      </vt:variant>
      <vt:variant>
        <vt:i4>38</vt:i4>
      </vt:variant>
      <vt:variant>
        <vt:i4>0</vt:i4>
      </vt:variant>
      <vt:variant>
        <vt:i4>5</vt:i4>
      </vt:variant>
      <vt:variant>
        <vt:lpwstr/>
      </vt:variant>
      <vt:variant>
        <vt:lpwstr>_Toc179202445</vt:lpwstr>
      </vt:variant>
      <vt:variant>
        <vt:i4>1310780</vt:i4>
      </vt:variant>
      <vt:variant>
        <vt:i4>32</vt:i4>
      </vt:variant>
      <vt:variant>
        <vt:i4>0</vt:i4>
      </vt:variant>
      <vt:variant>
        <vt:i4>5</vt:i4>
      </vt:variant>
      <vt:variant>
        <vt:lpwstr/>
      </vt:variant>
      <vt:variant>
        <vt:lpwstr>_Toc179202444</vt:lpwstr>
      </vt:variant>
      <vt:variant>
        <vt:i4>1310780</vt:i4>
      </vt:variant>
      <vt:variant>
        <vt:i4>26</vt:i4>
      </vt:variant>
      <vt:variant>
        <vt:i4>0</vt:i4>
      </vt:variant>
      <vt:variant>
        <vt:i4>5</vt:i4>
      </vt:variant>
      <vt:variant>
        <vt:lpwstr/>
      </vt:variant>
      <vt:variant>
        <vt:lpwstr>_Toc179202443</vt:lpwstr>
      </vt:variant>
      <vt:variant>
        <vt:i4>1310780</vt:i4>
      </vt:variant>
      <vt:variant>
        <vt:i4>20</vt:i4>
      </vt:variant>
      <vt:variant>
        <vt:i4>0</vt:i4>
      </vt:variant>
      <vt:variant>
        <vt:i4>5</vt:i4>
      </vt:variant>
      <vt:variant>
        <vt:lpwstr/>
      </vt:variant>
      <vt:variant>
        <vt:lpwstr>_Toc179202442</vt:lpwstr>
      </vt:variant>
      <vt:variant>
        <vt:i4>1310780</vt:i4>
      </vt:variant>
      <vt:variant>
        <vt:i4>14</vt:i4>
      </vt:variant>
      <vt:variant>
        <vt:i4>0</vt:i4>
      </vt:variant>
      <vt:variant>
        <vt:i4>5</vt:i4>
      </vt:variant>
      <vt:variant>
        <vt:lpwstr/>
      </vt:variant>
      <vt:variant>
        <vt:lpwstr>_Toc179202441</vt:lpwstr>
      </vt:variant>
      <vt:variant>
        <vt:i4>1310780</vt:i4>
      </vt:variant>
      <vt:variant>
        <vt:i4>8</vt:i4>
      </vt:variant>
      <vt:variant>
        <vt:i4>0</vt:i4>
      </vt:variant>
      <vt:variant>
        <vt:i4>5</vt:i4>
      </vt:variant>
      <vt:variant>
        <vt:lpwstr/>
      </vt:variant>
      <vt:variant>
        <vt:lpwstr>_Toc179202440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Sedran</dc:creator>
  <cp:keywords/>
  <dc:description/>
  <cp:lastModifiedBy>Polly Gourlay-Philipp (VIDA)</cp:lastModifiedBy>
  <cp:revision>203</cp:revision>
  <dcterms:created xsi:type="dcterms:W3CDTF">2023-03-27T18:45:00Z</dcterms:created>
  <dcterms:modified xsi:type="dcterms:W3CDTF">2024-11-28T00:37:00Z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a268119a-eeb5-485b-8e0e-5be0b081da64_Enabled">
    <vt:lpwstr>true</vt:lpwstr>
  </property>
  <property fmtid="{D5CDD505-2E9C-101B-9397-08002B2CF9AE}" pid="4" name="MSIP_Label_a268119a-eeb5-485b-8e0e-5be0b081da64_SetDate">
    <vt:lpwstr>2023-03-27T00:45:38Z</vt:lpwstr>
  </property>
  <property fmtid="{D5CDD505-2E9C-101B-9397-08002B2CF9AE}" pid="5" name="MSIP_Label_a268119a-eeb5-485b-8e0e-5be0b081da64_Method">
    <vt:lpwstr>Privileged</vt:lpwstr>
  </property>
  <property fmtid="{D5CDD505-2E9C-101B-9397-08002B2CF9AE}" pid="6" name="MSIP_Label_a268119a-eeb5-485b-8e0e-5be0b081da64_Name">
    <vt:lpwstr>OFFICIAL</vt:lpwstr>
  </property>
  <property fmtid="{D5CDD505-2E9C-101B-9397-08002B2CF9AE}" pid="7" name="MSIP_Label_a268119a-eeb5-485b-8e0e-5be0b081da64_SiteId">
    <vt:lpwstr>12ceb59c-6eb5-4da6-83fc-be99d5833257</vt:lpwstr>
  </property>
  <property fmtid="{D5CDD505-2E9C-101B-9397-08002B2CF9AE}" pid="8" name="MSIP_Label_a268119a-eeb5-485b-8e0e-5be0b081da64_ActionId">
    <vt:lpwstr>433543d1-5722-4596-ade1-0426aa49a395</vt:lpwstr>
  </property>
  <property fmtid="{D5CDD505-2E9C-101B-9397-08002B2CF9AE}" pid="9" name="MSIP_Label_a268119a-eeb5-485b-8e0e-5be0b081da64_ContentBits">
    <vt:lpwstr>3</vt:lpwstr>
  </property>
  <property fmtid="{D5CDD505-2E9C-101B-9397-08002B2CF9AE}" pid="10" name="ContentTypeId">
    <vt:lpwstr>0x010100903260AB4F114743991F8CC3DA857B55</vt:lpwstr>
  </property>
</Properties>
</file>